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12F" w:rsidRDefault="0050003E" w:rsidP="007D412F">
      <w:pPr>
        <w:pStyle w:val="a9"/>
      </w:pPr>
      <w:bookmarkStart w:id="0" w:name="_Toc367201294"/>
      <w:bookmarkStart w:id="1" w:name="_Toc367785541"/>
      <w:bookmarkStart w:id="2" w:name="_Toc367201296"/>
      <w:bookmarkStart w:id="3" w:name="_Toc367785544"/>
      <w:r>
        <w:rPr>
          <w:rFonts w:hint="eastAsia"/>
        </w:rPr>
        <w:t>台灣</w:t>
      </w:r>
      <w:r w:rsidR="007D412F" w:rsidRPr="007D412F">
        <w:rPr>
          <w:rFonts w:hint="eastAsia"/>
        </w:rPr>
        <w:t>高鐵財務改善方案執行問題之探討</w:t>
      </w:r>
    </w:p>
    <w:p w:rsidR="00AC0DFE" w:rsidRDefault="00742097" w:rsidP="00AC0DFE">
      <w:pPr>
        <w:pStyle w:val="14"/>
        <w:ind w:left="561" w:hanging="561"/>
      </w:pPr>
      <w:bookmarkStart w:id="4" w:name="_Toc426023088"/>
      <w:bookmarkStart w:id="5" w:name="_GoBack"/>
      <w:r>
        <w:rPr>
          <w:rFonts w:hint="eastAsia"/>
        </w:rPr>
        <w:t>四</w:t>
      </w:r>
      <w:r>
        <w:rPr>
          <w:rFonts w:hAnsi="標楷體" w:hint="eastAsia"/>
        </w:rPr>
        <w:t>、</w:t>
      </w:r>
      <w:r w:rsidR="00ED6AD0">
        <w:rPr>
          <w:rFonts w:hAnsi="標楷體" w:hint="eastAsia"/>
        </w:rPr>
        <w:t>除</w:t>
      </w:r>
      <w:r w:rsidR="00B16700">
        <w:rPr>
          <w:rFonts w:hAnsi="標楷體" w:hint="eastAsia"/>
        </w:rPr>
        <w:t>應</w:t>
      </w:r>
      <w:r w:rsidR="008B6660" w:rsidRPr="00AA5153">
        <w:rPr>
          <w:rFonts w:hint="eastAsia"/>
        </w:rPr>
        <w:t>審</w:t>
      </w:r>
      <w:r w:rsidR="007E29DF">
        <w:rPr>
          <w:rFonts w:hint="eastAsia"/>
        </w:rPr>
        <w:t>酌</w:t>
      </w:r>
      <w:r w:rsidR="00617FB6" w:rsidRPr="009C20DC">
        <w:rPr>
          <w:rFonts w:hint="eastAsia"/>
        </w:rPr>
        <w:t>參與</w:t>
      </w:r>
      <w:r w:rsidR="00617FB6">
        <w:rPr>
          <w:rFonts w:hint="eastAsia"/>
        </w:rPr>
        <w:t>增資</w:t>
      </w:r>
      <w:r w:rsidR="00B16700">
        <w:rPr>
          <w:rFonts w:hint="eastAsia"/>
        </w:rPr>
        <w:t>對象之</w:t>
      </w:r>
      <w:r w:rsidR="00617FB6">
        <w:rPr>
          <w:rFonts w:hint="eastAsia"/>
        </w:rPr>
        <w:t>適法性外</w:t>
      </w:r>
      <w:r w:rsidR="00617FB6">
        <w:rPr>
          <w:rFonts w:hAnsi="標楷體" w:hint="eastAsia"/>
        </w:rPr>
        <w:t>，</w:t>
      </w:r>
      <w:r w:rsidR="00AC0DFE">
        <w:rPr>
          <w:rFonts w:hint="eastAsia"/>
        </w:rPr>
        <w:t>高鐵</w:t>
      </w:r>
      <w:r w:rsidR="00AC0DFE" w:rsidRPr="003A44A8">
        <w:rPr>
          <w:rFonts w:hint="eastAsia"/>
        </w:rPr>
        <w:t>基金</w:t>
      </w:r>
      <w:r w:rsidR="00E776E1">
        <w:rPr>
          <w:rFonts w:hint="eastAsia"/>
        </w:rPr>
        <w:t>預計舉債</w:t>
      </w:r>
      <w:r w:rsidR="007E29DF">
        <w:rPr>
          <w:rFonts w:hint="eastAsia"/>
        </w:rPr>
        <w:t>籌資</w:t>
      </w:r>
      <w:r w:rsidR="005B4354">
        <w:rPr>
          <w:rFonts w:hint="eastAsia"/>
        </w:rPr>
        <w:t>242億元</w:t>
      </w:r>
      <w:r w:rsidR="00AC0DFE">
        <w:rPr>
          <w:rFonts w:hAnsi="標楷體" w:hint="eastAsia"/>
        </w:rPr>
        <w:t>，</w:t>
      </w:r>
      <w:r w:rsidR="00FF26BC">
        <w:rPr>
          <w:rFonts w:hAnsi="標楷體" w:hint="eastAsia"/>
        </w:rPr>
        <w:t>宜</w:t>
      </w:r>
      <w:r w:rsidR="00AC0DFE">
        <w:rPr>
          <w:rFonts w:hint="eastAsia"/>
        </w:rPr>
        <w:t>妥擬</w:t>
      </w:r>
      <w:r w:rsidR="00AC0DFE" w:rsidRPr="003A44A8">
        <w:t>新財務計畫</w:t>
      </w:r>
      <w:r w:rsidR="00BF1B8E">
        <w:rPr>
          <w:rFonts w:hAnsi="標楷體" w:hint="eastAsia"/>
        </w:rPr>
        <w:t>，</w:t>
      </w:r>
      <w:r w:rsidR="00BF1B8E">
        <w:rPr>
          <w:rFonts w:hint="eastAsia"/>
        </w:rPr>
        <w:t>以免</w:t>
      </w:r>
      <w:r w:rsidR="00E5390B">
        <w:rPr>
          <w:rFonts w:hint="eastAsia"/>
        </w:rPr>
        <w:t>增加</w:t>
      </w:r>
      <w:r w:rsidR="00703272">
        <w:rPr>
          <w:rFonts w:hint="eastAsia"/>
        </w:rPr>
        <w:t>政府</w:t>
      </w:r>
      <w:r w:rsidR="00E5390B">
        <w:rPr>
          <w:rFonts w:hint="eastAsia"/>
        </w:rPr>
        <w:t>未來</w:t>
      </w:r>
      <w:r w:rsidR="00703272">
        <w:rPr>
          <w:rFonts w:hint="eastAsia"/>
        </w:rPr>
        <w:t>財政負擔</w:t>
      </w:r>
      <w:bookmarkEnd w:id="4"/>
      <w:bookmarkEnd w:id="5"/>
    </w:p>
    <w:p w:rsidR="00B16700" w:rsidRDefault="00DA0BD3" w:rsidP="00AA5153">
      <w:pPr>
        <w:ind w:left="560" w:firstLine="560"/>
      </w:pPr>
      <w:r>
        <w:rPr>
          <w:rFonts w:hAnsi="Times New Roman" w:hint="eastAsia"/>
        </w:rPr>
        <w:t>鑒於</w:t>
      </w:r>
      <w:r w:rsidR="00CC7F76" w:rsidRPr="00FC34DA">
        <w:rPr>
          <w:rFonts w:hAnsi="Times New Roman"/>
        </w:rPr>
        <w:t>政府</w:t>
      </w:r>
      <w:r>
        <w:rPr>
          <w:rFonts w:hAnsi="Times New Roman" w:hint="eastAsia"/>
        </w:rPr>
        <w:t>財政日益困</w:t>
      </w:r>
      <w:r w:rsidR="00CC7F76" w:rsidRPr="00FC34DA">
        <w:rPr>
          <w:rFonts w:hAnsi="Times New Roman"/>
        </w:rPr>
        <w:t>窘</w:t>
      </w:r>
      <w:r w:rsidR="00CB39BE">
        <w:rPr>
          <w:rStyle w:val="af0"/>
          <w:rFonts w:hAnsi="Times New Roman"/>
        </w:rPr>
        <w:footnoteReference w:id="1"/>
      </w:r>
      <w:r w:rsidR="00CC7F76" w:rsidRPr="00FC34DA">
        <w:rPr>
          <w:rFonts w:hAnsi="Times New Roman"/>
        </w:rPr>
        <w:t>，</w:t>
      </w:r>
      <w:r w:rsidR="007B7882">
        <w:t>台灣高鐵</w:t>
      </w:r>
      <w:r w:rsidR="007B7882">
        <w:rPr>
          <w:rFonts w:hint="eastAsia"/>
        </w:rPr>
        <w:t>預計</w:t>
      </w:r>
      <w:r w:rsidR="007B7882">
        <w:t>增資300億</w:t>
      </w:r>
      <w:r w:rsidR="007B7882">
        <w:rPr>
          <w:rFonts w:hint="eastAsia"/>
        </w:rPr>
        <w:t>元</w:t>
      </w:r>
      <w:r w:rsidR="007B7882">
        <w:t>，</w:t>
      </w:r>
      <w:r w:rsidR="007B7882" w:rsidRPr="00FC34DA">
        <w:rPr>
          <w:rFonts w:hAnsi="Times New Roman" w:hint="eastAsia"/>
        </w:rPr>
        <w:t>無法於中央政府</w:t>
      </w:r>
      <w:r w:rsidR="007B7882">
        <w:rPr>
          <w:rFonts w:hAnsi="Times New Roman" w:hint="eastAsia"/>
        </w:rPr>
        <w:t>年度</w:t>
      </w:r>
      <w:r w:rsidR="007B7882" w:rsidRPr="00FC34DA">
        <w:rPr>
          <w:rFonts w:hAnsi="Times New Roman" w:hint="eastAsia"/>
        </w:rPr>
        <w:t>歲出預算額度內編足</w:t>
      </w:r>
      <w:r w:rsidR="00AA5153">
        <w:rPr>
          <w:rFonts w:hint="eastAsia"/>
        </w:rPr>
        <w:t>；</w:t>
      </w:r>
      <w:r w:rsidR="007B7882">
        <w:rPr>
          <w:rFonts w:hint="eastAsia"/>
        </w:rPr>
        <w:t>故</w:t>
      </w:r>
      <w:r w:rsidR="00AA5153">
        <w:rPr>
          <w:rFonts w:hint="eastAsia"/>
        </w:rPr>
        <w:t>財改方案</w:t>
      </w:r>
      <w:r w:rsidR="00704D3C">
        <w:rPr>
          <w:rFonts w:hint="eastAsia"/>
        </w:rPr>
        <w:t>規劃公股部分</w:t>
      </w:r>
      <w:r w:rsidR="00AA5153">
        <w:rPr>
          <w:rFonts w:hint="eastAsia"/>
        </w:rPr>
        <w:t>由</w:t>
      </w:r>
      <w:r w:rsidR="007B7882" w:rsidRPr="00FC34DA">
        <w:rPr>
          <w:rFonts w:hAnsi="Times New Roman"/>
        </w:rPr>
        <w:t>高鐵</w:t>
      </w:r>
      <w:r w:rsidR="007B7882">
        <w:rPr>
          <w:rFonts w:hAnsi="Times New Roman" w:hint="eastAsia"/>
        </w:rPr>
        <w:t>基金</w:t>
      </w:r>
      <w:r w:rsidR="007B7882">
        <w:rPr>
          <w:rFonts w:hint="eastAsia"/>
        </w:rPr>
        <w:t>投資</w:t>
      </w:r>
      <w:r w:rsidR="00596F8F">
        <w:rPr>
          <w:rFonts w:hint="eastAsia"/>
        </w:rPr>
        <w:t>242億元，</w:t>
      </w:r>
      <w:r w:rsidR="00AA5153">
        <w:rPr>
          <w:rFonts w:hint="eastAsia"/>
        </w:rPr>
        <w:t>另</w:t>
      </w:r>
      <w:r w:rsidR="007B7882" w:rsidRPr="00AB3DE6">
        <w:t>58億</w:t>
      </w:r>
      <w:r w:rsidR="00AA5153">
        <w:rPr>
          <w:rFonts w:hint="eastAsia"/>
        </w:rPr>
        <w:t>元則由</w:t>
      </w:r>
      <w:r w:rsidR="00AA5153" w:rsidRPr="00FD7CBE">
        <w:rPr>
          <w:rFonts w:cs="標楷體" w:hint="eastAsia"/>
          <w:color w:val="000000"/>
        </w:rPr>
        <w:t>原持特別股之航發會及中技社</w:t>
      </w:r>
      <w:r w:rsidR="00B16700">
        <w:rPr>
          <w:rFonts w:cs="標楷體" w:hint="eastAsia"/>
          <w:color w:val="000000"/>
        </w:rPr>
        <w:t>，</w:t>
      </w:r>
      <w:r w:rsidR="00AA5153">
        <w:rPr>
          <w:rFonts w:cs="標楷體" w:hint="eastAsia"/>
          <w:color w:val="000000"/>
        </w:rPr>
        <w:t>或</w:t>
      </w:r>
      <w:r w:rsidR="00AA5153" w:rsidRPr="00FD7CBE">
        <w:rPr>
          <w:rFonts w:cs="標楷體" w:hint="eastAsia"/>
          <w:color w:val="000000"/>
        </w:rPr>
        <w:t>勞退基金</w:t>
      </w:r>
      <w:r w:rsidR="00AA5153" w:rsidRPr="00FC6778">
        <w:rPr>
          <w:rFonts w:cs="標楷體"/>
          <w:color w:val="000000"/>
        </w:rPr>
        <w:t>等</w:t>
      </w:r>
      <w:r w:rsidR="00B16700" w:rsidRPr="005B37E4">
        <w:t>政府得以掌握董監事席次優勢之公司或法人（泛公股）投資</w:t>
      </w:r>
      <w:r w:rsidR="00AA5153">
        <w:rPr>
          <w:rFonts w:hint="eastAsia"/>
        </w:rPr>
        <w:t>增資</w:t>
      </w:r>
      <w:r w:rsidR="00EC6876">
        <w:rPr>
          <w:rStyle w:val="af0"/>
        </w:rPr>
        <w:footnoteReference w:id="2"/>
      </w:r>
      <w:r w:rsidR="00AA5153">
        <w:rPr>
          <w:rFonts w:cs="標楷體" w:hint="eastAsia"/>
          <w:color w:val="000000"/>
        </w:rPr>
        <w:t>。</w:t>
      </w:r>
      <w:r w:rsidR="00704D3C">
        <w:rPr>
          <w:rFonts w:cs="標楷體" w:hint="eastAsia"/>
          <w:color w:val="000000"/>
        </w:rPr>
        <w:t>惟無論</w:t>
      </w:r>
      <w:r w:rsidR="00ED6AD0" w:rsidRPr="00AA5153">
        <w:rPr>
          <w:rFonts w:hint="eastAsia"/>
        </w:rPr>
        <w:t>洽航發會</w:t>
      </w:r>
      <w:r w:rsidR="00704D3C">
        <w:rPr>
          <w:rFonts w:hint="eastAsia"/>
        </w:rPr>
        <w:t>或勞退基金等</w:t>
      </w:r>
      <w:r w:rsidR="00ED6AD0" w:rsidRPr="00AA5153">
        <w:rPr>
          <w:rFonts w:hint="eastAsia"/>
        </w:rPr>
        <w:t>認購其私募普通股，</w:t>
      </w:r>
      <w:r w:rsidR="00704D3C">
        <w:rPr>
          <w:rFonts w:hint="eastAsia"/>
        </w:rPr>
        <w:t>仍</w:t>
      </w:r>
      <w:r w:rsidR="00B16700">
        <w:rPr>
          <w:rFonts w:hint="eastAsia"/>
        </w:rPr>
        <w:t>應</w:t>
      </w:r>
      <w:r w:rsidR="00705370">
        <w:rPr>
          <w:rFonts w:hint="eastAsia"/>
        </w:rPr>
        <w:t>檢視</w:t>
      </w:r>
      <w:r w:rsidR="00704D3C">
        <w:rPr>
          <w:rFonts w:hint="eastAsia"/>
        </w:rPr>
        <w:t>與該財團法人之</w:t>
      </w:r>
      <w:r w:rsidR="00ED6AD0" w:rsidRPr="00AA5153">
        <w:rPr>
          <w:rFonts w:hint="eastAsia"/>
        </w:rPr>
        <w:t>原始設立宗旨</w:t>
      </w:r>
      <w:r w:rsidR="00704D3C">
        <w:rPr>
          <w:rFonts w:hint="eastAsia"/>
        </w:rPr>
        <w:t>、信託基金之設置目的</w:t>
      </w:r>
      <w:r w:rsidR="00457A38">
        <w:rPr>
          <w:rFonts w:hint="eastAsia"/>
        </w:rPr>
        <w:t>暨</w:t>
      </w:r>
      <w:r w:rsidR="00704D3C">
        <w:rPr>
          <w:rFonts w:hint="eastAsia"/>
        </w:rPr>
        <w:t>相關法令是否有悖，</w:t>
      </w:r>
      <w:r w:rsidR="008B6660" w:rsidRPr="00B16700">
        <w:rPr>
          <w:rFonts w:hint="eastAsia"/>
        </w:rPr>
        <w:t>審慎衡酌</w:t>
      </w:r>
      <w:r w:rsidR="00B16700" w:rsidRPr="00B16700">
        <w:rPr>
          <w:rFonts w:hint="eastAsia"/>
        </w:rPr>
        <w:t>增資對象</w:t>
      </w:r>
      <w:r w:rsidR="008B6660" w:rsidRPr="00B16700">
        <w:rPr>
          <w:rFonts w:hint="eastAsia"/>
        </w:rPr>
        <w:t>之適法性</w:t>
      </w:r>
      <w:r w:rsidR="00B16700" w:rsidRPr="00B16700">
        <w:rPr>
          <w:rFonts w:hint="eastAsia"/>
        </w:rPr>
        <w:t>。</w:t>
      </w:r>
    </w:p>
    <w:p w:rsidR="00AC0DFE" w:rsidRDefault="00F56306" w:rsidP="00F27F24">
      <w:pPr>
        <w:ind w:left="560" w:firstLine="560"/>
        <w:rPr>
          <w:rFonts w:hAnsi="Times New Roman"/>
        </w:rPr>
      </w:pPr>
      <w:r>
        <w:rPr>
          <w:rFonts w:hint="eastAsia"/>
        </w:rPr>
        <w:t>另</w:t>
      </w:r>
      <w:r w:rsidR="00933FBD">
        <w:rPr>
          <w:rFonts w:hint="eastAsia"/>
        </w:rPr>
        <w:t>依</w:t>
      </w:r>
      <w:r w:rsidR="00933FBD" w:rsidRPr="0097723A">
        <w:rPr>
          <w:rFonts w:hint="eastAsia"/>
        </w:rPr>
        <w:t>預算法規定</w:t>
      </w:r>
      <w:r w:rsidR="00933FBD">
        <w:rPr>
          <w:rFonts w:hint="eastAsia"/>
        </w:rPr>
        <w:t>，</w:t>
      </w:r>
      <w:r w:rsidR="00933FBD" w:rsidRPr="0097723A">
        <w:rPr>
          <w:rFonts w:hint="eastAsia"/>
        </w:rPr>
        <w:t>重大施政計畫應先行製作選擇方案及替代方案之成本效益分析報告，並提供財源籌措</w:t>
      </w:r>
      <w:r w:rsidR="00933FBD">
        <w:rPr>
          <w:rFonts w:hint="eastAsia"/>
        </w:rPr>
        <w:t>等說明</w:t>
      </w:r>
      <w:r w:rsidR="00933FBD">
        <w:rPr>
          <w:rStyle w:val="af0"/>
        </w:rPr>
        <w:footnoteReference w:id="3"/>
      </w:r>
      <w:r w:rsidR="00933FBD">
        <w:rPr>
          <w:rFonts w:hint="eastAsia"/>
        </w:rPr>
        <w:t>。</w:t>
      </w:r>
      <w:r w:rsidR="008463DB">
        <w:rPr>
          <w:rFonts w:hint="eastAsia"/>
        </w:rPr>
        <w:t>依</w:t>
      </w:r>
      <w:r w:rsidR="00933FBD">
        <w:rPr>
          <w:rFonts w:hint="eastAsia"/>
        </w:rPr>
        <w:t>高鐵基金</w:t>
      </w:r>
      <w:r w:rsidR="00933FBD" w:rsidRPr="00481431">
        <w:rPr>
          <w:rFonts w:hint="eastAsia"/>
        </w:rPr>
        <w:t>目前</w:t>
      </w:r>
      <w:r w:rsidR="00933FBD">
        <w:rPr>
          <w:rFonts w:hint="eastAsia"/>
        </w:rPr>
        <w:t>財務狀況，</w:t>
      </w:r>
      <w:r w:rsidR="00AA5153" w:rsidRPr="003A44A8">
        <w:rPr>
          <w:rFonts w:hAnsi="Times New Roman"/>
        </w:rPr>
        <w:t>104年度期末現金預計僅7億</w:t>
      </w:r>
      <w:r w:rsidR="00AA5153">
        <w:rPr>
          <w:rFonts w:hAnsi="Times New Roman" w:hint="eastAsia"/>
        </w:rPr>
        <w:t>餘</w:t>
      </w:r>
      <w:r w:rsidR="00AA5153" w:rsidRPr="003A44A8">
        <w:rPr>
          <w:rFonts w:hAnsi="Times New Roman"/>
        </w:rPr>
        <w:t>元，</w:t>
      </w:r>
      <w:r w:rsidR="00933FBD">
        <w:rPr>
          <w:rFonts w:hAnsi="Times New Roman" w:hint="eastAsia"/>
        </w:rPr>
        <w:t>長期債務餘額達500</w:t>
      </w:r>
      <w:r w:rsidR="00933FBD">
        <w:rPr>
          <w:rFonts w:hint="eastAsia"/>
        </w:rPr>
        <w:t>億元，</w:t>
      </w:r>
      <w:r w:rsidR="00D91125">
        <w:rPr>
          <w:rFonts w:hint="eastAsia"/>
        </w:rPr>
        <w:t>加以近幾年度</w:t>
      </w:r>
      <w:r w:rsidR="00481431" w:rsidRPr="00481431">
        <w:rPr>
          <w:rFonts w:hint="eastAsia"/>
        </w:rPr>
        <w:t>相關計畫執行績效</w:t>
      </w:r>
      <w:r w:rsidR="00933FBD">
        <w:rPr>
          <w:rFonts w:hint="eastAsia"/>
        </w:rPr>
        <w:t>欠佳</w:t>
      </w:r>
      <w:r w:rsidR="00D91125">
        <w:rPr>
          <w:rFonts w:hint="eastAsia"/>
        </w:rPr>
        <w:t>，</w:t>
      </w:r>
      <w:r w:rsidR="00E9161C">
        <w:rPr>
          <w:rFonts w:hint="eastAsia"/>
        </w:rPr>
        <w:t>勢</w:t>
      </w:r>
      <w:r w:rsidR="00933FBD">
        <w:rPr>
          <w:rFonts w:hint="eastAsia"/>
        </w:rPr>
        <w:t>將</w:t>
      </w:r>
      <w:r w:rsidR="00E9161C">
        <w:rPr>
          <w:rFonts w:hint="eastAsia"/>
        </w:rPr>
        <w:t>以</w:t>
      </w:r>
      <w:r w:rsidR="00933FBD" w:rsidRPr="00162220">
        <w:t>發行公債</w:t>
      </w:r>
      <w:r w:rsidR="00933FBD">
        <w:rPr>
          <w:rFonts w:hint="eastAsia"/>
        </w:rPr>
        <w:t>或其他舉借方式</w:t>
      </w:r>
      <w:r w:rsidR="00E9161C">
        <w:rPr>
          <w:rFonts w:hAnsi="Times New Roman" w:hint="eastAsia"/>
        </w:rPr>
        <w:t>籌措增資所需</w:t>
      </w:r>
      <w:r w:rsidR="00E9161C">
        <w:rPr>
          <w:rFonts w:hint="eastAsia"/>
        </w:rPr>
        <w:t>242億元，</w:t>
      </w:r>
      <w:r w:rsidR="00933FBD">
        <w:rPr>
          <w:rFonts w:hint="eastAsia"/>
        </w:rPr>
        <w:t>未</w:t>
      </w:r>
      <w:r w:rsidR="00481431">
        <w:rPr>
          <w:rFonts w:hint="eastAsia"/>
        </w:rPr>
        <w:t>來</w:t>
      </w:r>
      <w:r w:rsidR="00B6641F">
        <w:rPr>
          <w:rFonts w:hint="eastAsia"/>
        </w:rPr>
        <w:t>如何</w:t>
      </w:r>
      <w:r w:rsidR="00B6641F" w:rsidRPr="00FC34DA">
        <w:rPr>
          <w:rFonts w:hAnsi="Times New Roman"/>
        </w:rPr>
        <w:t>償還貸款本息</w:t>
      </w:r>
      <w:r w:rsidR="00B6641F">
        <w:rPr>
          <w:rFonts w:hint="eastAsia"/>
        </w:rPr>
        <w:t>，</w:t>
      </w:r>
      <w:r w:rsidR="00481431" w:rsidRPr="00FC34DA">
        <w:rPr>
          <w:rFonts w:hAnsi="Times New Roman"/>
        </w:rPr>
        <w:t>究係來自</w:t>
      </w:r>
      <w:r w:rsidR="00481431" w:rsidRPr="00FD7CBE">
        <w:rPr>
          <w:rFonts w:hint="eastAsia"/>
        </w:rPr>
        <w:t>收回站區開發地上權開</w:t>
      </w:r>
      <w:r w:rsidR="00481431" w:rsidRPr="007C72AE">
        <w:rPr>
          <w:rFonts w:hint="eastAsia"/>
        </w:rPr>
        <w:t>發</w:t>
      </w:r>
      <w:r w:rsidR="00DA1C0E" w:rsidRPr="007C72AE">
        <w:rPr>
          <w:rFonts w:hint="eastAsia"/>
        </w:rPr>
        <w:t>利</w:t>
      </w:r>
      <w:r w:rsidR="00481431" w:rsidRPr="007C72AE">
        <w:rPr>
          <w:rFonts w:hint="eastAsia"/>
        </w:rPr>
        <w:t>益或本</w:t>
      </w:r>
      <w:r w:rsidR="00481431" w:rsidRPr="00FD7CBE">
        <w:rPr>
          <w:rFonts w:hint="eastAsia"/>
        </w:rPr>
        <w:t>案投資報酬</w:t>
      </w:r>
      <w:r w:rsidR="00F27F24">
        <w:rPr>
          <w:rFonts w:hint="eastAsia"/>
        </w:rPr>
        <w:t xml:space="preserve"> </w:t>
      </w:r>
      <w:r w:rsidR="00B6641F">
        <w:rPr>
          <w:rFonts w:hint="eastAsia"/>
        </w:rPr>
        <w:t>(</w:t>
      </w:r>
      <w:r w:rsidR="00F27F24">
        <w:rPr>
          <w:rFonts w:hint="eastAsia"/>
        </w:rPr>
        <w:t>如</w:t>
      </w:r>
      <w:r w:rsidR="00B6641F" w:rsidRPr="00FC34DA">
        <w:rPr>
          <w:rFonts w:hAnsi="Times New Roman"/>
        </w:rPr>
        <w:t>高鐵</w:t>
      </w:r>
      <w:r w:rsidR="00634829">
        <w:rPr>
          <w:rFonts w:hAnsi="Times New Roman" w:hint="eastAsia"/>
        </w:rPr>
        <w:t>公司之股利或</w:t>
      </w:r>
      <w:r w:rsidR="00B6641F" w:rsidRPr="00FC34DA">
        <w:rPr>
          <w:rFonts w:hAnsi="Times New Roman"/>
        </w:rPr>
        <w:t>繳交之權利金</w:t>
      </w:r>
      <w:r w:rsidR="00634829">
        <w:rPr>
          <w:rFonts w:hint="eastAsia"/>
        </w:rPr>
        <w:t>等</w:t>
      </w:r>
      <w:r w:rsidR="00B6641F">
        <w:rPr>
          <w:rFonts w:hAnsi="Times New Roman" w:hint="eastAsia"/>
        </w:rPr>
        <w:t>)</w:t>
      </w:r>
      <w:r w:rsidR="00481431">
        <w:rPr>
          <w:rFonts w:hint="eastAsia"/>
        </w:rPr>
        <w:t>，</w:t>
      </w:r>
      <w:r w:rsidR="00071CE7">
        <w:rPr>
          <w:rFonts w:hint="eastAsia"/>
        </w:rPr>
        <w:t>允</w:t>
      </w:r>
      <w:r w:rsidR="00481431">
        <w:rPr>
          <w:rFonts w:hint="eastAsia"/>
        </w:rPr>
        <w:t>應</w:t>
      </w:r>
      <w:r w:rsidR="00071CE7">
        <w:rPr>
          <w:rFonts w:hint="eastAsia"/>
        </w:rPr>
        <w:t>依預算法規定</w:t>
      </w:r>
      <w:r w:rsidR="00071CE7" w:rsidRPr="0097723A">
        <w:rPr>
          <w:rFonts w:hint="eastAsia"/>
        </w:rPr>
        <w:t>製作成本效益分析</w:t>
      </w:r>
      <w:r w:rsidR="00071CE7">
        <w:rPr>
          <w:rFonts w:hint="eastAsia"/>
        </w:rPr>
        <w:t>及</w:t>
      </w:r>
      <w:r w:rsidR="00071CE7" w:rsidRPr="0097723A">
        <w:rPr>
          <w:rFonts w:hint="eastAsia"/>
        </w:rPr>
        <w:t>財源籌措</w:t>
      </w:r>
      <w:r w:rsidR="00071CE7">
        <w:rPr>
          <w:rFonts w:hint="eastAsia"/>
        </w:rPr>
        <w:t>等</w:t>
      </w:r>
      <w:r w:rsidR="00495F36">
        <w:rPr>
          <w:rFonts w:hint="eastAsia"/>
        </w:rPr>
        <w:t>送本院</w:t>
      </w:r>
      <w:r w:rsidR="00071CE7">
        <w:rPr>
          <w:rFonts w:hint="eastAsia"/>
        </w:rPr>
        <w:t>，</w:t>
      </w:r>
      <w:r w:rsidR="00481431">
        <w:rPr>
          <w:rFonts w:hAnsi="Times New Roman" w:hint="eastAsia"/>
        </w:rPr>
        <w:t>並</w:t>
      </w:r>
      <w:r w:rsidR="00A54982">
        <w:rPr>
          <w:rFonts w:hAnsi="Times New Roman" w:hint="eastAsia"/>
        </w:rPr>
        <w:t>重新擬定</w:t>
      </w:r>
      <w:r w:rsidR="00831BB1">
        <w:rPr>
          <w:rFonts w:hAnsi="Times New Roman" w:hint="eastAsia"/>
        </w:rPr>
        <w:t>妥適之</w:t>
      </w:r>
      <w:r w:rsidR="00565777" w:rsidRPr="00162220">
        <w:t>財務</w:t>
      </w:r>
      <w:r w:rsidR="00481431">
        <w:rPr>
          <w:rFonts w:hint="eastAsia"/>
        </w:rPr>
        <w:t>規劃</w:t>
      </w:r>
      <w:r w:rsidR="00565777" w:rsidRPr="00162220">
        <w:t>，</w:t>
      </w:r>
      <w:r w:rsidR="00481431">
        <w:rPr>
          <w:rFonts w:hint="eastAsia"/>
        </w:rPr>
        <w:t>以免</w:t>
      </w:r>
      <w:r w:rsidR="00A9020F" w:rsidRPr="00BE2F27">
        <w:rPr>
          <w:rFonts w:hint="eastAsia"/>
        </w:rPr>
        <w:t>未來需</w:t>
      </w:r>
      <w:r w:rsidR="00A9020F">
        <w:rPr>
          <w:rFonts w:hint="eastAsia"/>
        </w:rPr>
        <w:t>由</w:t>
      </w:r>
      <w:r w:rsidR="00A9020F" w:rsidRPr="00BE2F27">
        <w:rPr>
          <w:rFonts w:hint="eastAsia"/>
        </w:rPr>
        <w:t>國庫資金撥補，成為政府財政負擔</w:t>
      </w:r>
      <w:r w:rsidR="00A9020F">
        <w:rPr>
          <w:rFonts w:hint="eastAsia"/>
        </w:rPr>
        <w:t>。</w:t>
      </w:r>
    </w:p>
    <w:p w:rsidR="00500D4A" w:rsidRPr="00AC0DFE" w:rsidRDefault="00500D4A" w:rsidP="005B49E1">
      <w:pPr>
        <w:pStyle w:val="14"/>
        <w:ind w:left="561" w:hanging="561"/>
      </w:pPr>
    </w:p>
    <w:bookmarkEnd w:id="0"/>
    <w:bookmarkEnd w:id="1"/>
    <w:bookmarkEnd w:id="2"/>
    <w:bookmarkEnd w:id="3"/>
    <w:sectPr w:rsidR="00500D4A" w:rsidRPr="00AC0DFE" w:rsidSect="00D750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" w:linePitch="4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E80" w:rsidRDefault="006C0E80" w:rsidP="00C068C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C0E80" w:rsidRDefault="006C0E80" w:rsidP="00C068C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E4FA61CE-A71A-43C3-A3DE-5FCB8BDE5F41}"/>
    <w:embedBold r:id="rId2" w:subsetted="1" w:fontKey="{12977F5B-F0F3-4B76-8B5E-CC800D1B7E3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B1C86942-54AC-4C89-8272-C866681886D4}"/>
    <w:embedBold r:id="rId4" w:fontKey="{D681FE65-3F7C-4155-928E-EA6714977C70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5" w:fontKey="{479E71B5-8660-41F4-ABFE-6FEAE2DEAEF3}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明體(P)">
    <w:panose1 w:val="02020500000000000000"/>
    <w:charset w:val="88"/>
    <w:family w:val="roman"/>
    <w:pitch w:val="variable"/>
    <w:sig w:usb0="80000001" w:usb1="28091800" w:usb2="00000016" w:usb3="00000000" w:csb0="001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黑體...">
    <w:altName w:val="華康黑體哥..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6" w:fontKey="{BC91E591-6C25-4325-A8BE-C1A631347AD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DBB" w:rsidRDefault="00291ACB" w:rsidP="009B4185">
    <w:pPr>
      <w:pStyle w:val="af2"/>
      <w:tabs>
        <w:tab w:val="clear" w:pos="4153"/>
        <w:tab w:val="clear" w:pos="8306"/>
        <w:tab w:val="left" w:pos="4125"/>
        <w:tab w:val="center" w:pos="4536"/>
      </w:tabs>
      <w:ind w:left="560" w:firstLine="400"/>
      <w:jc w:val="lef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2.35pt;width:453.55pt;height:31.5pt;z-index:251659264;mso-wrap-style:tight" filled="f" stroked="f">
          <v:textbox>
            <w:txbxContent>
              <w:p w:rsidR="00333DBB" w:rsidRPr="009E62A8" w:rsidRDefault="00333DBB" w:rsidP="009B4185">
                <w:pPr>
                  <w:spacing w:line="210" w:lineRule="exact"/>
                  <w:ind w:left="560" w:firstLine="560"/>
                  <w:jc w:val="center"/>
                </w:pPr>
                <w:r>
                  <w:rPr>
                    <w:rFonts w:hint="eastAsia"/>
                  </w:rPr>
                  <w:t xml:space="preserve">院 </w:t>
                </w:r>
                <w:r>
                  <w:fldChar w:fldCharType="begin"/>
                </w:r>
                <w:r>
                  <w:instrText xml:space="preserve"> </w:instrText>
                </w:r>
                <w:r>
                  <w:rPr>
                    <w:rFonts w:hint="eastAsia"/>
                  </w:rPr>
                  <w:instrText>PAGE  \* MERGEFORMAT</w:instrText>
                </w:r>
                <w:r>
                  <w:instrText xml:space="preserve"> </w:instrText>
                </w:r>
                <w:r>
                  <w:fldChar w:fldCharType="separate"/>
                </w:r>
                <w:r>
                  <w:rPr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656785"/>
      <w:docPartObj>
        <w:docPartGallery w:val="Page Numbers (Bottom of Page)"/>
        <w:docPartUnique/>
      </w:docPartObj>
    </w:sdtPr>
    <w:sdtEndPr/>
    <w:sdtContent>
      <w:p w:rsidR="00333DBB" w:rsidRDefault="00333DBB" w:rsidP="00D750B8">
        <w:pPr>
          <w:pStyle w:val="af2"/>
          <w:ind w:left="560" w:firstLine="40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CB" w:rsidRPr="00291ACB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DBB" w:rsidRDefault="00333DBB" w:rsidP="009B4185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E80" w:rsidRDefault="006C0E80" w:rsidP="004034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C0E80" w:rsidRDefault="006C0E80" w:rsidP="00C068C5">
      <w:pPr>
        <w:spacing w:line="240" w:lineRule="auto"/>
        <w:ind w:left="560" w:firstLine="560"/>
      </w:pPr>
      <w:r>
        <w:continuationSeparator/>
      </w:r>
    </w:p>
  </w:footnote>
  <w:footnote w:id="1">
    <w:p w:rsidR="00333DBB" w:rsidRPr="00CB39BE" w:rsidRDefault="00333DBB" w:rsidP="0027665D">
      <w:pPr>
        <w:pStyle w:val="142"/>
        <w:ind w:left="360" w:hangingChars="150" w:hanging="360"/>
        <w:jc w:val="both"/>
      </w:pPr>
      <w:r w:rsidRPr="00CB39BE">
        <w:footnoteRef/>
      </w:r>
      <w:r>
        <w:rPr>
          <w:rFonts w:hint="eastAsia"/>
        </w:rPr>
        <w:t>.</w:t>
      </w:r>
      <w:r w:rsidRPr="00CB39BE">
        <w:rPr>
          <w:rFonts w:hint="eastAsia"/>
        </w:rPr>
        <w:t>依公共債務法第</w:t>
      </w:r>
      <w:r w:rsidRPr="00CB39BE">
        <w:t>5條第1項規定，中央政府債務未償餘額（即1年以上非自償性債務），不得超過前3年度GDP平均數之40.6％。預估中央政府104年底債務未償餘額將達5兆5,458億元，若以102年度至104年度GDP平均數15兆1,223億元之40.6％計算，估計中央政府舉債上限為6兆1,397億元，亦即105年度後中央政府舉債額度僅餘5,939億元。</w:t>
      </w:r>
    </w:p>
  </w:footnote>
  <w:footnote w:id="2">
    <w:p w:rsidR="00333DBB" w:rsidRPr="00EC6876" w:rsidRDefault="00333DBB" w:rsidP="00EC6876">
      <w:pPr>
        <w:pStyle w:val="142"/>
        <w:ind w:left="360" w:hangingChars="150" w:hanging="360"/>
        <w:jc w:val="both"/>
      </w:pPr>
      <w:r w:rsidRPr="00EC6876">
        <w:footnoteRef/>
      </w:r>
      <w:r>
        <w:rPr>
          <w:rFonts w:hint="eastAsia"/>
        </w:rPr>
        <w:t>.另按近期媒體報導，</w:t>
      </w:r>
      <w:r w:rsidRPr="007A624A">
        <w:rPr>
          <w:rFonts w:hint="eastAsia"/>
        </w:rPr>
        <w:t>由泛公股投資</w:t>
      </w:r>
      <w:r>
        <w:rPr>
          <w:rFonts w:hint="eastAsia"/>
        </w:rPr>
        <w:t>58</w:t>
      </w:r>
      <w:r w:rsidRPr="007A624A">
        <w:rPr>
          <w:rFonts w:hint="eastAsia"/>
        </w:rPr>
        <w:t>億元，目前規劃航發會投資</w:t>
      </w:r>
      <w:r>
        <w:rPr>
          <w:rFonts w:hint="eastAsia"/>
        </w:rPr>
        <w:t>32</w:t>
      </w:r>
      <w:r w:rsidRPr="007A624A">
        <w:rPr>
          <w:rFonts w:hint="eastAsia"/>
        </w:rPr>
        <w:t>億元，另</w:t>
      </w:r>
      <w:r>
        <w:rPr>
          <w:rFonts w:hint="eastAsia"/>
        </w:rPr>
        <w:t>26</w:t>
      </w:r>
      <w:r w:rsidRPr="007A624A">
        <w:rPr>
          <w:rFonts w:hint="eastAsia"/>
        </w:rPr>
        <w:t>億元洽包括勞退、郵儲等基金</w:t>
      </w:r>
      <w:r>
        <w:rPr>
          <w:rFonts w:hint="eastAsia"/>
        </w:rPr>
        <w:t>。資料來源，</w:t>
      </w:r>
      <w:r w:rsidRPr="007A624A">
        <w:t>2015-06-17</w:t>
      </w:r>
      <w:r>
        <w:rPr>
          <w:rFonts w:hint="eastAsia"/>
        </w:rPr>
        <w:t>/</w:t>
      </w:r>
      <w:r w:rsidRPr="007A624A">
        <w:t>台灣新生報</w:t>
      </w:r>
      <w:r>
        <w:rPr>
          <w:rFonts w:hint="eastAsia"/>
        </w:rPr>
        <w:t>/</w:t>
      </w:r>
      <w:r w:rsidRPr="007A624A">
        <w:t>第3版</w:t>
      </w:r>
      <w:r>
        <w:rPr>
          <w:rFonts w:hint="eastAsia"/>
        </w:rPr>
        <w:t>；</w:t>
      </w:r>
      <w:r w:rsidRPr="00D16F70">
        <w:t>2015-06-16</w:t>
      </w:r>
      <w:r>
        <w:rPr>
          <w:rFonts w:hint="eastAsia"/>
        </w:rPr>
        <w:t>/</w:t>
      </w:r>
      <w:r w:rsidRPr="00D16F70">
        <w:t>中央社</w:t>
      </w:r>
      <w:r>
        <w:rPr>
          <w:rFonts w:hint="eastAsia"/>
        </w:rPr>
        <w:t>/</w:t>
      </w:r>
      <w:r w:rsidRPr="00D16F70">
        <w:t>國內交通</w:t>
      </w:r>
      <w:r>
        <w:rPr>
          <w:rFonts w:hint="eastAsia"/>
        </w:rPr>
        <w:t>。</w:t>
      </w:r>
    </w:p>
  </w:footnote>
  <w:footnote w:id="3">
    <w:p w:rsidR="00333DBB" w:rsidRPr="00E1274A" w:rsidRDefault="00333DBB" w:rsidP="00933FBD">
      <w:pPr>
        <w:pStyle w:val="142"/>
        <w:ind w:left="360" w:hangingChars="150" w:hanging="360"/>
        <w:jc w:val="both"/>
        <w:rPr>
          <w:snapToGrid w:val="0"/>
        </w:rPr>
      </w:pPr>
      <w:r w:rsidRPr="00E1274A">
        <w:rPr>
          <w:snapToGrid w:val="0"/>
        </w:rPr>
        <w:footnoteRef/>
      </w:r>
      <w:r>
        <w:rPr>
          <w:rFonts w:hint="eastAsia"/>
          <w:snapToGrid w:val="0"/>
        </w:rPr>
        <w:t>.</w:t>
      </w:r>
      <w:r w:rsidRPr="00E1274A">
        <w:rPr>
          <w:rFonts w:hint="eastAsia"/>
          <w:snapToGrid w:val="0"/>
        </w:rPr>
        <w:t>預算法第34條規定：「重要公共工程建設及重大施政計畫，應先行製作選擇方案及替代方案之成本效益分析報告，並提供財源籌措及資金運用之說明，始得編列概算及預算案，並送立法院備查。」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DBB" w:rsidRDefault="00333DBB" w:rsidP="009B4185">
    <w:pPr>
      <w:pStyle w:val="af5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DBB" w:rsidRDefault="00333DBB" w:rsidP="009B4185">
    <w:pPr>
      <w:pStyle w:val="af5"/>
      <w:ind w:left="560"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DBB" w:rsidRDefault="00333DBB" w:rsidP="009B4185">
    <w:pPr>
      <w:pStyle w:val="af5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681"/>
    <w:multiLevelType w:val="hybridMultilevel"/>
    <w:tmpl w:val="3DA8A61C"/>
    <w:lvl w:ilvl="0" w:tplc="B2482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95657D"/>
    <w:multiLevelType w:val="hybridMultilevel"/>
    <w:tmpl w:val="13169B48"/>
    <w:lvl w:ilvl="0" w:tplc="E77C1EC0">
      <w:start w:val="7"/>
      <w:numFmt w:val="bullet"/>
      <w:lvlText w:val="※"/>
      <w:lvlJc w:val="left"/>
      <w:pPr>
        <w:tabs>
          <w:tab w:val="num" w:pos="724"/>
        </w:tabs>
        <w:ind w:left="7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4"/>
        </w:tabs>
        <w:ind w:left="13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4"/>
        </w:tabs>
        <w:ind w:left="18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4"/>
        </w:tabs>
        <w:ind w:left="22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4"/>
        </w:tabs>
        <w:ind w:left="27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4"/>
        </w:tabs>
        <w:ind w:left="32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4"/>
        </w:tabs>
        <w:ind w:left="37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4"/>
        </w:tabs>
        <w:ind w:left="42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4"/>
        </w:tabs>
        <w:ind w:left="4684" w:hanging="480"/>
      </w:pPr>
      <w:rPr>
        <w:rFonts w:ascii="Wingdings" w:hAnsi="Wingdings" w:hint="default"/>
      </w:rPr>
    </w:lvl>
  </w:abstractNum>
  <w:abstractNum w:abstractNumId="2">
    <w:nsid w:val="101820AB"/>
    <w:multiLevelType w:val="hybridMultilevel"/>
    <w:tmpl w:val="2C586F84"/>
    <w:lvl w:ilvl="0" w:tplc="68CA8808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">
    <w:nsid w:val="11575AB3"/>
    <w:multiLevelType w:val="hybridMultilevel"/>
    <w:tmpl w:val="84E486EE"/>
    <w:lvl w:ilvl="0" w:tplc="F3B05424">
      <w:start w:val="1"/>
      <w:numFmt w:val="decimal"/>
      <w:lvlText w:val="%1、"/>
      <w:lvlJc w:val="left"/>
      <w:pPr>
        <w:tabs>
          <w:tab w:val="num" w:pos="2077"/>
        </w:tabs>
        <w:ind w:left="2077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2"/>
        </w:tabs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2"/>
        </w:tabs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2"/>
        </w:tabs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2"/>
        </w:tabs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2"/>
        </w:tabs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2"/>
        </w:tabs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2"/>
        </w:tabs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2"/>
        </w:tabs>
        <w:ind w:left="5452" w:hanging="480"/>
      </w:pPr>
    </w:lvl>
  </w:abstractNum>
  <w:abstractNum w:abstractNumId="4">
    <w:nsid w:val="2167236E"/>
    <w:multiLevelType w:val="hybridMultilevel"/>
    <w:tmpl w:val="27EAC17E"/>
    <w:lvl w:ilvl="0" w:tplc="B1F20E5C">
      <w:start w:val="50"/>
      <w:numFmt w:val="bullet"/>
      <w:lvlText w:val="※"/>
      <w:lvlJc w:val="left"/>
      <w:pPr>
        <w:tabs>
          <w:tab w:val="num" w:pos="402"/>
        </w:tabs>
        <w:ind w:left="4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2"/>
        </w:tabs>
        <w:ind w:left="10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2"/>
        </w:tabs>
        <w:ind w:left="14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62"/>
        </w:tabs>
        <w:ind w:left="19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42"/>
        </w:tabs>
        <w:ind w:left="24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22"/>
        </w:tabs>
        <w:ind w:left="29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2"/>
        </w:tabs>
        <w:ind w:left="34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82"/>
        </w:tabs>
        <w:ind w:left="38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2"/>
        </w:tabs>
        <w:ind w:left="4362" w:hanging="480"/>
      </w:pPr>
      <w:rPr>
        <w:rFonts w:ascii="Wingdings" w:hAnsi="Wingdings" w:hint="default"/>
      </w:rPr>
    </w:lvl>
  </w:abstractNum>
  <w:abstractNum w:abstractNumId="5">
    <w:nsid w:val="237C7AAA"/>
    <w:multiLevelType w:val="hybridMultilevel"/>
    <w:tmpl w:val="428C6B5C"/>
    <w:lvl w:ilvl="0" w:tplc="1BAA9EA2">
      <w:start w:val="1"/>
      <w:numFmt w:val="decimal"/>
      <w:lvlText w:val="%1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6">
    <w:nsid w:val="29F01854"/>
    <w:multiLevelType w:val="hybridMultilevel"/>
    <w:tmpl w:val="A95224F8"/>
    <w:lvl w:ilvl="0" w:tplc="2548AF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C8474B4"/>
    <w:multiLevelType w:val="hybridMultilevel"/>
    <w:tmpl w:val="6F0EDE04"/>
    <w:lvl w:ilvl="0" w:tplc="C4FC793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16B12FD"/>
    <w:multiLevelType w:val="hybridMultilevel"/>
    <w:tmpl w:val="E776451C"/>
    <w:lvl w:ilvl="0" w:tplc="E25CA008">
      <w:start w:val="1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9">
    <w:nsid w:val="3410176B"/>
    <w:multiLevelType w:val="hybridMultilevel"/>
    <w:tmpl w:val="5A06FD5A"/>
    <w:lvl w:ilvl="0" w:tplc="D4F685E6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43D5246"/>
    <w:multiLevelType w:val="hybridMultilevel"/>
    <w:tmpl w:val="4CCC7F58"/>
    <w:lvl w:ilvl="0" w:tplc="61684548">
      <w:start w:val="3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1">
    <w:nsid w:val="3DA93C47"/>
    <w:multiLevelType w:val="hybridMultilevel"/>
    <w:tmpl w:val="C03EA140"/>
    <w:lvl w:ilvl="0" w:tplc="E3FA8F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11C0BEC"/>
    <w:multiLevelType w:val="hybridMultilevel"/>
    <w:tmpl w:val="04A81B9E"/>
    <w:lvl w:ilvl="0" w:tplc="7EF2A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69F0F9F"/>
    <w:multiLevelType w:val="hybridMultilevel"/>
    <w:tmpl w:val="043CC16E"/>
    <w:lvl w:ilvl="0" w:tplc="CE6A707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>
    <w:nsid w:val="4D631E0C"/>
    <w:multiLevelType w:val="hybridMultilevel"/>
    <w:tmpl w:val="DBFAB3E6"/>
    <w:lvl w:ilvl="0" w:tplc="C770A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3757F9D"/>
    <w:multiLevelType w:val="hybridMultilevel"/>
    <w:tmpl w:val="92428FB8"/>
    <w:lvl w:ilvl="0" w:tplc="22581308"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6">
    <w:nsid w:val="544C3FD6"/>
    <w:multiLevelType w:val="hybridMultilevel"/>
    <w:tmpl w:val="0AF604E4"/>
    <w:lvl w:ilvl="0" w:tplc="1A8CBCE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84B7E57"/>
    <w:multiLevelType w:val="hybridMultilevel"/>
    <w:tmpl w:val="3A7AB3F6"/>
    <w:lvl w:ilvl="0" w:tplc="AC2E0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>
    <w:nsid w:val="6473520E"/>
    <w:multiLevelType w:val="hybridMultilevel"/>
    <w:tmpl w:val="CC1E358C"/>
    <w:lvl w:ilvl="0" w:tplc="7E3EB16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>
    <w:nsid w:val="66A46C36"/>
    <w:multiLevelType w:val="hybridMultilevel"/>
    <w:tmpl w:val="3168C8A6"/>
    <w:lvl w:ilvl="0" w:tplc="7854A2A0">
      <w:start w:val="1"/>
      <w:numFmt w:val="taiwaneseCountingThousand"/>
      <w:lvlText w:val="(%1)"/>
      <w:lvlJc w:val="left"/>
      <w:pPr>
        <w:ind w:left="5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20">
    <w:nsid w:val="6AA506DF"/>
    <w:multiLevelType w:val="hybridMultilevel"/>
    <w:tmpl w:val="D89C8C6C"/>
    <w:lvl w:ilvl="0" w:tplc="9C4A37C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ACC6D55"/>
    <w:multiLevelType w:val="hybridMultilevel"/>
    <w:tmpl w:val="67CA4518"/>
    <w:lvl w:ilvl="0" w:tplc="3B5CA8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DF94719"/>
    <w:multiLevelType w:val="hybridMultilevel"/>
    <w:tmpl w:val="25DCCDA0"/>
    <w:lvl w:ilvl="0" w:tplc="099A9A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3611462"/>
    <w:multiLevelType w:val="hybridMultilevel"/>
    <w:tmpl w:val="BFFC9ED0"/>
    <w:lvl w:ilvl="0" w:tplc="63DEB8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2C680C54">
      <w:start w:val="1"/>
      <w:numFmt w:val="taiwaneseCountingThousand"/>
      <w:lvlText w:val="（%2）"/>
      <w:lvlJc w:val="left"/>
      <w:pPr>
        <w:tabs>
          <w:tab w:val="num" w:pos="1305"/>
        </w:tabs>
        <w:ind w:left="1305" w:hanging="82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AD76373"/>
    <w:multiLevelType w:val="hybridMultilevel"/>
    <w:tmpl w:val="78D4C7E2"/>
    <w:lvl w:ilvl="0" w:tplc="659458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E58403A"/>
    <w:multiLevelType w:val="hybridMultilevel"/>
    <w:tmpl w:val="22FEBFA8"/>
    <w:lvl w:ilvl="0" w:tplc="FFDC68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E817CD6"/>
    <w:multiLevelType w:val="hybridMultilevel"/>
    <w:tmpl w:val="1506CC5C"/>
    <w:lvl w:ilvl="0" w:tplc="FFDC68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23"/>
  </w:num>
  <w:num w:numId="3">
    <w:abstractNumId w:val="12"/>
  </w:num>
  <w:num w:numId="4">
    <w:abstractNumId w:val="5"/>
  </w:num>
  <w:num w:numId="5">
    <w:abstractNumId w:val="24"/>
  </w:num>
  <w:num w:numId="6">
    <w:abstractNumId w:val="7"/>
  </w:num>
  <w:num w:numId="7">
    <w:abstractNumId w:val="22"/>
  </w:num>
  <w:num w:numId="8">
    <w:abstractNumId w:val="21"/>
  </w:num>
  <w:num w:numId="9">
    <w:abstractNumId w:val="8"/>
  </w:num>
  <w:num w:numId="10">
    <w:abstractNumId w:val="16"/>
  </w:num>
  <w:num w:numId="11">
    <w:abstractNumId w:val="6"/>
  </w:num>
  <w:num w:numId="12">
    <w:abstractNumId w:val="18"/>
  </w:num>
  <w:num w:numId="13">
    <w:abstractNumId w:val="11"/>
  </w:num>
  <w:num w:numId="14">
    <w:abstractNumId w:val="4"/>
  </w:num>
  <w:num w:numId="15">
    <w:abstractNumId w:val="3"/>
  </w:num>
  <w:num w:numId="16">
    <w:abstractNumId w:val="10"/>
  </w:num>
  <w:num w:numId="17">
    <w:abstractNumId w:val="15"/>
  </w:num>
  <w:num w:numId="18">
    <w:abstractNumId w:val="1"/>
  </w:num>
  <w:num w:numId="19">
    <w:abstractNumId w:val="13"/>
  </w:num>
  <w:num w:numId="20">
    <w:abstractNumId w:val="9"/>
  </w:num>
  <w:num w:numId="21">
    <w:abstractNumId w:val="25"/>
  </w:num>
  <w:num w:numId="22">
    <w:abstractNumId w:val="26"/>
  </w:num>
  <w:num w:numId="23">
    <w:abstractNumId w:val="0"/>
  </w:num>
  <w:num w:numId="24">
    <w:abstractNumId w:val="17"/>
  </w:num>
  <w:num w:numId="25">
    <w:abstractNumId w:val="14"/>
  </w:num>
  <w:num w:numId="26">
    <w:abstractNumId w:val="20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embedTrueType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480"/>
  <w:drawingGridHorizontalSpacing w:val="140"/>
  <w:drawingGridVerticalSpacing w:val="240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408"/>
    <w:rsid w:val="00000A33"/>
    <w:rsid w:val="00000B61"/>
    <w:rsid w:val="00000BF1"/>
    <w:rsid w:val="0000100A"/>
    <w:rsid w:val="000011E7"/>
    <w:rsid w:val="00001842"/>
    <w:rsid w:val="00001C60"/>
    <w:rsid w:val="00001CF7"/>
    <w:rsid w:val="00001D66"/>
    <w:rsid w:val="00002A04"/>
    <w:rsid w:val="00002DF8"/>
    <w:rsid w:val="00002E1A"/>
    <w:rsid w:val="00002FEC"/>
    <w:rsid w:val="000039A8"/>
    <w:rsid w:val="00004965"/>
    <w:rsid w:val="00004DE7"/>
    <w:rsid w:val="00005498"/>
    <w:rsid w:val="00005544"/>
    <w:rsid w:val="00005655"/>
    <w:rsid w:val="00005697"/>
    <w:rsid w:val="0000605C"/>
    <w:rsid w:val="00010616"/>
    <w:rsid w:val="000106AA"/>
    <w:rsid w:val="00010D05"/>
    <w:rsid w:val="00011603"/>
    <w:rsid w:val="0001185F"/>
    <w:rsid w:val="000124F2"/>
    <w:rsid w:val="00012D44"/>
    <w:rsid w:val="00012EA1"/>
    <w:rsid w:val="000132FB"/>
    <w:rsid w:val="00013870"/>
    <w:rsid w:val="000140CC"/>
    <w:rsid w:val="000141CA"/>
    <w:rsid w:val="000144DD"/>
    <w:rsid w:val="00014A0D"/>
    <w:rsid w:val="00015043"/>
    <w:rsid w:val="0001516D"/>
    <w:rsid w:val="000154A8"/>
    <w:rsid w:val="00015EF9"/>
    <w:rsid w:val="000161AD"/>
    <w:rsid w:val="00017329"/>
    <w:rsid w:val="00017C7A"/>
    <w:rsid w:val="00020A98"/>
    <w:rsid w:val="00020D7C"/>
    <w:rsid w:val="0002156A"/>
    <w:rsid w:val="00021C71"/>
    <w:rsid w:val="00022381"/>
    <w:rsid w:val="00022DA9"/>
    <w:rsid w:val="00023F5E"/>
    <w:rsid w:val="0002403E"/>
    <w:rsid w:val="000243D1"/>
    <w:rsid w:val="00024B59"/>
    <w:rsid w:val="00024D96"/>
    <w:rsid w:val="00025636"/>
    <w:rsid w:val="00025BAD"/>
    <w:rsid w:val="000260E5"/>
    <w:rsid w:val="000263CB"/>
    <w:rsid w:val="0002653B"/>
    <w:rsid w:val="00026D0F"/>
    <w:rsid w:val="00026D39"/>
    <w:rsid w:val="000271DA"/>
    <w:rsid w:val="0002746B"/>
    <w:rsid w:val="00027960"/>
    <w:rsid w:val="00027B27"/>
    <w:rsid w:val="00030649"/>
    <w:rsid w:val="00030A37"/>
    <w:rsid w:val="00030CFD"/>
    <w:rsid w:val="00031007"/>
    <w:rsid w:val="0003215B"/>
    <w:rsid w:val="00032FBE"/>
    <w:rsid w:val="000333EC"/>
    <w:rsid w:val="00033FC1"/>
    <w:rsid w:val="0003482F"/>
    <w:rsid w:val="00034A67"/>
    <w:rsid w:val="00034BC9"/>
    <w:rsid w:val="00034C84"/>
    <w:rsid w:val="00034D0E"/>
    <w:rsid w:val="0003504F"/>
    <w:rsid w:val="00035147"/>
    <w:rsid w:val="0003588E"/>
    <w:rsid w:val="00036014"/>
    <w:rsid w:val="000368CB"/>
    <w:rsid w:val="00036ADC"/>
    <w:rsid w:val="00036D30"/>
    <w:rsid w:val="000376E7"/>
    <w:rsid w:val="00037B6D"/>
    <w:rsid w:val="00037DB9"/>
    <w:rsid w:val="000401B8"/>
    <w:rsid w:val="0004040C"/>
    <w:rsid w:val="00040533"/>
    <w:rsid w:val="00040A2E"/>
    <w:rsid w:val="00040C76"/>
    <w:rsid w:val="00040E5F"/>
    <w:rsid w:val="00041020"/>
    <w:rsid w:val="0004146D"/>
    <w:rsid w:val="00041667"/>
    <w:rsid w:val="0004188F"/>
    <w:rsid w:val="000419B6"/>
    <w:rsid w:val="00041B57"/>
    <w:rsid w:val="00042587"/>
    <w:rsid w:val="000428C5"/>
    <w:rsid w:val="000429FD"/>
    <w:rsid w:val="00042C7D"/>
    <w:rsid w:val="00042DA7"/>
    <w:rsid w:val="00042DEB"/>
    <w:rsid w:val="000431D3"/>
    <w:rsid w:val="00043408"/>
    <w:rsid w:val="00043E08"/>
    <w:rsid w:val="00043E4D"/>
    <w:rsid w:val="0004444E"/>
    <w:rsid w:val="00044606"/>
    <w:rsid w:val="000449C7"/>
    <w:rsid w:val="00044C9E"/>
    <w:rsid w:val="00045618"/>
    <w:rsid w:val="00045F24"/>
    <w:rsid w:val="00046623"/>
    <w:rsid w:val="0004707D"/>
    <w:rsid w:val="0004714C"/>
    <w:rsid w:val="00047E71"/>
    <w:rsid w:val="000506A4"/>
    <w:rsid w:val="00050BCB"/>
    <w:rsid w:val="00051B56"/>
    <w:rsid w:val="00051B8B"/>
    <w:rsid w:val="00052257"/>
    <w:rsid w:val="00052529"/>
    <w:rsid w:val="0005296D"/>
    <w:rsid w:val="000532D2"/>
    <w:rsid w:val="00053888"/>
    <w:rsid w:val="000538A2"/>
    <w:rsid w:val="000543A5"/>
    <w:rsid w:val="000544A1"/>
    <w:rsid w:val="000544A7"/>
    <w:rsid w:val="00054C69"/>
    <w:rsid w:val="00055174"/>
    <w:rsid w:val="00055464"/>
    <w:rsid w:val="0005589C"/>
    <w:rsid w:val="000562EA"/>
    <w:rsid w:val="000567C9"/>
    <w:rsid w:val="000568B2"/>
    <w:rsid w:val="00056A11"/>
    <w:rsid w:val="00056C04"/>
    <w:rsid w:val="0005737C"/>
    <w:rsid w:val="00057E33"/>
    <w:rsid w:val="00057F5E"/>
    <w:rsid w:val="000605BB"/>
    <w:rsid w:val="000609C5"/>
    <w:rsid w:val="00060A1B"/>
    <w:rsid w:val="0006116F"/>
    <w:rsid w:val="00061472"/>
    <w:rsid w:val="000617DB"/>
    <w:rsid w:val="00061CB5"/>
    <w:rsid w:val="00061CFA"/>
    <w:rsid w:val="00061ED0"/>
    <w:rsid w:val="00062190"/>
    <w:rsid w:val="000633EC"/>
    <w:rsid w:val="00063AC7"/>
    <w:rsid w:val="00064C1D"/>
    <w:rsid w:val="000660FC"/>
    <w:rsid w:val="0006627B"/>
    <w:rsid w:val="000666DB"/>
    <w:rsid w:val="000666F9"/>
    <w:rsid w:val="0006674E"/>
    <w:rsid w:val="00066A0B"/>
    <w:rsid w:val="00066BD0"/>
    <w:rsid w:val="00067241"/>
    <w:rsid w:val="00067B05"/>
    <w:rsid w:val="00070581"/>
    <w:rsid w:val="00071C1B"/>
    <w:rsid w:val="00071CE7"/>
    <w:rsid w:val="00071D08"/>
    <w:rsid w:val="00071D96"/>
    <w:rsid w:val="0007220B"/>
    <w:rsid w:val="00072B04"/>
    <w:rsid w:val="000732B7"/>
    <w:rsid w:val="00073F34"/>
    <w:rsid w:val="000741C5"/>
    <w:rsid w:val="00075B29"/>
    <w:rsid w:val="0007609C"/>
    <w:rsid w:val="00076261"/>
    <w:rsid w:val="00076317"/>
    <w:rsid w:val="000764D9"/>
    <w:rsid w:val="000766A8"/>
    <w:rsid w:val="00076AC0"/>
    <w:rsid w:val="00076B22"/>
    <w:rsid w:val="00077227"/>
    <w:rsid w:val="000776EC"/>
    <w:rsid w:val="00077759"/>
    <w:rsid w:val="00077CF2"/>
    <w:rsid w:val="00080D81"/>
    <w:rsid w:val="00080E0A"/>
    <w:rsid w:val="000812F8"/>
    <w:rsid w:val="00081549"/>
    <w:rsid w:val="00081B60"/>
    <w:rsid w:val="00082281"/>
    <w:rsid w:val="00082306"/>
    <w:rsid w:val="00082373"/>
    <w:rsid w:val="00083606"/>
    <w:rsid w:val="00083BD9"/>
    <w:rsid w:val="00083D3D"/>
    <w:rsid w:val="00084B67"/>
    <w:rsid w:val="0008589A"/>
    <w:rsid w:val="00085D8E"/>
    <w:rsid w:val="00086A2F"/>
    <w:rsid w:val="00087D07"/>
    <w:rsid w:val="0009070F"/>
    <w:rsid w:val="00090BC2"/>
    <w:rsid w:val="000911AB"/>
    <w:rsid w:val="00091405"/>
    <w:rsid w:val="00091CEA"/>
    <w:rsid w:val="00091E72"/>
    <w:rsid w:val="00092512"/>
    <w:rsid w:val="00092A5B"/>
    <w:rsid w:val="00093A60"/>
    <w:rsid w:val="0009405C"/>
    <w:rsid w:val="00094943"/>
    <w:rsid w:val="00094A06"/>
    <w:rsid w:val="0009544B"/>
    <w:rsid w:val="000957F9"/>
    <w:rsid w:val="0009647C"/>
    <w:rsid w:val="00096DC2"/>
    <w:rsid w:val="00096FD2"/>
    <w:rsid w:val="0009725C"/>
    <w:rsid w:val="00097586"/>
    <w:rsid w:val="000A031A"/>
    <w:rsid w:val="000A0696"/>
    <w:rsid w:val="000A09C1"/>
    <w:rsid w:val="000A0BF2"/>
    <w:rsid w:val="000A0FEF"/>
    <w:rsid w:val="000A10D6"/>
    <w:rsid w:val="000A132A"/>
    <w:rsid w:val="000A1619"/>
    <w:rsid w:val="000A1A6F"/>
    <w:rsid w:val="000A22A1"/>
    <w:rsid w:val="000A22F5"/>
    <w:rsid w:val="000A27DD"/>
    <w:rsid w:val="000A2DC7"/>
    <w:rsid w:val="000A3CB9"/>
    <w:rsid w:val="000A44EA"/>
    <w:rsid w:val="000A460E"/>
    <w:rsid w:val="000A46EB"/>
    <w:rsid w:val="000A52EF"/>
    <w:rsid w:val="000A5888"/>
    <w:rsid w:val="000A58D7"/>
    <w:rsid w:val="000A6048"/>
    <w:rsid w:val="000A621A"/>
    <w:rsid w:val="000A6246"/>
    <w:rsid w:val="000A67AD"/>
    <w:rsid w:val="000A6880"/>
    <w:rsid w:val="000A7372"/>
    <w:rsid w:val="000A7E07"/>
    <w:rsid w:val="000B03EC"/>
    <w:rsid w:val="000B0BEE"/>
    <w:rsid w:val="000B1D01"/>
    <w:rsid w:val="000B1DDB"/>
    <w:rsid w:val="000B2E49"/>
    <w:rsid w:val="000B3246"/>
    <w:rsid w:val="000B3325"/>
    <w:rsid w:val="000B35AF"/>
    <w:rsid w:val="000B3DDD"/>
    <w:rsid w:val="000B4216"/>
    <w:rsid w:val="000B43CE"/>
    <w:rsid w:val="000B45B3"/>
    <w:rsid w:val="000B48D5"/>
    <w:rsid w:val="000B4AC4"/>
    <w:rsid w:val="000B50D2"/>
    <w:rsid w:val="000B5230"/>
    <w:rsid w:val="000B526E"/>
    <w:rsid w:val="000B532D"/>
    <w:rsid w:val="000B5D97"/>
    <w:rsid w:val="000B6927"/>
    <w:rsid w:val="000B72B2"/>
    <w:rsid w:val="000B772E"/>
    <w:rsid w:val="000C01B5"/>
    <w:rsid w:val="000C0487"/>
    <w:rsid w:val="000C1993"/>
    <w:rsid w:val="000C1D7B"/>
    <w:rsid w:val="000C2153"/>
    <w:rsid w:val="000C2189"/>
    <w:rsid w:val="000C2B2E"/>
    <w:rsid w:val="000C2D53"/>
    <w:rsid w:val="000C2D7A"/>
    <w:rsid w:val="000C2EC1"/>
    <w:rsid w:val="000C2FC9"/>
    <w:rsid w:val="000C31B5"/>
    <w:rsid w:val="000C31D5"/>
    <w:rsid w:val="000C39BB"/>
    <w:rsid w:val="000C444A"/>
    <w:rsid w:val="000C46FD"/>
    <w:rsid w:val="000C4F33"/>
    <w:rsid w:val="000C6088"/>
    <w:rsid w:val="000C6EC7"/>
    <w:rsid w:val="000C7692"/>
    <w:rsid w:val="000C7DDB"/>
    <w:rsid w:val="000D01A8"/>
    <w:rsid w:val="000D03D6"/>
    <w:rsid w:val="000D0461"/>
    <w:rsid w:val="000D04E7"/>
    <w:rsid w:val="000D12B3"/>
    <w:rsid w:val="000D2002"/>
    <w:rsid w:val="000D2B08"/>
    <w:rsid w:val="000D2F60"/>
    <w:rsid w:val="000D33B7"/>
    <w:rsid w:val="000D346A"/>
    <w:rsid w:val="000D3D39"/>
    <w:rsid w:val="000D40B8"/>
    <w:rsid w:val="000D440B"/>
    <w:rsid w:val="000D4685"/>
    <w:rsid w:val="000D4AC6"/>
    <w:rsid w:val="000D4BAC"/>
    <w:rsid w:val="000D5631"/>
    <w:rsid w:val="000D68E1"/>
    <w:rsid w:val="000D6F38"/>
    <w:rsid w:val="000D709F"/>
    <w:rsid w:val="000D719F"/>
    <w:rsid w:val="000D75F4"/>
    <w:rsid w:val="000D7BD3"/>
    <w:rsid w:val="000D7DD3"/>
    <w:rsid w:val="000E062C"/>
    <w:rsid w:val="000E0B6D"/>
    <w:rsid w:val="000E1563"/>
    <w:rsid w:val="000E17CC"/>
    <w:rsid w:val="000E1E64"/>
    <w:rsid w:val="000E2D48"/>
    <w:rsid w:val="000E360B"/>
    <w:rsid w:val="000E3DB0"/>
    <w:rsid w:val="000E3F88"/>
    <w:rsid w:val="000E486E"/>
    <w:rsid w:val="000E5230"/>
    <w:rsid w:val="000E62EF"/>
    <w:rsid w:val="000E649B"/>
    <w:rsid w:val="000E6989"/>
    <w:rsid w:val="000E6F24"/>
    <w:rsid w:val="000E7AE6"/>
    <w:rsid w:val="000F06C8"/>
    <w:rsid w:val="000F0B2B"/>
    <w:rsid w:val="000F1D95"/>
    <w:rsid w:val="000F3585"/>
    <w:rsid w:val="000F3D0A"/>
    <w:rsid w:val="000F425C"/>
    <w:rsid w:val="000F42A1"/>
    <w:rsid w:val="000F4549"/>
    <w:rsid w:val="000F4C2F"/>
    <w:rsid w:val="000F5213"/>
    <w:rsid w:val="000F52F7"/>
    <w:rsid w:val="000F53DA"/>
    <w:rsid w:val="000F542C"/>
    <w:rsid w:val="000F5561"/>
    <w:rsid w:val="000F57D2"/>
    <w:rsid w:val="000F5BA7"/>
    <w:rsid w:val="000F5BA8"/>
    <w:rsid w:val="000F64F8"/>
    <w:rsid w:val="000F6609"/>
    <w:rsid w:val="000F6952"/>
    <w:rsid w:val="000F6AF8"/>
    <w:rsid w:val="000F6C19"/>
    <w:rsid w:val="000F6CB8"/>
    <w:rsid w:val="000F73B9"/>
    <w:rsid w:val="000F76D3"/>
    <w:rsid w:val="000F7F4B"/>
    <w:rsid w:val="00100B1D"/>
    <w:rsid w:val="00100E93"/>
    <w:rsid w:val="00101561"/>
    <w:rsid w:val="00101ADC"/>
    <w:rsid w:val="001023A5"/>
    <w:rsid w:val="001030F8"/>
    <w:rsid w:val="001037C0"/>
    <w:rsid w:val="001038B9"/>
    <w:rsid w:val="001046D6"/>
    <w:rsid w:val="0010485E"/>
    <w:rsid w:val="001053E4"/>
    <w:rsid w:val="001058AC"/>
    <w:rsid w:val="001062CC"/>
    <w:rsid w:val="00106310"/>
    <w:rsid w:val="0010642D"/>
    <w:rsid w:val="00106B31"/>
    <w:rsid w:val="001072AA"/>
    <w:rsid w:val="001077C6"/>
    <w:rsid w:val="00107887"/>
    <w:rsid w:val="00111365"/>
    <w:rsid w:val="00111567"/>
    <w:rsid w:val="0011189C"/>
    <w:rsid w:val="00112A33"/>
    <w:rsid w:val="00112D1A"/>
    <w:rsid w:val="001131C9"/>
    <w:rsid w:val="00113524"/>
    <w:rsid w:val="00113E36"/>
    <w:rsid w:val="00114147"/>
    <w:rsid w:val="00114474"/>
    <w:rsid w:val="0011490A"/>
    <w:rsid w:val="00116347"/>
    <w:rsid w:val="0011677E"/>
    <w:rsid w:val="0011683F"/>
    <w:rsid w:val="00116E12"/>
    <w:rsid w:val="0011768B"/>
    <w:rsid w:val="00117BA3"/>
    <w:rsid w:val="00120009"/>
    <w:rsid w:val="00120022"/>
    <w:rsid w:val="00120189"/>
    <w:rsid w:val="00120E99"/>
    <w:rsid w:val="00120F10"/>
    <w:rsid w:val="0012100E"/>
    <w:rsid w:val="00121710"/>
    <w:rsid w:val="00121CF2"/>
    <w:rsid w:val="00121DF6"/>
    <w:rsid w:val="001239A7"/>
    <w:rsid w:val="00123BAC"/>
    <w:rsid w:val="00123D32"/>
    <w:rsid w:val="0012468A"/>
    <w:rsid w:val="001248E7"/>
    <w:rsid w:val="00124C1C"/>
    <w:rsid w:val="0012543F"/>
    <w:rsid w:val="001254FC"/>
    <w:rsid w:val="00125AF0"/>
    <w:rsid w:val="00125B26"/>
    <w:rsid w:val="00125E11"/>
    <w:rsid w:val="001266D5"/>
    <w:rsid w:val="001268C0"/>
    <w:rsid w:val="00126F3D"/>
    <w:rsid w:val="00127852"/>
    <w:rsid w:val="00127862"/>
    <w:rsid w:val="00127A43"/>
    <w:rsid w:val="00127EF2"/>
    <w:rsid w:val="0013078E"/>
    <w:rsid w:val="00131008"/>
    <w:rsid w:val="001318FD"/>
    <w:rsid w:val="0013250D"/>
    <w:rsid w:val="00132694"/>
    <w:rsid w:val="00132BF5"/>
    <w:rsid w:val="00132D2C"/>
    <w:rsid w:val="00132F97"/>
    <w:rsid w:val="00133C7E"/>
    <w:rsid w:val="00133E53"/>
    <w:rsid w:val="00133F6E"/>
    <w:rsid w:val="00134180"/>
    <w:rsid w:val="0013484E"/>
    <w:rsid w:val="00134885"/>
    <w:rsid w:val="001349E3"/>
    <w:rsid w:val="00134E2F"/>
    <w:rsid w:val="00135AD4"/>
    <w:rsid w:val="00135ADD"/>
    <w:rsid w:val="00136F86"/>
    <w:rsid w:val="001374E2"/>
    <w:rsid w:val="00137CC3"/>
    <w:rsid w:val="00137E96"/>
    <w:rsid w:val="00140244"/>
    <w:rsid w:val="001409DD"/>
    <w:rsid w:val="00140A40"/>
    <w:rsid w:val="00140F94"/>
    <w:rsid w:val="0014190F"/>
    <w:rsid w:val="0014199C"/>
    <w:rsid w:val="00141B67"/>
    <w:rsid w:val="001422F2"/>
    <w:rsid w:val="0014234A"/>
    <w:rsid w:val="001425F2"/>
    <w:rsid w:val="00142A1D"/>
    <w:rsid w:val="00142A5F"/>
    <w:rsid w:val="00142AB7"/>
    <w:rsid w:val="00143067"/>
    <w:rsid w:val="001431DA"/>
    <w:rsid w:val="001438D9"/>
    <w:rsid w:val="00143929"/>
    <w:rsid w:val="00144263"/>
    <w:rsid w:val="001443D8"/>
    <w:rsid w:val="00145021"/>
    <w:rsid w:val="00145394"/>
    <w:rsid w:val="00145686"/>
    <w:rsid w:val="00146CA9"/>
    <w:rsid w:val="00146F85"/>
    <w:rsid w:val="001471BD"/>
    <w:rsid w:val="00150180"/>
    <w:rsid w:val="00150A3F"/>
    <w:rsid w:val="0015107A"/>
    <w:rsid w:val="00151212"/>
    <w:rsid w:val="001513C4"/>
    <w:rsid w:val="001516A4"/>
    <w:rsid w:val="00151787"/>
    <w:rsid w:val="00151C61"/>
    <w:rsid w:val="00151E57"/>
    <w:rsid w:val="00151F31"/>
    <w:rsid w:val="001527C1"/>
    <w:rsid w:val="001529F5"/>
    <w:rsid w:val="00152ABC"/>
    <w:rsid w:val="00152DD9"/>
    <w:rsid w:val="00152E12"/>
    <w:rsid w:val="001532B5"/>
    <w:rsid w:val="00153FC6"/>
    <w:rsid w:val="001541F5"/>
    <w:rsid w:val="00154AEB"/>
    <w:rsid w:val="001556C6"/>
    <w:rsid w:val="00156A65"/>
    <w:rsid w:val="00156B39"/>
    <w:rsid w:val="00156BAC"/>
    <w:rsid w:val="00157591"/>
    <w:rsid w:val="0015773A"/>
    <w:rsid w:val="00157D96"/>
    <w:rsid w:val="001606F1"/>
    <w:rsid w:val="00160D37"/>
    <w:rsid w:val="00160D91"/>
    <w:rsid w:val="00161E81"/>
    <w:rsid w:val="001621C1"/>
    <w:rsid w:val="00162220"/>
    <w:rsid w:val="001626B8"/>
    <w:rsid w:val="001627B8"/>
    <w:rsid w:val="001629CE"/>
    <w:rsid w:val="001638CA"/>
    <w:rsid w:val="00163CAA"/>
    <w:rsid w:val="00163DF7"/>
    <w:rsid w:val="00164ACB"/>
    <w:rsid w:val="00165BCF"/>
    <w:rsid w:val="00165C39"/>
    <w:rsid w:val="0016610E"/>
    <w:rsid w:val="001665DD"/>
    <w:rsid w:val="00166918"/>
    <w:rsid w:val="00166CCE"/>
    <w:rsid w:val="0016713E"/>
    <w:rsid w:val="001671AF"/>
    <w:rsid w:val="00167341"/>
    <w:rsid w:val="001701B1"/>
    <w:rsid w:val="00170324"/>
    <w:rsid w:val="00170804"/>
    <w:rsid w:val="00170D9C"/>
    <w:rsid w:val="0017132F"/>
    <w:rsid w:val="001719F2"/>
    <w:rsid w:val="00171AAD"/>
    <w:rsid w:val="00171F60"/>
    <w:rsid w:val="00172295"/>
    <w:rsid w:val="00172814"/>
    <w:rsid w:val="00172BB0"/>
    <w:rsid w:val="00172D73"/>
    <w:rsid w:val="00173688"/>
    <w:rsid w:val="001736B5"/>
    <w:rsid w:val="0017380A"/>
    <w:rsid w:val="00173A81"/>
    <w:rsid w:val="00173E1D"/>
    <w:rsid w:val="00174910"/>
    <w:rsid w:val="001750A4"/>
    <w:rsid w:val="00175150"/>
    <w:rsid w:val="00175557"/>
    <w:rsid w:val="0017582C"/>
    <w:rsid w:val="00175A71"/>
    <w:rsid w:val="00175E10"/>
    <w:rsid w:val="00176401"/>
    <w:rsid w:val="00176458"/>
    <w:rsid w:val="001767F5"/>
    <w:rsid w:val="00176C57"/>
    <w:rsid w:val="00176EB6"/>
    <w:rsid w:val="001778AA"/>
    <w:rsid w:val="00177C78"/>
    <w:rsid w:val="00177CF3"/>
    <w:rsid w:val="0018025C"/>
    <w:rsid w:val="001807FD"/>
    <w:rsid w:val="00180F35"/>
    <w:rsid w:val="00182699"/>
    <w:rsid w:val="001832AA"/>
    <w:rsid w:val="001839B2"/>
    <w:rsid w:val="00184195"/>
    <w:rsid w:val="00184203"/>
    <w:rsid w:val="0018485A"/>
    <w:rsid w:val="001852DF"/>
    <w:rsid w:val="001852E5"/>
    <w:rsid w:val="00186022"/>
    <w:rsid w:val="001866E4"/>
    <w:rsid w:val="00186FEB"/>
    <w:rsid w:val="001908F7"/>
    <w:rsid w:val="001910C3"/>
    <w:rsid w:val="0019237F"/>
    <w:rsid w:val="001924C6"/>
    <w:rsid w:val="00193840"/>
    <w:rsid w:val="001947DF"/>
    <w:rsid w:val="00194D4D"/>
    <w:rsid w:val="00194FD4"/>
    <w:rsid w:val="00195BB5"/>
    <w:rsid w:val="00195FF8"/>
    <w:rsid w:val="00196086"/>
    <w:rsid w:val="00197308"/>
    <w:rsid w:val="00197A25"/>
    <w:rsid w:val="00197E76"/>
    <w:rsid w:val="001A01AD"/>
    <w:rsid w:val="001A0BC1"/>
    <w:rsid w:val="001A1DFE"/>
    <w:rsid w:val="001A2497"/>
    <w:rsid w:val="001A311E"/>
    <w:rsid w:val="001A347F"/>
    <w:rsid w:val="001A34B5"/>
    <w:rsid w:val="001A3B7E"/>
    <w:rsid w:val="001A3C31"/>
    <w:rsid w:val="001A3DCD"/>
    <w:rsid w:val="001A3F73"/>
    <w:rsid w:val="001A40D9"/>
    <w:rsid w:val="001A51BF"/>
    <w:rsid w:val="001A527C"/>
    <w:rsid w:val="001A5329"/>
    <w:rsid w:val="001A5CB9"/>
    <w:rsid w:val="001A5F08"/>
    <w:rsid w:val="001A652A"/>
    <w:rsid w:val="001A67FA"/>
    <w:rsid w:val="001B0831"/>
    <w:rsid w:val="001B08BC"/>
    <w:rsid w:val="001B1216"/>
    <w:rsid w:val="001B14CF"/>
    <w:rsid w:val="001B158F"/>
    <w:rsid w:val="001B1744"/>
    <w:rsid w:val="001B1A04"/>
    <w:rsid w:val="001B1C8C"/>
    <w:rsid w:val="001B246D"/>
    <w:rsid w:val="001B26F1"/>
    <w:rsid w:val="001B29DE"/>
    <w:rsid w:val="001B2D77"/>
    <w:rsid w:val="001B312B"/>
    <w:rsid w:val="001B3167"/>
    <w:rsid w:val="001B3567"/>
    <w:rsid w:val="001B4C9D"/>
    <w:rsid w:val="001B5129"/>
    <w:rsid w:val="001B5367"/>
    <w:rsid w:val="001B5723"/>
    <w:rsid w:val="001B5FCC"/>
    <w:rsid w:val="001B617C"/>
    <w:rsid w:val="001B6496"/>
    <w:rsid w:val="001B650A"/>
    <w:rsid w:val="001B6530"/>
    <w:rsid w:val="001B6723"/>
    <w:rsid w:val="001B6818"/>
    <w:rsid w:val="001B6C3E"/>
    <w:rsid w:val="001B6E11"/>
    <w:rsid w:val="001B7583"/>
    <w:rsid w:val="001C0044"/>
    <w:rsid w:val="001C0AE9"/>
    <w:rsid w:val="001C0DEB"/>
    <w:rsid w:val="001C0EBE"/>
    <w:rsid w:val="001C1473"/>
    <w:rsid w:val="001C15C2"/>
    <w:rsid w:val="001C1846"/>
    <w:rsid w:val="001C199D"/>
    <w:rsid w:val="001C204A"/>
    <w:rsid w:val="001C289C"/>
    <w:rsid w:val="001C36AF"/>
    <w:rsid w:val="001C3C6E"/>
    <w:rsid w:val="001C4296"/>
    <w:rsid w:val="001C444B"/>
    <w:rsid w:val="001C4B4A"/>
    <w:rsid w:val="001C4D2C"/>
    <w:rsid w:val="001C4FA4"/>
    <w:rsid w:val="001C50FC"/>
    <w:rsid w:val="001C533C"/>
    <w:rsid w:val="001C57DA"/>
    <w:rsid w:val="001C5C34"/>
    <w:rsid w:val="001C63EF"/>
    <w:rsid w:val="001C6763"/>
    <w:rsid w:val="001C6BEA"/>
    <w:rsid w:val="001C6E2D"/>
    <w:rsid w:val="001C7A6D"/>
    <w:rsid w:val="001D0588"/>
    <w:rsid w:val="001D068D"/>
    <w:rsid w:val="001D1B18"/>
    <w:rsid w:val="001D222D"/>
    <w:rsid w:val="001D2D10"/>
    <w:rsid w:val="001D2D3B"/>
    <w:rsid w:val="001D2D95"/>
    <w:rsid w:val="001D312B"/>
    <w:rsid w:val="001D318A"/>
    <w:rsid w:val="001D3B55"/>
    <w:rsid w:val="001D41D4"/>
    <w:rsid w:val="001D43FE"/>
    <w:rsid w:val="001D5051"/>
    <w:rsid w:val="001D5532"/>
    <w:rsid w:val="001D5BC2"/>
    <w:rsid w:val="001D5DDC"/>
    <w:rsid w:val="001D6845"/>
    <w:rsid w:val="001D68E9"/>
    <w:rsid w:val="001D68EA"/>
    <w:rsid w:val="001D770D"/>
    <w:rsid w:val="001E093D"/>
    <w:rsid w:val="001E1426"/>
    <w:rsid w:val="001E1AE5"/>
    <w:rsid w:val="001E1AE8"/>
    <w:rsid w:val="001E265F"/>
    <w:rsid w:val="001E35EA"/>
    <w:rsid w:val="001E3838"/>
    <w:rsid w:val="001E4D6E"/>
    <w:rsid w:val="001E50EA"/>
    <w:rsid w:val="001E566B"/>
    <w:rsid w:val="001E5C21"/>
    <w:rsid w:val="001E6593"/>
    <w:rsid w:val="001E664F"/>
    <w:rsid w:val="001E672E"/>
    <w:rsid w:val="001E6E1C"/>
    <w:rsid w:val="001E6F3E"/>
    <w:rsid w:val="001E7072"/>
    <w:rsid w:val="001E726D"/>
    <w:rsid w:val="001E7B18"/>
    <w:rsid w:val="001F02E4"/>
    <w:rsid w:val="001F038B"/>
    <w:rsid w:val="001F06B8"/>
    <w:rsid w:val="001F0E53"/>
    <w:rsid w:val="001F24AE"/>
    <w:rsid w:val="001F251D"/>
    <w:rsid w:val="001F2BAD"/>
    <w:rsid w:val="001F3122"/>
    <w:rsid w:val="001F3607"/>
    <w:rsid w:val="001F3E2A"/>
    <w:rsid w:val="001F4A95"/>
    <w:rsid w:val="001F5715"/>
    <w:rsid w:val="001F5B4E"/>
    <w:rsid w:val="001F5E9C"/>
    <w:rsid w:val="001F68FC"/>
    <w:rsid w:val="001F732F"/>
    <w:rsid w:val="001F7995"/>
    <w:rsid w:val="00200085"/>
    <w:rsid w:val="00200552"/>
    <w:rsid w:val="00200593"/>
    <w:rsid w:val="00200C00"/>
    <w:rsid w:val="00200E26"/>
    <w:rsid w:val="00201112"/>
    <w:rsid w:val="002011B1"/>
    <w:rsid w:val="00201499"/>
    <w:rsid w:val="0020162D"/>
    <w:rsid w:val="002017D9"/>
    <w:rsid w:val="002021C5"/>
    <w:rsid w:val="0020267F"/>
    <w:rsid w:val="0020279B"/>
    <w:rsid w:val="002029FD"/>
    <w:rsid w:val="002030D3"/>
    <w:rsid w:val="002036F6"/>
    <w:rsid w:val="002037B6"/>
    <w:rsid w:val="00203821"/>
    <w:rsid w:val="00203D1C"/>
    <w:rsid w:val="00203FFC"/>
    <w:rsid w:val="00204873"/>
    <w:rsid w:val="00204BA4"/>
    <w:rsid w:val="0020553F"/>
    <w:rsid w:val="0020705F"/>
    <w:rsid w:val="00207A5C"/>
    <w:rsid w:val="00207BFB"/>
    <w:rsid w:val="00207D0C"/>
    <w:rsid w:val="00211258"/>
    <w:rsid w:val="002114A5"/>
    <w:rsid w:val="0021182C"/>
    <w:rsid w:val="00211CCF"/>
    <w:rsid w:val="00212611"/>
    <w:rsid w:val="00212D48"/>
    <w:rsid w:val="00212F5A"/>
    <w:rsid w:val="002131D0"/>
    <w:rsid w:val="002144A0"/>
    <w:rsid w:val="00214AA7"/>
    <w:rsid w:val="002154ED"/>
    <w:rsid w:val="00215A2B"/>
    <w:rsid w:val="00215D00"/>
    <w:rsid w:val="00216082"/>
    <w:rsid w:val="00216F2A"/>
    <w:rsid w:val="00220040"/>
    <w:rsid w:val="00220244"/>
    <w:rsid w:val="00220258"/>
    <w:rsid w:val="0022048A"/>
    <w:rsid w:val="002205E0"/>
    <w:rsid w:val="002209FA"/>
    <w:rsid w:val="00220D8D"/>
    <w:rsid w:val="002213E9"/>
    <w:rsid w:val="00222109"/>
    <w:rsid w:val="00222AE0"/>
    <w:rsid w:val="00222BDF"/>
    <w:rsid w:val="0022338F"/>
    <w:rsid w:val="002245F8"/>
    <w:rsid w:val="00224BFC"/>
    <w:rsid w:val="00224D13"/>
    <w:rsid w:val="00225306"/>
    <w:rsid w:val="00225318"/>
    <w:rsid w:val="00225579"/>
    <w:rsid w:val="00225BA1"/>
    <w:rsid w:val="00225E99"/>
    <w:rsid w:val="00225FB5"/>
    <w:rsid w:val="002261A5"/>
    <w:rsid w:val="0022629C"/>
    <w:rsid w:val="00226326"/>
    <w:rsid w:val="002267E8"/>
    <w:rsid w:val="00227D50"/>
    <w:rsid w:val="00227DAD"/>
    <w:rsid w:val="002307B4"/>
    <w:rsid w:val="0023090A"/>
    <w:rsid w:val="00230BFF"/>
    <w:rsid w:val="00230DAC"/>
    <w:rsid w:val="0023160C"/>
    <w:rsid w:val="002316E3"/>
    <w:rsid w:val="00231719"/>
    <w:rsid w:val="00231751"/>
    <w:rsid w:val="00231971"/>
    <w:rsid w:val="002320C1"/>
    <w:rsid w:val="002324E8"/>
    <w:rsid w:val="00232A96"/>
    <w:rsid w:val="00232FCA"/>
    <w:rsid w:val="00233B66"/>
    <w:rsid w:val="00234200"/>
    <w:rsid w:val="0023441E"/>
    <w:rsid w:val="00234599"/>
    <w:rsid w:val="00234E35"/>
    <w:rsid w:val="002355D9"/>
    <w:rsid w:val="00235BFE"/>
    <w:rsid w:val="002361DA"/>
    <w:rsid w:val="00236FDF"/>
    <w:rsid w:val="00237DAF"/>
    <w:rsid w:val="002401A4"/>
    <w:rsid w:val="00241113"/>
    <w:rsid w:val="00241674"/>
    <w:rsid w:val="002416FA"/>
    <w:rsid w:val="0024279A"/>
    <w:rsid w:val="00242F06"/>
    <w:rsid w:val="00242F33"/>
    <w:rsid w:val="00243324"/>
    <w:rsid w:val="00243536"/>
    <w:rsid w:val="00244151"/>
    <w:rsid w:val="00244792"/>
    <w:rsid w:val="00245280"/>
    <w:rsid w:val="002454BA"/>
    <w:rsid w:val="00245774"/>
    <w:rsid w:val="0024581F"/>
    <w:rsid w:val="002463B2"/>
    <w:rsid w:val="002463E6"/>
    <w:rsid w:val="0024655A"/>
    <w:rsid w:val="002465DA"/>
    <w:rsid w:val="00246C44"/>
    <w:rsid w:val="00246F46"/>
    <w:rsid w:val="002476FE"/>
    <w:rsid w:val="002502B9"/>
    <w:rsid w:val="00250B1F"/>
    <w:rsid w:val="00250E3C"/>
    <w:rsid w:val="00251167"/>
    <w:rsid w:val="0025138F"/>
    <w:rsid w:val="00251BAF"/>
    <w:rsid w:val="00252306"/>
    <w:rsid w:val="00252435"/>
    <w:rsid w:val="00252928"/>
    <w:rsid w:val="00252ADB"/>
    <w:rsid w:val="00252C08"/>
    <w:rsid w:val="002530E3"/>
    <w:rsid w:val="00253203"/>
    <w:rsid w:val="00253514"/>
    <w:rsid w:val="00253670"/>
    <w:rsid w:val="00255D06"/>
    <w:rsid w:val="00256506"/>
    <w:rsid w:val="00256937"/>
    <w:rsid w:val="00256A9B"/>
    <w:rsid w:val="00256F2B"/>
    <w:rsid w:val="00257032"/>
    <w:rsid w:val="0025769B"/>
    <w:rsid w:val="002576B2"/>
    <w:rsid w:val="002615A8"/>
    <w:rsid w:val="002617AA"/>
    <w:rsid w:val="00261AA5"/>
    <w:rsid w:val="00261CB3"/>
    <w:rsid w:val="00262027"/>
    <w:rsid w:val="002621DF"/>
    <w:rsid w:val="002627C7"/>
    <w:rsid w:val="00262A3E"/>
    <w:rsid w:val="002632C9"/>
    <w:rsid w:val="00263796"/>
    <w:rsid w:val="00263990"/>
    <w:rsid w:val="00263B08"/>
    <w:rsid w:val="00265529"/>
    <w:rsid w:val="00265717"/>
    <w:rsid w:val="00265A40"/>
    <w:rsid w:val="00265E06"/>
    <w:rsid w:val="002663C3"/>
    <w:rsid w:val="00266DF4"/>
    <w:rsid w:val="00267DCB"/>
    <w:rsid w:val="002700CC"/>
    <w:rsid w:val="00270C5B"/>
    <w:rsid w:val="002715CA"/>
    <w:rsid w:val="002721D1"/>
    <w:rsid w:val="002734BB"/>
    <w:rsid w:val="0027470A"/>
    <w:rsid w:val="00274E28"/>
    <w:rsid w:val="00274FAF"/>
    <w:rsid w:val="0027511C"/>
    <w:rsid w:val="00275496"/>
    <w:rsid w:val="00275906"/>
    <w:rsid w:val="00275F5A"/>
    <w:rsid w:val="0027652A"/>
    <w:rsid w:val="002765CC"/>
    <w:rsid w:val="0027665D"/>
    <w:rsid w:val="00276FFF"/>
    <w:rsid w:val="0027743C"/>
    <w:rsid w:val="00277578"/>
    <w:rsid w:val="0028058F"/>
    <w:rsid w:val="002809E7"/>
    <w:rsid w:val="00281039"/>
    <w:rsid w:val="0028175B"/>
    <w:rsid w:val="00281A38"/>
    <w:rsid w:val="00282765"/>
    <w:rsid w:val="00282827"/>
    <w:rsid w:val="00282D44"/>
    <w:rsid w:val="00283412"/>
    <w:rsid w:val="00283456"/>
    <w:rsid w:val="00283A6E"/>
    <w:rsid w:val="00286E70"/>
    <w:rsid w:val="002873AD"/>
    <w:rsid w:val="00287D2D"/>
    <w:rsid w:val="002905A3"/>
    <w:rsid w:val="00290AEC"/>
    <w:rsid w:val="00290D8A"/>
    <w:rsid w:val="00291078"/>
    <w:rsid w:val="00291773"/>
    <w:rsid w:val="00291ACB"/>
    <w:rsid w:val="00291B00"/>
    <w:rsid w:val="002929E5"/>
    <w:rsid w:val="00292D3C"/>
    <w:rsid w:val="00292E78"/>
    <w:rsid w:val="00292EA7"/>
    <w:rsid w:val="00292FA9"/>
    <w:rsid w:val="00293541"/>
    <w:rsid w:val="002937C5"/>
    <w:rsid w:val="00293B8F"/>
    <w:rsid w:val="00293DB4"/>
    <w:rsid w:val="002945CA"/>
    <w:rsid w:val="0029477D"/>
    <w:rsid w:val="002947B1"/>
    <w:rsid w:val="0029489E"/>
    <w:rsid w:val="0029530E"/>
    <w:rsid w:val="002953E0"/>
    <w:rsid w:val="00295F2E"/>
    <w:rsid w:val="00296934"/>
    <w:rsid w:val="00296BD7"/>
    <w:rsid w:val="00297105"/>
    <w:rsid w:val="002A0476"/>
    <w:rsid w:val="002A0664"/>
    <w:rsid w:val="002A085F"/>
    <w:rsid w:val="002A1329"/>
    <w:rsid w:val="002A13C0"/>
    <w:rsid w:val="002A1781"/>
    <w:rsid w:val="002A17DF"/>
    <w:rsid w:val="002A2D70"/>
    <w:rsid w:val="002A2DBB"/>
    <w:rsid w:val="002A3641"/>
    <w:rsid w:val="002A3D88"/>
    <w:rsid w:val="002A432C"/>
    <w:rsid w:val="002A445C"/>
    <w:rsid w:val="002A49E7"/>
    <w:rsid w:val="002A4CB9"/>
    <w:rsid w:val="002A4DA9"/>
    <w:rsid w:val="002A4E49"/>
    <w:rsid w:val="002A4FEF"/>
    <w:rsid w:val="002A54A7"/>
    <w:rsid w:val="002A5C68"/>
    <w:rsid w:val="002A5D9B"/>
    <w:rsid w:val="002A6168"/>
    <w:rsid w:val="002A6736"/>
    <w:rsid w:val="002A681C"/>
    <w:rsid w:val="002A6947"/>
    <w:rsid w:val="002A69CB"/>
    <w:rsid w:val="002A6C82"/>
    <w:rsid w:val="002A6E74"/>
    <w:rsid w:val="002A730F"/>
    <w:rsid w:val="002A775F"/>
    <w:rsid w:val="002B0266"/>
    <w:rsid w:val="002B0EEA"/>
    <w:rsid w:val="002B1805"/>
    <w:rsid w:val="002B1C33"/>
    <w:rsid w:val="002B1C73"/>
    <w:rsid w:val="002B1F1E"/>
    <w:rsid w:val="002B23D3"/>
    <w:rsid w:val="002B5C1E"/>
    <w:rsid w:val="002B679A"/>
    <w:rsid w:val="002B7378"/>
    <w:rsid w:val="002B7C9F"/>
    <w:rsid w:val="002B7EB0"/>
    <w:rsid w:val="002B7F2C"/>
    <w:rsid w:val="002B7FD9"/>
    <w:rsid w:val="002C1872"/>
    <w:rsid w:val="002C1AAB"/>
    <w:rsid w:val="002C1EA1"/>
    <w:rsid w:val="002C1F6A"/>
    <w:rsid w:val="002C1F96"/>
    <w:rsid w:val="002C344C"/>
    <w:rsid w:val="002C364F"/>
    <w:rsid w:val="002C3B39"/>
    <w:rsid w:val="002C3E6A"/>
    <w:rsid w:val="002C3EDB"/>
    <w:rsid w:val="002C410F"/>
    <w:rsid w:val="002C516B"/>
    <w:rsid w:val="002C607C"/>
    <w:rsid w:val="002C73F4"/>
    <w:rsid w:val="002D008B"/>
    <w:rsid w:val="002D065B"/>
    <w:rsid w:val="002D0BB3"/>
    <w:rsid w:val="002D0CBE"/>
    <w:rsid w:val="002D1241"/>
    <w:rsid w:val="002D1736"/>
    <w:rsid w:val="002D28A7"/>
    <w:rsid w:val="002D30C5"/>
    <w:rsid w:val="002D39AE"/>
    <w:rsid w:val="002D3BFE"/>
    <w:rsid w:val="002D3FEA"/>
    <w:rsid w:val="002D526A"/>
    <w:rsid w:val="002D5790"/>
    <w:rsid w:val="002D5935"/>
    <w:rsid w:val="002D5AA1"/>
    <w:rsid w:val="002D62AA"/>
    <w:rsid w:val="002D6A77"/>
    <w:rsid w:val="002D7BBE"/>
    <w:rsid w:val="002E0BB8"/>
    <w:rsid w:val="002E0CD9"/>
    <w:rsid w:val="002E109D"/>
    <w:rsid w:val="002E1BE2"/>
    <w:rsid w:val="002E1D36"/>
    <w:rsid w:val="002E2EB7"/>
    <w:rsid w:val="002E359D"/>
    <w:rsid w:val="002E4995"/>
    <w:rsid w:val="002E56A7"/>
    <w:rsid w:val="002E6CD9"/>
    <w:rsid w:val="002E7264"/>
    <w:rsid w:val="002E72B3"/>
    <w:rsid w:val="002E749F"/>
    <w:rsid w:val="002E7BB4"/>
    <w:rsid w:val="002F0164"/>
    <w:rsid w:val="002F05FA"/>
    <w:rsid w:val="002F11D0"/>
    <w:rsid w:val="002F11D6"/>
    <w:rsid w:val="002F13AA"/>
    <w:rsid w:val="002F13F6"/>
    <w:rsid w:val="002F1AA0"/>
    <w:rsid w:val="002F1B64"/>
    <w:rsid w:val="002F1EE2"/>
    <w:rsid w:val="002F2237"/>
    <w:rsid w:val="002F338E"/>
    <w:rsid w:val="002F3448"/>
    <w:rsid w:val="002F3C11"/>
    <w:rsid w:val="002F3DEE"/>
    <w:rsid w:val="002F437F"/>
    <w:rsid w:val="002F4918"/>
    <w:rsid w:val="002F5154"/>
    <w:rsid w:val="002F5763"/>
    <w:rsid w:val="002F6749"/>
    <w:rsid w:val="002F6D49"/>
    <w:rsid w:val="002F6F7F"/>
    <w:rsid w:val="002F712D"/>
    <w:rsid w:val="002F7725"/>
    <w:rsid w:val="002F7E02"/>
    <w:rsid w:val="00301643"/>
    <w:rsid w:val="00301D68"/>
    <w:rsid w:val="00301DAC"/>
    <w:rsid w:val="00301EDC"/>
    <w:rsid w:val="00301F49"/>
    <w:rsid w:val="0030208B"/>
    <w:rsid w:val="003024A5"/>
    <w:rsid w:val="00302838"/>
    <w:rsid w:val="0030289C"/>
    <w:rsid w:val="0030302A"/>
    <w:rsid w:val="00303053"/>
    <w:rsid w:val="003039C9"/>
    <w:rsid w:val="00304592"/>
    <w:rsid w:val="00305322"/>
    <w:rsid w:val="00305A57"/>
    <w:rsid w:val="00305A7E"/>
    <w:rsid w:val="00306878"/>
    <w:rsid w:val="0030697A"/>
    <w:rsid w:val="003069BA"/>
    <w:rsid w:val="00306CF6"/>
    <w:rsid w:val="00307995"/>
    <w:rsid w:val="0031057B"/>
    <w:rsid w:val="003107C2"/>
    <w:rsid w:val="00310ECD"/>
    <w:rsid w:val="0031120C"/>
    <w:rsid w:val="0031169E"/>
    <w:rsid w:val="00311B36"/>
    <w:rsid w:val="00311D9C"/>
    <w:rsid w:val="003123E2"/>
    <w:rsid w:val="00312AA4"/>
    <w:rsid w:val="00312CF8"/>
    <w:rsid w:val="00313094"/>
    <w:rsid w:val="00313234"/>
    <w:rsid w:val="00313626"/>
    <w:rsid w:val="00314215"/>
    <w:rsid w:val="00314EC0"/>
    <w:rsid w:val="00315075"/>
    <w:rsid w:val="00315650"/>
    <w:rsid w:val="0031687F"/>
    <w:rsid w:val="0031688A"/>
    <w:rsid w:val="003169CF"/>
    <w:rsid w:val="00316D37"/>
    <w:rsid w:val="00316F81"/>
    <w:rsid w:val="00317EEC"/>
    <w:rsid w:val="003200C4"/>
    <w:rsid w:val="003204F9"/>
    <w:rsid w:val="00320856"/>
    <w:rsid w:val="003208B1"/>
    <w:rsid w:val="00320A8A"/>
    <w:rsid w:val="00321471"/>
    <w:rsid w:val="00321935"/>
    <w:rsid w:val="00321A4F"/>
    <w:rsid w:val="00321F63"/>
    <w:rsid w:val="00322F22"/>
    <w:rsid w:val="00323597"/>
    <w:rsid w:val="00324292"/>
    <w:rsid w:val="003243D3"/>
    <w:rsid w:val="00324519"/>
    <w:rsid w:val="003246A4"/>
    <w:rsid w:val="00324756"/>
    <w:rsid w:val="00324EDA"/>
    <w:rsid w:val="003254B9"/>
    <w:rsid w:val="003254BC"/>
    <w:rsid w:val="00325B8F"/>
    <w:rsid w:val="003261B1"/>
    <w:rsid w:val="00327CC2"/>
    <w:rsid w:val="00330A6C"/>
    <w:rsid w:val="003311E1"/>
    <w:rsid w:val="0033188D"/>
    <w:rsid w:val="003319EE"/>
    <w:rsid w:val="00332189"/>
    <w:rsid w:val="003323A8"/>
    <w:rsid w:val="0033241B"/>
    <w:rsid w:val="00332FAA"/>
    <w:rsid w:val="00333BE8"/>
    <w:rsid w:val="00333C0E"/>
    <w:rsid w:val="00333DBB"/>
    <w:rsid w:val="003347B9"/>
    <w:rsid w:val="00334BCB"/>
    <w:rsid w:val="003351DE"/>
    <w:rsid w:val="00335F5F"/>
    <w:rsid w:val="003373BA"/>
    <w:rsid w:val="003377D3"/>
    <w:rsid w:val="00337984"/>
    <w:rsid w:val="00337CC0"/>
    <w:rsid w:val="0034013C"/>
    <w:rsid w:val="0034080A"/>
    <w:rsid w:val="003408A1"/>
    <w:rsid w:val="00340CE8"/>
    <w:rsid w:val="0034141F"/>
    <w:rsid w:val="003415EB"/>
    <w:rsid w:val="003416A5"/>
    <w:rsid w:val="00342B03"/>
    <w:rsid w:val="00342EC5"/>
    <w:rsid w:val="00342F3C"/>
    <w:rsid w:val="003435F6"/>
    <w:rsid w:val="003437FA"/>
    <w:rsid w:val="00343E91"/>
    <w:rsid w:val="0034420B"/>
    <w:rsid w:val="003447E5"/>
    <w:rsid w:val="0034488D"/>
    <w:rsid w:val="00345E4C"/>
    <w:rsid w:val="0034635F"/>
    <w:rsid w:val="0034678D"/>
    <w:rsid w:val="003469C3"/>
    <w:rsid w:val="00346ED6"/>
    <w:rsid w:val="0034725C"/>
    <w:rsid w:val="0034751D"/>
    <w:rsid w:val="003475BD"/>
    <w:rsid w:val="00347C7E"/>
    <w:rsid w:val="00350453"/>
    <w:rsid w:val="00350469"/>
    <w:rsid w:val="00351A63"/>
    <w:rsid w:val="0035206A"/>
    <w:rsid w:val="003520B3"/>
    <w:rsid w:val="003533C0"/>
    <w:rsid w:val="003534DA"/>
    <w:rsid w:val="00353913"/>
    <w:rsid w:val="00353A22"/>
    <w:rsid w:val="00353BE7"/>
    <w:rsid w:val="00354036"/>
    <w:rsid w:val="00354342"/>
    <w:rsid w:val="003543D7"/>
    <w:rsid w:val="003550CA"/>
    <w:rsid w:val="0035522F"/>
    <w:rsid w:val="0035551D"/>
    <w:rsid w:val="00355BE1"/>
    <w:rsid w:val="003560DB"/>
    <w:rsid w:val="0035625E"/>
    <w:rsid w:val="003563C1"/>
    <w:rsid w:val="00356576"/>
    <w:rsid w:val="00356B25"/>
    <w:rsid w:val="00356E9C"/>
    <w:rsid w:val="003602D2"/>
    <w:rsid w:val="00360513"/>
    <w:rsid w:val="00360CF4"/>
    <w:rsid w:val="00360DC9"/>
    <w:rsid w:val="003612FA"/>
    <w:rsid w:val="00361559"/>
    <w:rsid w:val="0036199A"/>
    <w:rsid w:val="003619B2"/>
    <w:rsid w:val="00361C01"/>
    <w:rsid w:val="003620A0"/>
    <w:rsid w:val="003623ED"/>
    <w:rsid w:val="00362498"/>
    <w:rsid w:val="003624B8"/>
    <w:rsid w:val="003637F9"/>
    <w:rsid w:val="003639CC"/>
    <w:rsid w:val="003642E6"/>
    <w:rsid w:val="0036540F"/>
    <w:rsid w:val="00365610"/>
    <w:rsid w:val="00366332"/>
    <w:rsid w:val="003668C0"/>
    <w:rsid w:val="0036693D"/>
    <w:rsid w:val="0036705A"/>
    <w:rsid w:val="00367406"/>
    <w:rsid w:val="003675C1"/>
    <w:rsid w:val="003675D1"/>
    <w:rsid w:val="003679B9"/>
    <w:rsid w:val="00367B62"/>
    <w:rsid w:val="00367E2E"/>
    <w:rsid w:val="00367E4F"/>
    <w:rsid w:val="0037033E"/>
    <w:rsid w:val="003709DF"/>
    <w:rsid w:val="00370A3E"/>
    <w:rsid w:val="00370C31"/>
    <w:rsid w:val="00371034"/>
    <w:rsid w:val="00371460"/>
    <w:rsid w:val="003716B8"/>
    <w:rsid w:val="00371A00"/>
    <w:rsid w:val="00371EB4"/>
    <w:rsid w:val="00372D59"/>
    <w:rsid w:val="00372FC8"/>
    <w:rsid w:val="003736A8"/>
    <w:rsid w:val="00374885"/>
    <w:rsid w:val="003750C5"/>
    <w:rsid w:val="00375B91"/>
    <w:rsid w:val="00376459"/>
    <w:rsid w:val="00376481"/>
    <w:rsid w:val="00376556"/>
    <w:rsid w:val="00376F1A"/>
    <w:rsid w:val="003772AD"/>
    <w:rsid w:val="0037763B"/>
    <w:rsid w:val="0037774B"/>
    <w:rsid w:val="00377C35"/>
    <w:rsid w:val="00380E44"/>
    <w:rsid w:val="0038135D"/>
    <w:rsid w:val="00381A5E"/>
    <w:rsid w:val="00381CC1"/>
    <w:rsid w:val="00381EB0"/>
    <w:rsid w:val="00381FC5"/>
    <w:rsid w:val="003829C5"/>
    <w:rsid w:val="00382BC9"/>
    <w:rsid w:val="00382D82"/>
    <w:rsid w:val="003834DD"/>
    <w:rsid w:val="003838A0"/>
    <w:rsid w:val="00383AB9"/>
    <w:rsid w:val="00384476"/>
    <w:rsid w:val="00384AA7"/>
    <w:rsid w:val="0038513E"/>
    <w:rsid w:val="003855D2"/>
    <w:rsid w:val="003855F9"/>
    <w:rsid w:val="00386CD1"/>
    <w:rsid w:val="00386E72"/>
    <w:rsid w:val="00386E8F"/>
    <w:rsid w:val="003875B2"/>
    <w:rsid w:val="003876B0"/>
    <w:rsid w:val="003877FD"/>
    <w:rsid w:val="00387DAB"/>
    <w:rsid w:val="00387F9D"/>
    <w:rsid w:val="003902EA"/>
    <w:rsid w:val="00391568"/>
    <w:rsid w:val="0039274A"/>
    <w:rsid w:val="00392848"/>
    <w:rsid w:val="00392853"/>
    <w:rsid w:val="003934A0"/>
    <w:rsid w:val="00393804"/>
    <w:rsid w:val="00393B39"/>
    <w:rsid w:val="00393CBF"/>
    <w:rsid w:val="00393D68"/>
    <w:rsid w:val="00394252"/>
    <w:rsid w:val="00394A02"/>
    <w:rsid w:val="00395270"/>
    <w:rsid w:val="00395325"/>
    <w:rsid w:val="003957BA"/>
    <w:rsid w:val="00395EFB"/>
    <w:rsid w:val="00396EC8"/>
    <w:rsid w:val="003971A9"/>
    <w:rsid w:val="0039725E"/>
    <w:rsid w:val="00397274"/>
    <w:rsid w:val="003977E2"/>
    <w:rsid w:val="00397EE5"/>
    <w:rsid w:val="00397F56"/>
    <w:rsid w:val="003A10AE"/>
    <w:rsid w:val="003A1EA6"/>
    <w:rsid w:val="003A29C0"/>
    <w:rsid w:val="003A2AD7"/>
    <w:rsid w:val="003A2D15"/>
    <w:rsid w:val="003A309A"/>
    <w:rsid w:val="003A31EC"/>
    <w:rsid w:val="003A3638"/>
    <w:rsid w:val="003A44A8"/>
    <w:rsid w:val="003A45E4"/>
    <w:rsid w:val="003A49B4"/>
    <w:rsid w:val="003A5463"/>
    <w:rsid w:val="003A5F06"/>
    <w:rsid w:val="003A640F"/>
    <w:rsid w:val="003A6415"/>
    <w:rsid w:val="003A660D"/>
    <w:rsid w:val="003A6E48"/>
    <w:rsid w:val="003A7042"/>
    <w:rsid w:val="003A7466"/>
    <w:rsid w:val="003A759C"/>
    <w:rsid w:val="003B023A"/>
    <w:rsid w:val="003B048E"/>
    <w:rsid w:val="003B098C"/>
    <w:rsid w:val="003B1683"/>
    <w:rsid w:val="003B1C43"/>
    <w:rsid w:val="003B232F"/>
    <w:rsid w:val="003B395A"/>
    <w:rsid w:val="003B4EEC"/>
    <w:rsid w:val="003B53AC"/>
    <w:rsid w:val="003B5B43"/>
    <w:rsid w:val="003B5C03"/>
    <w:rsid w:val="003B6779"/>
    <w:rsid w:val="003B6B84"/>
    <w:rsid w:val="003B6CBB"/>
    <w:rsid w:val="003B6D62"/>
    <w:rsid w:val="003B74D4"/>
    <w:rsid w:val="003C0012"/>
    <w:rsid w:val="003C01F6"/>
    <w:rsid w:val="003C02ED"/>
    <w:rsid w:val="003C0496"/>
    <w:rsid w:val="003C0F6E"/>
    <w:rsid w:val="003C1088"/>
    <w:rsid w:val="003C1387"/>
    <w:rsid w:val="003C141F"/>
    <w:rsid w:val="003C14D3"/>
    <w:rsid w:val="003C1CA6"/>
    <w:rsid w:val="003C1E7E"/>
    <w:rsid w:val="003C25E5"/>
    <w:rsid w:val="003C274A"/>
    <w:rsid w:val="003C2DDF"/>
    <w:rsid w:val="003C2F03"/>
    <w:rsid w:val="003C34B1"/>
    <w:rsid w:val="003C3DEF"/>
    <w:rsid w:val="003C42B9"/>
    <w:rsid w:val="003C4407"/>
    <w:rsid w:val="003C46FB"/>
    <w:rsid w:val="003C4D56"/>
    <w:rsid w:val="003C5092"/>
    <w:rsid w:val="003C59F1"/>
    <w:rsid w:val="003C616D"/>
    <w:rsid w:val="003C63A1"/>
    <w:rsid w:val="003C65C5"/>
    <w:rsid w:val="003C7977"/>
    <w:rsid w:val="003D029B"/>
    <w:rsid w:val="003D0A46"/>
    <w:rsid w:val="003D0C19"/>
    <w:rsid w:val="003D0EBE"/>
    <w:rsid w:val="003D174E"/>
    <w:rsid w:val="003D1766"/>
    <w:rsid w:val="003D1DEF"/>
    <w:rsid w:val="003D1EA7"/>
    <w:rsid w:val="003D1F03"/>
    <w:rsid w:val="003D2229"/>
    <w:rsid w:val="003D2681"/>
    <w:rsid w:val="003D2D4A"/>
    <w:rsid w:val="003D3127"/>
    <w:rsid w:val="003D31AD"/>
    <w:rsid w:val="003D3A31"/>
    <w:rsid w:val="003D3E68"/>
    <w:rsid w:val="003D40EB"/>
    <w:rsid w:val="003D45B5"/>
    <w:rsid w:val="003D45D5"/>
    <w:rsid w:val="003D47CB"/>
    <w:rsid w:val="003D5733"/>
    <w:rsid w:val="003D620E"/>
    <w:rsid w:val="003D64F4"/>
    <w:rsid w:val="003D6C92"/>
    <w:rsid w:val="003D6E23"/>
    <w:rsid w:val="003D7004"/>
    <w:rsid w:val="003D722F"/>
    <w:rsid w:val="003D741C"/>
    <w:rsid w:val="003D7ACF"/>
    <w:rsid w:val="003E054E"/>
    <w:rsid w:val="003E0BD7"/>
    <w:rsid w:val="003E0E95"/>
    <w:rsid w:val="003E10DE"/>
    <w:rsid w:val="003E1B08"/>
    <w:rsid w:val="003E2636"/>
    <w:rsid w:val="003E2A75"/>
    <w:rsid w:val="003E3831"/>
    <w:rsid w:val="003E389A"/>
    <w:rsid w:val="003E4076"/>
    <w:rsid w:val="003E4130"/>
    <w:rsid w:val="003E4497"/>
    <w:rsid w:val="003E4EE3"/>
    <w:rsid w:val="003E52B7"/>
    <w:rsid w:val="003E54BB"/>
    <w:rsid w:val="003E54D6"/>
    <w:rsid w:val="003E5BEC"/>
    <w:rsid w:val="003E643A"/>
    <w:rsid w:val="003E756B"/>
    <w:rsid w:val="003E7BCD"/>
    <w:rsid w:val="003E7D3F"/>
    <w:rsid w:val="003E7DBB"/>
    <w:rsid w:val="003F056F"/>
    <w:rsid w:val="003F05EC"/>
    <w:rsid w:val="003F123C"/>
    <w:rsid w:val="003F126F"/>
    <w:rsid w:val="003F1315"/>
    <w:rsid w:val="003F19E7"/>
    <w:rsid w:val="003F1A8D"/>
    <w:rsid w:val="003F2144"/>
    <w:rsid w:val="003F21E2"/>
    <w:rsid w:val="003F2E83"/>
    <w:rsid w:val="003F39DB"/>
    <w:rsid w:val="003F41AC"/>
    <w:rsid w:val="003F420C"/>
    <w:rsid w:val="003F4EF3"/>
    <w:rsid w:val="003F5D83"/>
    <w:rsid w:val="003F5EF7"/>
    <w:rsid w:val="003F603D"/>
    <w:rsid w:val="003F657B"/>
    <w:rsid w:val="003F6AE0"/>
    <w:rsid w:val="003F78CB"/>
    <w:rsid w:val="00400239"/>
    <w:rsid w:val="00400BF0"/>
    <w:rsid w:val="00400D5B"/>
    <w:rsid w:val="00401296"/>
    <w:rsid w:val="00401437"/>
    <w:rsid w:val="00401708"/>
    <w:rsid w:val="00401970"/>
    <w:rsid w:val="004026F0"/>
    <w:rsid w:val="00403433"/>
    <w:rsid w:val="00403B24"/>
    <w:rsid w:val="0040414E"/>
    <w:rsid w:val="00404483"/>
    <w:rsid w:val="004052AE"/>
    <w:rsid w:val="004060A2"/>
    <w:rsid w:val="004063B2"/>
    <w:rsid w:val="00407A79"/>
    <w:rsid w:val="0041020E"/>
    <w:rsid w:val="00410BD4"/>
    <w:rsid w:val="004112C6"/>
    <w:rsid w:val="00411E04"/>
    <w:rsid w:val="00411E94"/>
    <w:rsid w:val="0041240E"/>
    <w:rsid w:val="004128EA"/>
    <w:rsid w:val="00412EE5"/>
    <w:rsid w:val="00413337"/>
    <w:rsid w:val="00413495"/>
    <w:rsid w:val="004141C5"/>
    <w:rsid w:val="004141CF"/>
    <w:rsid w:val="004141F3"/>
    <w:rsid w:val="00414F4C"/>
    <w:rsid w:val="00415767"/>
    <w:rsid w:val="004159EE"/>
    <w:rsid w:val="00415A9C"/>
    <w:rsid w:val="004171BA"/>
    <w:rsid w:val="00417472"/>
    <w:rsid w:val="004174A1"/>
    <w:rsid w:val="0041765A"/>
    <w:rsid w:val="004212EB"/>
    <w:rsid w:val="0042146B"/>
    <w:rsid w:val="00421800"/>
    <w:rsid w:val="00421D07"/>
    <w:rsid w:val="004224B6"/>
    <w:rsid w:val="00422B79"/>
    <w:rsid w:val="00422DBD"/>
    <w:rsid w:val="004233DD"/>
    <w:rsid w:val="0042376C"/>
    <w:rsid w:val="00423C68"/>
    <w:rsid w:val="00423D6A"/>
    <w:rsid w:val="0042422B"/>
    <w:rsid w:val="004243A9"/>
    <w:rsid w:val="0042470F"/>
    <w:rsid w:val="00424773"/>
    <w:rsid w:val="00424873"/>
    <w:rsid w:val="004252D0"/>
    <w:rsid w:val="00425914"/>
    <w:rsid w:val="0042593A"/>
    <w:rsid w:val="004260B4"/>
    <w:rsid w:val="00426347"/>
    <w:rsid w:val="004267FB"/>
    <w:rsid w:val="00427183"/>
    <w:rsid w:val="004304B5"/>
    <w:rsid w:val="004307A7"/>
    <w:rsid w:val="0043095D"/>
    <w:rsid w:val="00431126"/>
    <w:rsid w:val="00431708"/>
    <w:rsid w:val="00432064"/>
    <w:rsid w:val="0043225F"/>
    <w:rsid w:val="0043299E"/>
    <w:rsid w:val="00432D2D"/>
    <w:rsid w:val="00432F14"/>
    <w:rsid w:val="00432FCA"/>
    <w:rsid w:val="004337C7"/>
    <w:rsid w:val="004339C5"/>
    <w:rsid w:val="00433CD9"/>
    <w:rsid w:val="00434368"/>
    <w:rsid w:val="00434C8D"/>
    <w:rsid w:val="00435325"/>
    <w:rsid w:val="00435751"/>
    <w:rsid w:val="004361A5"/>
    <w:rsid w:val="00436372"/>
    <w:rsid w:val="004363C9"/>
    <w:rsid w:val="00436A80"/>
    <w:rsid w:val="00436F1E"/>
    <w:rsid w:val="00436FC8"/>
    <w:rsid w:val="00436FF9"/>
    <w:rsid w:val="00437740"/>
    <w:rsid w:val="00437CF9"/>
    <w:rsid w:val="00437D10"/>
    <w:rsid w:val="00437E3C"/>
    <w:rsid w:val="004405B8"/>
    <w:rsid w:val="00440711"/>
    <w:rsid w:val="00440875"/>
    <w:rsid w:val="00440D9D"/>
    <w:rsid w:val="0044109C"/>
    <w:rsid w:val="004413E3"/>
    <w:rsid w:val="004418A7"/>
    <w:rsid w:val="0044203B"/>
    <w:rsid w:val="00443136"/>
    <w:rsid w:val="00443167"/>
    <w:rsid w:val="004434FE"/>
    <w:rsid w:val="004438DE"/>
    <w:rsid w:val="00443998"/>
    <w:rsid w:val="00443B7F"/>
    <w:rsid w:val="00443CCD"/>
    <w:rsid w:val="00444338"/>
    <w:rsid w:val="00445937"/>
    <w:rsid w:val="00445A4D"/>
    <w:rsid w:val="00445E0E"/>
    <w:rsid w:val="00445E24"/>
    <w:rsid w:val="004470DF"/>
    <w:rsid w:val="00447B1E"/>
    <w:rsid w:val="00447B52"/>
    <w:rsid w:val="004500B3"/>
    <w:rsid w:val="00450AA7"/>
    <w:rsid w:val="0045119B"/>
    <w:rsid w:val="00451811"/>
    <w:rsid w:val="00451A72"/>
    <w:rsid w:val="00452716"/>
    <w:rsid w:val="00452A4E"/>
    <w:rsid w:val="00452A86"/>
    <w:rsid w:val="00452ED7"/>
    <w:rsid w:val="00453662"/>
    <w:rsid w:val="0045386C"/>
    <w:rsid w:val="0045387A"/>
    <w:rsid w:val="00453C21"/>
    <w:rsid w:val="004542AF"/>
    <w:rsid w:val="004542CA"/>
    <w:rsid w:val="00454BDC"/>
    <w:rsid w:val="004550C0"/>
    <w:rsid w:val="004554DC"/>
    <w:rsid w:val="004556D1"/>
    <w:rsid w:val="00455B2C"/>
    <w:rsid w:val="0045616B"/>
    <w:rsid w:val="00456274"/>
    <w:rsid w:val="00456EDD"/>
    <w:rsid w:val="00457091"/>
    <w:rsid w:val="0045741A"/>
    <w:rsid w:val="00457A38"/>
    <w:rsid w:val="00457A3F"/>
    <w:rsid w:val="00457B1C"/>
    <w:rsid w:val="00457B77"/>
    <w:rsid w:val="00457CA3"/>
    <w:rsid w:val="00457DA6"/>
    <w:rsid w:val="00460979"/>
    <w:rsid w:val="00461043"/>
    <w:rsid w:val="0046130D"/>
    <w:rsid w:val="0046224A"/>
    <w:rsid w:val="004629F7"/>
    <w:rsid w:val="00462C4C"/>
    <w:rsid w:val="00463144"/>
    <w:rsid w:val="004644FF"/>
    <w:rsid w:val="00464582"/>
    <w:rsid w:val="0046504F"/>
    <w:rsid w:val="00465665"/>
    <w:rsid w:val="004658D0"/>
    <w:rsid w:val="004660A7"/>
    <w:rsid w:val="0046631D"/>
    <w:rsid w:val="004664B7"/>
    <w:rsid w:val="004664BB"/>
    <w:rsid w:val="00466A7A"/>
    <w:rsid w:val="00467177"/>
    <w:rsid w:val="00467307"/>
    <w:rsid w:val="00467445"/>
    <w:rsid w:val="004677D5"/>
    <w:rsid w:val="004677F7"/>
    <w:rsid w:val="00467D84"/>
    <w:rsid w:val="00470095"/>
    <w:rsid w:val="004700AD"/>
    <w:rsid w:val="00470A63"/>
    <w:rsid w:val="00470AEA"/>
    <w:rsid w:val="00470DF6"/>
    <w:rsid w:val="004721AC"/>
    <w:rsid w:val="0047272E"/>
    <w:rsid w:val="00472A7D"/>
    <w:rsid w:val="0047310D"/>
    <w:rsid w:val="00473551"/>
    <w:rsid w:val="00473D58"/>
    <w:rsid w:val="00473E42"/>
    <w:rsid w:val="00473F0C"/>
    <w:rsid w:val="00473F90"/>
    <w:rsid w:val="00474C74"/>
    <w:rsid w:val="00476459"/>
    <w:rsid w:val="0047670F"/>
    <w:rsid w:val="00476975"/>
    <w:rsid w:val="004773E0"/>
    <w:rsid w:val="00480139"/>
    <w:rsid w:val="0048017F"/>
    <w:rsid w:val="00480D6C"/>
    <w:rsid w:val="00480DD9"/>
    <w:rsid w:val="00481431"/>
    <w:rsid w:val="00481B4E"/>
    <w:rsid w:val="00481F10"/>
    <w:rsid w:val="004822DE"/>
    <w:rsid w:val="00482465"/>
    <w:rsid w:val="00482871"/>
    <w:rsid w:val="00484391"/>
    <w:rsid w:val="004845C7"/>
    <w:rsid w:val="004846AD"/>
    <w:rsid w:val="00484B31"/>
    <w:rsid w:val="00484B75"/>
    <w:rsid w:val="00484C08"/>
    <w:rsid w:val="00485C31"/>
    <w:rsid w:val="00485D97"/>
    <w:rsid w:val="00486245"/>
    <w:rsid w:val="00486804"/>
    <w:rsid w:val="004868AD"/>
    <w:rsid w:val="00486B91"/>
    <w:rsid w:val="00486FB0"/>
    <w:rsid w:val="00487936"/>
    <w:rsid w:val="00487A0A"/>
    <w:rsid w:val="004900B5"/>
    <w:rsid w:val="00490A00"/>
    <w:rsid w:val="00490BE1"/>
    <w:rsid w:val="00490C29"/>
    <w:rsid w:val="004910FC"/>
    <w:rsid w:val="00491D0D"/>
    <w:rsid w:val="0049244F"/>
    <w:rsid w:val="00492BC4"/>
    <w:rsid w:val="004933E4"/>
    <w:rsid w:val="00493AF4"/>
    <w:rsid w:val="00495F36"/>
    <w:rsid w:val="00496163"/>
    <w:rsid w:val="0049621D"/>
    <w:rsid w:val="0049652B"/>
    <w:rsid w:val="00496964"/>
    <w:rsid w:val="00496BCA"/>
    <w:rsid w:val="00497B8E"/>
    <w:rsid w:val="004A0854"/>
    <w:rsid w:val="004A0924"/>
    <w:rsid w:val="004A1386"/>
    <w:rsid w:val="004A195C"/>
    <w:rsid w:val="004A1D29"/>
    <w:rsid w:val="004A1F88"/>
    <w:rsid w:val="004A269D"/>
    <w:rsid w:val="004A38F0"/>
    <w:rsid w:val="004A390B"/>
    <w:rsid w:val="004A3B3B"/>
    <w:rsid w:val="004A3B66"/>
    <w:rsid w:val="004A4930"/>
    <w:rsid w:val="004A4CDF"/>
    <w:rsid w:val="004A5723"/>
    <w:rsid w:val="004A630C"/>
    <w:rsid w:val="004A6E80"/>
    <w:rsid w:val="004A7039"/>
    <w:rsid w:val="004A7190"/>
    <w:rsid w:val="004A7212"/>
    <w:rsid w:val="004A7244"/>
    <w:rsid w:val="004A7A8A"/>
    <w:rsid w:val="004A7E1B"/>
    <w:rsid w:val="004B0383"/>
    <w:rsid w:val="004B0930"/>
    <w:rsid w:val="004B0A90"/>
    <w:rsid w:val="004B16BD"/>
    <w:rsid w:val="004B244E"/>
    <w:rsid w:val="004B2609"/>
    <w:rsid w:val="004B28E5"/>
    <w:rsid w:val="004B2CF8"/>
    <w:rsid w:val="004B397D"/>
    <w:rsid w:val="004B5634"/>
    <w:rsid w:val="004B5C64"/>
    <w:rsid w:val="004B6746"/>
    <w:rsid w:val="004B6B2B"/>
    <w:rsid w:val="004B6D2F"/>
    <w:rsid w:val="004B74D8"/>
    <w:rsid w:val="004B7B37"/>
    <w:rsid w:val="004B7C05"/>
    <w:rsid w:val="004B7EEF"/>
    <w:rsid w:val="004C006C"/>
    <w:rsid w:val="004C0412"/>
    <w:rsid w:val="004C0510"/>
    <w:rsid w:val="004C07FE"/>
    <w:rsid w:val="004C1689"/>
    <w:rsid w:val="004C16B5"/>
    <w:rsid w:val="004C2588"/>
    <w:rsid w:val="004C3457"/>
    <w:rsid w:val="004C3D63"/>
    <w:rsid w:val="004C46EA"/>
    <w:rsid w:val="004C5FC3"/>
    <w:rsid w:val="004C6890"/>
    <w:rsid w:val="004C6E37"/>
    <w:rsid w:val="004C7127"/>
    <w:rsid w:val="004C7676"/>
    <w:rsid w:val="004C7B5C"/>
    <w:rsid w:val="004C7DDE"/>
    <w:rsid w:val="004D0B23"/>
    <w:rsid w:val="004D0C43"/>
    <w:rsid w:val="004D1496"/>
    <w:rsid w:val="004D1880"/>
    <w:rsid w:val="004D1E75"/>
    <w:rsid w:val="004D1E9F"/>
    <w:rsid w:val="004D1F75"/>
    <w:rsid w:val="004D2449"/>
    <w:rsid w:val="004D25EC"/>
    <w:rsid w:val="004D28CE"/>
    <w:rsid w:val="004D2C17"/>
    <w:rsid w:val="004D2EE4"/>
    <w:rsid w:val="004D35F5"/>
    <w:rsid w:val="004D3C6D"/>
    <w:rsid w:val="004D3D02"/>
    <w:rsid w:val="004D4023"/>
    <w:rsid w:val="004D42CA"/>
    <w:rsid w:val="004D5919"/>
    <w:rsid w:val="004D5966"/>
    <w:rsid w:val="004D5FBA"/>
    <w:rsid w:val="004D6114"/>
    <w:rsid w:val="004D783A"/>
    <w:rsid w:val="004D784E"/>
    <w:rsid w:val="004E07F7"/>
    <w:rsid w:val="004E0D3E"/>
    <w:rsid w:val="004E109F"/>
    <w:rsid w:val="004E10F5"/>
    <w:rsid w:val="004E178F"/>
    <w:rsid w:val="004E29D2"/>
    <w:rsid w:val="004E2D61"/>
    <w:rsid w:val="004E2DEF"/>
    <w:rsid w:val="004E3224"/>
    <w:rsid w:val="004E34CF"/>
    <w:rsid w:val="004E4304"/>
    <w:rsid w:val="004E49C2"/>
    <w:rsid w:val="004E4A02"/>
    <w:rsid w:val="004E4D6E"/>
    <w:rsid w:val="004E56A0"/>
    <w:rsid w:val="004E5A0E"/>
    <w:rsid w:val="004E6971"/>
    <w:rsid w:val="004E6C8E"/>
    <w:rsid w:val="004E6D86"/>
    <w:rsid w:val="004E6E26"/>
    <w:rsid w:val="004E7082"/>
    <w:rsid w:val="004E7366"/>
    <w:rsid w:val="004E754D"/>
    <w:rsid w:val="004E75F0"/>
    <w:rsid w:val="004E7B79"/>
    <w:rsid w:val="004F0028"/>
    <w:rsid w:val="004F0061"/>
    <w:rsid w:val="004F04F7"/>
    <w:rsid w:val="004F0939"/>
    <w:rsid w:val="004F0C55"/>
    <w:rsid w:val="004F1012"/>
    <w:rsid w:val="004F15BC"/>
    <w:rsid w:val="004F1D51"/>
    <w:rsid w:val="004F1E9F"/>
    <w:rsid w:val="004F321F"/>
    <w:rsid w:val="004F3221"/>
    <w:rsid w:val="004F438B"/>
    <w:rsid w:val="004F467B"/>
    <w:rsid w:val="004F492E"/>
    <w:rsid w:val="004F569A"/>
    <w:rsid w:val="004F593A"/>
    <w:rsid w:val="004F67C0"/>
    <w:rsid w:val="004F753E"/>
    <w:rsid w:val="0050003E"/>
    <w:rsid w:val="005001AA"/>
    <w:rsid w:val="00500672"/>
    <w:rsid w:val="00500D4A"/>
    <w:rsid w:val="00501180"/>
    <w:rsid w:val="005012E4"/>
    <w:rsid w:val="00501777"/>
    <w:rsid w:val="00501ABD"/>
    <w:rsid w:val="00502094"/>
    <w:rsid w:val="005021E4"/>
    <w:rsid w:val="00502DC7"/>
    <w:rsid w:val="0050338A"/>
    <w:rsid w:val="00503C0C"/>
    <w:rsid w:val="00503E97"/>
    <w:rsid w:val="00503F34"/>
    <w:rsid w:val="00504217"/>
    <w:rsid w:val="005046AF"/>
    <w:rsid w:val="00504B14"/>
    <w:rsid w:val="005059C2"/>
    <w:rsid w:val="005060C8"/>
    <w:rsid w:val="00506666"/>
    <w:rsid w:val="00506B1E"/>
    <w:rsid w:val="00510675"/>
    <w:rsid w:val="00510A68"/>
    <w:rsid w:val="00511369"/>
    <w:rsid w:val="00511383"/>
    <w:rsid w:val="00512057"/>
    <w:rsid w:val="0051242C"/>
    <w:rsid w:val="005124D4"/>
    <w:rsid w:val="00512B13"/>
    <w:rsid w:val="005137DE"/>
    <w:rsid w:val="005138B2"/>
    <w:rsid w:val="00513C17"/>
    <w:rsid w:val="00513D12"/>
    <w:rsid w:val="00513D27"/>
    <w:rsid w:val="00514111"/>
    <w:rsid w:val="00514740"/>
    <w:rsid w:val="00514961"/>
    <w:rsid w:val="00514A32"/>
    <w:rsid w:val="00515280"/>
    <w:rsid w:val="00515D1E"/>
    <w:rsid w:val="005161CB"/>
    <w:rsid w:val="00516967"/>
    <w:rsid w:val="00517181"/>
    <w:rsid w:val="0051745D"/>
    <w:rsid w:val="00517559"/>
    <w:rsid w:val="005205F2"/>
    <w:rsid w:val="005206A8"/>
    <w:rsid w:val="005206BC"/>
    <w:rsid w:val="0052096A"/>
    <w:rsid w:val="00521277"/>
    <w:rsid w:val="0052192B"/>
    <w:rsid w:val="00521ABB"/>
    <w:rsid w:val="00521AFF"/>
    <w:rsid w:val="005224FA"/>
    <w:rsid w:val="00522BAF"/>
    <w:rsid w:val="00523678"/>
    <w:rsid w:val="0052383C"/>
    <w:rsid w:val="00524094"/>
    <w:rsid w:val="00524399"/>
    <w:rsid w:val="0052456D"/>
    <w:rsid w:val="00524757"/>
    <w:rsid w:val="005248DE"/>
    <w:rsid w:val="00524C39"/>
    <w:rsid w:val="00524EAC"/>
    <w:rsid w:val="00525815"/>
    <w:rsid w:val="005269CB"/>
    <w:rsid w:val="00526E0A"/>
    <w:rsid w:val="0052726D"/>
    <w:rsid w:val="00527B7A"/>
    <w:rsid w:val="00527C64"/>
    <w:rsid w:val="005304C2"/>
    <w:rsid w:val="00530643"/>
    <w:rsid w:val="00530912"/>
    <w:rsid w:val="00530933"/>
    <w:rsid w:val="005309EF"/>
    <w:rsid w:val="0053116B"/>
    <w:rsid w:val="005320D2"/>
    <w:rsid w:val="005321F2"/>
    <w:rsid w:val="00532E15"/>
    <w:rsid w:val="0053317A"/>
    <w:rsid w:val="005339D6"/>
    <w:rsid w:val="005347CB"/>
    <w:rsid w:val="00534AC6"/>
    <w:rsid w:val="00534C03"/>
    <w:rsid w:val="00535125"/>
    <w:rsid w:val="005353DB"/>
    <w:rsid w:val="005353E5"/>
    <w:rsid w:val="005353F3"/>
    <w:rsid w:val="005354BD"/>
    <w:rsid w:val="0053580B"/>
    <w:rsid w:val="00535812"/>
    <w:rsid w:val="00535DF1"/>
    <w:rsid w:val="0053640C"/>
    <w:rsid w:val="0053643F"/>
    <w:rsid w:val="00536819"/>
    <w:rsid w:val="005368E3"/>
    <w:rsid w:val="00536CF9"/>
    <w:rsid w:val="00536E89"/>
    <w:rsid w:val="00537127"/>
    <w:rsid w:val="00537EE7"/>
    <w:rsid w:val="0054036D"/>
    <w:rsid w:val="005405A6"/>
    <w:rsid w:val="005425BF"/>
    <w:rsid w:val="00542AB3"/>
    <w:rsid w:val="00542CA8"/>
    <w:rsid w:val="005441C2"/>
    <w:rsid w:val="00544751"/>
    <w:rsid w:val="005447E4"/>
    <w:rsid w:val="005453F1"/>
    <w:rsid w:val="005457C9"/>
    <w:rsid w:val="00545804"/>
    <w:rsid w:val="00545A2E"/>
    <w:rsid w:val="00545EA4"/>
    <w:rsid w:val="0054615D"/>
    <w:rsid w:val="005461ED"/>
    <w:rsid w:val="00546A73"/>
    <w:rsid w:val="0054735B"/>
    <w:rsid w:val="005474DC"/>
    <w:rsid w:val="00547F92"/>
    <w:rsid w:val="00550342"/>
    <w:rsid w:val="00550910"/>
    <w:rsid w:val="005512AD"/>
    <w:rsid w:val="00551423"/>
    <w:rsid w:val="00551A5C"/>
    <w:rsid w:val="00551D00"/>
    <w:rsid w:val="00552034"/>
    <w:rsid w:val="005523DF"/>
    <w:rsid w:val="0055276C"/>
    <w:rsid w:val="00552C56"/>
    <w:rsid w:val="0055306B"/>
    <w:rsid w:val="0055308B"/>
    <w:rsid w:val="00553686"/>
    <w:rsid w:val="0055383A"/>
    <w:rsid w:val="0055392C"/>
    <w:rsid w:val="00554DC8"/>
    <w:rsid w:val="00554E50"/>
    <w:rsid w:val="00554F6F"/>
    <w:rsid w:val="00555856"/>
    <w:rsid w:val="00556224"/>
    <w:rsid w:val="00556279"/>
    <w:rsid w:val="0055724B"/>
    <w:rsid w:val="005577BA"/>
    <w:rsid w:val="00557FFA"/>
    <w:rsid w:val="00560CE9"/>
    <w:rsid w:val="005611F0"/>
    <w:rsid w:val="00561D5B"/>
    <w:rsid w:val="005620DF"/>
    <w:rsid w:val="00562171"/>
    <w:rsid w:val="0056241A"/>
    <w:rsid w:val="00563791"/>
    <w:rsid w:val="005637A5"/>
    <w:rsid w:val="005649FC"/>
    <w:rsid w:val="00565777"/>
    <w:rsid w:val="00566439"/>
    <w:rsid w:val="005666EA"/>
    <w:rsid w:val="00566970"/>
    <w:rsid w:val="00566B73"/>
    <w:rsid w:val="00566E0C"/>
    <w:rsid w:val="0056742A"/>
    <w:rsid w:val="0057064D"/>
    <w:rsid w:val="00570899"/>
    <w:rsid w:val="00570B3D"/>
    <w:rsid w:val="005710DF"/>
    <w:rsid w:val="00571334"/>
    <w:rsid w:val="005719AF"/>
    <w:rsid w:val="00571C43"/>
    <w:rsid w:val="00571ED2"/>
    <w:rsid w:val="00572381"/>
    <w:rsid w:val="0057331B"/>
    <w:rsid w:val="005745A5"/>
    <w:rsid w:val="00574883"/>
    <w:rsid w:val="00577027"/>
    <w:rsid w:val="0057744E"/>
    <w:rsid w:val="00577893"/>
    <w:rsid w:val="005778C9"/>
    <w:rsid w:val="00577EE6"/>
    <w:rsid w:val="00580DEC"/>
    <w:rsid w:val="00581050"/>
    <w:rsid w:val="005817AB"/>
    <w:rsid w:val="00581E13"/>
    <w:rsid w:val="00582D26"/>
    <w:rsid w:val="00583558"/>
    <w:rsid w:val="005843FB"/>
    <w:rsid w:val="005845C6"/>
    <w:rsid w:val="005847AC"/>
    <w:rsid w:val="00584956"/>
    <w:rsid w:val="00584A4A"/>
    <w:rsid w:val="0058505B"/>
    <w:rsid w:val="0058524B"/>
    <w:rsid w:val="00585AD9"/>
    <w:rsid w:val="00585C53"/>
    <w:rsid w:val="00585DD3"/>
    <w:rsid w:val="00585F78"/>
    <w:rsid w:val="00586431"/>
    <w:rsid w:val="00586B21"/>
    <w:rsid w:val="00586B59"/>
    <w:rsid w:val="00587087"/>
    <w:rsid w:val="00587462"/>
    <w:rsid w:val="00587E75"/>
    <w:rsid w:val="00587FB6"/>
    <w:rsid w:val="0059025D"/>
    <w:rsid w:val="00590280"/>
    <w:rsid w:val="00590495"/>
    <w:rsid w:val="00590969"/>
    <w:rsid w:val="00590BC7"/>
    <w:rsid w:val="00590BF9"/>
    <w:rsid w:val="005913F6"/>
    <w:rsid w:val="0059156E"/>
    <w:rsid w:val="00591AEB"/>
    <w:rsid w:val="00591B7D"/>
    <w:rsid w:val="00591F0E"/>
    <w:rsid w:val="00592046"/>
    <w:rsid w:val="005921CB"/>
    <w:rsid w:val="00593589"/>
    <w:rsid w:val="005936E2"/>
    <w:rsid w:val="005943AA"/>
    <w:rsid w:val="0059457E"/>
    <w:rsid w:val="005945D4"/>
    <w:rsid w:val="005953D7"/>
    <w:rsid w:val="0059574F"/>
    <w:rsid w:val="00595B69"/>
    <w:rsid w:val="00596078"/>
    <w:rsid w:val="00596CD4"/>
    <w:rsid w:val="00596F8F"/>
    <w:rsid w:val="00597C50"/>
    <w:rsid w:val="00597F0A"/>
    <w:rsid w:val="005A06A7"/>
    <w:rsid w:val="005A0C8C"/>
    <w:rsid w:val="005A1180"/>
    <w:rsid w:val="005A122E"/>
    <w:rsid w:val="005A1286"/>
    <w:rsid w:val="005A1341"/>
    <w:rsid w:val="005A1D6E"/>
    <w:rsid w:val="005A26D1"/>
    <w:rsid w:val="005A2F26"/>
    <w:rsid w:val="005A3084"/>
    <w:rsid w:val="005A365B"/>
    <w:rsid w:val="005A382D"/>
    <w:rsid w:val="005A3F99"/>
    <w:rsid w:val="005A47F3"/>
    <w:rsid w:val="005A4B86"/>
    <w:rsid w:val="005A4D14"/>
    <w:rsid w:val="005A5983"/>
    <w:rsid w:val="005A6C49"/>
    <w:rsid w:val="005A727F"/>
    <w:rsid w:val="005A768B"/>
    <w:rsid w:val="005A7CE7"/>
    <w:rsid w:val="005B013A"/>
    <w:rsid w:val="005B013C"/>
    <w:rsid w:val="005B091F"/>
    <w:rsid w:val="005B0C29"/>
    <w:rsid w:val="005B13F4"/>
    <w:rsid w:val="005B1F06"/>
    <w:rsid w:val="005B1FA9"/>
    <w:rsid w:val="005B25B0"/>
    <w:rsid w:val="005B2D63"/>
    <w:rsid w:val="005B336D"/>
    <w:rsid w:val="005B34EF"/>
    <w:rsid w:val="005B358B"/>
    <w:rsid w:val="005B37E4"/>
    <w:rsid w:val="005B3B0E"/>
    <w:rsid w:val="005B4354"/>
    <w:rsid w:val="005B455B"/>
    <w:rsid w:val="005B49E1"/>
    <w:rsid w:val="005B4A8B"/>
    <w:rsid w:val="005B5323"/>
    <w:rsid w:val="005B5560"/>
    <w:rsid w:val="005B6181"/>
    <w:rsid w:val="005B6394"/>
    <w:rsid w:val="005B6D21"/>
    <w:rsid w:val="005B708E"/>
    <w:rsid w:val="005B710F"/>
    <w:rsid w:val="005B7A36"/>
    <w:rsid w:val="005B7A91"/>
    <w:rsid w:val="005C0163"/>
    <w:rsid w:val="005C0C21"/>
    <w:rsid w:val="005C1091"/>
    <w:rsid w:val="005C10DC"/>
    <w:rsid w:val="005C14D0"/>
    <w:rsid w:val="005C24DD"/>
    <w:rsid w:val="005C2E74"/>
    <w:rsid w:val="005C3E6E"/>
    <w:rsid w:val="005C3F45"/>
    <w:rsid w:val="005C4566"/>
    <w:rsid w:val="005C46E3"/>
    <w:rsid w:val="005C47ED"/>
    <w:rsid w:val="005C4841"/>
    <w:rsid w:val="005C4D47"/>
    <w:rsid w:val="005C557E"/>
    <w:rsid w:val="005C563C"/>
    <w:rsid w:val="005C7168"/>
    <w:rsid w:val="005C7219"/>
    <w:rsid w:val="005C7CAC"/>
    <w:rsid w:val="005D0C80"/>
    <w:rsid w:val="005D0EB0"/>
    <w:rsid w:val="005D17BF"/>
    <w:rsid w:val="005D260F"/>
    <w:rsid w:val="005D28C0"/>
    <w:rsid w:val="005D2B0E"/>
    <w:rsid w:val="005D2EEF"/>
    <w:rsid w:val="005D314A"/>
    <w:rsid w:val="005D32D5"/>
    <w:rsid w:val="005D4037"/>
    <w:rsid w:val="005D45AB"/>
    <w:rsid w:val="005D46F3"/>
    <w:rsid w:val="005D4BDB"/>
    <w:rsid w:val="005D4D0C"/>
    <w:rsid w:val="005D50CB"/>
    <w:rsid w:val="005D538F"/>
    <w:rsid w:val="005D659A"/>
    <w:rsid w:val="005D661D"/>
    <w:rsid w:val="005D6695"/>
    <w:rsid w:val="005D6720"/>
    <w:rsid w:val="005D74D0"/>
    <w:rsid w:val="005E077E"/>
    <w:rsid w:val="005E12D4"/>
    <w:rsid w:val="005E183A"/>
    <w:rsid w:val="005E1A69"/>
    <w:rsid w:val="005E1D24"/>
    <w:rsid w:val="005E1DFC"/>
    <w:rsid w:val="005E1E08"/>
    <w:rsid w:val="005E21B9"/>
    <w:rsid w:val="005E2BB4"/>
    <w:rsid w:val="005E2EA0"/>
    <w:rsid w:val="005E2EE3"/>
    <w:rsid w:val="005E372D"/>
    <w:rsid w:val="005E3826"/>
    <w:rsid w:val="005E3CAB"/>
    <w:rsid w:val="005E4350"/>
    <w:rsid w:val="005E4830"/>
    <w:rsid w:val="005E4D82"/>
    <w:rsid w:val="005E4FC8"/>
    <w:rsid w:val="005E5053"/>
    <w:rsid w:val="005E55ED"/>
    <w:rsid w:val="005E5717"/>
    <w:rsid w:val="005E5F74"/>
    <w:rsid w:val="005E5FD3"/>
    <w:rsid w:val="005E6101"/>
    <w:rsid w:val="005E68CE"/>
    <w:rsid w:val="005E69EC"/>
    <w:rsid w:val="005E72BF"/>
    <w:rsid w:val="005F058A"/>
    <w:rsid w:val="005F080E"/>
    <w:rsid w:val="005F0816"/>
    <w:rsid w:val="005F0B1B"/>
    <w:rsid w:val="005F0DBE"/>
    <w:rsid w:val="005F131D"/>
    <w:rsid w:val="005F13B1"/>
    <w:rsid w:val="005F18C2"/>
    <w:rsid w:val="005F241A"/>
    <w:rsid w:val="005F2B4F"/>
    <w:rsid w:val="005F30DA"/>
    <w:rsid w:val="005F36E2"/>
    <w:rsid w:val="005F38A7"/>
    <w:rsid w:val="005F3E55"/>
    <w:rsid w:val="005F4048"/>
    <w:rsid w:val="005F46CB"/>
    <w:rsid w:val="005F4743"/>
    <w:rsid w:val="005F4D48"/>
    <w:rsid w:val="005F4D92"/>
    <w:rsid w:val="005F59AE"/>
    <w:rsid w:val="005F79EC"/>
    <w:rsid w:val="005F7C62"/>
    <w:rsid w:val="006005AE"/>
    <w:rsid w:val="006005D1"/>
    <w:rsid w:val="00601290"/>
    <w:rsid w:val="00602067"/>
    <w:rsid w:val="00602907"/>
    <w:rsid w:val="00602F9C"/>
    <w:rsid w:val="00603427"/>
    <w:rsid w:val="00603634"/>
    <w:rsid w:val="0060396D"/>
    <w:rsid w:val="00603BB8"/>
    <w:rsid w:val="00603E12"/>
    <w:rsid w:val="00604B33"/>
    <w:rsid w:val="00604D5E"/>
    <w:rsid w:val="00605738"/>
    <w:rsid w:val="006057EB"/>
    <w:rsid w:val="00605808"/>
    <w:rsid w:val="00605F3B"/>
    <w:rsid w:val="0060649C"/>
    <w:rsid w:val="00606609"/>
    <w:rsid w:val="006069A2"/>
    <w:rsid w:val="00606A1E"/>
    <w:rsid w:val="00606B0A"/>
    <w:rsid w:val="00606F78"/>
    <w:rsid w:val="0060701A"/>
    <w:rsid w:val="00607065"/>
    <w:rsid w:val="00607F67"/>
    <w:rsid w:val="0061043F"/>
    <w:rsid w:val="00610D7D"/>
    <w:rsid w:val="00611310"/>
    <w:rsid w:val="0061212A"/>
    <w:rsid w:val="00612C22"/>
    <w:rsid w:val="00612FB1"/>
    <w:rsid w:val="0061327E"/>
    <w:rsid w:val="006134E7"/>
    <w:rsid w:val="0061353A"/>
    <w:rsid w:val="0061366C"/>
    <w:rsid w:val="00613837"/>
    <w:rsid w:val="0061396B"/>
    <w:rsid w:val="006139C2"/>
    <w:rsid w:val="00613A55"/>
    <w:rsid w:val="006141EC"/>
    <w:rsid w:val="00614EB3"/>
    <w:rsid w:val="006154BB"/>
    <w:rsid w:val="00615B47"/>
    <w:rsid w:val="00615C88"/>
    <w:rsid w:val="00616127"/>
    <w:rsid w:val="00616473"/>
    <w:rsid w:val="006166D2"/>
    <w:rsid w:val="006166D3"/>
    <w:rsid w:val="00616A38"/>
    <w:rsid w:val="00616E87"/>
    <w:rsid w:val="00617209"/>
    <w:rsid w:val="006176E3"/>
    <w:rsid w:val="00617FB6"/>
    <w:rsid w:val="00620026"/>
    <w:rsid w:val="00620339"/>
    <w:rsid w:val="006203AA"/>
    <w:rsid w:val="00621695"/>
    <w:rsid w:val="00622717"/>
    <w:rsid w:val="006228C0"/>
    <w:rsid w:val="00623F46"/>
    <w:rsid w:val="00623FDA"/>
    <w:rsid w:val="006241D8"/>
    <w:rsid w:val="006251BF"/>
    <w:rsid w:val="0062543C"/>
    <w:rsid w:val="0062559E"/>
    <w:rsid w:val="00625E94"/>
    <w:rsid w:val="0062684A"/>
    <w:rsid w:val="00626C45"/>
    <w:rsid w:val="0062702B"/>
    <w:rsid w:val="0062718A"/>
    <w:rsid w:val="00627FD2"/>
    <w:rsid w:val="00630AFF"/>
    <w:rsid w:val="00630C51"/>
    <w:rsid w:val="00630EED"/>
    <w:rsid w:val="00632B61"/>
    <w:rsid w:val="00632F97"/>
    <w:rsid w:val="006334AB"/>
    <w:rsid w:val="00633652"/>
    <w:rsid w:val="006347AA"/>
    <w:rsid w:val="00634829"/>
    <w:rsid w:val="0063547C"/>
    <w:rsid w:val="0063567A"/>
    <w:rsid w:val="0063596B"/>
    <w:rsid w:val="006359F9"/>
    <w:rsid w:val="006362AC"/>
    <w:rsid w:val="00636DE7"/>
    <w:rsid w:val="00636F2F"/>
    <w:rsid w:val="0063717D"/>
    <w:rsid w:val="006371B7"/>
    <w:rsid w:val="00637C6F"/>
    <w:rsid w:val="00640349"/>
    <w:rsid w:val="00640BC7"/>
    <w:rsid w:val="006412CA"/>
    <w:rsid w:val="0064159F"/>
    <w:rsid w:val="006416C9"/>
    <w:rsid w:val="00641751"/>
    <w:rsid w:val="00641760"/>
    <w:rsid w:val="0064205F"/>
    <w:rsid w:val="006428EC"/>
    <w:rsid w:val="00642C33"/>
    <w:rsid w:val="00642DEE"/>
    <w:rsid w:val="006435A3"/>
    <w:rsid w:val="00643EDA"/>
    <w:rsid w:val="00644905"/>
    <w:rsid w:val="00645018"/>
    <w:rsid w:val="00645094"/>
    <w:rsid w:val="006456E4"/>
    <w:rsid w:val="0064678D"/>
    <w:rsid w:val="00646BBC"/>
    <w:rsid w:val="006472DA"/>
    <w:rsid w:val="006477AD"/>
    <w:rsid w:val="00647A26"/>
    <w:rsid w:val="00647D03"/>
    <w:rsid w:val="006500FD"/>
    <w:rsid w:val="006510B6"/>
    <w:rsid w:val="00651732"/>
    <w:rsid w:val="0065192C"/>
    <w:rsid w:val="00652112"/>
    <w:rsid w:val="0065298C"/>
    <w:rsid w:val="00652EC5"/>
    <w:rsid w:val="00654789"/>
    <w:rsid w:val="00654B94"/>
    <w:rsid w:val="00654D30"/>
    <w:rsid w:val="00654E18"/>
    <w:rsid w:val="006550EF"/>
    <w:rsid w:val="0065592A"/>
    <w:rsid w:val="006562C2"/>
    <w:rsid w:val="006578A6"/>
    <w:rsid w:val="00657A00"/>
    <w:rsid w:val="00657B99"/>
    <w:rsid w:val="00661095"/>
    <w:rsid w:val="00661D1D"/>
    <w:rsid w:val="00661FA0"/>
    <w:rsid w:val="00662256"/>
    <w:rsid w:val="00662280"/>
    <w:rsid w:val="006622BA"/>
    <w:rsid w:val="00662871"/>
    <w:rsid w:val="00662B81"/>
    <w:rsid w:val="00662CD7"/>
    <w:rsid w:val="00663333"/>
    <w:rsid w:val="006647AA"/>
    <w:rsid w:val="00664ED1"/>
    <w:rsid w:val="00665431"/>
    <w:rsid w:val="006658EE"/>
    <w:rsid w:val="00665932"/>
    <w:rsid w:val="00665E47"/>
    <w:rsid w:val="0066755A"/>
    <w:rsid w:val="006700AD"/>
    <w:rsid w:val="00670252"/>
    <w:rsid w:val="00670700"/>
    <w:rsid w:val="006707AC"/>
    <w:rsid w:val="00670E18"/>
    <w:rsid w:val="0067166A"/>
    <w:rsid w:val="00671D4D"/>
    <w:rsid w:val="00672501"/>
    <w:rsid w:val="00672959"/>
    <w:rsid w:val="006731E6"/>
    <w:rsid w:val="00673595"/>
    <w:rsid w:val="00673813"/>
    <w:rsid w:val="006753C1"/>
    <w:rsid w:val="00675FAE"/>
    <w:rsid w:val="006762E3"/>
    <w:rsid w:val="006768C5"/>
    <w:rsid w:val="006777F6"/>
    <w:rsid w:val="006805D9"/>
    <w:rsid w:val="00680829"/>
    <w:rsid w:val="00680852"/>
    <w:rsid w:val="00681404"/>
    <w:rsid w:val="00681E6B"/>
    <w:rsid w:val="0068287D"/>
    <w:rsid w:val="00683216"/>
    <w:rsid w:val="006833E2"/>
    <w:rsid w:val="00683AB6"/>
    <w:rsid w:val="00684179"/>
    <w:rsid w:val="0068517B"/>
    <w:rsid w:val="00685952"/>
    <w:rsid w:val="00685E79"/>
    <w:rsid w:val="00686352"/>
    <w:rsid w:val="006866FA"/>
    <w:rsid w:val="00686781"/>
    <w:rsid w:val="00686F5F"/>
    <w:rsid w:val="006879A3"/>
    <w:rsid w:val="00690872"/>
    <w:rsid w:val="00691365"/>
    <w:rsid w:val="00691D0E"/>
    <w:rsid w:val="00691F2B"/>
    <w:rsid w:val="00692374"/>
    <w:rsid w:val="006923D4"/>
    <w:rsid w:val="006928A9"/>
    <w:rsid w:val="00692B43"/>
    <w:rsid w:val="00692DF4"/>
    <w:rsid w:val="00692E62"/>
    <w:rsid w:val="00692FF4"/>
    <w:rsid w:val="00693021"/>
    <w:rsid w:val="00693681"/>
    <w:rsid w:val="00693889"/>
    <w:rsid w:val="00693915"/>
    <w:rsid w:val="00693D9F"/>
    <w:rsid w:val="006940CB"/>
    <w:rsid w:val="006947A9"/>
    <w:rsid w:val="00694FEE"/>
    <w:rsid w:val="00695158"/>
    <w:rsid w:val="00695512"/>
    <w:rsid w:val="00695B40"/>
    <w:rsid w:val="00695E1B"/>
    <w:rsid w:val="006962B1"/>
    <w:rsid w:val="006967DF"/>
    <w:rsid w:val="006967E3"/>
    <w:rsid w:val="00696FD5"/>
    <w:rsid w:val="00697925"/>
    <w:rsid w:val="00697F6B"/>
    <w:rsid w:val="006A034F"/>
    <w:rsid w:val="006A03A1"/>
    <w:rsid w:val="006A0891"/>
    <w:rsid w:val="006A0C09"/>
    <w:rsid w:val="006A0CC3"/>
    <w:rsid w:val="006A147F"/>
    <w:rsid w:val="006A2A94"/>
    <w:rsid w:val="006A32A1"/>
    <w:rsid w:val="006A3782"/>
    <w:rsid w:val="006A3B04"/>
    <w:rsid w:val="006A3BE9"/>
    <w:rsid w:val="006A45CE"/>
    <w:rsid w:val="006A47A6"/>
    <w:rsid w:val="006A4834"/>
    <w:rsid w:val="006A48BF"/>
    <w:rsid w:val="006A490E"/>
    <w:rsid w:val="006A4C9C"/>
    <w:rsid w:val="006A5960"/>
    <w:rsid w:val="006A60A1"/>
    <w:rsid w:val="006A617B"/>
    <w:rsid w:val="006A6219"/>
    <w:rsid w:val="006A727A"/>
    <w:rsid w:val="006A7DC0"/>
    <w:rsid w:val="006B01CF"/>
    <w:rsid w:val="006B0C36"/>
    <w:rsid w:val="006B2D38"/>
    <w:rsid w:val="006B2DF5"/>
    <w:rsid w:val="006B3017"/>
    <w:rsid w:val="006B3CCC"/>
    <w:rsid w:val="006B3D80"/>
    <w:rsid w:val="006B445E"/>
    <w:rsid w:val="006B528B"/>
    <w:rsid w:val="006B563D"/>
    <w:rsid w:val="006B614B"/>
    <w:rsid w:val="006B6209"/>
    <w:rsid w:val="006B6C64"/>
    <w:rsid w:val="006B72CB"/>
    <w:rsid w:val="006B74E3"/>
    <w:rsid w:val="006B77D3"/>
    <w:rsid w:val="006B78B2"/>
    <w:rsid w:val="006B7AB9"/>
    <w:rsid w:val="006C00CE"/>
    <w:rsid w:val="006C07C3"/>
    <w:rsid w:val="006C0BDD"/>
    <w:rsid w:val="006C0E80"/>
    <w:rsid w:val="006C198F"/>
    <w:rsid w:val="006C21DF"/>
    <w:rsid w:val="006C2282"/>
    <w:rsid w:val="006C24AF"/>
    <w:rsid w:val="006C4622"/>
    <w:rsid w:val="006C48E6"/>
    <w:rsid w:val="006C4F3D"/>
    <w:rsid w:val="006C5211"/>
    <w:rsid w:val="006C67A5"/>
    <w:rsid w:val="006C6C3C"/>
    <w:rsid w:val="006C71EE"/>
    <w:rsid w:val="006C7922"/>
    <w:rsid w:val="006C7A4A"/>
    <w:rsid w:val="006D088F"/>
    <w:rsid w:val="006D1640"/>
    <w:rsid w:val="006D16D0"/>
    <w:rsid w:val="006D1A35"/>
    <w:rsid w:val="006D21A1"/>
    <w:rsid w:val="006D264F"/>
    <w:rsid w:val="006D3090"/>
    <w:rsid w:val="006D33FC"/>
    <w:rsid w:val="006D378A"/>
    <w:rsid w:val="006D3AC5"/>
    <w:rsid w:val="006D3CDB"/>
    <w:rsid w:val="006D3D8C"/>
    <w:rsid w:val="006D3E80"/>
    <w:rsid w:val="006D4051"/>
    <w:rsid w:val="006D44DA"/>
    <w:rsid w:val="006D5681"/>
    <w:rsid w:val="006D574F"/>
    <w:rsid w:val="006D5ADC"/>
    <w:rsid w:val="006D61A9"/>
    <w:rsid w:val="006D623E"/>
    <w:rsid w:val="006D62C4"/>
    <w:rsid w:val="006D659D"/>
    <w:rsid w:val="006D7462"/>
    <w:rsid w:val="006D76A4"/>
    <w:rsid w:val="006D7C68"/>
    <w:rsid w:val="006E00C6"/>
    <w:rsid w:val="006E01C2"/>
    <w:rsid w:val="006E01FE"/>
    <w:rsid w:val="006E0845"/>
    <w:rsid w:val="006E0FF2"/>
    <w:rsid w:val="006E155D"/>
    <w:rsid w:val="006E18E3"/>
    <w:rsid w:val="006E1A3A"/>
    <w:rsid w:val="006E2DF1"/>
    <w:rsid w:val="006E2E56"/>
    <w:rsid w:val="006E3324"/>
    <w:rsid w:val="006E4B8C"/>
    <w:rsid w:val="006E508D"/>
    <w:rsid w:val="006E51F8"/>
    <w:rsid w:val="006E5F20"/>
    <w:rsid w:val="006E6847"/>
    <w:rsid w:val="006E6AE5"/>
    <w:rsid w:val="006E6F40"/>
    <w:rsid w:val="006E76A0"/>
    <w:rsid w:val="006F01AC"/>
    <w:rsid w:val="006F052B"/>
    <w:rsid w:val="006F0849"/>
    <w:rsid w:val="006F0ED2"/>
    <w:rsid w:val="006F1F50"/>
    <w:rsid w:val="006F2394"/>
    <w:rsid w:val="006F23A6"/>
    <w:rsid w:val="006F257E"/>
    <w:rsid w:val="006F36E1"/>
    <w:rsid w:val="006F37F8"/>
    <w:rsid w:val="006F3CA9"/>
    <w:rsid w:val="006F3F97"/>
    <w:rsid w:val="006F4052"/>
    <w:rsid w:val="006F41B1"/>
    <w:rsid w:val="006F42A1"/>
    <w:rsid w:val="006F45D3"/>
    <w:rsid w:val="006F4F80"/>
    <w:rsid w:val="006F5729"/>
    <w:rsid w:val="006F597B"/>
    <w:rsid w:val="006F639C"/>
    <w:rsid w:val="006F6D77"/>
    <w:rsid w:val="006F7649"/>
    <w:rsid w:val="006F76D3"/>
    <w:rsid w:val="006F7808"/>
    <w:rsid w:val="006F7BFF"/>
    <w:rsid w:val="00700CCC"/>
    <w:rsid w:val="007015A1"/>
    <w:rsid w:val="0070192E"/>
    <w:rsid w:val="0070257E"/>
    <w:rsid w:val="007029C8"/>
    <w:rsid w:val="00703272"/>
    <w:rsid w:val="0070398B"/>
    <w:rsid w:val="00703B4B"/>
    <w:rsid w:val="00704D3C"/>
    <w:rsid w:val="00705095"/>
    <w:rsid w:val="00705370"/>
    <w:rsid w:val="00705518"/>
    <w:rsid w:val="00705D88"/>
    <w:rsid w:val="00705EE9"/>
    <w:rsid w:val="00706258"/>
    <w:rsid w:val="0070670B"/>
    <w:rsid w:val="007068EF"/>
    <w:rsid w:val="007071A4"/>
    <w:rsid w:val="00707B6F"/>
    <w:rsid w:val="00707BEC"/>
    <w:rsid w:val="00707D7F"/>
    <w:rsid w:val="00710011"/>
    <w:rsid w:val="007103CC"/>
    <w:rsid w:val="007105F3"/>
    <w:rsid w:val="00710A5D"/>
    <w:rsid w:val="00710AFC"/>
    <w:rsid w:val="00711891"/>
    <w:rsid w:val="007132DF"/>
    <w:rsid w:val="007146D7"/>
    <w:rsid w:val="00714DDC"/>
    <w:rsid w:val="007150EC"/>
    <w:rsid w:val="00715297"/>
    <w:rsid w:val="0071591A"/>
    <w:rsid w:val="0071592C"/>
    <w:rsid w:val="007160AC"/>
    <w:rsid w:val="00716214"/>
    <w:rsid w:val="00716875"/>
    <w:rsid w:val="007169A3"/>
    <w:rsid w:val="007169B5"/>
    <w:rsid w:val="007178B4"/>
    <w:rsid w:val="00717DFC"/>
    <w:rsid w:val="00717E29"/>
    <w:rsid w:val="007200BF"/>
    <w:rsid w:val="00721406"/>
    <w:rsid w:val="007214E9"/>
    <w:rsid w:val="00721837"/>
    <w:rsid w:val="00721D8A"/>
    <w:rsid w:val="00721E14"/>
    <w:rsid w:val="00722038"/>
    <w:rsid w:val="007224A7"/>
    <w:rsid w:val="00722945"/>
    <w:rsid w:val="00722AAF"/>
    <w:rsid w:val="00723379"/>
    <w:rsid w:val="00723B0C"/>
    <w:rsid w:val="00724064"/>
    <w:rsid w:val="00724316"/>
    <w:rsid w:val="0072432D"/>
    <w:rsid w:val="00724B3A"/>
    <w:rsid w:val="00724DB0"/>
    <w:rsid w:val="007254A2"/>
    <w:rsid w:val="00725528"/>
    <w:rsid w:val="007259F5"/>
    <w:rsid w:val="00725BBE"/>
    <w:rsid w:val="0072626D"/>
    <w:rsid w:val="007262DD"/>
    <w:rsid w:val="007268AE"/>
    <w:rsid w:val="00727060"/>
    <w:rsid w:val="00727912"/>
    <w:rsid w:val="00727964"/>
    <w:rsid w:val="00727AA0"/>
    <w:rsid w:val="00727AB6"/>
    <w:rsid w:val="00727F64"/>
    <w:rsid w:val="0073009A"/>
    <w:rsid w:val="00730FC1"/>
    <w:rsid w:val="0073222C"/>
    <w:rsid w:val="007328EB"/>
    <w:rsid w:val="00732B27"/>
    <w:rsid w:val="00732C99"/>
    <w:rsid w:val="00732D74"/>
    <w:rsid w:val="00732DF4"/>
    <w:rsid w:val="007333FC"/>
    <w:rsid w:val="007348F4"/>
    <w:rsid w:val="00734DF0"/>
    <w:rsid w:val="00734FE3"/>
    <w:rsid w:val="007359BB"/>
    <w:rsid w:val="00736321"/>
    <w:rsid w:val="00737833"/>
    <w:rsid w:val="007408E6"/>
    <w:rsid w:val="007409D3"/>
    <w:rsid w:val="00740AD4"/>
    <w:rsid w:val="00740E81"/>
    <w:rsid w:val="007412A7"/>
    <w:rsid w:val="00741911"/>
    <w:rsid w:val="00742097"/>
    <w:rsid w:val="0074298C"/>
    <w:rsid w:val="00742F39"/>
    <w:rsid w:val="007430DC"/>
    <w:rsid w:val="00743A8E"/>
    <w:rsid w:val="00743D6C"/>
    <w:rsid w:val="00743E29"/>
    <w:rsid w:val="00743EF2"/>
    <w:rsid w:val="00744408"/>
    <w:rsid w:val="0074477D"/>
    <w:rsid w:val="0074489C"/>
    <w:rsid w:val="00744E5F"/>
    <w:rsid w:val="00745F23"/>
    <w:rsid w:val="00746104"/>
    <w:rsid w:val="00746885"/>
    <w:rsid w:val="00746CCF"/>
    <w:rsid w:val="00746DCF"/>
    <w:rsid w:val="0074768C"/>
    <w:rsid w:val="00747739"/>
    <w:rsid w:val="0074782C"/>
    <w:rsid w:val="00747C40"/>
    <w:rsid w:val="00747E7C"/>
    <w:rsid w:val="00750E45"/>
    <w:rsid w:val="00751048"/>
    <w:rsid w:val="00751B50"/>
    <w:rsid w:val="00752135"/>
    <w:rsid w:val="00752E2D"/>
    <w:rsid w:val="00753801"/>
    <w:rsid w:val="00753876"/>
    <w:rsid w:val="00753AFE"/>
    <w:rsid w:val="00754053"/>
    <w:rsid w:val="00754786"/>
    <w:rsid w:val="00754B15"/>
    <w:rsid w:val="00754D52"/>
    <w:rsid w:val="00754D9D"/>
    <w:rsid w:val="00755057"/>
    <w:rsid w:val="007550B9"/>
    <w:rsid w:val="007555D4"/>
    <w:rsid w:val="0075619F"/>
    <w:rsid w:val="00757057"/>
    <w:rsid w:val="007575C6"/>
    <w:rsid w:val="007577FF"/>
    <w:rsid w:val="00757927"/>
    <w:rsid w:val="00757F29"/>
    <w:rsid w:val="00760727"/>
    <w:rsid w:val="00760805"/>
    <w:rsid w:val="0076174E"/>
    <w:rsid w:val="007618FD"/>
    <w:rsid w:val="00761986"/>
    <w:rsid w:val="00761F5A"/>
    <w:rsid w:val="0076220C"/>
    <w:rsid w:val="007624A2"/>
    <w:rsid w:val="00762892"/>
    <w:rsid w:val="00762FE8"/>
    <w:rsid w:val="00763443"/>
    <w:rsid w:val="00763CA6"/>
    <w:rsid w:val="00763D86"/>
    <w:rsid w:val="00763F24"/>
    <w:rsid w:val="007648F4"/>
    <w:rsid w:val="00765ECA"/>
    <w:rsid w:val="0076620B"/>
    <w:rsid w:val="0076679F"/>
    <w:rsid w:val="007667AF"/>
    <w:rsid w:val="00766C56"/>
    <w:rsid w:val="00766E89"/>
    <w:rsid w:val="0076728A"/>
    <w:rsid w:val="00767667"/>
    <w:rsid w:val="007676FE"/>
    <w:rsid w:val="00767B58"/>
    <w:rsid w:val="00770202"/>
    <w:rsid w:val="00770DDB"/>
    <w:rsid w:val="007714A0"/>
    <w:rsid w:val="0077190A"/>
    <w:rsid w:val="00771913"/>
    <w:rsid w:val="00772560"/>
    <w:rsid w:val="00773FAE"/>
    <w:rsid w:val="007740B5"/>
    <w:rsid w:val="00774698"/>
    <w:rsid w:val="0077482B"/>
    <w:rsid w:val="00775A70"/>
    <w:rsid w:val="00775DBA"/>
    <w:rsid w:val="0077606B"/>
    <w:rsid w:val="0077634F"/>
    <w:rsid w:val="00776DE5"/>
    <w:rsid w:val="00776EA4"/>
    <w:rsid w:val="00777CBA"/>
    <w:rsid w:val="00777E62"/>
    <w:rsid w:val="0078114E"/>
    <w:rsid w:val="007817A4"/>
    <w:rsid w:val="00781BCE"/>
    <w:rsid w:val="00782002"/>
    <w:rsid w:val="00782214"/>
    <w:rsid w:val="007827CB"/>
    <w:rsid w:val="00782D88"/>
    <w:rsid w:val="00783977"/>
    <w:rsid w:val="00783D04"/>
    <w:rsid w:val="007841E1"/>
    <w:rsid w:val="00784441"/>
    <w:rsid w:val="00784C6E"/>
    <w:rsid w:val="00785C39"/>
    <w:rsid w:val="00786116"/>
    <w:rsid w:val="0078642F"/>
    <w:rsid w:val="00786D23"/>
    <w:rsid w:val="00787FC0"/>
    <w:rsid w:val="007901AC"/>
    <w:rsid w:val="00790222"/>
    <w:rsid w:val="007902B5"/>
    <w:rsid w:val="00790594"/>
    <w:rsid w:val="007907EF"/>
    <w:rsid w:val="00790903"/>
    <w:rsid w:val="00790915"/>
    <w:rsid w:val="00790C9C"/>
    <w:rsid w:val="00790FDB"/>
    <w:rsid w:val="007910B4"/>
    <w:rsid w:val="007923C8"/>
    <w:rsid w:val="007925AE"/>
    <w:rsid w:val="00792AC7"/>
    <w:rsid w:val="007943C5"/>
    <w:rsid w:val="007948DB"/>
    <w:rsid w:val="00794EB6"/>
    <w:rsid w:val="00794EC0"/>
    <w:rsid w:val="00795511"/>
    <w:rsid w:val="00795EA6"/>
    <w:rsid w:val="007960E3"/>
    <w:rsid w:val="00796985"/>
    <w:rsid w:val="007972C8"/>
    <w:rsid w:val="00797786"/>
    <w:rsid w:val="007A00F2"/>
    <w:rsid w:val="007A016D"/>
    <w:rsid w:val="007A081A"/>
    <w:rsid w:val="007A08C9"/>
    <w:rsid w:val="007A0C6F"/>
    <w:rsid w:val="007A1375"/>
    <w:rsid w:val="007A20E3"/>
    <w:rsid w:val="007A2640"/>
    <w:rsid w:val="007A2F32"/>
    <w:rsid w:val="007A3480"/>
    <w:rsid w:val="007A3B5D"/>
    <w:rsid w:val="007A3CC4"/>
    <w:rsid w:val="007A417E"/>
    <w:rsid w:val="007A4274"/>
    <w:rsid w:val="007A45B5"/>
    <w:rsid w:val="007A5013"/>
    <w:rsid w:val="007A5A31"/>
    <w:rsid w:val="007A624A"/>
    <w:rsid w:val="007A725E"/>
    <w:rsid w:val="007A785B"/>
    <w:rsid w:val="007B03AE"/>
    <w:rsid w:val="007B099D"/>
    <w:rsid w:val="007B0CCA"/>
    <w:rsid w:val="007B0F0F"/>
    <w:rsid w:val="007B1067"/>
    <w:rsid w:val="007B1851"/>
    <w:rsid w:val="007B1869"/>
    <w:rsid w:val="007B242B"/>
    <w:rsid w:val="007B2461"/>
    <w:rsid w:val="007B2BFD"/>
    <w:rsid w:val="007B2F93"/>
    <w:rsid w:val="007B32EB"/>
    <w:rsid w:val="007B37E0"/>
    <w:rsid w:val="007B3903"/>
    <w:rsid w:val="007B4DB2"/>
    <w:rsid w:val="007B5A22"/>
    <w:rsid w:val="007B5A97"/>
    <w:rsid w:val="007B5B6D"/>
    <w:rsid w:val="007B5BD7"/>
    <w:rsid w:val="007B601D"/>
    <w:rsid w:val="007B611E"/>
    <w:rsid w:val="007B6367"/>
    <w:rsid w:val="007B658F"/>
    <w:rsid w:val="007B6AA3"/>
    <w:rsid w:val="007B7882"/>
    <w:rsid w:val="007B7A2F"/>
    <w:rsid w:val="007C01E0"/>
    <w:rsid w:val="007C1106"/>
    <w:rsid w:val="007C179C"/>
    <w:rsid w:val="007C1927"/>
    <w:rsid w:val="007C1E2C"/>
    <w:rsid w:val="007C23B0"/>
    <w:rsid w:val="007C27AD"/>
    <w:rsid w:val="007C3011"/>
    <w:rsid w:val="007C3CA9"/>
    <w:rsid w:val="007C40E8"/>
    <w:rsid w:val="007C5259"/>
    <w:rsid w:val="007C5B6D"/>
    <w:rsid w:val="007C5F0C"/>
    <w:rsid w:val="007C5F6F"/>
    <w:rsid w:val="007C7088"/>
    <w:rsid w:val="007C72AE"/>
    <w:rsid w:val="007C76DD"/>
    <w:rsid w:val="007C7CC2"/>
    <w:rsid w:val="007C7D82"/>
    <w:rsid w:val="007D0CC3"/>
    <w:rsid w:val="007D21B4"/>
    <w:rsid w:val="007D243A"/>
    <w:rsid w:val="007D36CA"/>
    <w:rsid w:val="007D3BF7"/>
    <w:rsid w:val="007D412F"/>
    <w:rsid w:val="007D479C"/>
    <w:rsid w:val="007D52C1"/>
    <w:rsid w:val="007D54EC"/>
    <w:rsid w:val="007D5C92"/>
    <w:rsid w:val="007D5E96"/>
    <w:rsid w:val="007D65B4"/>
    <w:rsid w:val="007D6724"/>
    <w:rsid w:val="007D6EC8"/>
    <w:rsid w:val="007D7B84"/>
    <w:rsid w:val="007E00A9"/>
    <w:rsid w:val="007E0261"/>
    <w:rsid w:val="007E0876"/>
    <w:rsid w:val="007E2956"/>
    <w:rsid w:val="007E29DF"/>
    <w:rsid w:val="007E2B3B"/>
    <w:rsid w:val="007E32FE"/>
    <w:rsid w:val="007E3657"/>
    <w:rsid w:val="007E3A79"/>
    <w:rsid w:val="007E3C0E"/>
    <w:rsid w:val="007E4019"/>
    <w:rsid w:val="007E45F2"/>
    <w:rsid w:val="007E5260"/>
    <w:rsid w:val="007E557C"/>
    <w:rsid w:val="007E6925"/>
    <w:rsid w:val="007E7254"/>
    <w:rsid w:val="007E7302"/>
    <w:rsid w:val="007E7A67"/>
    <w:rsid w:val="007E7BB2"/>
    <w:rsid w:val="007F0A9D"/>
    <w:rsid w:val="007F1185"/>
    <w:rsid w:val="007F172F"/>
    <w:rsid w:val="007F28A7"/>
    <w:rsid w:val="007F2B2B"/>
    <w:rsid w:val="007F36EB"/>
    <w:rsid w:val="007F426B"/>
    <w:rsid w:val="007F4877"/>
    <w:rsid w:val="007F53FC"/>
    <w:rsid w:val="007F5433"/>
    <w:rsid w:val="007F6701"/>
    <w:rsid w:val="007F6A1A"/>
    <w:rsid w:val="007F7917"/>
    <w:rsid w:val="007F7AF1"/>
    <w:rsid w:val="0080046A"/>
    <w:rsid w:val="008005DE"/>
    <w:rsid w:val="00800920"/>
    <w:rsid w:val="008009FB"/>
    <w:rsid w:val="0080109D"/>
    <w:rsid w:val="0080134F"/>
    <w:rsid w:val="0080168C"/>
    <w:rsid w:val="008021B9"/>
    <w:rsid w:val="00802BD9"/>
    <w:rsid w:val="008034D8"/>
    <w:rsid w:val="008038DE"/>
    <w:rsid w:val="00804148"/>
    <w:rsid w:val="0080415A"/>
    <w:rsid w:val="008046F9"/>
    <w:rsid w:val="00804987"/>
    <w:rsid w:val="008052E5"/>
    <w:rsid w:val="008059D3"/>
    <w:rsid w:val="00805A1C"/>
    <w:rsid w:val="00806457"/>
    <w:rsid w:val="008069CD"/>
    <w:rsid w:val="00807327"/>
    <w:rsid w:val="0080737D"/>
    <w:rsid w:val="00807771"/>
    <w:rsid w:val="0081059F"/>
    <w:rsid w:val="00811859"/>
    <w:rsid w:val="00811CE3"/>
    <w:rsid w:val="00811CEC"/>
    <w:rsid w:val="00811F62"/>
    <w:rsid w:val="00811FBE"/>
    <w:rsid w:val="00812EE4"/>
    <w:rsid w:val="00813561"/>
    <w:rsid w:val="00813621"/>
    <w:rsid w:val="00813B80"/>
    <w:rsid w:val="00813C82"/>
    <w:rsid w:val="0081441E"/>
    <w:rsid w:val="00814D15"/>
    <w:rsid w:val="00815427"/>
    <w:rsid w:val="0081574C"/>
    <w:rsid w:val="0081597F"/>
    <w:rsid w:val="00815E3B"/>
    <w:rsid w:val="00815FCE"/>
    <w:rsid w:val="00816871"/>
    <w:rsid w:val="00816BB4"/>
    <w:rsid w:val="00816CF5"/>
    <w:rsid w:val="00817165"/>
    <w:rsid w:val="00817B9B"/>
    <w:rsid w:val="00820294"/>
    <w:rsid w:val="00820648"/>
    <w:rsid w:val="00820CED"/>
    <w:rsid w:val="00820E74"/>
    <w:rsid w:val="00820FAF"/>
    <w:rsid w:val="008215F1"/>
    <w:rsid w:val="00821619"/>
    <w:rsid w:val="00822C45"/>
    <w:rsid w:val="00822DA6"/>
    <w:rsid w:val="00823521"/>
    <w:rsid w:val="008238B4"/>
    <w:rsid w:val="008239CD"/>
    <w:rsid w:val="00825888"/>
    <w:rsid w:val="00825D36"/>
    <w:rsid w:val="00825ECD"/>
    <w:rsid w:val="0082610A"/>
    <w:rsid w:val="008269DF"/>
    <w:rsid w:val="008274E1"/>
    <w:rsid w:val="008275D2"/>
    <w:rsid w:val="00827666"/>
    <w:rsid w:val="00827700"/>
    <w:rsid w:val="00827966"/>
    <w:rsid w:val="00827BBC"/>
    <w:rsid w:val="00827CBD"/>
    <w:rsid w:val="00830569"/>
    <w:rsid w:val="0083075C"/>
    <w:rsid w:val="00831BB1"/>
    <w:rsid w:val="00831D92"/>
    <w:rsid w:val="00832006"/>
    <w:rsid w:val="00832A17"/>
    <w:rsid w:val="00832B7F"/>
    <w:rsid w:val="0083323A"/>
    <w:rsid w:val="0083366C"/>
    <w:rsid w:val="00833C7B"/>
    <w:rsid w:val="00833DB7"/>
    <w:rsid w:val="0083415F"/>
    <w:rsid w:val="00834198"/>
    <w:rsid w:val="008342EF"/>
    <w:rsid w:val="00834B5B"/>
    <w:rsid w:val="008377F7"/>
    <w:rsid w:val="008403D0"/>
    <w:rsid w:val="00840428"/>
    <w:rsid w:val="008408C5"/>
    <w:rsid w:val="0084092B"/>
    <w:rsid w:val="008411AA"/>
    <w:rsid w:val="008413AE"/>
    <w:rsid w:val="00841A20"/>
    <w:rsid w:val="00841BFB"/>
    <w:rsid w:val="00841D0B"/>
    <w:rsid w:val="00841DCE"/>
    <w:rsid w:val="008425C6"/>
    <w:rsid w:val="00842812"/>
    <w:rsid w:val="00842A86"/>
    <w:rsid w:val="008430BC"/>
    <w:rsid w:val="008441B9"/>
    <w:rsid w:val="008446CF"/>
    <w:rsid w:val="0084487E"/>
    <w:rsid w:val="00844A23"/>
    <w:rsid w:val="00845104"/>
    <w:rsid w:val="008451C1"/>
    <w:rsid w:val="0084561E"/>
    <w:rsid w:val="00845692"/>
    <w:rsid w:val="00845B83"/>
    <w:rsid w:val="008463DB"/>
    <w:rsid w:val="008463DC"/>
    <w:rsid w:val="0084725E"/>
    <w:rsid w:val="008500E8"/>
    <w:rsid w:val="00851283"/>
    <w:rsid w:val="0085178D"/>
    <w:rsid w:val="008521F2"/>
    <w:rsid w:val="00852471"/>
    <w:rsid w:val="008524E9"/>
    <w:rsid w:val="00852819"/>
    <w:rsid w:val="00854399"/>
    <w:rsid w:val="008547B9"/>
    <w:rsid w:val="008556C4"/>
    <w:rsid w:val="008558EE"/>
    <w:rsid w:val="00855C00"/>
    <w:rsid w:val="00855C38"/>
    <w:rsid w:val="00855E89"/>
    <w:rsid w:val="00856208"/>
    <w:rsid w:val="00856827"/>
    <w:rsid w:val="0085701B"/>
    <w:rsid w:val="00857861"/>
    <w:rsid w:val="00857A2B"/>
    <w:rsid w:val="00857B77"/>
    <w:rsid w:val="00857DF9"/>
    <w:rsid w:val="00860524"/>
    <w:rsid w:val="00860934"/>
    <w:rsid w:val="00860F4C"/>
    <w:rsid w:val="0086167D"/>
    <w:rsid w:val="00861BBD"/>
    <w:rsid w:val="00861F4A"/>
    <w:rsid w:val="00861F8F"/>
    <w:rsid w:val="00861FAF"/>
    <w:rsid w:val="00862123"/>
    <w:rsid w:val="008621E7"/>
    <w:rsid w:val="00862896"/>
    <w:rsid w:val="00863173"/>
    <w:rsid w:val="008636C2"/>
    <w:rsid w:val="008638FC"/>
    <w:rsid w:val="008639F9"/>
    <w:rsid w:val="00863FC3"/>
    <w:rsid w:val="00864E96"/>
    <w:rsid w:val="00864F2D"/>
    <w:rsid w:val="00865543"/>
    <w:rsid w:val="00865562"/>
    <w:rsid w:val="00865617"/>
    <w:rsid w:val="00865786"/>
    <w:rsid w:val="00866DC7"/>
    <w:rsid w:val="0086706D"/>
    <w:rsid w:val="00867094"/>
    <w:rsid w:val="008673F7"/>
    <w:rsid w:val="00867DA8"/>
    <w:rsid w:val="00867E6C"/>
    <w:rsid w:val="00870291"/>
    <w:rsid w:val="00870764"/>
    <w:rsid w:val="008709A7"/>
    <w:rsid w:val="00870AC5"/>
    <w:rsid w:val="00870B8E"/>
    <w:rsid w:val="00871666"/>
    <w:rsid w:val="00871EC5"/>
    <w:rsid w:val="0087201C"/>
    <w:rsid w:val="0087291F"/>
    <w:rsid w:val="00872D18"/>
    <w:rsid w:val="0087348B"/>
    <w:rsid w:val="00873966"/>
    <w:rsid w:val="00873D2B"/>
    <w:rsid w:val="00874263"/>
    <w:rsid w:val="00874525"/>
    <w:rsid w:val="00874556"/>
    <w:rsid w:val="00874D5C"/>
    <w:rsid w:val="00874F28"/>
    <w:rsid w:val="00875182"/>
    <w:rsid w:val="00875525"/>
    <w:rsid w:val="0087569A"/>
    <w:rsid w:val="008764D8"/>
    <w:rsid w:val="008766FD"/>
    <w:rsid w:val="00876939"/>
    <w:rsid w:val="00876B0C"/>
    <w:rsid w:val="00876F9A"/>
    <w:rsid w:val="00877438"/>
    <w:rsid w:val="0088081E"/>
    <w:rsid w:val="00881788"/>
    <w:rsid w:val="00881988"/>
    <w:rsid w:val="00881EB8"/>
    <w:rsid w:val="00882677"/>
    <w:rsid w:val="00882D78"/>
    <w:rsid w:val="00884124"/>
    <w:rsid w:val="00884477"/>
    <w:rsid w:val="008846ED"/>
    <w:rsid w:val="00884B72"/>
    <w:rsid w:val="0088606A"/>
    <w:rsid w:val="00886711"/>
    <w:rsid w:val="0088682F"/>
    <w:rsid w:val="00886BA3"/>
    <w:rsid w:val="0088708A"/>
    <w:rsid w:val="008870C8"/>
    <w:rsid w:val="008871D9"/>
    <w:rsid w:val="00887607"/>
    <w:rsid w:val="00887D22"/>
    <w:rsid w:val="00887FCA"/>
    <w:rsid w:val="008900A3"/>
    <w:rsid w:val="00890311"/>
    <w:rsid w:val="008906E8"/>
    <w:rsid w:val="00890A71"/>
    <w:rsid w:val="008913BD"/>
    <w:rsid w:val="00891FF9"/>
    <w:rsid w:val="0089284F"/>
    <w:rsid w:val="00892C9A"/>
    <w:rsid w:val="00893528"/>
    <w:rsid w:val="00893E8B"/>
    <w:rsid w:val="008942FE"/>
    <w:rsid w:val="00894836"/>
    <w:rsid w:val="008960E1"/>
    <w:rsid w:val="0089644B"/>
    <w:rsid w:val="00896E1F"/>
    <w:rsid w:val="00897633"/>
    <w:rsid w:val="00897896"/>
    <w:rsid w:val="008A0066"/>
    <w:rsid w:val="008A0682"/>
    <w:rsid w:val="008A093B"/>
    <w:rsid w:val="008A0ABB"/>
    <w:rsid w:val="008A0BE1"/>
    <w:rsid w:val="008A14C5"/>
    <w:rsid w:val="008A2B80"/>
    <w:rsid w:val="008A2BA0"/>
    <w:rsid w:val="008A2DC1"/>
    <w:rsid w:val="008A32A7"/>
    <w:rsid w:val="008A32CF"/>
    <w:rsid w:val="008A3B2E"/>
    <w:rsid w:val="008A4677"/>
    <w:rsid w:val="008A4B51"/>
    <w:rsid w:val="008A4BE8"/>
    <w:rsid w:val="008A592C"/>
    <w:rsid w:val="008A5DA9"/>
    <w:rsid w:val="008A5E3E"/>
    <w:rsid w:val="008A662E"/>
    <w:rsid w:val="008A68F4"/>
    <w:rsid w:val="008A6948"/>
    <w:rsid w:val="008A6F2D"/>
    <w:rsid w:val="008A7567"/>
    <w:rsid w:val="008A77A7"/>
    <w:rsid w:val="008A7815"/>
    <w:rsid w:val="008A7F90"/>
    <w:rsid w:val="008B100F"/>
    <w:rsid w:val="008B1203"/>
    <w:rsid w:val="008B14BC"/>
    <w:rsid w:val="008B2551"/>
    <w:rsid w:val="008B34F2"/>
    <w:rsid w:val="008B39D4"/>
    <w:rsid w:val="008B466A"/>
    <w:rsid w:val="008B537B"/>
    <w:rsid w:val="008B5EED"/>
    <w:rsid w:val="008B60D8"/>
    <w:rsid w:val="008B6660"/>
    <w:rsid w:val="008B678C"/>
    <w:rsid w:val="008B6EE8"/>
    <w:rsid w:val="008B78D5"/>
    <w:rsid w:val="008B7BA7"/>
    <w:rsid w:val="008B7D0B"/>
    <w:rsid w:val="008C02B0"/>
    <w:rsid w:val="008C03A5"/>
    <w:rsid w:val="008C0479"/>
    <w:rsid w:val="008C07BB"/>
    <w:rsid w:val="008C07F5"/>
    <w:rsid w:val="008C23E9"/>
    <w:rsid w:val="008C2554"/>
    <w:rsid w:val="008C2ABD"/>
    <w:rsid w:val="008C2C89"/>
    <w:rsid w:val="008C2D97"/>
    <w:rsid w:val="008C3B2E"/>
    <w:rsid w:val="008C41AB"/>
    <w:rsid w:val="008C4930"/>
    <w:rsid w:val="008C49AB"/>
    <w:rsid w:val="008C4EEB"/>
    <w:rsid w:val="008C5465"/>
    <w:rsid w:val="008C5AB6"/>
    <w:rsid w:val="008C5B2B"/>
    <w:rsid w:val="008C5C5A"/>
    <w:rsid w:val="008C5E50"/>
    <w:rsid w:val="008C634D"/>
    <w:rsid w:val="008C6DE1"/>
    <w:rsid w:val="008C6FDB"/>
    <w:rsid w:val="008C7189"/>
    <w:rsid w:val="008C718A"/>
    <w:rsid w:val="008C7225"/>
    <w:rsid w:val="008D071E"/>
    <w:rsid w:val="008D1187"/>
    <w:rsid w:val="008D1354"/>
    <w:rsid w:val="008D234A"/>
    <w:rsid w:val="008D45B5"/>
    <w:rsid w:val="008D46E1"/>
    <w:rsid w:val="008D484D"/>
    <w:rsid w:val="008D4D91"/>
    <w:rsid w:val="008D5FCD"/>
    <w:rsid w:val="008D608A"/>
    <w:rsid w:val="008D62E5"/>
    <w:rsid w:val="008D65E1"/>
    <w:rsid w:val="008D6917"/>
    <w:rsid w:val="008D6A33"/>
    <w:rsid w:val="008D6BA9"/>
    <w:rsid w:val="008D6CC2"/>
    <w:rsid w:val="008D71DF"/>
    <w:rsid w:val="008D7A3B"/>
    <w:rsid w:val="008D7FAF"/>
    <w:rsid w:val="008E018E"/>
    <w:rsid w:val="008E054F"/>
    <w:rsid w:val="008E1663"/>
    <w:rsid w:val="008E167A"/>
    <w:rsid w:val="008E35DA"/>
    <w:rsid w:val="008E36D1"/>
    <w:rsid w:val="008E36E8"/>
    <w:rsid w:val="008E4BEB"/>
    <w:rsid w:val="008E551B"/>
    <w:rsid w:val="008E5665"/>
    <w:rsid w:val="008E61A2"/>
    <w:rsid w:val="008E7218"/>
    <w:rsid w:val="008E7AED"/>
    <w:rsid w:val="008E7C12"/>
    <w:rsid w:val="008F04CC"/>
    <w:rsid w:val="008F09E2"/>
    <w:rsid w:val="008F0F33"/>
    <w:rsid w:val="008F10BE"/>
    <w:rsid w:val="008F1341"/>
    <w:rsid w:val="008F2295"/>
    <w:rsid w:val="008F2643"/>
    <w:rsid w:val="008F35F3"/>
    <w:rsid w:val="008F47E6"/>
    <w:rsid w:val="008F491B"/>
    <w:rsid w:val="008F4A5B"/>
    <w:rsid w:val="008F554B"/>
    <w:rsid w:val="008F5839"/>
    <w:rsid w:val="008F5B1E"/>
    <w:rsid w:val="008F65A5"/>
    <w:rsid w:val="008F6CA8"/>
    <w:rsid w:val="008F7071"/>
    <w:rsid w:val="008F7FC9"/>
    <w:rsid w:val="0090086F"/>
    <w:rsid w:val="00901229"/>
    <w:rsid w:val="0090150F"/>
    <w:rsid w:val="00901550"/>
    <w:rsid w:val="00902BFE"/>
    <w:rsid w:val="00902C8D"/>
    <w:rsid w:val="0090418F"/>
    <w:rsid w:val="00904708"/>
    <w:rsid w:val="00904959"/>
    <w:rsid w:val="0090537C"/>
    <w:rsid w:val="009055DF"/>
    <w:rsid w:val="00905FDD"/>
    <w:rsid w:val="00906105"/>
    <w:rsid w:val="009063BA"/>
    <w:rsid w:val="00906818"/>
    <w:rsid w:val="00906B97"/>
    <w:rsid w:val="0090712F"/>
    <w:rsid w:val="0090723A"/>
    <w:rsid w:val="009076B3"/>
    <w:rsid w:val="00907903"/>
    <w:rsid w:val="00910243"/>
    <w:rsid w:val="009103E1"/>
    <w:rsid w:val="00910AB5"/>
    <w:rsid w:val="009120F5"/>
    <w:rsid w:val="00912534"/>
    <w:rsid w:val="00912A54"/>
    <w:rsid w:val="00912C7E"/>
    <w:rsid w:val="00914B91"/>
    <w:rsid w:val="0091518B"/>
    <w:rsid w:val="00915773"/>
    <w:rsid w:val="009158D2"/>
    <w:rsid w:val="00915C96"/>
    <w:rsid w:val="0091680E"/>
    <w:rsid w:val="00917A61"/>
    <w:rsid w:val="009203FD"/>
    <w:rsid w:val="0092043F"/>
    <w:rsid w:val="009207FE"/>
    <w:rsid w:val="0092117D"/>
    <w:rsid w:val="00921266"/>
    <w:rsid w:val="00921467"/>
    <w:rsid w:val="00921569"/>
    <w:rsid w:val="009217A7"/>
    <w:rsid w:val="00921FB4"/>
    <w:rsid w:val="009223E7"/>
    <w:rsid w:val="009234EB"/>
    <w:rsid w:val="009239BF"/>
    <w:rsid w:val="00924632"/>
    <w:rsid w:val="009246CE"/>
    <w:rsid w:val="00924CC1"/>
    <w:rsid w:val="009253F4"/>
    <w:rsid w:val="0092563D"/>
    <w:rsid w:val="00925FEF"/>
    <w:rsid w:val="0092617B"/>
    <w:rsid w:val="0092627D"/>
    <w:rsid w:val="009262E6"/>
    <w:rsid w:val="00926940"/>
    <w:rsid w:val="00926D35"/>
    <w:rsid w:val="009276FA"/>
    <w:rsid w:val="00927726"/>
    <w:rsid w:val="00927760"/>
    <w:rsid w:val="009278BA"/>
    <w:rsid w:val="00930307"/>
    <w:rsid w:val="0093035C"/>
    <w:rsid w:val="00930402"/>
    <w:rsid w:val="0093046D"/>
    <w:rsid w:val="0093051F"/>
    <w:rsid w:val="00930AC0"/>
    <w:rsid w:val="00930B2B"/>
    <w:rsid w:val="00930DA9"/>
    <w:rsid w:val="00931035"/>
    <w:rsid w:val="00931D49"/>
    <w:rsid w:val="00931EC7"/>
    <w:rsid w:val="00932439"/>
    <w:rsid w:val="0093273F"/>
    <w:rsid w:val="00932A7A"/>
    <w:rsid w:val="00932C3C"/>
    <w:rsid w:val="00932CDB"/>
    <w:rsid w:val="0093332C"/>
    <w:rsid w:val="00933BC2"/>
    <w:rsid w:val="00933DE4"/>
    <w:rsid w:val="00933F85"/>
    <w:rsid w:val="00933FBD"/>
    <w:rsid w:val="00934B0F"/>
    <w:rsid w:val="00934C2A"/>
    <w:rsid w:val="00934E6C"/>
    <w:rsid w:val="009361AC"/>
    <w:rsid w:val="009364BB"/>
    <w:rsid w:val="009364FB"/>
    <w:rsid w:val="00936A4C"/>
    <w:rsid w:val="00936D19"/>
    <w:rsid w:val="009370D4"/>
    <w:rsid w:val="00937651"/>
    <w:rsid w:val="009402C5"/>
    <w:rsid w:val="0094090B"/>
    <w:rsid w:val="0094184D"/>
    <w:rsid w:val="009427B1"/>
    <w:rsid w:val="00942BB1"/>
    <w:rsid w:val="009439F2"/>
    <w:rsid w:val="00944355"/>
    <w:rsid w:val="00944B3F"/>
    <w:rsid w:val="00944C5D"/>
    <w:rsid w:val="00944DE0"/>
    <w:rsid w:val="00945766"/>
    <w:rsid w:val="00945F19"/>
    <w:rsid w:val="009463CA"/>
    <w:rsid w:val="009465AA"/>
    <w:rsid w:val="009465BF"/>
    <w:rsid w:val="00947F7E"/>
    <w:rsid w:val="009511E5"/>
    <w:rsid w:val="009515B7"/>
    <w:rsid w:val="009519CE"/>
    <w:rsid w:val="00951ADE"/>
    <w:rsid w:val="00952193"/>
    <w:rsid w:val="00952AFB"/>
    <w:rsid w:val="0095314B"/>
    <w:rsid w:val="00953372"/>
    <w:rsid w:val="009558DC"/>
    <w:rsid w:val="00955D0F"/>
    <w:rsid w:val="00955F7B"/>
    <w:rsid w:val="00956E6C"/>
    <w:rsid w:val="0095734E"/>
    <w:rsid w:val="0095799F"/>
    <w:rsid w:val="009600A1"/>
    <w:rsid w:val="00960485"/>
    <w:rsid w:val="00960655"/>
    <w:rsid w:val="00960A50"/>
    <w:rsid w:val="00960CA6"/>
    <w:rsid w:val="00960F0E"/>
    <w:rsid w:val="0096109A"/>
    <w:rsid w:val="00961327"/>
    <w:rsid w:val="00961A0E"/>
    <w:rsid w:val="00961F80"/>
    <w:rsid w:val="00962066"/>
    <w:rsid w:val="00962228"/>
    <w:rsid w:val="00962715"/>
    <w:rsid w:val="009628DC"/>
    <w:rsid w:val="009638AD"/>
    <w:rsid w:val="00963AE1"/>
    <w:rsid w:val="00964747"/>
    <w:rsid w:val="00965B3A"/>
    <w:rsid w:val="0096745F"/>
    <w:rsid w:val="0096759A"/>
    <w:rsid w:val="00970806"/>
    <w:rsid w:val="00971443"/>
    <w:rsid w:val="00971DCA"/>
    <w:rsid w:val="009721FD"/>
    <w:rsid w:val="00972AD3"/>
    <w:rsid w:val="009730D6"/>
    <w:rsid w:val="009747ED"/>
    <w:rsid w:val="00974DE7"/>
    <w:rsid w:val="00974E8E"/>
    <w:rsid w:val="00974EB3"/>
    <w:rsid w:val="00975255"/>
    <w:rsid w:val="0097566B"/>
    <w:rsid w:val="00975CF5"/>
    <w:rsid w:val="009768F2"/>
    <w:rsid w:val="00976F5F"/>
    <w:rsid w:val="00977C5F"/>
    <w:rsid w:val="009806F5"/>
    <w:rsid w:val="00980AD2"/>
    <w:rsid w:val="009818AD"/>
    <w:rsid w:val="0098223F"/>
    <w:rsid w:val="0098230F"/>
    <w:rsid w:val="00983235"/>
    <w:rsid w:val="0098378B"/>
    <w:rsid w:val="00983923"/>
    <w:rsid w:val="00984174"/>
    <w:rsid w:val="009847F6"/>
    <w:rsid w:val="009850AB"/>
    <w:rsid w:val="0098513C"/>
    <w:rsid w:val="009853A3"/>
    <w:rsid w:val="00985400"/>
    <w:rsid w:val="00985968"/>
    <w:rsid w:val="00985AE0"/>
    <w:rsid w:val="00985BD6"/>
    <w:rsid w:val="0098649E"/>
    <w:rsid w:val="009866A3"/>
    <w:rsid w:val="00986969"/>
    <w:rsid w:val="00987EEA"/>
    <w:rsid w:val="0099001C"/>
    <w:rsid w:val="0099042A"/>
    <w:rsid w:val="009912E9"/>
    <w:rsid w:val="0099146C"/>
    <w:rsid w:val="00991ABB"/>
    <w:rsid w:val="00991CEF"/>
    <w:rsid w:val="00991D4C"/>
    <w:rsid w:val="00992AC3"/>
    <w:rsid w:val="00992CCA"/>
    <w:rsid w:val="009930F4"/>
    <w:rsid w:val="009933EC"/>
    <w:rsid w:val="0099384E"/>
    <w:rsid w:val="00994330"/>
    <w:rsid w:val="00994654"/>
    <w:rsid w:val="0099501D"/>
    <w:rsid w:val="00995825"/>
    <w:rsid w:val="00995AB3"/>
    <w:rsid w:val="00995B3C"/>
    <w:rsid w:val="00995F4C"/>
    <w:rsid w:val="0099649A"/>
    <w:rsid w:val="00996803"/>
    <w:rsid w:val="00996B03"/>
    <w:rsid w:val="009971DE"/>
    <w:rsid w:val="0099781D"/>
    <w:rsid w:val="00997F38"/>
    <w:rsid w:val="009A0184"/>
    <w:rsid w:val="009A052A"/>
    <w:rsid w:val="009A0997"/>
    <w:rsid w:val="009A0A11"/>
    <w:rsid w:val="009A0FFB"/>
    <w:rsid w:val="009A1B6E"/>
    <w:rsid w:val="009A2257"/>
    <w:rsid w:val="009A268A"/>
    <w:rsid w:val="009A2A16"/>
    <w:rsid w:val="009A2B86"/>
    <w:rsid w:val="009A2D88"/>
    <w:rsid w:val="009A2FE8"/>
    <w:rsid w:val="009A3467"/>
    <w:rsid w:val="009A373E"/>
    <w:rsid w:val="009A37F0"/>
    <w:rsid w:val="009A3ABB"/>
    <w:rsid w:val="009A3BEA"/>
    <w:rsid w:val="009A3DB5"/>
    <w:rsid w:val="009A4093"/>
    <w:rsid w:val="009A48A9"/>
    <w:rsid w:val="009A4E9D"/>
    <w:rsid w:val="009A54C7"/>
    <w:rsid w:val="009A6B9B"/>
    <w:rsid w:val="009A7FD6"/>
    <w:rsid w:val="009A7FEA"/>
    <w:rsid w:val="009B0AB5"/>
    <w:rsid w:val="009B0D59"/>
    <w:rsid w:val="009B1070"/>
    <w:rsid w:val="009B16EE"/>
    <w:rsid w:val="009B1730"/>
    <w:rsid w:val="009B1AD8"/>
    <w:rsid w:val="009B3CAD"/>
    <w:rsid w:val="009B4185"/>
    <w:rsid w:val="009B426B"/>
    <w:rsid w:val="009B45B2"/>
    <w:rsid w:val="009B49F8"/>
    <w:rsid w:val="009B4A74"/>
    <w:rsid w:val="009B4B20"/>
    <w:rsid w:val="009B4EB1"/>
    <w:rsid w:val="009B4EDA"/>
    <w:rsid w:val="009B4F29"/>
    <w:rsid w:val="009B55A5"/>
    <w:rsid w:val="009B570E"/>
    <w:rsid w:val="009B5798"/>
    <w:rsid w:val="009B6675"/>
    <w:rsid w:val="009B6781"/>
    <w:rsid w:val="009B687E"/>
    <w:rsid w:val="009B69DB"/>
    <w:rsid w:val="009B7525"/>
    <w:rsid w:val="009B7869"/>
    <w:rsid w:val="009C0C3C"/>
    <w:rsid w:val="009C0CDC"/>
    <w:rsid w:val="009C0D6E"/>
    <w:rsid w:val="009C1006"/>
    <w:rsid w:val="009C11C9"/>
    <w:rsid w:val="009C1307"/>
    <w:rsid w:val="009C141D"/>
    <w:rsid w:val="009C1A5A"/>
    <w:rsid w:val="009C20DC"/>
    <w:rsid w:val="009C2A2F"/>
    <w:rsid w:val="009C2BBF"/>
    <w:rsid w:val="009C2E70"/>
    <w:rsid w:val="009C360A"/>
    <w:rsid w:val="009C444A"/>
    <w:rsid w:val="009C453E"/>
    <w:rsid w:val="009C52C6"/>
    <w:rsid w:val="009C5D43"/>
    <w:rsid w:val="009C6132"/>
    <w:rsid w:val="009C71BE"/>
    <w:rsid w:val="009C7714"/>
    <w:rsid w:val="009C7C72"/>
    <w:rsid w:val="009C7F53"/>
    <w:rsid w:val="009D08F5"/>
    <w:rsid w:val="009D0A64"/>
    <w:rsid w:val="009D0BDF"/>
    <w:rsid w:val="009D0CB5"/>
    <w:rsid w:val="009D0F51"/>
    <w:rsid w:val="009D10D2"/>
    <w:rsid w:val="009D132F"/>
    <w:rsid w:val="009D172F"/>
    <w:rsid w:val="009D17FE"/>
    <w:rsid w:val="009D1C67"/>
    <w:rsid w:val="009D208F"/>
    <w:rsid w:val="009D2E3D"/>
    <w:rsid w:val="009D386F"/>
    <w:rsid w:val="009D481E"/>
    <w:rsid w:val="009D4964"/>
    <w:rsid w:val="009D4E56"/>
    <w:rsid w:val="009D4FA7"/>
    <w:rsid w:val="009D522B"/>
    <w:rsid w:val="009D55E9"/>
    <w:rsid w:val="009D65A3"/>
    <w:rsid w:val="009D67BB"/>
    <w:rsid w:val="009D75F7"/>
    <w:rsid w:val="009D766B"/>
    <w:rsid w:val="009D7A00"/>
    <w:rsid w:val="009E005B"/>
    <w:rsid w:val="009E00AA"/>
    <w:rsid w:val="009E04B5"/>
    <w:rsid w:val="009E1574"/>
    <w:rsid w:val="009E2D66"/>
    <w:rsid w:val="009E341A"/>
    <w:rsid w:val="009E3735"/>
    <w:rsid w:val="009E4047"/>
    <w:rsid w:val="009E425E"/>
    <w:rsid w:val="009E5513"/>
    <w:rsid w:val="009E57B4"/>
    <w:rsid w:val="009E57F2"/>
    <w:rsid w:val="009E5950"/>
    <w:rsid w:val="009E690D"/>
    <w:rsid w:val="009E697C"/>
    <w:rsid w:val="009E6E2E"/>
    <w:rsid w:val="009E76E0"/>
    <w:rsid w:val="009E7D28"/>
    <w:rsid w:val="009F02F1"/>
    <w:rsid w:val="009F0425"/>
    <w:rsid w:val="009F08FD"/>
    <w:rsid w:val="009F0E62"/>
    <w:rsid w:val="009F1975"/>
    <w:rsid w:val="009F22B5"/>
    <w:rsid w:val="009F3DF7"/>
    <w:rsid w:val="009F410E"/>
    <w:rsid w:val="009F417E"/>
    <w:rsid w:val="009F4296"/>
    <w:rsid w:val="009F5285"/>
    <w:rsid w:val="009F5A32"/>
    <w:rsid w:val="009F6000"/>
    <w:rsid w:val="009F6B67"/>
    <w:rsid w:val="009F75DC"/>
    <w:rsid w:val="009F7D98"/>
    <w:rsid w:val="009F7D9F"/>
    <w:rsid w:val="00A0001B"/>
    <w:rsid w:val="00A000CC"/>
    <w:rsid w:val="00A0083C"/>
    <w:rsid w:val="00A00E18"/>
    <w:rsid w:val="00A00F0E"/>
    <w:rsid w:val="00A014BC"/>
    <w:rsid w:val="00A0191B"/>
    <w:rsid w:val="00A01AC1"/>
    <w:rsid w:val="00A01CC5"/>
    <w:rsid w:val="00A02901"/>
    <w:rsid w:val="00A031AF"/>
    <w:rsid w:val="00A03B3F"/>
    <w:rsid w:val="00A0405A"/>
    <w:rsid w:val="00A04647"/>
    <w:rsid w:val="00A04A92"/>
    <w:rsid w:val="00A04ABC"/>
    <w:rsid w:val="00A0515E"/>
    <w:rsid w:val="00A056EA"/>
    <w:rsid w:val="00A05C96"/>
    <w:rsid w:val="00A05D6B"/>
    <w:rsid w:val="00A05EB0"/>
    <w:rsid w:val="00A0651C"/>
    <w:rsid w:val="00A06FDB"/>
    <w:rsid w:val="00A07135"/>
    <w:rsid w:val="00A07498"/>
    <w:rsid w:val="00A07662"/>
    <w:rsid w:val="00A07BE8"/>
    <w:rsid w:val="00A10605"/>
    <w:rsid w:val="00A106AA"/>
    <w:rsid w:val="00A1142E"/>
    <w:rsid w:val="00A1246D"/>
    <w:rsid w:val="00A12836"/>
    <w:rsid w:val="00A12900"/>
    <w:rsid w:val="00A12ABA"/>
    <w:rsid w:val="00A134BD"/>
    <w:rsid w:val="00A137EE"/>
    <w:rsid w:val="00A14802"/>
    <w:rsid w:val="00A14992"/>
    <w:rsid w:val="00A1638C"/>
    <w:rsid w:val="00A167B6"/>
    <w:rsid w:val="00A169B0"/>
    <w:rsid w:val="00A17409"/>
    <w:rsid w:val="00A17B80"/>
    <w:rsid w:val="00A17E71"/>
    <w:rsid w:val="00A20CBF"/>
    <w:rsid w:val="00A2125F"/>
    <w:rsid w:val="00A21410"/>
    <w:rsid w:val="00A23364"/>
    <w:rsid w:val="00A25184"/>
    <w:rsid w:val="00A25F08"/>
    <w:rsid w:val="00A26E69"/>
    <w:rsid w:val="00A27E41"/>
    <w:rsid w:val="00A30516"/>
    <w:rsid w:val="00A30798"/>
    <w:rsid w:val="00A3092A"/>
    <w:rsid w:val="00A31588"/>
    <w:rsid w:val="00A316E8"/>
    <w:rsid w:val="00A3203E"/>
    <w:rsid w:val="00A32516"/>
    <w:rsid w:val="00A326DE"/>
    <w:rsid w:val="00A3365A"/>
    <w:rsid w:val="00A3458F"/>
    <w:rsid w:val="00A350A4"/>
    <w:rsid w:val="00A363CE"/>
    <w:rsid w:val="00A364C0"/>
    <w:rsid w:val="00A36FEF"/>
    <w:rsid w:val="00A37C3E"/>
    <w:rsid w:val="00A400CD"/>
    <w:rsid w:val="00A406A5"/>
    <w:rsid w:val="00A408A3"/>
    <w:rsid w:val="00A40923"/>
    <w:rsid w:val="00A409C2"/>
    <w:rsid w:val="00A40AA0"/>
    <w:rsid w:val="00A41862"/>
    <w:rsid w:val="00A41B65"/>
    <w:rsid w:val="00A428DC"/>
    <w:rsid w:val="00A42FF0"/>
    <w:rsid w:val="00A446CD"/>
    <w:rsid w:val="00A459E6"/>
    <w:rsid w:val="00A45D97"/>
    <w:rsid w:val="00A46112"/>
    <w:rsid w:val="00A4616C"/>
    <w:rsid w:val="00A46701"/>
    <w:rsid w:val="00A46936"/>
    <w:rsid w:val="00A46BEF"/>
    <w:rsid w:val="00A46E94"/>
    <w:rsid w:val="00A46F17"/>
    <w:rsid w:val="00A47193"/>
    <w:rsid w:val="00A47320"/>
    <w:rsid w:val="00A4774A"/>
    <w:rsid w:val="00A47830"/>
    <w:rsid w:val="00A4797F"/>
    <w:rsid w:val="00A5026A"/>
    <w:rsid w:val="00A5193F"/>
    <w:rsid w:val="00A52874"/>
    <w:rsid w:val="00A52B36"/>
    <w:rsid w:val="00A52ECF"/>
    <w:rsid w:val="00A532EC"/>
    <w:rsid w:val="00A534CB"/>
    <w:rsid w:val="00A539C6"/>
    <w:rsid w:val="00A53ECE"/>
    <w:rsid w:val="00A541A7"/>
    <w:rsid w:val="00A5438D"/>
    <w:rsid w:val="00A547D1"/>
    <w:rsid w:val="00A54982"/>
    <w:rsid w:val="00A558E7"/>
    <w:rsid w:val="00A567CA"/>
    <w:rsid w:val="00A56C0F"/>
    <w:rsid w:val="00A57C4B"/>
    <w:rsid w:val="00A600EF"/>
    <w:rsid w:val="00A60414"/>
    <w:rsid w:val="00A609D2"/>
    <w:rsid w:val="00A60D59"/>
    <w:rsid w:val="00A60D66"/>
    <w:rsid w:val="00A6139B"/>
    <w:rsid w:val="00A61905"/>
    <w:rsid w:val="00A61D87"/>
    <w:rsid w:val="00A61FF6"/>
    <w:rsid w:val="00A624EB"/>
    <w:rsid w:val="00A6263A"/>
    <w:rsid w:val="00A64B50"/>
    <w:rsid w:val="00A65050"/>
    <w:rsid w:val="00A65172"/>
    <w:rsid w:val="00A65B20"/>
    <w:rsid w:val="00A65D00"/>
    <w:rsid w:val="00A66743"/>
    <w:rsid w:val="00A66A18"/>
    <w:rsid w:val="00A66ED5"/>
    <w:rsid w:val="00A67087"/>
    <w:rsid w:val="00A67946"/>
    <w:rsid w:val="00A67993"/>
    <w:rsid w:val="00A70D22"/>
    <w:rsid w:val="00A70DAA"/>
    <w:rsid w:val="00A70E52"/>
    <w:rsid w:val="00A70FE0"/>
    <w:rsid w:val="00A71548"/>
    <w:rsid w:val="00A716CC"/>
    <w:rsid w:val="00A71873"/>
    <w:rsid w:val="00A71DBB"/>
    <w:rsid w:val="00A72884"/>
    <w:rsid w:val="00A728B3"/>
    <w:rsid w:val="00A730A9"/>
    <w:rsid w:val="00A73B9F"/>
    <w:rsid w:val="00A744B7"/>
    <w:rsid w:val="00A75320"/>
    <w:rsid w:val="00A75388"/>
    <w:rsid w:val="00A75B5A"/>
    <w:rsid w:val="00A767D4"/>
    <w:rsid w:val="00A767F8"/>
    <w:rsid w:val="00A76DC9"/>
    <w:rsid w:val="00A774E6"/>
    <w:rsid w:val="00A77F39"/>
    <w:rsid w:val="00A8006A"/>
    <w:rsid w:val="00A80170"/>
    <w:rsid w:val="00A80197"/>
    <w:rsid w:val="00A8075D"/>
    <w:rsid w:val="00A80D8C"/>
    <w:rsid w:val="00A80EA5"/>
    <w:rsid w:val="00A80F46"/>
    <w:rsid w:val="00A81433"/>
    <w:rsid w:val="00A81E58"/>
    <w:rsid w:val="00A8203F"/>
    <w:rsid w:val="00A82465"/>
    <w:rsid w:val="00A82591"/>
    <w:rsid w:val="00A82BDE"/>
    <w:rsid w:val="00A82FC4"/>
    <w:rsid w:val="00A8335B"/>
    <w:rsid w:val="00A834AC"/>
    <w:rsid w:val="00A83BF4"/>
    <w:rsid w:val="00A84047"/>
    <w:rsid w:val="00A84600"/>
    <w:rsid w:val="00A84791"/>
    <w:rsid w:val="00A84ABB"/>
    <w:rsid w:val="00A85141"/>
    <w:rsid w:val="00A85180"/>
    <w:rsid w:val="00A853B4"/>
    <w:rsid w:val="00A85415"/>
    <w:rsid w:val="00A8553C"/>
    <w:rsid w:val="00A85805"/>
    <w:rsid w:val="00A8591C"/>
    <w:rsid w:val="00A8649E"/>
    <w:rsid w:val="00A86C9A"/>
    <w:rsid w:val="00A86E3F"/>
    <w:rsid w:val="00A87450"/>
    <w:rsid w:val="00A8797C"/>
    <w:rsid w:val="00A87D65"/>
    <w:rsid w:val="00A9020F"/>
    <w:rsid w:val="00A90299"/>
    <w:rsid w:val="00A90AF6"/>
    <w:rsid w:val="00A90E90"/>
    <w:rsid w:val="00A9103E"/>
    <w:rsid w:val="00A91051"/>
    <w:rsid w:val="00A9144E"/>
    <w:rsid w:val="00A92917"/>
    <w:rsid w:val="00A92C7E"/>
    <w:rsid w:val="00A92F1C"/>
    <w:rsid w:val="00A9326B"/>
    <w:rsid w:val="00A940E3"/>
    <w:rsid w:val="00A94764"/>
    <w:rsid w:val="00A94F74"/>
    <w:rsid w:val="00A95B4C"/>
    <w:rsid w:val="00A95CDF"/>
    <w:rsid w:val="00A95D54"/>
    <w:rsid w:val="00A969E6"/>
    <w:rsid w:val="00A96AD5"/>
    <w:rsid w:val="00A975B0"/>
    <w:rsid w:val="00A97899"/>
    <w:rsid w:val="00A9789E"/>
    <w:rsid w:val="00A97A6F"/>
    <w:rsid w:val="00A97C2E"/>
    <w:rsid w:val="00A97E67"/>
    <w:rsid w:val="00AA027A"/>
    <w:rsid w:val="00AA04BD"/>
    <w:rsid w:val="00AA0FD3"/>
    <w:rsid w:val="00AA1D5F"/>
    <w:rsid w:val="00AA2078"/>
    <w:rsid w:val="00AA3282"/>
    <w:rsid w:val="00AA3CE1"/>
    <w:rsid w:val="00AA4076"/>
    <w:rsid w:val="00AA4FE3"/>
    <w:rsid w:val="00AA5153"/>
    <w:rsid w:val="00AA5334"/>
    <w:rsid w:val="00AA55E3"/>
    <w:rsid w:val="00AA5A42"/>
    <w:rsid w:val="00AA5F10"/>
    <w:rsid w:val="00AA656A"/>
    <w:rsid w:val="00AA6767"/>
    <w:rsid w:val="00AA694B"/>
    <w:rsid w:val="00AA6FC3"/>
    <w:rsid w:val="00AA7AD5"/>
    <w:rsid w:val="00AA7CC1"/>
    <w:rsid w:val="00AB0134"/>
    <w:rsid w:val="00AB01E9"/>
    <w:rsid w:val="00AB03FC"/>
    <w:rsid w:val="00AB1671"/>
    <w:rsid w:val="00AB1A5A"/>
    <w:rsid w:val="00AB27C1"/>
    <w:rsid w:val="00AB27FF"/>
    <w:rsid w:val="00AB3DE6"/>
    <w:rsid w:val="00AB45B9"/>
    <w:rsid w:val="00AB4A0A"/>
    <w:rsid w:val="00AB57B5"/>
    <w:rsid w:val="00AB610F"/>
    <w:rsid w:val="00AB68A6"/>
    <w:rsid w:val="00AB6A0E"/>
    <w:rsid w:val="00AB726C"/>
    <w:rsid w:val="00AB7791"/>
    <w:rsid w:val="00AB7955"/>
    <w:rsid w:val="00AC01A4"/>
    <w:rsid w:val="00AC09FD"/>
    <w:rsid w:val="00AC0AE4"/>
    <w:rsid w:val="00AC0DFE"/>
    <w:rsid w:val="00AC0FFA"/>
    <w:rsid w:val="00AC140D"/>
    <w:rsid w:val="00AC1C06"/>
    <w:rsid w:val="00AC1C08"/>
    <w:rsid w:val="00AC1EF4"/>
    <w:rsid w:val="00AC22D2"/>
    <w:rsid w:val="00AC2839"/>
    <w:rsid w:val="00AC28AA"/>
    <w:rsid w:val="00AC36E0"/>
    <w:rsid w:val="00AC3D73"/>
    <w:rsid w:val="00AC411F"/>
    <w:rsid w:val="00AC482B"/>
    <w:rsid w:val="00AC5A02"/>
    <w:rsid w:val="00AC60D4"/>
    <w:rsid w:val="00AC6CAC"/>
    <w:rsid w:val="00AC75CE"/>
    <w:rsid w:val="00AC7BDF"/>
    <w:rsid w:val="00AC7D21"/>
    <w:rsid w:val="00AD0953"/>
    <w:rsid w:val="00AD0C34"/>
    <w:rsid w:val="00AD16F0"/>
    <w:rsid w:val="00AD1716"/>
    <w:rsid w:val="00AD2721"/>
    <w:rsid w:val="00AD290D"/>
    <w:rsid w:val="00AD3097"/>
    <w:rsid w:val="00AD35F3"/>
    <w:rsid w:val="00AD3A1E"/>
    <w:rsid w:val="00AD45DC"/>
    <w:rsid w:val="00AD5B6D"/>
    <w:rsid w:val="00AD635D"/>
    <w:rsid w:val="00AD64C3"/>
    <w:rsid w:val="00AD67B3"/>
    <w:rsid w:val="00AD7239"/>
    <w:rsid w:val="00AD73D9"/>
    <w:rsid w:val="00AD7970"/>
    <w:rsid w:val="00AD7C41"/>
    <w:rsid w:val="00AE03F9"/>
    <w:rsid w:val="00AE08FB"/>
    <w:rsid w:val="00AE0D1E"/>
    <w:rsid w:val="00AE0E68"/>
    <w:rsid w:val="00AE1200"/>
    <w:rsid w:val="00AE1C28"/>
    <w:rsid w:val="00AE2B1C"/>
    <w:rsid w:val="00AE37EA"/>
    <w:rsid w:val="00AE3AF4"/>
    <w:rsid w:val="00AE3AFB"/>
    <w:rsid w:val="00AE3D74"/>
    <w:rsid w:val="00AE4561"/>
    <w:rsid w:val="00AE4E11"/>
    <w:rsid w:val="00AE5534"/>
    <w:rsid w:val="00AE5AEF"/>
    <w:rsid w:val="00AE5E1F"/>
    <w:rsid w:val="00AE6524"/>
    <w:rsid w:val="00AE6796"/>
    <w:rsid w:val="00AE67BA"/>
    <w:rsid w:val="00AE69F4"/>
    <w:rsid w:val="00AE707E"/>
    <w:rsid w:val="00AE7357"/>
    <w:rsid w:val="00AE7B81"/>
    <w:rsid w:val="00AF072A"/>
    <w:rsid w:val="00AF0BE9"/>
    <w:rsid w:val="00AF10D6"/>
    <w:rsid w:val="00AF1C37"/>
    <w:rsid w:val="00AF1D10"/>
    <w:rsid w:val="00AF29A5"/>
    <w:rsid w:val="00AF3590"/>
    <w:rsid w:val="00AF3621"/>
    <w:rsid w:val="00AF3CDE"/>
    <w:rsid w:val="00AF45CD"/>
    <w:rsid w:val="00AF4629"/>
    <w:rsid w:val="00AF6745"/>
    <w:rsid w:val="00AF6D3F"/>
    <w:rsid w:val="00AF6E75"/>
    <w:rsid w:val="00AF701E"/>
    <w:rsid w:val="00AF77A6"/>
    <w:rsid w:val="00B00137"/>
    <w:rsid w:val="00B00D3E"/>
    <w:rsid w:val="00B01350"/>
    <w:rsid w:val="00B01441"/>
    <w:rsid w:val="00B02533"/>
    <w:rsid w:val="00B0292D"/>
    <w:rsid w:val="00B02A36"/>
    <w:rsid w:val="00B02FFA"/>
    <w:rsid w:val="00B03374"/>
    <w:rsid w:val="00B0339C"/>
    <w:rsid w:val="00B03913"/>
    <w:rsid w:val="00B03B70"/>
    <w:rsid w:val="00B0427B"/>
    <w:rsid w:val="00B0505C"/>
    <w:rsid w:val="00B05624"/>
    <w:rsid w:val="00B0569B"/>
    <w:rsid w:val="00B060FD"/>
    <w:rsid w:val="00B0642F"/>
    <w:rsid w:val="00B0645C"/>
    <w:rsid w:val="00B0686F"/>
    <w:rsid w:val="00B06EE2"/>
    <w:rsid w:val="00B07136"/>
    <w:rsid w:val="00B079ED"/>
    <w:rsid w:val="00B104C0"/>
    <w:rsid w:val="00B10752"/>
    <w:rsid w:val="00B107C4"/>
    <w:rsid w:val="00B10C11"/>
    <w:rsid w:val="00B11177"/>
    <w:rsid w:val="00B1146B"/>
    <w:rsid w:val="00B11C29"/>
    <w:rsid w:val="00B128D4"/>
    <w:rsid w:val="00B1402C"/>
    <w:rsid w:val="00B142C7"/>
    <w:rsid w:val="00B14476"/>
    <w:rsid w:val="00B1455D"/>
    <w:rsid w:val="00B14C0B"/>
    <w:rsid w:val="00B15380"/>
    <w:rsid w:val="00B157B4"/>
    <w:rsid w:val="00B158C6"/>
    <w:rsid w:val="00B16084"/>
    <w:rsid w:val="00B16700"/>
    <w:rsid w:val="00B168EB"/>
    <w:rsid w:val="00B1765B"/>
    <w:rsid w:val="00B17780"/>
    <w:rsid w:val="00B2071F"/>
    <w:rsid w:val="00B2096E"/>
    <w:rsid w:val="00B20D3B"/>
    <w:rsid w:val="00B214C9"/>
    <w:rsid w:val="00B218CF"/>
    <w:rsid w:val="00B2196F"/>
    <w:rsid w:val="00B21DA3"/>
    <w:rsid w:val="00B221E3"/>
    <w:rsid w:val="00B22967"/>
    <w:rsid w:val="00B22CE1"/>
    <w:rsid w:val="00B22E89"/>
    <w:rsid w:val="00B22F9F"/>
    <w:rsid w:val="00B23194"/>
    <w:rsid w:val="00B243AE"/>
    <w:rsid w:val="00B24D9C"/>
    <w:rsid w:val="00B24E9E"/>
    <w:rsid w:val="00B2512C"/>
    <w:rsid w:val="00B255F0"/>
    <w:rsid w:val="00B25778"/>
    <w:rsid w:val="00B2690C"/>
    <w:rsid w:val="00B27162"/>
    <w:rsid w:val="00B27D36"/>
    <w:rsid w:val="00B27E88"/>
    <w:rsid w:val="00B3019B"/>
    <w:rsid w:val="00B330E8"/>
    <w:rsid w:val="00B35B09"/>
    <w:rsid w:val="00B36B65"/>
    <w:rsid w:val="00B37F95"/>
    <w:rsid w:val="00B37FA5"/>
    <w:rsid w:val="00B40911"/>
    <w:rsid w:val="00B40CB4"/>
    <w:rsid w:val="00B40D2C"/>
    <w:rsid w:val="00B40D8D"/>
    <w:rsid w:val="00B41371"/>
    <w:rsid w:val="00B4140D"/>
    <w:rsid w:val="00B414BB"/>
    <w:rsid w:val="00B42196"/>
    <w:rsid w:val="00B4273F"/>
    <w:rsid w:val="00B427EC"/>
    <w:rsid w:val="00B4349B"/>
    <w:rsid w:val="00B43513"/>
    <w:rsid w:val="00B43BD6"/>
    <w:rsid w:val="00B445FC"/>
    <w:rsid w:val="00B4618E"/>
    <w:rsid w:val="00B4724B"/>
    <w:rsid w:val="00B479D7"/>
    <w:rsid w:val="00B5026E"/>
    <w:rsid w:val="00B50780"/>
    <w:rsid w:val="00B50A05"/>
    <w:rsid w:val="00B51DAA"/>
    <w:rsid w:val="00B52C29"/>
    <w:rsid w:val="00B52EC8"/>
    <w:rsid w:val="00B533CB"/>
    <w:rsid w:val="00B5369C"/>
    <w:rsid w:val="00B53830"/>
    <w:rsid w:val="00B538EF"/>
    <w:rsid w:val="00B53AEE"/>
    <w:rsid w:val="00B53E71"/>
    <w:rsid w:val="00B53F88"/>
    <w:rsid w:val="00B54956"/>
    <w:rsid w:val="00B5543F"/>
    <w:rsid w:val="00B55497"/>
    <w:rsid w:val="00B5577B"/>
    <w:rsid w:val="00B55AF4"/>
    <w:rsid w:val="00B55C9E"/>
    <w:rsid w:val="00B5648D"/>
    <w:rsid w:val="00B56700"/>
    <w:rsid w:val="00B567A5"/>
    <w:rsid w:val="00B572B3"/>
    <w:rsid w:val="00B57313"/>
    <w:rsid w:val="00B57710"/>
    <w:rsid w:val="00B60085"/>
    <w:rsid w:val="00B61EA0"/>
    <w:rsid w:val="00B6210E"/>
    <w:rsid w:val="00B626C2"/>
    <w:rsid w:val="00B62C59"/>
    <w:rsid w:val="00B62CC0"/>
    <w:rsid w:val="00B6302D"/>
    <w:rsid w:val="00B636C2"/>
    <w:rsid w:val="00B63CF5"/>
    <w:rsid w:val="00B6477F"/>
    <w:rsid w:val="00B64901"/>
    <w:rsid w:val="00B6492F"/>
    <w:rsid w:val="00B6641F"/>
    <w:rsid w:val="00B6642F"/>
    <w:rsid w:val="00B6658E"/>
    <w:rsid w:val="00B665A8"/>
    <w:rsid w:val="00B66707"/>
    <w:rsid w:val="00B674C6"/>
    <w:rsid w:val="00B67536"/>
    <w:rsid w:val="00B67798"/>
    <w:rsid w:val="00B67907"/>
    <w:rsid w:val="00B70243"/>
    <w:rsid w:val="00B70485"/>
    <w:rsid w:val="00B704D1"/>
    <w:rsid w:val="00B70C46"/>
    <w:rsid w:val="00B712FB"/>
    <w:rsid w:val="00B7162B"/>
    <w:rsid w:val="00B717E2"/>
    <w:rsid w:val="00B71BC5"/>
    <w:rsid w:val="00B72506"/>
    <w:rsid w:val="00B725CD"/>
    <w:rsid w:val="00B7269C"/>
    <w:rsid w:val="00B730A7"/>
    <w:rsid w:val="00B735C4"/>
    <w:rsid w:val="00B73BBA"/>
    <w:rsid w:val="00B73D20"/>
    <w:rsid w:val="00B73DE3"/>
    <w:rsid w:val="00B73F60"/>
    <w:rsid w:val="00B74098"/>
    <w:rsid w:val="00B742FE"/>
    <w:rsid w:val="00B743C4"/>
    <w:rsid w:val="00B74A07"/>
    <w:rsid w:val="00B75827"/>
    <w:rsid w:val="00B75D1C"/>
    <w:rsid w:val="00B76913"/>
    <w:rsid w:val="00B771AB"/>
    <w:rsid w:val="00B77D6E"/>
    <w:rsid w:val="00B77E89"/>
    <w:rsid w:val="00B77FD9"/>
    <w:rsid w:val="00B805D5"/>
    <w:rsid w:val="00B80630"/>
    <w:rsid w:val="00B809C2"/>
    <w:rsid w:val="00B816DA"/>
    <w:rsid w:val="00B81984"/>
    <w:rsid w:val="00B829CE"/>
    <w:rsid w:val="00B82D5E"/>
    <w:rsid w:val="00B83673"/>
    <w:rsid w:val="00B83C19"/>
    <w:rsid w:val="00B84C46"/>
    <w:rsid w:val="00B85471"/>
    <w:rsid w:val="00B85E2E"/>
    <w:rsid w:val="00B86142"/>
    <w:rsid w:val="00B86515"/>
    <w:rsid w:val="00B865BB"/>
    <w:rsid w:val="00B86D3C"/>
    <w:rsid w:val="00B86F96"/>
    <w:rsid w:val="00B8724C"/>
    <w:rsid w:val="00B87BAB"/>
    <w:rsid w:val="00B90697"/>
    <w:rsid w:val="00B90A3B"/>
    <w:rsid w:val="00B90D1E"/>
    <w:rsid w:val="00B917A9"/>
    <w:rsid w:val="00B919AB"/>
    <w:rsid w:val="00B92AED"/>
    <w:rsid w:val="00B92C9F"/>
    <w:rsid w:val="00B933CF"/>
    <w:rsid w:val="00B93726"/>
    <w:rsid w:val="00B94482"/>
    <w:rsid w:val="00B94BCA"/>
    <w:rsid w:val="00B94C75"/>
    <w:rsid w:val="00B94E57"/>
    <w:rsid w:val="00B95AC5"/>
    <w:rsid w:val="00B96F49"/>
    <w:rsid w:val="00B971B4"/>
    <w:rsid w:val="00B97BD3"/>
    <w:rsid w:val="00BA0EF5"/>
    <w:rsid w:val="00BA182C"/>
    <w:rsid w:val="00BA1845"/>
    <w:rsid w:val="00BA2849"/>
    <w:rsid w:val="00BA2F0B"/>
    <w:rsid w:val="00BA2F9D"/>
    <w:rsid w:val="00BA3789"/>
    <w:rsid w:val="00BA38F3"/>
    <w:rsid w:val="00BA4AF3"/>
    <w:rsid w:val="00BA4D89"/>
    <w:rsid w:val="00BA53D9"/>
    <w:rsid w:val="00BA59D8"/>
    <w:rsid w:val="00BA5EB2"/>
    <w:rsid w:val="00BA6BE6"/>
    <w:rsid w:val="00BA7070"/>
    <w:rsid w:val="00BA7076"/>
    <w:rsid w:val="00BA768C"/>
    <w:rsid w:val="00BB00FF"/>
    <w:rsid w:val="00BB0543"/>
    <w:rsid w:val="00BB082A"/>
    <w:rsid w:val="00BB0F35"/>
    <w:rsid w:val="00BB1ACD"/>
    <w:rsid w:val="00BB1B73"/>
    <w:rsid w:val="00BB1DFA"/>
    <w:rsid w:val="00BB223C"/>
    <w:rsid w:val="00BB2BCD"/>
    <w:rsid w:val="00BB2D00"/>
    <w:rsid w:val="00BB2E78"/>
    <w:rsid w:val="00BB30A6"/>
    <w:rsid w:val="00BB32F6"/>
    <w:rsid w:val="00BB4125"/>
    <w:rsid w:val="00BB44FD"/>
    <w:rsid w:val="00BB4922"/>
    <w:rsid w:val="00BB534A"/>
    <w:rsid w:val="00BB68AB"/>
    <w:rsid w:val="00BB69E1"/>
    <w:rsid w:val="00BB6D9A"/>
    <w:rsid w:val="00BB70D9"/>
    <w:rsid w:val="00BB75C6"/>
    <w:rsid w:val="00BB79F7"/>
    <w:rsid w:val="00BB7EC9"/>
    <w:rsid w:val="00BC0499"/>
    <w:rsid w:val="00BC3548"/>
    <w:rsid w:val="00BC3943"/>
    <w:rsid w:val="00BC39EE"/>
    <w:rsid w:val="00BC3DFB"/>
    <w:rsid w:val="00BC4414"/>
    <w:rsid w:val="00BC4F72"/>
    <w:rsid w:val="00BC500B"/>
    <w:rsid w:val="00BC5B63"/>
    <w:rsid w:val="00BC5E6C"/>
    <w:rsid w:val="00BC6719"/>
    <w:rsid w:val="00BC6843"/>
    <w:rsid w:val="00BC6965"/>
    <w:rsid w:val="00BC6F2D"/>
    <w:rsid w:val="00BC6F4C"/>
    <w:rsid w:val="00BC7CA2"/>
    <w:rsid w:val="00BC7CA6"/>
    <w:rsid w:val="00BD0ABE"/>
    <w:rsid w:val="00BD12A0"/>
    <w:rsid w:val="00BD13DF"/>
    <w:rsid w:val="00BD13E6"/>
    <w:rsid w:val="00BD1607"/>
    <w:rsid w:val="00BD1880"/>
    <w:rsid w:val="00BD29A1"/>
    <w:rsid w:val="00BD2A96"/>
    <w:rsid w:val="00BD2B8F"/>
    <w:rsid w:val="00BD2FA2"/>
    <w:rsid w:val="00BD3474"/>
    <w:rsid w:val="00BD5439"/>
    <w:rsid w:val="00BD5460"/>
    <w:rsid w:val="00BD6A65"/>
    <w:rsid w:val="00BD6AF8"/>
    <w:rsid w:val="00BD6D3A"/>
    <w:rsid w:val="00BD709A"/>
    <w:rsid w:val="00BD72E0"/>
    <w:rsid w:val="00BD7764"/>
    <w:rsid w:val="00BE00BB"/>
    <w:rsid w:val="00BE0C6D"/>
    <w:rsid w:val="00BE0D76"/>
    <w:rsid w:val="00BE0E31"/>
    <w:rsid w:val="00BE0EFB"/>
    <w:rsid w:val="00BE0F91"/>
    <w:rsid w:val="00BE1149"/>
    <w:rsid w:val="00BE151C"/>
    <w:rsid w:val="00BE1850"/>
    <w:rsid w:val="00BE1EAF"/>
    <w:rsid w:val="00BE2C55"/>
    <w:rsid w:val="00BE3DA4"/>
    <w:rsid w:val="00BE44E8"/>
    <w:rsid w:val="00BE47F2"/>
    <w:rsid w:val="00BE4943"/>
    <w:rsid w:val="00BE4A23"/>
    <w:rsid w:val="00BE5428"/>
    <w:rsid w:val="00BE5B4D"/>
    <w:rsid w:val="00BE63B1"/>
    <w:rsid w:val="00BE65E6"/>
    <w:rsid w:val="00BE7162"/>
    <w:rsid w:val="00BE7E0E"/>
    <w:rsid w:val="00BF02D3"/>
    <w:rsid w:val="00BF03AB"/>
    <w:rsid w:val="00BF0AA8"/>
    <w:rsid w:val="00BF0F2D"/>
    <w:rsid w:val="00BF1132"/>
    <w:rsid w:val="00BF11F7"/>
    <w:rsid w:val="00BF1611"/>
    <w:rsid w:val="00BF1817"/>
    <w:rsid w:val="00BF1B8E"/>
    <w:rsid w:val="00BF1F78"/>
    <w:rsid w:val="00BF2608"/>
    <w:rsid w:val="00BF27E2"/>
    <w:rsid w:val="00BF29C5"/>
    <w:rsid w:val="00BF2C06"/>
    <w:rsid w:val="00BF3223"/>
    <w:rsid w:val="00BF42D7"/>
    <w:rsid w:val="00BF441C"/>
    <w:rsid w:val="00BF4987"/>
    <w:rsid w:val="00BF5DF4"/>
    <w:rsid w:val="00BF68A8"/>
    <w:rsid w:val="00BF69E8"/>
    <w:rsid w:val="00BF6D15"/>
    <w:rsid w:val="00BF6D3D"/>
    <w:rsid w:val="00BF72EF"/>
    <w:rsid w:val="00BF77E4"/>
    <w:rsid w:val="00BF7DD4"/>
    <w:rsid w:val="00C00ADE"/>
    <w:rsid w:val="00C01632"/>
    <w:rsid w:val="00C01837"/>
    <w:rsid w:val="00C019A1"/>
    <w:rsid w:val="00C02991"/>
    <w:rsid w:val="00C02BB3"/>
    <w:rsid w:val="00C03CDC"/>
    <w:rsid w:val="00C03FEC"/>
    <w:rsid w:val="00C05194"/>
    <w:rsid w:val="00C05359"/>
    <w:rsid w:val="00C0552A"/>
    <w:rsid w:val="00C057CB"/>
    <w:rsid w:val="00C05B78"/>
    <w:rsid w:val="00C0617C"/>
    <w:rsid w:val="00C061C2"/>
    <w:rsid w:val="00C062CB"/>
    <w:rsid w:val="00C068C5"/>
    <w:rsid w:val="00C069FA"/>
    <w:rsid w:val="00C06B59"/>
    <w:rsid w:val="00C07093"/>
    <w:rsid w:val="00C072C8"/>
    <w:rsid w:val="00C10282"/>
    <w:rsid w:val="00C106D6"/>
    <w:rsid w:val="00C10839"/>
    <w:rsid w:val="00C108DE"/>
    <w:rsid w:val="00C10E5E"/>
    <w:rsid w:val="00C114C9"/>
    <w:rsid w:val="00C1194C"/>
    <w:rsid w:val="00C13548"/>
    <w:rsid w:val="00C13775"/>
    <w:rsid w:val="00C137D1"/>
    <w:rsid w:val="00C13E6F"/>
    <w:rsid w:val="00C1568D"/>
    <w:rsid w:val="00C15D8C"/>
    <w:rsid w:val="00C16B88"/>
    <w:rsid w:val="00C21045"/>
    <w:rsid w:val="00C2160D"/>
    <w:rsid w:val="00C22E3E"/>
    <w:rsid w:val="00C231F7"/>
    <w:rsid w:val="00C2323D"/>
    <w:rsid w:val="00C23C2D"/>
    <w:rsid w:val="00C23F9D"/>
    <w:rsid w:val="00C247BF"/>
    <w:rsid w:val="00C24A1D"/>
    <w:rsid w:val="00C25221"/>
    <w:rsid w:val="00C25365"/>
    <w:rsid w:val="00C25EAF"/>
    <w:rsid w:val="00C261CD"/>
    <w:rsid w:val="00C26727"/>
    <w:rsid w:val="00C26996"/>
    <w:rsid w:val="00C27425"/>
    <w:rsid w:val="00C27461"/>
    <w:rsid w:val="00C27C09"/>
    <w:rsid w:val="00C30258"/>
    <w:rsid w:val="00C30A6B"/>
    <w:rsid w:val="00C30D63"/>
    <w:rsid w:val="00C30DC9"/>
    <w:rsid w:val="00C311EF"/>
    <w:rsid w:val="00C31D86"/>
    <w:rsid w:val="00C31DC1"/>
    <w:rsid w:val="00C3224C"/>
    <w:rsid w:val="00C32677"/>
    <w:rsid w:val="00C327EF"/>
    <w:rsid w:val="00C33A88"/>
    <w:rsid w:val="00C34429"/>
    <w:rsid w:val="00C344CB"/>
    <w:rsid w:val="00C34500"/>
    <w:rsid w:val="00C346CC"/>
    <w:rsid w:val="00C34FEF"/>
    <w:rsid w:val="00C35423"/>
    <w:rsid w:val="00C35579"/>
    <w:rsid w:val="00C355C7"/>
    <w:rsid w:val="00C35E79"/>
    <w:rsid w:val="00C35EA4"/>
    <w:rsid w:val="00C36A9B"/>
    <w:rsid w:val="00C373D6"/>
    <w:rsid w:val="00C37451"/>
    <w:rsid w:val="00C375F5"/>
    <w:rsid w:val="00C37878"/>
    <w:rsid w:val="00C4046F"/>
    <w:rsid w:val="00C4097B"/>
    <w:rsid w:val="00C409C2"/>
    <w:rsid w:val="00C40F3A"/>
    <w:rsid w:val="00C417BA"/>
    <w:rsid w:val="00C41A67"/>
    <w:rsid w:val="00C41BC3"/>
    <w:rsid w:val="00C41E5D"/>
    <w:rsid w:val="00C428EF"/>
    <w:rsid w:val="00C42D76"/>
    <w:rsid w:val="00C436D7"/>
    <w:rsid w:val="00C43A86"/>
    <w:rsid w:val="00C43D73"/>
    <w:rsid w:val="00C4497D"/>
    <w:rsid w:val="00C44C68"/>
    <w:rsid w:val="00C45DAD"/>
    <w:rsid w:val="00C46115"/>
    <w:rsid w:val="00C461B2"/>
    <w:rsid w:val="00C474B6"/>
    <w:rsid w:val="00C47662"/>
    <w:rsid w:val="00C47AFD"/>
    <w:rsid w:val="00C47EF7"/>
    <w:rsid w:val="00C47FD3"/>
    <w:rsid w:val="00C509B3"/>
    <w:rsid w:val="00C51034"/>
    <w:rsid w:val="00C51525"/>
    <w:rsid w:val="00C5288C"/>
    <w:rsid w:val="00C52ADD"/>
    <w:rsid w:val="00C52C5C"/>
    <w:rsid w:val="00C52EB8"/>
    <w:rsid w:val="00C5338F"/>
    <w:rsid w:val="00C53EAE"/>
    <w:rsid w:val="00C543AA"/>
    <w:rsid w:val="00C54569"/>
    <w:rsid w:val="00C54656"/>
    <w:rsid w:val="00C54680"/>
    <w:rsid w:val="00C54FB8"/>
    <w:rsid w:val="00C552DF"/>
    <w:rsid w:val="00C556DF"/>
    <w:rsid w:val="00C55706"/>
    <w:rsid w:val="00C55843"/>
    <w:rsid w:val="00C55BF8"/>
    <w:rsid w:val="00C5606A"/>
    <w:rsid w:val="00C5661B"/>
    <w:rsid w:val="00C60189"/>
    <w:rsid w:val="00C604FE"/>
    <w:rsid w:val="00C607CD"/>
    <w:rsid w:val="00C614B5"/>
    <w:rsid w:val="00C6176A"/>
    <w:rsid w:val="00C61A23"/>
    <w:rsid w:val="00C627D2"/>
    <w:rsid w:val="00C62823"/>
    <w:rsid w:val="00C6292A"/>
    <w:rsid w:val="00C62A16"/>
    <w:rsid w:val="00C631E6"/>
    <w:rsid w:val="00C63262"/>
    <w:rsid w:val="00C6375A"/>
    <w:rsid w:val="00C63B12"/>
    <w:rsid w:val="00C63BCD"/>
    <w:rsid w:val="00C63E35"/>
    <w:rsid w:val="00C64C87"/>
    <w:rsid w:val="00C65D45"/>
    <w:rsid w:val="00C662B7"/>
    <w:rsid w:val="00C66600"/>
    <w:rsid w:val="00C66B52"/>
    <w:rsid w:val="00C6720A"/>
    <w:rsid w:val="00C67568"/>
    <w:rsid w:val="00C67A79"/>
    <w:rsid w:val="00C67BC9"/>
    <w:rsid w:val="00C7002C"/>
    <w:rsid w:val="00C701AD"/>
    <w:rsid w:val="00C71390"/>
    <w:rsid w:val="00C7143E"/>
    <w:rsid w:val="00C7163C"/>
    <w:rsid w:val="00C71BC4"/>
    <w:rsid w:val="00C71E0C"/>
    <w:rsid w:val="00C72945"/>
    <w:rsid w:val="00C73064"/>
    <w:rsid w:val="00C75014"/>
    <w:rsid w:val="00C750F8"/>
    <w:rsid w:val="00C7562D"/>
    <w:rsid w:val="00C75BE2"/>
    <w:rsid w:val="00C75C59"/>
    <w:rsid w:val="00C75C7A"/>
    <w:rsid w:val="00C76078"/>
    <w:rsid w:val="00C7625A"/>
    <w:rsid w:val="00C7705D"/>
    <w:rsid w:val="00C77164"/>
    <w:rsid w:val="00C7780C"/>
    <w:rsid w:val="00C80A23"/>
    <w:rsid w:val="00C8105A"/>
    <w:rsid w:val="00C810A6"/>
    <w:rsid w:val="00C8112F"/>
    <w:rsid w:val="00C81E73"/>
    <w:rsid w:val="00C82470"/>
    <w:rsid w:val="00C826EE"/>
    <w:rsid w:val="00C827FD"/>
    <w:rsid w:val="00C8307C"/>
    <w:rsid w:val="00C84063"/>
    <w:rsid w:val="00C840E3"/>
    <w:rsid w:val="00C8473A"/>
    <w:rsid w:val="00C84D7A"/>
    <w:rsid w:val="00C84FBC"/>
    <w:rsid w:val="00C85087"/>
    <w:rsid w:val="00C8588F"/>
    <w:rsid w:val="00C85A91"/>
    <w:rsid w:val="00C86CE0"/>
    <w:rsid w:val="00C87773"/>
    <w:rsid w:val="00C87C42"/>
    <w:rsid w:val="00C9097C"/>
    <w:rsid w:val="00C915B8"/>
    <w:rsid w:val="00C915E3"/>
    <w:rsid w:val="00C91846"/>
    <w:rsid w:val="00C91958"/>
    <w:rsid w:val="00C9210C"/>
    <w:rsid w:val="00C92391"/>
    <w:rsid w:val="00C92FC6"/>
    <w:rsid w:val="00C93241"/>
    <w:rsid w:val="00C93A9F"/>
    <w:rsid w:val="00C94107"/>
    <w:rsid w:val="00C94328"/>
    <w:rsid w:val="00C944EB"/>
    <w:rsid w:val="00C94644"/>
    <w:rsid w:val="00C948CB"/>
    <w:rsid w:val="00C94969"/>
    <w:rsid w:val="00C955D5"/>
    <w:rsid w:val="00C95A8B"/>
    <w:rsid w:val="00C95B6B"/>
    <w:rsid w:val="00C95BF2"/>
    <w:rsid w:val="00C96089"/>
    <w:rsid w:val="00C96A31"/>
    <w:rsid w:val="00C96D67"/>
    <w:rsid w:val="00C96E45"/>
    <w:rsid w:val="00C9747C"/>
    <w:rsid w:val="00C9752D"/>
    <w:rsid w:val="00C9775A"/>
    <w:rsid w:val="00C97E82"/>
    <w:rsid w:val="00CA0032"/>
    <w:rsid w:val="00CA0636"/>
    <w:rsid w:val="00CA08A2"/>
    <w:rsid w:val="00CA09D4"/>
    <w:rsid w:val="00CA0A6F"/>
    <w:rsid w:val="00CA175C"/>
    <w:rsid w:val="00CA1AFA"/>
    <w:rsid w:val="00CA2527"/>
    <w:rsid w:val="00CA31ED"/>
    <w:rsid w:val="00CA35A4"/>
    <w:rsid w:val="00CA3978"/>
    <w:rsid w:val="00CA3C0E"/>
    <w:rsid w:val="00CA421E"/>
    <w:rsid w:val="00CA424C"/>
    <w:rsid w:val="00CA438A"/>
    <w:rsid w:val="00CA564D"/>
    <w:rsid w:val="00CA6090"/>
    <w:rsid w:val="00CA636C"/>
    <w:rsid w:val="00CA64AC"/>
    <w:rsid w:val="00CA6B4D"/>
    <w:rsid w:val="00CA705A"/>
    <w:rsid w:val="00CA7545"/>
    <w:rsid w:val="00CA7701"/>
    <w:rsid w:val="00CA7E3C"/>
    <w:rsid w:val="00CA7FD1"/>
    <w:rsid w:val="00CB08AE"/>
    <w:rsid w:val="00CB1E7B"/>
    <w:rsid w:val="00CB1F34"/>
    <w:rsid w:val="00CB219E"/>
    <w:rsid w:val="00CB2444"/>
    <w:rsid w:val="00CB2A7E"/>
    <w:rsid w:val="00CB2C1B"/>
    <w:rsid w:val="00CB2E3D"/>
    <w:rsid w:val="00CB314F"/>
    <w:rsid w:val="00CB3350"/>
    <w:rsid w:val="00CB39BE"/>
    <w:rsid w:val="00CB3C2F"/>
    <w:rsid w:val="00CB415E"/>
    <w:rsid w:val="00CB587C"/>
    <w:rsid w:val="00CB5A30"/>
    <w:rsid w:val="00CB5F7B"/>
    <w:rsid w:val="00CB6BD7"/>
    <w:rsid w:val="00CB7BF5"/>
    <w:rsid w:val="00CC0638"/>
    <w:rsid w:val="00CC0C29"/>
    <w:rsid w:val="00CC1029"/>
    <w:rsid w:val="00CC1B84"/>
    <w:rsid w:val="00CC1FAB"/>
    <w:rsid w:val="00CC27C2"/>
    <w:rsid w:val="00CC337F"/>
    <w:rsid w:val="00CC3F07"/>
    <w:rsid w:val="00CC3F43"/>
    <w:rsid w:val="00CC42B0"/>
    <w:rsid w:val="00CC46F2"/>
    <w:rsid w:val="00CC4DBE"/>
    <w:rsid w:val="00CC5DEF"/>
    <w:rsid w:val="00CC687F"/>
    <w:rsid w:val="00CC6F91"/>
    <w:rsid w:val="00CC7717"/>
    <w:rsid w:val="00CC78ED"/>
    <w:rsid w:val="00CC7AD6"/>
    <w:rsid w:val="00CC7EE2"/>
    <w:rsid w:val="00CC7F76"/>
    <w:rsid w:val="00CD000D"/>
    <w:rsid w:val="00CD02AE"/>
    <w:rsid w:val="00CD044F"/>
    <w:rsid w:val="00CD0861"/>
    <w:rsid w:val="00CD1C2C"/>
    <w:rsid w:val="00CD2224"/>
    <w:rsid w:val="00CD2891"/>
    <w:rsid w:val="00CD293E"/>
    <w:rsid w:val="00CD3438"/>
    <w:rsid w:val="00CD39BF"/>
    <w:rsid w:val="00CD3B49"/>
    <w:rsid w:val="00CD3B7E"/>
    <w:rsid w:val="00CD3E2D"/>
    <w:rsid w:val="00CD4D74"/>
    <w:rsid w:val="00CD5016"/>
    <w:rsid w:val="00CD516D"/>
    <w:rsid w:val="00CD56BC"/>
    <w:rsid w:val="00CD5B02"/>
    <w:rsid w:val="00CD671D"/>
    <w:rsid w:val="00CD68CB"/>
    <w:rsid w:val="00CD7029"/>
    <w:rsid w:val="00CD70E7"/>
    <w:rsid w:val="00CD765E"/>
    <w:rsid w:val="00CD7C89"/>
    <w:rsid w:val="00CE001D"/>
    <w:rsid w:val="00CE02BB"/>
    <w:rsid w:val="00CE090F"/>
    <w:rsid w:val="00CE14D4"/>
    <w:rsid w:val="00CE14E9"/>
    <w:rsid w:val="00CE182C"/>
    <w:rsid w:val="00CE2A48"/>
    <w:rsid w:val="00CE2CEB"/>
    <w:rsid w:val="00CE3016"/>
    <w:rsid w:val="00CE36E7"/>
    <w:rsid w:val="00CE437B"/>
    <w:rsid w:val="00CE49A7"/>
    <w:rsid w:val="00CE4A77"/>
    <w:rsid w:val="00CE4B53"/>
    <w:rsid w:val="00CE4DA6"/>
    <w:rsid w:val="00CE524A"/>
    <w:rsid w:val="00CE551C"/>
    <w:rsid w:val="00CE644D"/>
    <w:rsid w:val="00CE6CF6"/>
    <w:rsid w:val="00CE6DB6"/>
    <w:rsid w:val="00CF02D1"/>
    <w:rsid w:val="00CF09A7"/>
    <w:rsid w:val="00CF0BAC"/>
    <w:rsid w:val="00CF1499"/>
    <w:rsid w:val="00CF1C62"/>
    <w:rsid w:val="00CF1DDE"/>
    <w:rsid w:val="00CF34B9"/>
    <w:rsid w:val="00CF3AEA"/>
    <w:rsid w:val="00CF47B6"/>
    <w:rsid w:val="00CF496D"/>
    <w:rsid w:val="00CF4CF8"/>
    <w:rsid w:val="00CF54FE"/>
    <w:rsid w:val="00CF692C"/>
    <w:rsid w:val="00CF6A8A"/>
    <w:rsid w:val="00CF6AD5"/>
    <w:rsid w:val="00CF6C04"/>
    <w:rsid w:val="00CF7062"/>
    <w:rsid w:val="00CF74AC"/>
    <w:rsid w:val="00CF7500"/>
    <w:rsid w:val="00CF7CEB"/>
    <w:rsid w:val="00CF7F16"/>
    <w:rsid w:val="00D0022F"/>
    <w:rsid w:val="00D0191A"/>
    <w:rsid w:val="00D01A02"/>
    <w:rsid w:val="00D03195"/>
    <w:rsid w:val="00D039CA"/>
    <w:rsid w:val="00D03A42"/>
    <w:rsid w:val="00D046A7"/>
    <w:rsid w:val="00D05070"/>
    <w:rsid w:val="00D05539"/>
    <w:rsid w:val="00D0561B"/>
    <w:rsid w:val="00D057D5"/>
    <w:rsid w:val="00D0590F"/>
    <w:rsid w:val="00D05A98"/>
    <w:rsid w:val="00D06E62"/>
    <w:rsid w:val="00D112D9"/>
    <w:rsid w:val="00D11A4C"/>
    <w:rsid w:val="00D12525"/>
    <w:rsid w:val="00D12820"/>
    <w:rsid w:val="00D1286C"/>
    <w:rsid w:val="00D13D14"/>
    <w:rsid w:val="00D14164"/>
    <w:rsid w:val="00D156B7"/>
    <w:rsid w:val="00D15C08"/>
    <w:rsid w:val="00D15DB9"/>
    <w:rsid w:val="00D15DDF"/>
    <w:rsid w:val="00D15E57"/>
    <w:rsid w:val="00D15FD9"/>
    <w:rsid w:val="00D167AC"/>
    <w:rsid w:val="00D16F70"/>
    <w:rsid w:val="00D17CC9"/>
    <w:rsid w:val="00D2021D"/>
    <w:rsid w:val="00D21465"/>
    <w:rsid w:val="00D21756"/>
    <w:rsid w:val="00D223CB"/>
    <w:rsid w:val="00D22569"/>
    <w:rsid w:val="00D22B06"/>
    <w:rsid w:val="00D232F8"/>
    <w:rsid w:val="00D242AB"/>
    <w:rsid w:val="00D244A8"/>
    <w:rsid w:val="00D25045"/>
    <w:rsid w:val="00D25936"/>
    <w:rsid w:val="00D25F15"/>
    <w:rsid w:val="00D264FA"/>
    <w:rsid w:val="00D26FB0"/>
    <w:rsid w:val="00D27DB0"/>
    <w:rsid w:val="00D30F26"/>
    <w:rsid w:val="00D31364"/>
    <w:rsid w:val="00D32C85"/>
    <w:rsid w:val="00D330F9"/>
    <w:rsid w:val="00D33780"/>
    <w:rsid w:val="00D339D3"/>
    <w:rsid w:val="00D341EB"/>
    <w:rsid w:val="00D34483"/>
    <w:rsid w:val="00D34700"/>
    <w:rsid w:val="00D34FA2"/>
    <w:rsid w:val="00D3577D"/>
    <w:rsid w:val="00D36880"/>
    <w:rsid w:val="00D36A17"/>
    <w:rsid w:val="00D36B87"/>
    <w:rsid w:val="00D37B34"/>
    <w:rsid w:val="00D37C11"/>
    <w:rsid w:val="00D40918"/>
    <w:rsid w:val="00D409A8"/>
    <w:rsid w:val="00D40F6F"/>
    <w:rsid w:val="00D40FD6"/>
    <w:rsid w:val="00D412CE"/>
    <w:rsid w:val="00D41891"/>
    <w:rsid w:val="00D419C1"/>
    <w:rsid w:val="00D41A50"/>
    <w:rsid w:val="00D41A9E"/>
    <w:rsid w:val="00D42186"/>
    <w:rsid w:val="00D42423"/>
    <w:rsid w:val="00D42545"/>
    <w:rsid w:val="00D42BB7"/>
    <w:rsid w:val="00D43582"/>
    <w:rsid w:val="00D43A7D"/>
    <w:rsid w:val="00D43E62"/>
    <w:rsid w:val="00D44C16"/>
    <w:rsid w:val="00D44EC9"/>
    <w:rsid w:val="00D4508C"/>
    <w:rsid w:val="00D45274"/>
    <w:rsid w:val="00D452D4"/>
    <w:rsid w:val="00D455DF"/>
    <w:rsid w:val="00D45B3C"/>
    <w:rsid w:val="00D466A8"/>
    <w:rsid w:val="00D46757"/>
    <w:rsid w:val="00D469A5"/>
    <w:rsid w:val="00D46C05"/>
    <w:rsid w:val="00D478F5"/>
    <w:rsid w:val="00D47F5C"/>
    <w:rsid w:val="00D5005E"/>
    <w:rsid w:val="00D50222"/>
    <w:rsid w:val="00D5028B"/>
    <w:rsid w:val="00D5034D"/>
    <w:rsid w:val="00D509AE"/>
    <w:rsid w:val="00D50EE0"/>
    <w:rsid w:val="00D515BA"/>
    <w:rsid w:val="00D51677"/>
    <w:rsid w:val="00D51D97"/>
    <w:rsid w:val="00D51FAC"/>
    <w:rsid w:val="00D5223F"/>
    <w:rsid w:val="00D52705"/>
    <w:rsid w:val="00D52831"/>
    <w:rsid w:val="00D52AA8"/>
    <w:rsid w:val="00D52DE4"/>
    <w:rsid w:val="00D5341F"/>
    <w:rsid w:val="00D53863"/>
    <w:rsid w:val="00D53971"/>
    <w:rsid w:val="00D53F98"/>
    <w:rsid w:val="00D5438E"/>
    <w:rsid w:val="00D5439D"/>
    <w:rsid w:val="00D5488D"/>
    <w:rsid w:val="00D54C6C"/>
    <w:rsid w:val="00D5542A"/>
    <w:rsid w:val="00D55C9C"/>
    <w:rsid w:val="00D55E3F"/>
    <w:rsid w:val="00D5602E"/>
    <w:rsid w:val="00D56BD8"/>
    <w:rsid w:val="00D56C48"/>
    <w:rsid w:val="00D56C5E"/>
    <w:rsid w:val="00D5737D"/>
    <w:rsid w:val="00D573A0"/>
    <w:rsid w:val="00D57B06"/>
    <w:rsid w:val="00D60992"/>
    <w:rsid w:val="00D60A01"/>
    <w:rsid w:val="00D60BD9"/>
    <w:rsid w:val="00D621C7"/>
    <w:rsid w:val="00D62A0C"/>
    <w:rsid w:val="00D62F09"/>
    <w:rsid w:val="00D6315F"/>
    <w:rsid w:val="00D64006"/>
    <w:rsid w:val="00D64041"/>
    <w:rsid w:val="00D64339"/>
    <w:rsid w:val="00D646AA"/>
    <w:rsid w:val="00D64F40"/>
    <w:rsid w:val="00D65578"/>
    <w:rsid w:val="00D65FD7"/>
    <w:rsid w:val="00D66067"/>
    <w:rsid w:val="00D66128"/>
    <w:rsid w:val="00D67318"/>
    <w:rsid w:val="00D67858"/>
    <w:rsid w:val="00D67A7E"/>
    <w:rsid w:val="00D67CF1"/>
    <w:rsid w:val="00D67D2C"/>
    <w:rsid w:val="00D70844"/>
    <w:rsid w:val="00D70FEC"/>
    <w:rsid w:val="00D712F5"/>
    <w:rsid w:val="00D7222C"/>
    <w:rsid w:val="00D729BB"/>
    <w:rsid w:val="00D729F3"/>
    <w:rsid w:val="00D72A89"/>
    <w:rsid w:val="00D732DC"/>
    <w:rsid w:val="00D7333D"/>
    <w:rsid w:val="00D733F4"/>
    <w:rsid w:val="00D73A02"/>
    <w:rsid w:val="00D73FC0"/>
    <w:rsid w:val="00D7476A"/>
    <w:rsid w:val="00D75086"/>
    <w:rsid w:val="00D750B8"/>
    <w:rsid w:val="00D7510F"/>
    <w:rsid w:val="00D75735"/>
    <w:rsid w:val="00D75DC9"/>
    <w:rsid w:val="00D75E81"/>
    <w:rsid w:val="00D762CB"/>
    <w:rsid w:val="00D7664B"/>
    <w:rsid w:val="00D76A43"/>
    <w:rsid w:val="00D76D7D"/>
    <w:rsid w:val="00D80271"/>
    <w:rsid w:val="00D80365"/>
    <w:rsid w:val="00D81190"/>
    <w:rsid w:val="00D817DA"/>
    <w:rsid w:val="00D81CD8"/>
    <w:rsid w:val="00D8407A"/>
    <w:rsid w:val="00D842CE"/>
    <w:rsid w:val="00D84662"/>
    <w:rsid w:val="00D84B28"/>
    <w:rsid w:val="00D84E30"/>
    <w:rsid w:val="00D85153"/>
    <w:rsid w:val="00D85CFB"/>
    <w:rsid w:val="00D86707"/>
    <w:rsid w:val="00D868C2"/>
    <w:rsid w:val="00D86978"/>
    <w:rsid w:val="00D872F3"/>
    <w:rsid w:val="00D87C4D"/>
    <w:rsid w:val="00D87D6F"/>
    <w:rsid w:val="00D909D1"/>
    <w:rsid w:val="00D91125"/>
    <w:rsid w:val="00D91757"/>
    <w:rsid w:val="00D91762"/>
    <w:rsid w:val="00D91AA6"/>
    <w:rsid w:val="00D91D75"/>
    <w:rsid w:val="00D91DB6"/>
    <w:rsid w:val="00D91FF6"/>
    <w:rsid w:val="00D92959"/>
    <w:rsid w:val="00D92ED3"/>
    <w:rsid w:val="00D933C3"/>
    <w:rsid w:val="00D9356C"/>
    <w:rsid w:val="00D9445E"/>
    <w:rsid w:val="00D959FA"/>
    <w:rsid w:val="00D96658"/>
    <w:rsid w:val="00D9679D"/>
    <w:rsid w:val="00D96917"/>
    <w:rsid w:val="00D96FD6"/>
    <w:rsid w:val="00D97BC6"/>
    <w:rsid w:val="00D97D8A"/>
    <w:rsid w:val="00D97F1A"/>
    <w:rsid w:val="00D97FC7"/>
    <w:rsid w:val="00DA0056"/>
    <w:rsid w:val="00DA0108"/>
    <w:rsid w:val="00DA01BF"/>
    <w:rsid w:val="00DA0BD3"/>
    <w:rsid w:val="00DA0F1E"/>
    <w:rsid w:val="00DA1C0E"/>
    <w:rsid w:val="00DA2067"/>
    <w:rsid w:val="00DA22F0"/>
    <w:rsid w:val="00DA2484"/>
    <w:rsid w:val="00DA2B08"/>
    <w:rsid w:val="00DA3503"/>
    <w:rsid w:val="00DA4642"/>
    <w:rsid w:val="00DA506A"/>
    <w:rsid w:val="00DA5486"/>
    <w:rsid w:val="00DA584C"/>
    <w:rsid w:val="00DA6478"/>
    <w:rsid w:val="00DA6713"/>
    <w:rsid w:val="00DA67E1"/>
    <w:rsid w:val="00DA71FD"/>
    <w:rsid w:val="00DA77AE"/>
    <w:rsid w:val="00DA77D3"/>
    <w:rsid w:val="00DA77EE"/>
    <w:rsid w:val="00DA7925"/>
    <w:rsid w:val="00DA7C1D"/>
    <w:rsid w:val="00DB1765"/>
    <w:rsid w:val="00DB2D58"/>
    <w:rsid w:val="00DB2E5A"/>
    <w:rsid w:val="00DB2F1C"/>
    <w:rsid w:val="00DB33F4"/>
    <w:rsid w:val="00DB38EF"/>
    <w:rsid w:val="00DB42BF"/>
    <w:rsid w:val="00DB49E3"/>
    <w:rsid w:val="00DB50A1"/>
    <w:rsid w:val="00DB51D5"/>
    <w:rsid w:val="00DB5208"/>
    <w:rsid w:val="00DB52CF"/>
    <w:rsid w:val="00DB5DC4"/>
    <w:rsid w:val="00DB631F"/>
    <w:rsid w:val="00DB64D1"/>
    <w:rsid w:val="00DB64FE"/>
    <w:rsid w:val="00DB6978"/>
    <w:rsid w:val="00DB71B3"/>
    <w:rsid w:val="00DB78CA"/>
    <w:rsid w:val="00DB7BEB"/>
    <w:rsid w:val="00DC0D6F"/>
    <w:rsid w:val="00DC1231"/>
    <w:rsid w:val="00DC13A0"/>
    <w:rsid w:val="00DC2667"/>
    <w:rsid w:val="00DC26CF"/>
    <w:rsid w:val="00DC3B39"/>
    <w:rsid w:val="00DC3D93"/>
    <w:rsid w:val="00DC4622"/>
    <w:rsid w:val="00DC4639"/>
    <w:rsid w:val="00DC545C"/>
    <w:rsid w:val="00DC55A0"/>
    <w:rsid w:val="00DC5EE1"/>
    <w:rsid w:val="00DC62E7"/>
    <w:rsid w:val="00DC654B"/>
    <w:rsid w:val="00DC688B"/>
    <w:rsid w:val="00DC71DA"/>
    <w:rsid w:val="00DC73AE"/>
    <w:rsid w:val="00DD01D8"/>
    <w:rsid w:val="00DD06CD"/>
    <w:rsid w:val="00DD1355"/>
    <w:rsid w:val="00DD1645"/>
    <w:rsid w:val="00DD2859"/>
    <w:rsid w:val="00DD29A3"/>
    <w:rsid w:val="00DD33AE"/>
    <w:rsid w:val="00DD3626"/>
    <w:rsid w:val="00DD379A"/>
    <w:rsid w:val="00DD3A01"/>
    <w:rsid w:val="00DD4026"/>
    <w:rsid w:val="00DD4061"/>
    <w:rsid w:val="00DD4917"/>
    <w:rsid w:val="00DD4A3D"/>
    <w:rsid w:val="00DD4A5F"/>
    <w:rsid w:val="00DD4E7F"/>
    <w:rsid w:val="00DD5381"/>
    <w:rsid w:val="00DD55A3"/>
    <w:rsid w:val="00DD6491"/>
    <w:rsid w:val="00DD6E5F"/>
    <w:rsid w:val="00DD6F44"/>
    <w:rsid w:val="00DD736C"/>
    <w:rsid w:val="00DD7D25"/>
    <w:rsid w:val="00DD7F26"/>
    <w:rsid w:val="00DD7F3B"/>
    <w:rsid w:val="00DE0990"/>
    <w:rsid w:val="00DE0C63"/>
    <w:rsid w:val="00DE0FB7"/>
    <w:rsid w:val="00DE1102"/>
    <w:rsid w:val="00DE1DA8"/>
    <w:rsid w:val="00DE2FF3"/>
    <w:rsid w:val="00DE304E"/>
    <w:rsid w:val="00DE322F"/>
    <w:rsid w:val="00DE38FE"/>
    <w:rsid w:val="00DE4460"/>
    <w:rsid w:val="00DE4635"/>
    <w:rsid w:val="00DE4A55"/>
    <w:rsid w:val="00DE5D06"/>
    <w:rsid w:val="00DE6786"/>
    <w:rsid w:val="00DE7615"/>
    <w:rsid w:val="00DE779B"/>
    <w:rsid w:val="00DE7D47"/>
    <w:rsid w:val="00DE7FFB"/>
    <w:rsid w:val="00DF0757"/>
    <w:rsid w:val="00DF1694"/>
    <w:rsid w:val="00DF2251"/>
    <w:rsid w:val="00DF27D9"/>
    <w:rsid w:val="00DF2AC8"/>
    <w:rsid w:val="00DF2B23"/>
    <w:rsid w:val="00DF3D2B"/>
    <w:rsid w:val="00DF3D86"/>
    <w:rsid w:val="00DF4CDE"/>
    <w:rsid w:val="00DF5171"/>
    <w:rsid w:val="00DF534F"/>
    <w:rsid w:val="00DF53C9"/>
    <w:rsid w:val="00DF565E"/>
    <w:rsid w:val="00DF585B"/>
    <w:rsid w:val="00DF5BAA"/>
    <w:rsid w:val="00DF5C66"/>
    <w:rsid w:val="00DF5EFB"/>
    <w:rsid w:val="00DF5EFE"/>
    <w:rsid w:val="00DF6449"/>
    <w:rsid w:val="00DF710E"/>
    <w:rsid w:val="00DF7467"/>
    <w:rsid w:val="00DF75AA"/>
    <w:rsid w:val="00DF7DA4"/>
    <w:rsid w:val="00DF7E4F"/>
    <w:rsid w:val="00E00358"/>
    <w:rsid w:val="00E007F4"/>
    <w:rsid w:val="00E008EB"/>
    <w:rsid w:val="00E00A0D"/>
    <w:rsid w:val="00E01509"/>
    <w:rsid w:val="00E01733"/>
    <w:rsid w:val="00E018F3"/>
    <w:rsid w:val="00E02213"/>
    <w:rsid w:val="00E0228F"/>
    <w:rsid w:val="00E02369"/>
    <w:rsid w:val="00E02B4B"/>
    <w:rsid w:val="00E034BF"/>
    <w:rsid w:val="00E0371E"/>
    <w:rsid w:val="00E03F5D"/>
    <w:rsid w:val="00E03F72"/>
    <w:rsid w:val="00E04647"/>
    <w:rsid w:val="00E04D5A"/>
    <w:rsid w:val="00E05B38"/>
    <w:rsid w:val="00E05E2F"/>
    <w:rsid w:val="00E05E95"/>
    <w:rsid w:val="00E069F2"/>
    <w:rsid w:val="00E0706A"/>
    <w:rsid w:val="00E10352"/>
    <w:rsid w:val="00E106F1"/>
    <w:rsid w:val="00E10888"/>
    <w:rsid w:val="00E10DD2"/>
    <w:rsid w:val="00E11E18"/>
    <w:rsid w:val="00E12166"/>
    <w:rsid w:val="00E122F0"/>
    <w:rsid w:val="00E1274A"/>
    <w:rsid w:val="00E12AE6"/>
    <w:rsid w:val="00E130BA"/>
    <w:rsid w:val="00E13B1A"/>
    <w:rsid w:val="00E13F4C"/>
    <w:rsid w:val="00E14538"/>
    <w:rsid w:val="00E14C50"/>
    <w:rsid w:val="00E15AB7"/>
    <w:rsid w:val="00E15B85"/>
    <w:rsid w:val="00E15F82"/>
    <w:rsid w:val="00E15FBA"/>
    <w:rsid w:val="00E1691D"/>
    <w:rsid w:val="00E16EFD"/>
    <w:rsid w:val="00E171EE"/>
    <w:rsid w:val="00E177AB"/>
    <w:rsid w:val="00E17C64"/>
    <w:rsid w:val="00E17D0E"/>
    <w:rsid w:val="00E203C0"/>
    <w:rsid w:val="00E206D2"/>
    <w:rsid w:val="00E20870"/>
    <w:rsid w:val="00E2117F"/>
    <w:rsid w:val="00E21903"/>
    <w:rsid w:val="00E219AA"/>
    <w:rsid w:val="00E21AE1"/>
    <w:rsid w:val="00E21BB3"/>
    <w:rsid w:val="00E21C22"/>
    <w:rsid w:val="00E224BF"/>
    <w:rsid w:val="00E226B8"/>
    <w:rsid w:val="00E23D95"/>
    <w:rsid w:val="00E24057"/>
    <w:rsid w:val="00E24104"/>
    <w:rsid w:val="00E247E4"/>
    <w:rsid w:val="00E24ABC"/>
    <w:rsid w:val="00E266B1"/>
    <w:rsid w:val="00E267CD"/>
    <w:rsid w:val="00E267F2"/>
    <w:rsid w:val="00E27829"/>
    <w:rsid w:val="00E27D27"/>
    <w:rsid w:val="00E27F59"/>
    <w:rsid w:val="00E30698"/>
    <w:rsid w:val="00E3069E"/>
    <w:rsid w:val="00E30A0E"/>
    <w:rsid w:val="00E313EB"/>
    <w:rsid w:val="00E3190D"/>
    <w:rsid w:val="00E321A6"/>
    <w:rsid w:val="00E3225B"/>
    <w:rsid w:val="00E322D3"/>
    <w:rsid w:val="00E324BE"/>
    <w:rsid w:val="00E328F9"/>
    <w:rsid w:val="00E33A3A"/>
    <w:rsid w:val="00E33BB1"/>
    <w:rsid w:val="00E354A6"/>
    <w:rsid w:val="00E35FC0"/>
    <w:rsid w:val="00E35FF1"/>
    <w:rsid w:val="00E37198"/>
    <w:rsid w:val="00E37759"/>
    <w:rsid w:val="00E37AF1"/>
    <w:rsid w:val="00E40791"/>
    <w:rsid w:val="00E4081E"/>
    <w:rsid w:val="00E423D5"/>
    <w:rsid w:val="00E42475"/>
    <w:rsid w:val="00E432E5"/>
    <w:rsid w:val="00E43318"/>
    <w:rsid w:val="00E43499"/>
    <w:rsid w:val="00E43725"/>
    <w:rsid w:val="00E43D96"/>
    <w:rsid w:val="00E442CC"/>
    <w:rsid w:val="00E44954"/>
    <w:rsid w:val="00E450DC"/>
    <w:rsid w:val="00E45342"/>
    <w:rsid w:val="00E45375"/>
    <w:rsid w:val="00E45649"/>
    <w:rsid w:val="00E45996"/>
    <w:rsid w:val="00E46B29"/>
    <w:rsid w:val="00E50A46"/>
    <w:rsid w:val="00E50F9A"/>
    <w:rsid w:val="00E52078"/>
    <w:rsid w:val="00E5390B"/>
    <w:rsid w:val="00E53D45"/>
    <w:rsid w:val="00E53F3F"/>
    <w:rsid w:val="00E542AD"/>
    <w:rsid w:val="00E5459A"/>
    <w:rsid w:val="00E548C4"/>
    <w:rsid w:val="00E555BF"/>
    <w:rsid w:val="00E5566D"/>
    <w:rsid w:val="00E55883"/>
    <w:rsid w:val="00E55C22"/>
    <w:rsid w:val="00E55D1A"/>
    <w:rsid w:val="00E55D3E"/>
    <w:rsid w:val="00E55F50"/>
    <w:rsid w:val="00E5770B"/>
    <w:rsid w:val="00E57C95"/>
    <w:rsid w:val="00E6083A"/>
    <w:rsid w:val="00E608D0"/>
    <w:rsid w:val="00E60C8D"/>
    <w:rsid w:val="00E61050"/>
    <w:rsid w:val="00E623E3"/>
    <w:rsid w:val="00E63B27"/>
    <w:rsid w:val="00E644D6"/>
    <w:rsid w:val="00E64EF2"/>
    <w:rsid w:val="00E65CDA"/>
    <w:rsid w:val="00E65DBF"/>
    <w:rsid w:val="00E667C3"/>
    <w:rsid w:val="00E66CAD"/>
    <w:rsid w:val="00E67367"/>
    <w:rsid w:val="00E67B56"/>
    <w:rsid w:val="00E7003E"/>
    <w:rsid w:val="00E70054"/>
    <w:rsid w:val="00E70419"/>
    <w:rsid w:val="00E7053C"/>
    <w:rsid w:val="00E7072F"/>
    <w:rsid w:val="00E714E5"/>
    <w:rsid w:val="00E71511"/>
    <w:rsid w:val="00E7155B"/>
    <w:rsid w:val="00E71698"/>
    <w:rsid w:val="00E718FD"/>
    <w:rsid w:val="00E7212D"/>
    <w:rsid w:val="00E72215"/>
    <w:rsid w:val="00E724F6"/>
    <w:rsid w:val="00E7251B"/>
    <w:rsid w:val="00E725FD"/>
    <w:rsid w:val="00E72A02"/>
    <w:rsid w:val="00E72B0B"/>
    <w:rsid w:val="00E72CC6"/>
    <w:rsid w:val="00E72F75"/>
    <w:rsid w:val="00E73908"/>
    <w:rsid w:val="00E73CD5"/>
    <w:rsid w:val="00E74420"/>
    <w:rsid w:val="00E744A6"/>
    <w:rsid w:val="00E749EF"/>
    <w:rsid w:val="00E74AA9"/>
    <w:rsid w:val="00E74B3C"/>
    <w:rsid w:val="00E75B78"/>
    <w:rsid w:val="00E75C85"/>
    <w:rsid w:val="00E75DE2"/>
    <w:rsid w:val="00E76F29"/>
    <w:rsid w:val="00E772A2"/>
    <w:rsid w:val="00E77414"/>
    <w:rsid w:val="00E776E1"/>
    <w:rsid w:val="00E77B33"/>
    <w:rsid w:val="00E80EE4"/>
    <w:rsid w:val="00E81062"/>
    <w:rsid w:val="00E813B1"/>
    <w:rsid w:val="00E81B21"/>
    <w:rsid w:val="00E822DD"/>
    <w:rsid w:val="00E8360B"/>
    <w:rsid w:val="00E83A03"/>
    <w:rsid w:val="00E83BBD"/>
    <w:rsid w:val="00E83F42"/>
    <w:rsid w:val="00E84043"/>
    <w:rsid w:val="00E84184"/>
    <w:rsid w:val="00E845C2"/>
    <w:rsid w:val="00E847C6"/>
    <w:rsid w:val="00E849F3"/>
    <w:rsid w:val="00E84C27"/>
    <w:rsid w:val="00E856E0"/>
    <w:rsid w:val="00E85C99"/>
    <w:rsid w:val="00E86436"/>
    <w:rsid w:val="00E86BA2"/>
    <w:rsid w:val="00E86BF1"/>
    <w:rsid w:val="00E86EBB"/>
    <w:rsid w:val="00E87421"/>
    <w:rsid w:val="00E87519"/>
    <w:rsid w:val="00E87543"/>
    <w:rsid w:val="00E91035"/>
    <w:rsid w:val="00E91295"/>
    <w:rsid w:val="00E9161C"/>
    <w:rsid w:val="00E91860"/>
    <w:rsid w:val="00E91C91"/>
    <w:rsid w:val="00E92055"/>
    <w:rsid w:val="00E92F4C"/>
    <w:rsid w:val="00E93511"/>
    <w:rsid w:val="00E9357F"/>
    <w:rsid w:val="00E939B1"/>
    <w:rsid w:val="00E93AD1"/>
    <w:rsid w:val="00E945FB"/>
    <w:rsid w:val="00E94A44"/>
    <w:rsid w:val="00E94A69"/>
    <w:rsid w:val="00E94ED4"/>
    <w:rsid w:val="00E960F0"/>
    <w:rsid w:val="00E9619C"/>
    <w:rsid w:val="00E96BDC"/>
    <w:rsid w:val="00E971FD"/>
    <w:rsid w:val="00E97275"/>
    <w:rsid w:val="00E972C7"/>
    <w:rsid w:val="00E97511"/>
    <w:rsid w:val="00E97828"/>
    <w:rsid w:val="00E97DCF"/>
    <w:rsid w:val="00E97E83"/>
    <w:rsid w:val="00EA0238"/>
    <w:rsid w:val="00EA145A"/>
    <w:rsid w:val="00EA1AEE"/>
    <w:rsid w:val="00EA1F90"/>
    <w:rsid w:val="00EA27A3"/>
    <w:rsid w:val="00EA27A5"/>
    <w:rsid w:val="00EA2DA6"/>
    <w:rsid w:val="00EA2E3D"/>
    <w:rsid w:val="00EA35CC"/>
    <w:rsid w:val="00EA35D7"/>
    <w:rsid w:val="00EA374A"/>
    <w:rsid w:val="00EA3908"/>
    <w:rsid w:val="00EA3C24"/>
    <w:rsid w:val="00EA4774"/>
    <w:rsid w:val="00EA51BF"/>
    <w:rsid w:val="00EA52FD"/>
    <w:rsid w:val="00EA5376"/>
    <w:rsid w:val="00EA6506"/>
    <w:rsid w:val="00EA67AF"/>
    <w:rsid w:val="00EA6910"/>
    <w:rsid w:val="00EA7142"/>
    <w:rsid w:val="00EB00CE"/>
    <w:rsid w:val="00EB069B"/>
    <w:rsid w:val="00EB08C6"/>
    <w:rsid w:val="00EB0EE8"/>
    <w:rsid w:val="00EB1214"/>
    <w:rsid w:val="00EB1271"/>
    <w:rsid w:val="00EB1E70"/>
    <w:rsid w:val="00EB276C"/>
    <w:rsid w:val="00EB2F08"/>
    <w:rsid w:val="00EB35C7"/>
    <w:rsid w:val="00EB368F"/>
    <w:rsid w:val="00EB470F"/>
    <w:rsid w:val="00EB4855"/>
    <w:rsid w:val="00EB530D"/>
    <w:rsid w:val="00EB66D3"/>
    <w:rsid w:val="00EB66EB"/>
    <w:rsid w:val="00EB671C"/>
    <w:rsid w:val="00EB6FA2"/>
    <w:rsid w:val="00EB709F"/>
    <w:rsid w:val="00EB70F4"/>
    <w:rsid w:val="00EB7723"/>
    <w:rsid w:val="00EB7C1B"/>
    <w:rsid w:val="00EB7EBA"/>
    <w:rsid w:val="00EB7F26"/>
    <w:rsid w:val="00EC10A3"/>
    <w:rsid w:val="00EC11BD"/>
    <w:rsid w:val="00EC1643"/>
    <w:rsid w:val="00EC16F1"/>
    <w:rsid w:val="00EC1700"/>
    <w:rsid w:val="00EC2753"/>
    <w:rsid w:val="00EC3009"/>
    <w:rsid w:val="00EC3B55"/>
    <w:rsid w:val="00EC40C2"/>
    <w:rsid w:val="00EC41D4"/>
    <w:rsid w:val="00EC49F4"/>
    <w:rsid w:val="00EC5044"/>
    <w:rsid w:val="00EC5301"/>
    <w:rsid w:val="00EC5A28"/>
    <w:rsid w:val="00EC5D16"/>
    <w:rsid w:val="00EC5D40"/>
    <w:rsid w:val="00EC5EC0"/>
    <w:rsid w:val="00EC600B"/>
    <w:rsid w:val="00EC617F"/>
    <w:rsid w:val="00EC668F"/>
    <w:rsid w:val="00EC6876"/>
    <w:rsid w:val="00EC6879"/>
    <w:rsid w:val="00EC6B80"/>
    <w:rsid w:val="00EC6C34"/>
    <w:rsid w:val="00EC7820"/>
    <w:rsid w:val="00EC7870"/>
    <w:rsid w:val="00ED0084"/>
    <w:rsid w:val="00ED0548"/>
    <w:rsid w:val="00ED1351"/>
    <w:rsid w:val="00ED16FC"/>
    <w:rsid w:val="00ED1789"/>
    <w:rsid w:val="00ED1A87"/>
    <w:rsid w:val="00ED1B0D"/>
    <w:rsid w:val="00ED22EA"/>
    <w:rsid w:val="00ED2492"/>
    <w:rsid w:val="00ED24A3"/>
    <w:rsid w:val="00ED25C6"/>
    <w:rsid w:val="00ED30E7"/>
    <w:rsid w:val="00ED321E"/>
    <w:rsid w:val="00ED393F"/>
    <w:rsid w:val="00ED3B71"/>
    <w:rsid w:val="00ED40B0"/>
    <w:rsid w:val="00ED4268"/>
    <w:rsid w:val="00ED4D1A"/>
    <w:rsid w:val="00ED547E"/>
    <w:rsid w:val="00ED59B2"/>
    <w:rsid w:val="00ED6090"/>
    <w:rsid w:val="00ED677C"/>
    <w:rsid w:val="00ED6AD0"/>
    <w:rsid w:val="00ED7C65"/>
    <w:rsid w:val="00ED7F56"/>
    <w:rsid w:val="00EE0126"/>
    <w:rsid w:val="00EE0731"/>
    <w:rsid w:val="00EE0914"/>
    <w:rsid w:val="00EE0AAB"/>
    <w:rsid w:val="00EE0DC1"/>
    <w:rsid w:val="00EE13AA"/>
    <w:rsid w:val="00EE1C80"/>
    <w:rsid w:val="00EE1EBB"/>
    <w:rsid w:val="00EE2615"/>
    <w:rsid w:val="00EE313F"/>
    <w:rsid w:val="00EE35FE"/>
    <w:rsid w:val="00EE3C9D"/>
    <w:rsid w:val="00EE3D03"/>
    <w:rsid w:val="00EE452A"/>
    <w:rsid w:val="00EE482B"/>
    <w:rsid w:val="00EE4AA9"/>
    <w:rsid w:val="00EE4AD2"/>
    <w:rsid w:val="00EE4C70"/>
    <w:rsid w:val="00EE52E0"/>
    <w:rsid w:val="00EE54F9"/>
    <w:rsid w:val="00EE5B4F"/>
    <w:rsid w:val="00EE61FD"/>
    <w:rsid w:val="00EE6415"/>
    <w:rsid w:val="00EE6871"/>
    <w:rsid w:val="00EE6B91"/>
    <w:rsid w:val="00EE7814"/>
    <w:rsid w:val="00EE7A3D"/>
    <w:rsid w:val="00EE7DFD"/>
    <w:rsid w:val="00EE7E28"/>
    <w:rsid w:val="00EF005C"/>
    <w:rsid w:val="00EF0D08"/>
    <w:rsid w:val="00EF0F13"/>
    <w:rsid w:val="00EF0FBE"/>
    <w:rsid w:val="00EF124D"/>
    <w:rsid w:val="00EF2412"/>
    <w:rsid w:val="00EF284D"/>
    <w:rsid w:val="00EF2E95"/>
    <w:rsid w:val="00EF3258"/>
    <w:rsid w:val="00EF4546"/>
    <w:rsid w:val="00EF46C2"/>
    <w:rsid w:val="00EF4775"/>
    <w:rsid w:val="00EF495F"/>
    <w:rsid w:val="00EF4B48"/>
    <w:rsid w:val="00EF4B97"/>
    <w:rsid w:val="00EF4D2C"/>
    <w:rsid w:val="00EF4D90"/>
    <w:rsid w:val="00EF5190"/>
    <w:rsid w:val="00EF527B"/>
    <w:rsid w:val="00EF5D97"/>
    <w:rsid w:val="00EF64FA"/>
    <w:rsid w:val="00EF66F3"/>
    <w:rsid w:val="00EF67F0"/>
    <w:rsid w:val="00EF6A4A"/>
    <w:rsid w:val="00F00494"/>
    <w:rsid w:val="00F0074B"/>
    <w:rsid w:val="00F0123E"/>
    <w:rsid w:val="00F02326"/>
    <w:rsid w:val="00F02B52"/>
    <w:rsid w:val="00F0389D"/>
    <w:rsid w:val="00F03CB1"/>
    <w:rsid w:val="00F047F6"/>
    <w:rsid w:val="00F0499A"/>
    <w:rsid w:val="00F04B10"/>
    <w:rsid w:val="00F052DF"/>
    <w:rsid w:val="00F05830"/>
    <w:rsid w:val="00F05C8C"/>
    <w:rsid w:val="00F062B7"/>
    <w:rsid w:val="00F064B3"/>
    <w:rsid w:val="00F065DB"/>
    <w:rsid w:val="00F065E7"/>
    <w:rsid w:val="00F07285"/>
    <w:rsid w:val="00F073C6"/>
    <w:rsid w:val="00F07DA7"/>
    <w:rsid w:val="00F07E3A"/>
    <w:rsid w:val="00F1016B"/>
    <w:rsid w:val="00F1053E"/>
    <w:rsid w:val="00F10606"/>
    <w:rsid w:val="00F10904"/>
    <w:rsid w:val="00F109D8"/>
    <w:rsid w:val="00F10F42"/>
    <w:rsid w:val="00F1145E"/>
    <w:rsid w:val="00F1167F"/>
    <w:rsid w:val="00F11918"/>
    <w:rsid w:val="00F11B06"/>
    <w:rsid w:val="00F11C4D"/>
    <w:rsid w:val="00F12184"/>
    <w:rsid w:val="00F12FA1"/>
    <w:rsid w:val="00F1302B"/>
    <w:rsid w:val="00F1319E"/>
    <w:rsid w:val="00F1348A"/>
    <w:rsid w:val="00F13A54"/>
    <w:rsid w:val="00F141CF"/>
    <w:rsid w:val="00F149EA"/>
    <w:rsid w:val="00F155CD"/>
    <w:rsid w:val="00F1766C"/>
    <w:rsid w:val="00F200EF"/>
    <w:rsid w:val="00F21000"/>
    <w:rsid w:val="00F210E7"/>
    <w:rsid w:val="00F2129E"/>
    <w:rsid w:val="00F216B0"/>
    <w:rsid w:val="00F21B11"/>
    <w:rsid w:val="00F22389"/>
    <w:rsid w:val="00F22D44"/>
    <w:rsid w:val="00F22D4D"/>
    <w:rsid w:val="00F23300"/>
    <w:rsid w:val="00F234B7"/>
    <w:rsid w:val="00F23EF5"/>
    <w:rsid w:val="00F24AA0"/>
    <w:rsid w:val="00F25197"/>
    <w:rsid w:val="00F2546F"/>
    <w:rsid w:val="00F262A8"/>
    <w:rsid w:val="00F26CA1"/>
    <w:rsid w:val="00F26D0F"/>
    <w:rsid w:val="00F26EE0"/>
    <w:rsid w:val="00F26F62"/>
    <w:rsid w:val="00F277C8"/>
    <w:rsid w:val="00F27B51"/>
    <w:rsid w:val="00F27C71"/>
    <w:rsid w:val="00F27F24"/>
    <w:rsid w:val="00F31875"/>
    <w:rsid w:val="00F32061"/>
    <w:rsid w:val="00F322D7"/>
    <w:rsid w:val="00F3234A"/>
    <w:rsid w:val="00F32366"/>
    <w:rsid w:val="00F32416"/>
    <w:rsid w:val="00F32790"/>
    <w:rsid w:val="00F32A78"/>
    <w:rsid w:val="00F338CB"/>
    <w:rsid w:val="00F34594"/>
    <w:rsid w:val="00F34889"/>
    <w:rsid w:val="00F354EB"/>
    <w:rsid w:val="00F3621A"/>
    <w:rsid w:val="00F36402"/>
    <w:rsid w:val="00F36BFC"/>
    <w:rsid w:val="00F37046"/>
    <w:rsid w:val="00F37494"/>
    <w:rsid w:val="00F3772B"/>
    <w:rsid w:val="00F41428"/>
    <w:rsid w:val="00F419BD"/>
    <w:rsid w:val="00F41D64"/>
    <w:rsid w:val="00F41D7B"/>
    <w:rsid w:val="00F426B1"/>
    <w:rsid w:val="00F42744"/>
    <w:rsid w:val="00F42A1B"/>
    <w:rsid w:val="00F443A6"/>
    <w:rsid w:val="00F44C71"/>
    <w:rsid w:val="00F451EC"/>
    <w:rsid w:val="00F4576E"/>
    <w:rsid w:val="00F4577E"/>
    <w:rsid w:val="00F46C53"/>
    <w:rsid w:val="00F46DDA"/>
    <w:rsid w:val="00F46E1A"/>
    <w:rsid w:val="00F47564"/>
    <w:rsid w:val="00F478A5"/>
    <w:rsid w:val="00F47E15"/>
    <w:rsid w:val="00F5064A"/>
    <w:rsid w:val="00F50888"/>
    <w:rsid w:val="00F50BDD"/>
    <w:rsid w:val="00F51028"/>
    <w:rsid w:val="00F510E6"/>
    <w:rsid w:val="00F51635"/>
    <w:rsid w:val="00F51C88"/>
    <w:rsid w:val="00F51F9B"/>
    <w:rsid w:val="00F522FE"/>
    <w:rsid w:val="00F52622"/>
    <w:rsid w:val="00F52906"/>
    <w:rsid w:val="00F529DE"/>
    <w:rsid w:val="00F52AAE"/>
    <w:rsid w:val="00F52B0D"/>
    <w:rsid w:val="00F52F96"/>
    <w:rsid w:val="00F53EDB"/>
    <w:rsid w:val="00F5433A"/>
    <w:rsid w:val="00F547D9"/>
    <w:rsid w:val="00F54A67"/>
    <w:rsid w:val="00F54E46"/>
    <w:rsid w:val="00F55C45"/>
    <w:rsid w:val="00F55CB9"/>
    <w:rsid w:val="00F56306"/>
    <w:rsid w:val="00F565B9"/>
    <w:rsid w:val="00F56642"/>
    <w:rsid w:val="00F56BBD"/>
    <w:rsid w:val="00F56BEB"/>
    <w:rsid w:val="00F577AC"/>
    <w:rsid w:val="00F6020E"/>
    <w:rsid w:val="00F60A65"/>
    <w:rsid w:val="00F60E7A"/>
    <w:rsid w:val="00F61893"/>
    <w:rsid w:val="00F61AAD"/>
    <w:rsid w:val="00F627EA"/>
    <w:rsid w:val="00F62EB9"/>
    <w:rsid w:val="00F632C9"/>
    <w:rsid w:val="00F6374E"/>
    <w:rsid w:val="00F63A52"/>
    <w:rsid w:val="00F64277"/>
    <w:rsid w:val="00F6493F"/>
    <w:rsid w:val="00F65433"/>
    <w:rsid w:val="00F65533"/>
    <w:rsid w:val="00F65BC4"/>
    <w:rsid w:val="00F65C10"/>
    <w:rsid w:val="00F65CCA"/>
    <w:rsid w:val="00F66420"/>
    <w:rsid w:val="00F667FE"/>
    <w:rsid w:val="00F66878"/>
    <w:rsid w:val="00F66A2A"/>
    <w:rsid w:val="00F67109"/>
    <w:rsid w:val="00F675FB"/>
    <w:rsid w:val="00F67CA0"/>
    <w:rsid w:val="00F71BC2"/>
    <w:rsid w:val="00F71CB2"/>
    <w:rsid w:val="00F72360"/>
    <w:rsid w:val="00F7256F"/>
    <w:rsid w:val="00F72642"/>
    <w:rsid w:val="00F726A2"/>
    <w:rsid w:val="00F727FA"/>
    <w:rsid w:val="00F732A8"/>
    <w:rsid w:val="00F740B5"/>
    <w:rsid w:val="00F74E8B"/>
    <w:rsid w:val="00F75553"/>
    <w:rsid w:val="00F7566B"/>
    <w:rsid w:val="00F75E9D"/>
    <w:rsid w:val="00F7637C"/>
    <w:rsid w:val="00F7734E"/>
    <w:rsid w:val="00F7773F"/>
    <w:rsid w:val="00F77762"/>
    <w:rsid w:val="00F778A1"/>
    <w:rsid w:val="00F80371"/>
    <w:rsid w:val="00F80598"/>
    <w:rsid w:val="00F80F9D"/>
    <w:rsid w:val="00F81935"/>
    <w:rsid w:val="00F8208F"/>
    <w:rsid w:val="00F820CD"/>
    <w:rsid w:val="00F82222"/>
    <w:rsid w:val="00F8241B"/>
    <w:rsid w:val="00F82BBE"/>
    <w:rsid w:val="00F82BEB"/>
    <w:rsid w:val="00F839B8"/>
    <w:rsid w:val="00F83FA2"/>
    <w:rsid w:val="00F8458D"/>
    <w:rsid w:val="00F861A1"/>
    <w:rsid w:val="00F8636B"/>
    <w:rsid w:val="00F86B84"/>
    <w:rsid w:val="00F879E3"/>
    <w:rsid w:val="00F90D5C"/>
    <w:rsid w:val="00F91047"/>
    <w:rsid w:val="00F92C84"/>
    <w:rsid w:val="00F92EBA"/>
    <w:rsid w:val="00F93D49"/>
    <w:rsid w:val="00F94062"/>
    <w:rsid w:val="00F9430D"/>
    <w:rsid w:val="00F94667"/>
    <w:rsid w:val="00F946D8"/>
    <w:rsid w:val="00F95242"/>
    <w:rsid w:val="00F95828"/>
    <w:rsid w:val="00F95A65"/>
    <w:rsid w:val="00F95ED0"/>
    <w:rsid w:val="00F97010"/>
    <w:rsid w:val="00F97E45"/>
    <w:rsid w:val="00FA03DE"/>
    <w:rsid w:val="00FA0472"/>
    <w:rsid w:val="00FA0888"/>
    <w:rsid w:val="00FA0AB3"/>
    <w:rsid w:val="00FA175C"/>
    <w:rsid w:val="00FA1BB5"/>
    <w:rsid w:val="00FA1C7E"/>
    <w:rsid w:val="00FA24EE"/>
    <w:rsid w:val="00FA2737"/>
    <w:rsid w:val="00FA3355"/>
    <w:rsid w:val="00FA3516"/>
    <w:rsid w:val="00FA3A35"/>
    <w:rsid w:val="00FA3BA7"/>
    <w:rsid w:val="00FA3C1F"/>
    <w:rsid w:val="00FA3C60"/>
    <w:rsid w:val="00FA3D2D"/>
    <w:rsid w:val="00FA44D8"/>
    <w:rsid w:val="00FA4737"/>
    <w:rsid w:val="00FA4EAB"/>
    <w:rsid w:val="00FA5621"/>
    <w:rsid w:val="00FA5B09"/>
    <w:rsid w:val="00FA614D"/>
    <w:rsid w:val="00FB0344"/>
    <w:rsid w:val="00FB05B0"/>
    <w:rsid w:val="00FB0896"/>
    <w:rsid w:val="00FB0B29"/>
    <w:rsid w:val="00FB1044"/>
    <w:rsid w:val="00FB1646"/>
    <w:rsid w:val="00FB220C"/>
    <w:rsid w:val="00FB2744"/>
    <w:rsid w:val="00FB2B34"/>
    <w:rsid w:val="00FB48F7"/>
    <w:rsid w:val="00FB4A54"/>
    <w:rsid w:val="00FB5525"/>
    <w:rsid w:val="00FB5922"/>
    <w:rsid w:val="00FB6851"/>
    <w:rsid w:val="00FB6EA8"/>
    <w:rsid w:val="00FB7531"/>
    <w:rsid w:val="00FB7956"/>
    <w:rsid w:val="00FB7A3B"/>
    <w:rsid w:val="00FB7BDE"/>
    <w:rsid w:val="00FB7D08"/>
    <w:rsid w:val="00FC0F69"/>
    <w:rsid w:val="00FC1027"/>
    <w:rsid w:val="00FC19BA"/>
    <w:rsid w:val="00FC1AEC"/>
    <w:rsid w:val="00FC1B13"/>
    <w:rsid w:val="00FC1B34"/>
    <w:rsid w:val="00FC1E39"/>
    <w:rsid w:val="00FC2286"/>
    <w:rsid w:val="00FC26AA"/>
    <w:rsid w:val="00FC2855"/>
    <w:rsid w:val="00FC2AD7"/>
    <w:rsid w:val="00FC34DA"/>
    <w:rsid w:val="00FC36EC"/>
    <w:rsid w:val="00FC3CFE"/>
    <w:rsid w:val="00FC49F0"/>
    <w:rsid w:val="00FC4FF3"/>
    <w:rsid w:val="00FC5005"/>
    <w:rsid w:val="00FC5E24"/>
    <w:rsid w:val="00FC6192"/>
    <w:rsid w:val="00FC6330"/>
    <w:rsid w:val="00FC6778"/>
    <w:rsid w:val="00FC6BFE"/>
    <w:rsid w:val="00FC6F27"/>
    <w:rsid w:val="00FC72DE"/>
    <w:rsid w:val="00FC74D9"/>
    <w:rsid w:val="00FC78FB"/>
    <w:rsid w:val="00FC7CAA"/>
    <w:rsid w:val="00FD06DA"/>
    <w:rsid w:val="00FD0E50"/>
    <w:rsid w:val="00FD117C"/>
    <w:rsid w:val="00FD164C"/>
    <w:rsid w:val="00FD16A0"/>
    <w:rsid w:val="00FD16AD"/>
    <w:rsid w:val="00FD1A9A"/>
    <w:rsid w:val="00FD2B7C"/>
    <w:rsid w:val="00FD341C"/>
    <w:rsid w:val="00FD3475"/>
    <w:rsid w:val="00FD3C66"/>
    <w:rsid w:val="00FD3D78"/>
    <w:rsid w:val="00FD4FA4"/>
    <w:rsid w:val="00FD5029"/>
    <w:rsid w:val="00FD533B"/>
    <w:rsid w:val="00FD566A"/>
    <w:rsid w:val="00FD5891"/>
    <w:rsid w:val="00FD5D40"/>
    <w:rsid w:val="00FD722B"/>
    <w:rsid w:val="00FD7ED5"/>
    <w:rsid w:val="00FE02EE"/>
    <w:rsid w:val="00FE0350"/>
    <w:rsid w:val="00FE0394"/>
    <w:rsid w:val="00FE147E"/>
    <w:rsid w:val="00FE1A43"/>
    <w:rsid w:val="00FE2173"/>
    <w:rsid w:val="00FE3B72"/>
    <w:rsid w:val="00FE3E30"/>
    <w:rsid w:val="00FE49D4"/>
    <w:rsid w:val="00FE4C77"/>
    <w:rsid w:val="00FE4CFD"/>
    <w:rsid w:val="00FE6861"/>
    <w:rsid w:val="00FE68CE"/>
    <w:rsid w:val="00FE6DD1"/>
    <w:rsid w:val="00FE6E39"/>
    <w:rsid w:val="00FE6FD6"/>
    <w:rsid w:val="00FF05B1"/>
    <w:rsid w:val="00FF0ADC"/>
    <w:rsid w:val="00FF0B18"/>
    <w:rsid w:val="00FF0B74"/>
    <w:rsid w:val="00FF0C2A"/>
    <w:rsid w:val="00FF1ACB"/>
    <w:rsid w:val="00FF1ACD"/>
    <w:rsid w:val="00FF1DEB"/>
    <w:rsid w:val="00FF26BC"/>
    <w:rsid w:val="00FF2D52"/>
    <w:rsid w:val="00FF34A2"/>
    <w:rsid w:val="00FF35E8"/>
    <w:rsid w:val="00FF3B9D"/>
    <w:rsid w:val="00FF3F78"/>
    <w:rsid w:val="00FF3F97"/>
    <w:rsid w:val="00FF4284"/>
    <w:rsid w:val="00FF4D24"/>
    <w:rsid w:val="00FF4FE8"/>
    <w:rsid w:val="00FF57F7"/>
    <w:rsid w:val="00FF5CF5"/>
    <w:rsid w:val="00FF5D6B"/>
    <w:rsid w:val="00FF5D8F"/>
    <w:rsid w:val="00FF5ED2"/>
    <w:rsid w:val="00FF5F75"/>
    <w:rsid w:val="00FF5FEB"/>
    <w:rsid w:val="00FF69A4"/>
    <w:rsid w:val="00FF6D91"/>
    <w:rsid w:val="00FF7072"/>
    <w:rsid w:val="00FF78B5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table of figures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2627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07D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07D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D6785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00B3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78A1"/>
    <w:pPr>
      <w:keepNext/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HTML">
    <w:name w:val="HTML Preformatted"/>
    <w:basedOn w:val="a"/>
    <w:link w:val="HTML0"/>
    <w:uiPriority w:val="99"/>
    <w:rsid w:val="009212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141B67"/>
    <w:pPr>
      <w:tabs>
        <w:tab w:val="right" w:leader="hyphen" w:pos="8505"/>
      </w:tabs>
      <w:ind w:leftChars="0" w:left="480" w:rightChars="117" w:right="328" w:hangingChars="200" w:hanging="480"/>
      <w:jc w:val="left"/>
    </w:pPr>
    <w:rPr>
      <w:noProof/>
      <w:sz w:val="24"/>
    </w:rPr>
  </w:style>
  <w:style w:type="paragraph" w:styleId="23">
    <w:name w:val="toc 2"/>
    <w:basedOn w:val="a"/>
    <w:next w:val="a"/>
    <w:autoRedefine/>
    <w:uiPriority w:val="39"/>
    <w:rsid w:val="00207D0C"/>
    <w:pPr>
      <w:tabs>
        <w:tab w:val="right" w:leader="hyphen" w:pos="8490"/>
      </w:tabs>
      <w:ind w:leftChars="0" w:left="560" w:rightChars="200" w:right="560" w:hangingChars="200" w:hanging="560"/>
    </w:pPr>
  </w:style>
  <w:style w:type="character" w:styleId="ad">
    <w:name w:val="Strong"/>
    <w:qFormat/>
    <w:rsid w:val="00921266"/>
    <w:rPr>
      <w:b/>
      <w:bCs/>
    </w:rPr>
  </w:style>
  <w:style w:type="character" w:customStyle="1" w:styleId="140">
    <w:name w:val="第二層(14號字) 字元"/>
    <w:link w:val="14"/>
    <w:rsid w:val="005320D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1">
    <w:name w:val="(一)(二)(三) 字元1"/>
    <w:link w:val="a4"/>
    <w:rsid w:val="005320D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e">
    <w:name w:val="footnote text"/>
    <w:basedOn w:val="a"/>
    <w:link w:val="af"/>
    <w:rsid w:val="00E7053C"/>
    <w:pPr>
      <w:snapToGrid w:val="0"/>
      <w:jc w:val="left"/>
    </w:pPr>
    <w:rPr>
      <w:rFonts w:hAnsi="Times New Roman"/>
      <w:snapToGrid w:val="0"/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uiPriority w:val="99"/>
    <w:rsid w:val="00E7053C"/>
    <w:rPr>
      <w:vertAlign w:val="superscript"/>
    </w:rPr>
  </w:style>
  <w:style w:type="paragraph" w:customStyle="1" w:styleId="24">
    <w:name w:val="字元 字元2 字元 字元 字元"/>
    <w:basedOn w:val="a"/>
    <w:semiHidden/>
    <w:rsid w:val="005E57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1230">
    <w:name w:val="1.2.3. 字元"/>
    <w:link w:val="123"/>
    <w:rsid w:val="006F257E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6F257E"/>
    <w:rPr>
      <w:rFonts w:ascii="標楷體" w:eastAsia="標楷體" w:hAnsi="標楷體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6F257E"/>
    <w:rPr>
      <w:rFonts w:ascii="標楷體" w:eastAsia="標楷體" w:hAnsi="標楷體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207D0C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20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207D0C"/>
  </w:style>
  <w:style w:type="paragraph" w:styleId="af5">
    <w:name w:val="header"/>
    <w:basedOn w:val="a"/>
    <w:rsid w:val="0020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6">
    <w:name w:val="字元 字元"/>
    <w:basedOn w:val="a"/>
    <w:semiHidden/>
    <w:rsid w:val="005666E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9">
    <w:name w:val="toc 9"/>
    <w:basedOn w:val="a"/>
    <w:next w:val="a"/>
    <w:autoRedefine/>
    <w:semiHidden/>
    <w:rsid w:val="005666EA"/>
    <w:pPr>
      <w:spacing w:line="240" w:lineRule="auto"/>
      <w:ind w:leftChars="1600" w:left="3840" w:firstLineChars="0"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7">
    <w:name w:val="政院答復項目"/>
    <w:basedOn w:val="a"/>
    <w:next w:val="a"/>
    <w:rsid w:val="001C5C34"/>
    <w:pPr>
      <w:kinsoku w:val="0"/>
      <w:overflowPunct w:val="0"/>
      <w:snapToGrid w:val="0"/>
      <w:spacing w:line="315" w:lineRule="atLeast"/>
      <w:ind w:leftChars="0" w:left="0" w:hangingChars="200" w:hanging="200"/>
    </w:pPr>
    <w:rPr>
      <w:rFonts w:ascii="Times New Roman" w:eastAsia="華康細明體" w:hAnsi="Times New Roman"/>
      <w:kern w:val="0"/>
      <w:sz w:val="21"/>
      <w:szCs w:val="24"/>
    </w:rPr>
  </w:style>
  <w:style w:type="paragraph" w:customStyle="1" w:styleId="af8">
    <w:name w:val="政院質詢項目"/>
    <w:basedOn w:val="a"/>
    <w:next w:val="a"/>
    <w:rsid w:val="001C5C34"/>
    <w:pPr>
      <w:kinsoku w:val="0"/>
      <w:overflowPunct w:val="0"/>
      <w:snapToGrid w:val="0"/>
      <w:spacing w:beforeLines="70" w:afterLines="50" w:line="280" w:lineRule="atLeast"/>
      <w:ind w:leftChars="0" w:left="0" w:firstLineChars="0" w:firstLine="0"/>
      <w:jc w:val="left"/>
    </w:pPr>
    <w:rPr>
      <w:rFonts w:ascii="Times New Roman" w:eastAsia="華康楷書體W5" w:hAnsi="Times New Roman"/>
      <w:kern w:val="0"/>
      <w:szCs w:val="24"/>
    </w:rPr>
  </w:style>
  <w:style w:type="paragraph" w:customStyle="1" w:styleId="af9">
    <w:name w:val="政院質詢(內文)"/>
    <w:basedOn w:val="a"/>
    <w:rsid w:val="001C5C34"/>
    <w:pPr>
      <w:kinsoku w:val="0"/>
      <w:overflowPunct w:val="0"/>
      <w:spacing w:line="315" w:lineRule="atLeast"/>
      <w:ind w:leftChars="0" w:left="0"/>
    </w:pPr>
    <w:rPr>
      <w:rFonts w:ascii="Times New Roman" w:eastAsia="華康細明體" w:hAnsi="Times New Roman"/>
      <w:kern w:val="0"/>
      <w:sz w:val="21"/>
      <w:szCs w:val="24"/>
    </w:rPr>
  </w:style>
  <w:style w:type="paragraph" w:customStyle="1" w:styleId="afa">
    <w:name w:val="政院質詢項目(函)"/>
    <w:basedOn w:val="a"/>
    <w:next w:val="a"/>
    <w:rsid w:val="001C5C34"/>
    <w:pPr>
      <w:kinsoku w:val="0"/>
      <w:overflowPunct w:val="0"/>
      <w:snapToGrid w:val="0"/>
      <w:spacing w:line="280" w:lineRule="atLeast"/>
      <w:ind w:leftChars="500" w:left="0" w:firstLineChars="0" w:firstLine="0"/>
    </w:pPr>
    <w:rPr>
      <w:rFonts w:ascii="Times New Roman" w:eastAsia="華康細明體" w:hAnsi="Times New Roman"/>
      <w:kern w:val="0"/>
      <w:sz w:val="21"/>
      <w:szCs w:val="24"/>
    </w:rPr>
  </w:style>
  <w:style w:type="paragraph" w:styleId="afb">
    <w:name w:val="Plain Text"/>
    <w:basedOn w:val="a"/>
    <w:link w:val="afc"/>
    <w:rsid w:val="001E093D"/>
    <w:pPr>
      <w:spacing w:line="240" w:lineRule="auto"/>
      <w:ind w:leftChars="0" w:left="0" w:firstLineChars="0" w:firstLine="0"/>
      <w:jc w:val="left"/>
    </w:pPr>
    <w:rPr>
      <w:rFonts w:ascii="新細明體" w:eastAsia="新細明體" w:hAnsi="Courier New"/>
      <w:kern w:val="16"/>
      <w:sz w:val="32"/>
      <w:szCs w:val="20"/>
    </w:rPr>
  </w:style>
  <w:style w:type="paragraph" w:styleId="Web">
    <w:name w:val="Normal (Web)"/>
    <w:basedOn w:val="a"/>
    <w:uiPriority w:val="99"/>
    <w:rsid w:val="005F474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color w:val="000000"/>
      <w:kern w:val="0"/>
      <w:sz w:val="24"/>
      <w:szCs w:val="24"/>
    </w:rPr>
  </w:style>
  <w:style w:type="character" w:styleId="afd">
    <w:name w:val="annotation reference"/>
    <w:semiHidden/>
    <w:rsid w:val="00F97010"/>
    <w:rPr>
      <w:sz w:val="18"/>
      <w:szCs w:val="18"/>
    </w:rPr>
  </w:style>
  <w:style w:type="paragraph" w:styleId="afe">
    <w:name w:val="annotation text"/>
    <w:basedOn w:val="a"/>
    <w:semiHidden/>
    <w:rsid w:val="00F97010"/>
    <w:pPr>
      <w:jc w:val="left"/>
    </w:pPr>
  </w:style>
  <w:style w:type="paragraph" w:styleId="aff">
    <w:name w:val="annotation subject"/>
    <w:basedOn w:val="afe"/>
    <w:next w:val="afe"/>
    <w:semiHidden/>
    <w:rsid w:val="00F97010"/>
    <w:rPr>
      <w:b/>
      <w:bCs/>
    </w:rPr>
  </w:style>
  <w:style w:type="paragraph" w:styleId="aff0">
    <w:name w:val="Balloon Text"/>
    <w:basedOn w:val="a"/>
    <w:semiHidden/>
    <w:rsid w:val="00F97010"/>
    <w:rPr>
      <w:rFonts w:ascii="Arial" w:eastAsia="新細明體" w:hAnsi="Arial"/>
      <w:sz w:val="18"/>
      <w:szCs w:val="18"/>
    </w:rPr>
  </w:style>
  <w:style w:type="character" w:customStyle="1" w:styleId="30">
    <w:name w:val="標題 3 字元"/>
    <w:link w:val="3"/>
    <w:uiPriority w:val="9"/>
    <w:semiHidden/>
    <w:rsid w:val="00D67858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f1">
    <w:name w:val="Body Text"/>
    <w:basedOn w:val="a"/>
    <w:link w:val="aff2"/>
    <w:rsid w:val="00537EE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2">
    <w:name w:val="本文 字元"/>
    <w:link w:val="aff1"/>
    <w:rsid w:val="00537EE7"/>
    <w:rPr>
      <w:rFonts w:ascii="Arial" w:hAnsi="Arial"/>
      <w:spacing w:val="-5"/>
      <w:sz w:val="18"/>
    </w:rPr>
  </w:style>
  <w:style w:type="table" w:styleId="aff3">
    <w:name w:val="Table Grid"/>
    <w:basedOn w:val="a1"/>
    <w:uiPriority w:val="59"/>
    <w:rsid w:val="00537EE7"/>
    <w:pPr>
      <w:widowControl w:val="0"/>
      <w:spacing w:line="500" w:lineRule="exact"/>
      <w:ind w:leftChars="200" w:left="200" w:firstLineChars="200" w:firstLine="2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0">
    <w:name w:val="HTML 預設格式 字元"/>
    <w:link w:val="HTML"/>
    <w:uiPriority w:val="99"/>
    <w:rsid w:val="004A1D29"/>
    <w:rPr>
      <w:rFonts w:ascii="細明體" w:eastAsia="細明體" w:hAnsi="細明體" w:cs="細明體"/>
      <w:color w:val="000000"/>
      <w:sz w:val="24"/>
      <w:szCs w:val="24"/>
    </w:rPr>
  </w:style>
  <w:style w:type="paragraph" w:customStyle="1" w:styleId="13">
    <w:name w:val="1"/>
    <w:basedOn w:val="a"/>
    <w:semiHidden/>
    <w:rsid w:val="001708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ff4">
    <w:name w:val="一、內文"/>
    <w:basedOn w:val="a"/>
    <w:rsid w:val="00120022"/>
    <w:pPr>
      <w:adjustRightInd w:val="0"/>
      <w:snapToGrid w:val="0"/>
      <w:spacing w:line="380" w:lineRule="exact"/>
      <w:ind w:leftChars="0" w:left="456" w:hangingChars="200" w:hanging="456"/>
    </w:pPr>
    <w:rPr>
      <w:rFonts w:ascii="Times New Roman" w:eastAsia="華康中明體(P)" w:hAnsi="Times New Roman"/>
      <w:snapToGrid w:val="0"/>
      <w:spacing w:val="4"/>
      <w:kern w:val="0"/>
      <w:sz w:val="22"/>
      <w:szCs w:val="24"/>
    </w:rPr>
  </w:style>
  <w:style w:type="character" w:customStyle="1" w:styleId="afc">
    <w:name w:val="純文字 字元"/>
    <w:link w:val="afb"/>
    <w:rsid w:val="00135ADD"/>
    <w:rPr>
      <w:rFonts w:ascii="新細明體" w:hAnsi="Courier New"/>
      <w:kern w:val="16"/>
      <w:sz w:val="32"/>
    </w:rPr>
  </w:style>
  <w:style w:type="paragraph" w:customStyle="1" w:styleId="MessageHeaderLast">
    <w:name w:val="Message Header Last"/>
    <w:basedOn w:val="aff5"/>
    <w:next w:val="aff1"/>
    <w:rsid w:val="0087348B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pacing w:val="-5"/>
      <w:kern w:val="0"/>
      <w:sz w:val="18"/>
      <w:szCs w:val="20"/>
    </w:rPr>
  </w:style>
  <w:style w:type="character" w:customStyle="1" w:styleId="aa">
    <w:name w:val="報告名稱 字元"/>
    <w:link w:val="a9"/>
    <w:rsid w:val="0087348B"/>
    <w:rPr>
      <w:rFonts w:ascii="標楷體" w:eastAsia="標楷體" w:hAnsi="標楷體"/>
      <w:b/>
      <w:kern w:val="2"/>
      <w:sz w:val="36"/>
      <w:szCs w:val="28"/>
    </w:rPr>
  </w:style>
  <w:style w:type="paragraph" w:styleId="aff5">
    <w:name w:val="Message Header"/>
    <w:basedOn w:val="a"/>
    <w:link w:val="aff6"/>
    <w:uiPriority w:val="99"/>
    <w:semiHidden/>
    <w:unhideWhenUsed/>
    <w:rsid w:val="0087348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6">
    <w:name w:val="訊息欄位名稱 字元"/>
    <w:link w:val="aff5"/>
    <w:uiPriority w:val="99"/>
    <w:semiHidden/>
    <w:rsid w:val="0087348B"/>
    <w:rPr>
      <w:rFonts w:ascii="Cambria" w:eastAsia="新細明體" w:hAnsi="Cambria" w:cs="Times New Roman"/>
      <w:kern w:val="2"/>
      <w:sz w:val="24"/>
      <w:szCs w:val="24"/>
      <w:shd w:val="pct20" w:color="auto" w:fill="auto"/>
    </w:rPr>
  </w:style>
  <w:style w:type="paragraph" w:customStyle="1" w:styleId="aff7">
    <w:name w:val="(一)"/>
    <w:basedOn w:val="a"/>
    <w:rsid w:val="007268AE"/>
    <w:pPr>
      <w:spacing w:line="340" w:lineRule="exact"/>
      <w:ind w:leftChars="0" w:left="100" w:hangingChars="100" w:hanging="100"/>
    </w:pPr>
    <w:rPr>
      <w:sz w:val="22"/>
      <w:szCs w:val="22"/>
    </w:rPr>
  </w:style>
  <w:style w:type="paragraph" w:customStyle="1" w:styleId="aff8">
    <w:name w:val="一"/>
    <w:basedOn w:val="a"/>
    <w:rsid w:val="00AB27FF"/>
    <w:pPr>
      <w:spacing w:line="240" w:lineRule="auto"/>
      <w:ind w:leftChars="0" w:left="0" w:firstLineChars="0" w:firstLine="0"/>
      <w:jc w:val="left"/>
    </w:pPr>
    <w:rPr>
      <w:sz w:val="32"/>
      <w:szCs w:val="32"/>
    </w:rPr>
  </w:style>
  <w:style w:type="character" w:customStyle="1" w:styleId="aff9">
    <w:name w:val="(一)(二)(三) 字元"/>
    <w:rsid w:val="00F8059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">
    <w:name w:val="(一)下內文縮2 字元"/>
    <w:link w:val="21"/>
    <w:rsid w:val="00F80598"/>
    <w:rPr>
      <w:rFonts w:ascii="標楷體" w:eastAsia="標楷體" w:hAnsi="標楷體"/>
      <w:kern w:val="2"/>
      <w:sz w:val="28"/>
      <w:szCs w:val="28"/>
    </w:rPr>
  </w:style>
  <w:style w:type="paragraph" w:customStyle="1" w:styleId="affa">
    <w:name w:val="平頭"/>
    <w:basedOn w:val="a"/>
    <w:autoRedefine/>
    <w:rsid w:val="00757F29"/>
    <w:pPr>
      <w:spacing w:line="340" w:lineRule="exact"/>
      <w:ind w:left="424" w:firstLineChars="0" w:firstLine="0"/>
    </w:pPr>
    <w:rPr>
      <w:rFonts w:cs="華康楷書體W5外字集"/>
      <w:spacing w:val="-4"/>
      <w:sz w:val="22"/>
      <w:szCs w:val="22"/>
    </w:rPr>
  </w:style>
  <w:style w:type="character" w:customStyle="1" w:styleId="text1">
    <w:name w:val="text1"/>
    <w:rsid w:val="00757F29"/>
    <w:rPr>
      <w:rFonts w:ascii="Arial" w:hAnsi="Arial" w:cs="Arial" w:hint="default"/>
      <w:i w:val="0"/>
      <w:iCs w:val="0"/>
      <w:color w:val="000000"/>
      <w:sz w:val="18"/>
      <w:szCs w:val="18"/>
    </w:rPr>
  </w:style>
  <w:style w:type="paragraph" w:customStyle="1" w:styleId="Web2">
    <w:name w:val="內文 (Web)2"/>
    <w:basedOn w:val="a"/>
    <w:rsid w:val="00757F29"/>
    <w:pPr>
      <w:widowControl/>
      <w:spacing w:before="60" w:after="12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color w:val="666666"/>
      <w:spacing w:val="5"/>
      <w:kern w:val="0"/>
      <w:sz w:val="24"/>
      <w:szCs w:val="24"/>
    </w:rPr>
  </w:style>
  <w:style w:type="paragraph" w:customStyle="1" w:styleId="affb">
    <w:name w:val="標題二(政府提案)"/>
    <w:basedOn w:val="a"/>
    <w:rsid w:val="00757F29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0" w:firstLineChars="0" w:firstLine="0"/>
      <w:textAlignment w:val="center"/>
    </w:pPr>
    <w:rPr>
      <w:rFonts w:ascii="Times New Roman" w:eastAsia="華康楷書體W5" w:hAnsi="Times New Roman"/>
      <w:snapToGrid w:val="0"/>
      <w:szCs w:val="24"/>
    </w:rPr>
  </w:style>
  <w:style w:type="character" w:customStyle="1" w:styleId="affc">
    <w:name w:val="姓名及分機 字元"/>
    <w:rsid w:val="00757F2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10">
    <w:name w:val="第二層(14號字) 字元1"/>
    <w:rsid w:val="00757F2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fd">
    <w:name w:val="(一)下內文 字元"/>
    <w:rsid w:val="00757F29"/>
  </w:style>
  <w:style w:type="character" w:customStyle="1" w:styleId="31">
    <w:name w:val="字元 字元3"/>
    <w:semiHidden/>
    <w:rsid w:val="00757F29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5">
    <w:name w:val="字元 字元1"/>
    <w:semiHidden/>
    <w:rsid w:val="00757F29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e">
    <w:name w:val="字元 字元 字元"/>
    <w:basedOn w:val="a"/>
    <w:semiHidden/>
    <w:rsid w:val="00757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fff">
    <w:name w:val="行文機關"/>
    <w:basedOn w:val="a"/>
    <w:rsid w:val="00757F29"/>
    <w:pPr>
      <w:snapToGrid w:val="0"/>
      <w:spacing w:line="240" w:lineRule="auto"/>
      <w:ind w:leftChars="0" w:left="0" w:firstLineChars="0" w:firstLine="0"/>
      <w:jc w:val="left"/>
    </w:pPr>
    <w:rPr>
      <w:rFonts w:ascii="Times New Roman" w:hAnsi="Times New Roman"/>
      <w:szCs w:val="20"/>
    </w:rPr>
  </w:style>
  <w:style w:type="paragraph" w:customStyle="1" w:styleId="51">
    <w:name w:val="字元 字元5 字元"/>
    <w:basedOn w:val="a"/>
    <w:semiHidden/>
    <w:rsid w:val="00757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17">
    <w:name w:val="index 1"/>
    <w:basedOn w:val="a"/>
    <w:next w:val="a"/>
    <w:autoRedefine/>
    <w:semiHidden/>
    <w:rsid w:val="00757F29"/>
    <w:pPr>
      <w:ind w:left="0" w:firstLine="0"/>
    </w:pPr>
    <w:rPr>
      <w:rFonts w:hAnsi="Times New Roman"/>
      <w:snapToGrid w:val="0"/>
    </w:rPr>
  </w:style>
  <w:style w:type="paragraph" w:styleId="25">
    <w:name w:val="Body Text Indent 2"/>
    <w:basedOn w:val="a"/>
    <w:link w:val="26"/>
    <w:rsid w:val="00757F29"/>
    <w:pPr>
      <w:spacing w:after="120" w:line="480" w:lineRule="auto"/>
      <w:ind w:left="480"/>
    </w:pPr>
    <w:rPr>
      <w:rFonts w:hAnsi="Times New Roman"/>
      <w:snapToGrid w:val="0"/>
    </w:rPr>
  </w:style>
  <w:style w:type="character" w:customStyle="1" w:styleId="26">
    <w:name w:val="本文縮排 2 字元"/>
    <w:link w:val="25"/>
    <w:rsid w:val="00757F29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註腳文字 字元"/>
    <w:link w:val="ae"/>
    <w:rsid w:val="00757F29"/>
    <w:rPr>
      <w:rFonts w:ascii="標楷體" w:eastAsia="標楷體"/>
      <w:snapToGrid w:val="0"/>
      <w:kern w:val="2"/>
    </w:rPr>
  </w:style>
  <w:style w:type="character" w:customStyle="1" w:styleId="27">
    <w:name w:val="(一)(二)(三) 字元2"/>
    <w:rsid w:val="00757F29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字元 字元 字元 字元 字元 字元 字元 字元 字元1 字元 字元 字元 字元 字元 字元 字元 字元 字元 字元 字元 字元 字元 字元 字元 字元 字元 字元 字元"/>
    <w:basedOn w:val="a"/>
    <w:semiHidden/>
    <w:rsid w:val="00757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af3">
    <w:name w:val="頁尾 字元"/>
    <w:link w:val="af2"/>
    <w:uiPriority w:val="99"/>
    <w:rsid w:val="00757F29"/>
    <w:rPr>
      <w:rFonts w:ascii="標楷體" w:eastAsia="標楷體" w:hAnsi="標楷體"/>
      <w:kern w:val="2"/>
    </w:rPr>
  </w:style>
  <w:style w:type="character" w:customStyle="1" w:styleId="40">
    <w:name w:val="標題 4 字元"/>
    <w:link w:val="4"/>
    <w:uiPriority w:val="9"/>
    <w:semiHidden/>
    <w:rsid w:val="004500B3"/>
    <w:rPr>
      <w:rFonts w:ascii="Cambria" w:eastAsia="新細明體" w:hAnsi="Cambria" w:cs="Times New Roman"/>
      <w:kern w:val="2"/>
      <w:sz w:val="36"/>
      <w:szCs w:val="36"/>
    </w:rPr>
  </w:style>
  <w:style w:type="paragraph" w:customStyle="1" w:styleId="afff0">
    <w:name w:val="報告事項(內文)"/>
    <w:basedOn w:val="a"/>
    <w:next w:val="a"/>
    <w:rsid w:val="00E94A69"/>
    <w:pPr>
      <w:kinsoku w:val="0"/>
      <w:overflowPunct w:val="0"/>
      <w:spacing w:line="380" w:lineRule="exact"/>
      <w:ind w:leftChars="0" w:left="0" w:firstLineChars="0" w:firstLine="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19">
    <w:name w:val="段落樣式1"/>
    <w:basedOn w:val="a"/>
    <w:rsid w:val="00782D88"/>
    <w:pPr>
      <w:tabs>
        <w:tab w:val="left" w:pos="567"/>
      </w:tabs>
      <w:kinsoku w:val="0"/>
      <w:spacing w:line="240" w:lineRule="auto"/>
    </w:pPr>
    <w:rPr>
      <w:rFonts w:hAnsi="Times New Roman"/>
      <w:kern w:val="0"/>
      <w:sz w:val="32"/>
      <w:szCs w:val="20"/>
    </w:rPr>
  </w:style>
  <w:style w:type="paragraph" w:customStyle="1" w:styleId="145">
    <w:name w:val="表格內文(14行高) 字元 字元"/>
    <w:basedOn w:val="a8"/>
    <w:link w:val="146"/>
    <w:rsid w:val="00F44C71"/>
    <w:pPr>
      <w:spacing w:line="280" w:lineRule="exact"/>
      <w:ind w:leftChars="0" w:left="0" w:firstLineChars="0" w:firstLine="0"/>
      <w:jc w:val="left"/>
    </w:pPr>
    <w:rPr>
      <w:rFonts w:hAnsi="Times New Roman"/>
      <w:snapToGrid w:val="0"/>
      <w:sz w:val="24"/>
    </w:rPr>
  </w:style>
  <w:style w:type="character" w:customStyle="1" w:styleId="146">
    <w:name w:val="表格內文(14行高) 字元 字元 字元"/>
    <w:link w:val="145"/>
    <w:rsid w:val="00F44C71"/>
    <w:rPr>
      <w:rFonts w:ascii="標楷體" w:eastAsia="標楷體"/>
      <w:snapToGrid w:val="0"/>
      <w:kern w:val="2"/>
      <w:sz w:val="24"/>
      <w:szCs w:val="28"/>
    </w:rPr>
  </w:style>
  <w:style w:type="paragraph" w:customStyle="1" w:styleId="Pa9">
    <w:name w:val="Pa9"/>
    <w:basedOn w:val="a"/>
    <w:next w:val="a"/>
    <w:uiPriority w:val="99"/>
    <w:rsid w:val="00821619"/>
    <w:pPr>
      <w:autoSpaceDE w:val="0"/>
      <w:autoSpaceDN w:val="0"/>
      <w:adjustRightInd w:val="0"/>
      <w:spacing w:line="191" w:lineRule="atLeast"/>
      <w:ind w:leftChars="0" w:left="0" w:firstLineChars="0" w:firstLine="0"/>
      <w:jc w:val="left"/>
    </w:pPr>
    <w:rPr>
      <w:rFonts w:ascii="華康黑體..." w:eastAsia="華康黑體..." w:hAnsi="Times New Roman"/>
      <w:kern w:val="0"/>
      <w:sz w:val="24"/>
      <w:szCs w:val="24"/>
    </w:rPr>
  </w:style>
  <w:style w:type="paragraph" w:customStyle="1" w:styleId="afff1">
    <w:name w:val="法案(標題)"/>
    <w:basedOn w:val="a"/>
    <w:next w:val="a"/>
    <w:rsid w:val="00BA2F0B"/>
    <w:pPr>
      <w:kinsoku w:val="0"/>
      <w:overflowPunct w:val="0"/>
      <w:spacing w:beforeLines="50" w:before="50" w:afterLines="50" w:after="50" w:line="420" w:lineRule="exact"/>
      <w:ind w:leftChars="0" w:left="0" w:firstLineChars="0" w:firstLine="0"/>
      <w:textAlignment w:val="center"/>
    </w:pPr>
    <w:rPr>
      <w:rFonts w:ascii="Times New Roman" w:eastAsia="華康楷書體W5" w:hAnsi="Times New Roman"/>
      <w:noProof/>
      <w:szCs w:val="24"/>
    </w:rPr>
  </w:style>
  <w:style w:type="paragraph" w:styleId="afff2">
    <w:name w:val="List Paragraph"/>
    <w:basedOn w:val="a"/>
    <w:uiPriority w:val="34"/>
    <w:qFormat/>
    <w:rsid w:val="00683216"/>
    <w:pPr>
      <w:ind w:left="480"/>
    </w:pPr>
  </w:style>
  <w:style w:type="paragraph" w:customStyle="1" w:styleId="afff3">
    <w:name w:val="表格內文頂頭"/>
    <w:basedOn w:val="a"/>
    <w:next w:val="a"/>
    <w:rsid w:val="005D0C80"/>
    <w:pPr>
      <w:kinsoku w:val="0"/>
      <w:overflowPunct w:val="0"/>
      <w:spacing w:line="315" w:lineRule="exact"/>
      <w:ind w:leftChars="0" w:left="0" w:firstLineChars="0" w:firstLine="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4">
    <w:name w:val="審查報告(項目符號)"/>
    <w:basedOn w:val="a"/>
    <w:next w:val="a"/>
    <w:rsid w:val="005D0C80"/>
    <w:pPr>
      <w:kinsoku w:val="0"/>
      <w:overflowPunct w:val="0"/>
      <w:spacing w:line="420" w:lineRule="exact"/>
      <w:ind w:leftChars="0" w:left="0" w:hangingChars="200" w:hanging="2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5">
    <w:name w:val="審查報告(一般項目)"/>
    <w:basedOn w:val="afff4"/>
    <w:next w:val="a"/>
    <w:rsid w:val="005D0C80"/>
  </w:style>
  <w:style w:type="paragraph" w:customStyle="1" w:styleId="afff6">
    <w:name w:val="審查報告(標題)"/>
    <w:basedOn w:val="a"/>
    <w:next w:val="a"/>
    <w:rsid w:val="005D0C80"/>
    <w:pPr>
      <w:kinsoku w:val="0"/>
      <w:overflowPunct w:val="0"/>
      <w:spacing w:afterLines="50" w:after="50" w:line="240" w:lineRule="auto"/>
      <w:ind w:leftChars="500" w:left="600" w:hangingChars="100" w:hanging="100"/>
      <w:textAlignment w:val="center"/>
    </w:pPr>
    <w:rPr>
      <w:rFonts w:ascii="Times New Roman" w:eastAsia="華康楷書體W5" w:hAnsi="Times New Roman"/>
      <w:noProof/>
      <w:kern w:val="0"/>
      <w:szCs w:val="24"/>
    </w:rPr>
  </w:style>
  <w:style w:type="character" w:customStyle="1" w:styleId="afff7">
    <w:name w:val="(一)(二)(三) 字元 字元"/>
    <w:basedOn w:val="a0"/>
    <w:rsid w:val="001038B9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段落樣式2"/>
    <w:basedOn w:val="a"/>
    <w:rsid w:val="00076317"/>
    <w:pPr>
      <w:tabs>
        <w:tab w:val="left" w:pos="567"/>
      </w:tabs>
      <w:spacing w:line="240" w:lineRule="auto"/>
      <w:ind w:leftChars="300" w:left="300"/>
    </w:pPr>
    <w:rPr>
      <w:rFonts w:hAnsi="Times New Roman"/>
      <w:kern w:val="0"/>
      <w:sz w:val="32"/>
      <w:szCs w:val="20"/>
    </w:rPr>
  </w:style>
  <w:style w:type="character" w:customStyle="1" w:styleId="10">
    <w:name w:val="標題 1 字元"/>
    <w:link w:val="1"/>
    <w:rsid w:val="00CB415E"/>
    <w:rPr>
      <w:rFonts w:ascii="Arial" w:hAnsi="Arial"/>
      <w:b/>
      <w:bCs/>
      <w:kern w:val="52"/>
      <w:sz w:val="52"/>
      <w:szCs w:val="52"/>
    </w:rPr>
  </w:style>
  <w:style w:type="paragraph" w:customStyle="1" w:styleId="afff8">
    <w:name w:val="函件(主旨)"/>
    <w:basedOn w:val="a"/>
    <w:next w:val="a"/>
    <w:rsid w:val="003208B1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9">
    <w:name w:val="函件(說明)"/>
    <w:basedOn w:val="a"/>
    <w:next w:val="a"/>
    <w:rsid w:val="003208B1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a">
    <w:name w:val="函件(說明項目符號)"/>
    <w:basedOn w:val="a"/>
    <w:next w:val="a"/>
    <w:rsid w:val="003208B1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b">
    <w:name w:val="特殊段落"/>
    <w:basedOn w:val="a"/>
    <w:rsid w:val="001C1846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Times New Roman" w:eastAsia="華康細明體" w:hAnsi="Times New Roman"/>
      <w:snapToGrid w:val="0"/>
      <w:sz w:val="24"/>
      <w:szCs w:val="24"/>
    </w:rPr>
  </w:style>
  <w:style w:type="paragraph" w:customStyle="1" w:styleId="afffc">
    <w:name w:val="協商代表"/>
    <w:basedOn w:val="a"/>
    <w:rsid w:val="009B4185"/>
    <w:pPr>
      <w:kinsoku w:val="0"/>
      <w:overflowPunct w:val="0"/>
      <w:spacing w:line="380" w:lineRule="exact"/>
      <w:ind w:left="700" w:hangingChars="500" w:hanging="5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d">
    <w:name w:val="委員提案(內文)"/>
    <w:basedOn w:val="a"/>
    <w:next w:val="a"/>
    <w:rsid w:val="009B4185"/>
    <w:pPr>
      <w:kinsoku w:val="0"/>
      <w:overflowPunct w:val="0"/>
      <w:spacing w:line="380" w:lineRule="exact"/>
      <w:ind w:leftChars="0" w:left="100" w:hangingChars="100" w:hanging="100"/>
      <w:textAlignment w:val="center"/>
    </w:pPr>
    <w:rPr>
      <w:rFonts w:ascii="Times New Roman" w:eastAsia="華康中黑體" w:hAnsi="Times New Roman"/>
      <w:noProof/>
      <w:sz w:val="21"/>
      <w:szCs w:val="24"/>
    </w:rPr>
  </w:style>
  <w:style w:type="paragraph" w:customStyle="1" w:styleId="afffe">
    <w:name w:val="表格第一列(文字分散)"/>
    <w:basedOn w:val="a"/>
    <w:next w:val="a"/>
    <w:rsid w:val="009B4185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">
    <w:name w:val="提案連署人"/>
    <w:basedOn w:val="a"/>
    <w:next w:val="a"/>
    <w:rsid w:val="009B4185"/>
    <w:pPr>
      <w:kinsoku w:val="0"/>
      <w:overflowPunct w:val="0"/>
      <w:spacing w:line="380" w:lineRule="exact"/>
      <w:ind w:leftChars="300" w:left="700" w:hangingChars="400" w:hanging="400"/>
      <w:jc w:val="left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0">
    <w:name w:val="朝野協商(內文)"/>
    <w:basedOn w:val="a"/>
    <w:next w:val="a"/>
    <w:rsid w:val="009B4185"/>
    <w:pPr>
      <w:kinsoku w:val="0"/>
      <w:overflowPunct w:val="0"/>
      <w:spacing w:line="380" w:lineRule="exact"/>
      <w:ind w:leftChars="100" w:left="100" w:firstLineChars="100" w:firstLine="1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1">
    <w:name w:val="朝野協商(次標題)"/>
    <w:basedOn w:val="a"/>
    <w:rsid w:val="009B4185"/>
    <w:pPr>
      <w:kinsoku w:val="0"/>
      <w:overflowPunct w:val="0"/>
      <w:spacing w:line="380" w:lineRule="exact"/>
      <w:ind w:leftChars="0" w:left="500" w:hangingChars="500" w:hanging="5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2">
    <w:name w:val="朝野協商(標題)"/>
    <w:basedOn w:val="a"/>
    <w:next w:val="a"/>
    <w:rsid w:val="009B4185"/>
    <w:pPr>
      <w:kinsoku w:val="0"/>
      <w:overflowPunct w:val="0"/>
      <w:spacing w:line="380" w:lineRule="exact"/>
      <w:ind w:firstLineChars="0" w:firstLine="0"/>
      <w:textAlignment w:val="center"/>
    </w:pPr>
    <w:rPr>
      <w:rFonts w:ascii="Times New Roman" w:eastAsia="華康中黑體" w:hAnsi="Times New Roman"/>
      <w:noProof/>
      <w:sz w:val="21"/>
      <w:szCs w:val="24"/>
    </w:rPr>
  </w:style>
  <w:style w:type="paragraph" w:customStyle="1" w:styleId="affff3">
    <w:name w:val="條"/>
    <w:basedOn w:val="a"/>
    <w:rsid w:val="009B4185"/>
    <w:pPr>
      <w:kinsoku w:val="0"/>
      <w:overflowPunct w:val="0"/>
      <w:spacing w:line="380" w:lineRule="exact"/>
      <w:ind w:leftChars="0" w:left="500" w:hangingChars="500" w:hanging="500"/>
      <w:textAlignment w:val="center"/>
    </w:pPr>
    <w:rPr>
      <w:rFonts w:ascii="Times New Roman" w:eastAsia="華康細明體" w:hAnsi="Times New Roman"/>
      <w:bCs/>
      <w:noProof/>
      <w:sz w:val="21"/>
      <w:szCs w:val="24"/>
    </w:rPr>
  </w:style>
  <w:style w:type="paragraph" w:customStyle="1" w:styleId="affff4">
    <w:name w:val="條文內文"/>
    <w:basedOn w:val="a"/>
    <w:next w:val="a"/>
    <w:rsid w:val="009B4185"/>
    <w:pPr>
      <w:kinsoku w:val="0"/>
      <w:overflowPunct w:val="0"/>
      <w:spacing w:line="380" w:lineRule="exact"/>
      <w:ind w:leftChars="500" w:left="5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F778A1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10">
    <w:name w:val="字元 字元2 字元 字元 字元 字元 字元 字元1 字元 字元 字元 字元"/>
    <w:basedOn w:val="a"/>
    <w:semiHidden/>
    <w:rsid w:val="009F410E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customStyle="1" w:styleId="affff5">
    <w:name w:val="函件(說明內文)"/>
    <w:basedOn w:val="a"/>
    <w:rsid w:val="009D208F"/>
    <w:pPr>
      <w:kinsoku w:val="0"/>
      <w:overflowPunct w:val="0"/>
      <w:spacing w:line="420" w:lineRule="exact"/>
      <w:ind w:leftChars="500" w:left="500" w:firstLineChars="0" w:firstLine="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f6">
    <w:name w:val="說明(內文)"/>
    <w:basedOn w:val="a"/>
    <w:next w:val="a"/>
    <w:rsid w:val="009D208F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character" w:styleId="affff7">
    <w:name w:val="Book Title"/>
    <w:basedOn w:val="a0"/>
    <w:uiPriority w:val="33"/>
    <w:qFormat/>
    <w:rsid w:val="00746885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table of figures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2627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07D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07D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D6785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00B3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78A1"/>
    <w:pPr>
      <w:keepNext/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HTML">
    <w:name w:val="HTML Preformatted"/>
    <w:basedOn w:val="a"/>
    <w:link w:val="HTML0"/>
    <w:uiPriority w:val="99"/>
    <w:rsid w:val="009212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141B67"/>
    <w:pPr>
      <w:tabs>
        <w:tab w:val="right" w:leader="hyphen" w:pos="8505"/>
      </w:tabs>
      <w:ind w:leftChars="0" w:left="480" w:rightChars="117" w:right="328" w:hangingChars="200" w:hanging="480"/>
      <w:jc w:val="left"/>
    </w:pPr>
    <w:rPr>
      <w:noProof/>
      <w:sz w:val="24"/>
    </w:rPr>
  </w:style>
  <w:style w:type="paragraph" w:styleId="23">
    <w:name w:val="toc 2"/>
    <w:basedOn w:val="a"/>
    <w:next w:val="a"/>
    <w:autoRedefine/>
    <w:uiPriority w:val="39"/>
    <w:rsid w:val="00207D0C"/>
    <w:pPr>
      <w:tabs>
        <w:tab w:val="right" w:leader="hyphen" w:pos="8490"/>
      </w:tabs>
      <w:ind w:leftChars="0" w:left="560" w:rightChars="200" w:right="560" w:hangingChars="200" w:hanging="560"/>
    </w:pPr>
  </w:style>
  <w:style w:type="character" w:styleId="ad">
    <w:name w:val="Strong"/>
    <w:qFormat/>
    <w:rsid w:val="00921266"/>
    <w:rPr>
      <w:b/>
      <w:bCs/>
    </w:rPr>
  </w:style>
  <w:style w:type="character" w:customStyle="1" w:styleId="140">
    <w:name w:val="第二層(14號字) 字元"/>
    <w:link w:val="14"/>
    <w:rsid w:val="005320D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1">
    <w:name w:val="(一)(二)(三) 字元1"/>
    <w:link w:val="a4"/>
    <w:rsid w:val="005320D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e">
    <w:name w:val="footnote text"/>
    <w:basedOn w:val="a"/>
    <w:link w:val="af"/>
    <w:rsid w:val="00E7053C"/>
    <w:pPr>
      <w:snapToGrid w:val="0"/>
      <w:jc w:val="left"/>
    </w:pPr>
    <w:rPr>
      <w:rFonts w:hAnsi="Times New Roman"/>
      <w:snapToGrid w:val="0"/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uiPriority w:val="99"/>
    <w:rsid w:val="00E7053C"/>
    <w:rPr>
      <w:vertAlign w:val="superscript"/>
    </w:rPr>
  </w:style>
  <w:style w:type="paragraph" w:customStyle="1" w:styleId="24">
    <w:name w:val="字元 字元2 字元 字元 字元"/>
    <w:basedOn w:val="a"/>
    <w:semiHidden/>
    <w:rsid w:val="005E57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1230">
    <w:name w:val="1.2.3. 字元"/>
    <w:link w:val="123"/>
    <w:rsid w:val="006F257E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6F257E"/>
    <w:rPr>
      <w:rFonts w:ascii="標楷體" w:eastAsia="標楷體" w:hAnsi="標楷體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6F257E"/>
    <w:rPr>
      <w:rFonts w:ascii="標楷體" w:eastAsia="標楷體" w:hAnsi="標楷體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207D0C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20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207D0C"/>
  </w:style>
  <w:style w:type="paragraph" w:styleId="af5">
    <w:name w:val="header"/>
    <w:basedOn w:val="a"/>
    <w:rsid w:val="00207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6">
    <w:name w:val="字元 字元"/>
    <w:basedOn w:val="a"/>
    <w:semiHidden/>
    <w:rsid w:val="005666E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9">
    <w:name w:val="toc 9"/>
    <w:basedOn w:val="a"/>
    <w:next w:val="a"/>
    <w:autoRedefine/>
    <w:semiHidden/>
    <w:rsid w:val="005666EA"/>
    <w:pPr>
      <w:spacing w:line="240" w:lineRule="auto"/>
      <w:ind w:leftChars="1600" w:left="3840" w:firstLineChars="0"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7">
    <w:name w:val="政院答復項目"/>
    <w:basedOn w:val="a"/>
    <w:next w:val="a"/>
    <w:rsid w:val="001C5C34"/>
    <w:pPr>
      <w:kinsoku w:val="0"/>
      <w:overflowPunct w:val="0"/>
      <w:snapToGrid w:val="0"/>
      <w:spacing w:line="315" w:lineRule="atLeast"/>
      <w:ind w:leftChars="0" w:left="0" w:hangingChars="200" w:hanging="200"/>
    </w:pPr>
    <w:rPr>
      <w:rFonts w:ascii="Times New Roman" w:eastAsia="華康細明體" w:hAnsi="Times New Roman"/>
      <w:kern w:val="0"/>
      <w:sz w:val="21"/>
      <w:szCs w:val="24"/>
    </w:rPr>
  </w:style>
  <w:style w:type="paragraph" w:customStyle="1" w:styleId="af8">
    <w:name w:val="政院質詢項目"/>
    <w:basedOn w:val="a"/>
    <w:next w:val="a"/>
    <w:rsid w:val="001C5C34"/>
    <w:pPr>
      <w:kinsoku w:val="0"/>
      <w:overflowPunct w:val="0"/>
      <w:snapToGrid w:val="0"/>
      <w:spacing w:beforeLines="70" w:afterLines="50" w:line="280" w:lineRule="atLeast"/>
      <w:ind w:leftChars="0" w:left="0" w:firstLineChars="0" w:firstLine="0"/>
      <w:jc w:val="left"/>
    </w:pPr>
    <w:rPr>
      <w:rFonts w:ascii="Times New Roman" w:eastAsia="華康楷書體W5" w:hAnsi="Times New Roman"/>
      <w:kern w:val="0"/>
      <w:szCs w:val="24"/>
    </w:rPr>
  </w:style>
  <w:style w:type="paragraph" w:customStyle="1" w:styleId="af9">
    <w:name w:val="政院質詢(內文)"/>
    <w:basedOn w:val="a"/>
    <w:rsid w:val="001C5C34"/>
    <w:pPr>
      <w:kinsoku w:val="0"/>
      <w:overflowPunct w:val="0"/>
      <w:spacing w:line="315" w:lineRule="atLeast"/>
      <w:ind w:leftChars="0" w:left="0"/>
    </w:pPr>
    <w:rPr>
      <w:rFonts w:ascii="Times New Roman" w:eastAsia="華康細明體" w:hAnsi="Times New Roman"/>
      <w:kern w:val="0"/>
      <w:sz w:val="21"/>
      <w:szCs w:val="24"/>
    </w:rPr>
  </w:style>
  <w:style w:type="paragraph" w:customStyle="1" w:styleId="afa">
    <w:name w:val="政院質詢項目(函)"/>
    <w:basedOn w:val="a"/>
    <w:next w:val="a"/>
    <w:rsid w:val="001C5C34"/>
    <w:pPr>
      <w:kinsoku w:val="0"/>
      <w:overflowPunct w:val="0"/>
      <w:snapToGrid w:val="0"/>
      <w:spacing w:line="280" w:lineRule="atLeast"/>
      <w:ind w:leftChars="500" w:left="0" w:firstLineChars="0" w:firstLine="0"/>
    </w:pPr>
    <w:rPr>
      <w:rFonts w:ascii="Times New Roman" w:eastAsia="華康細明體" w:hAnsi="Times New Roman"/>
      <w:kern w:val="0"/>
      <w:sz w:val="21"/>
      <w:szCs w:val="24"/>
    </w:rPr>
  </w:style>
  <w:style w:type="paragraph" w:styleId="afb">
    <w:name w:val="Plain Text"/>
    <w:basedOn w:val="a"/>
    <w:link w:val="afc"/>
    <w:rsid w:val="001E093D"/>
    <w:pPr>
      <w:spacing w:line="240" w:lineRule="auto"/>
      <w:ind w:leftChars="0" w:left="0" w:firstLineChars="0" w:firstLine="0"/>
      <w:jc w:val="left"/>
    </w:pPr>
    <w:rPr>
      <w:rFonts w:ascii="新細明體" w:eastAsia="新細明體" w:hAnsi="Courier New"/>
      <w:kern w:val="16"/>
      <w:sz w:val="32"/>
      <w:szCs w:val="20"/>
    </w:rPr>
  </w:style>
  <w:style w:type="paragraph" w:styleId="Web">
    <w:name w:val="Normal (Web)"/>
    <w:basedOn w:val="a"/>
    <w:uiPriority w:val="99"/>
    <w:rsid w:val="005F474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color w:val="000000"/>
      <w:kern w:val="0"/>
      <w:sz w:val="24"/>
      <w:szCs w:val="24"/>
    </w:rPr>
  </w:style>
  <w:style w:type="character" w:styleId="afd">
    <w:name w:val="annotation reference"/>
    <w:semiHidden/>
    <w:rsid w:val="00F97010"/>
    <w:rPr>
      <w:sz w:val="18"/>
      <w:szCs w:val="18"/>
    </w:rPr>
  </w:style>
  <w:style w:type="paragraph" w:styleId="afe">
    <w:name w:val="annotation text"/>
    <w:basedOn w:val="a"/>
    <w:semiHidden/>
    <w:rsid w:val="00F97010"/>
    <w:pPr>
      <w:jc w:val="left"/>
    </w:pPr>
  </w:style>
  <w:style w:type="paragraph" w:styleId="aff">
    <w:name w:val="annotation subject"/>
    <w:basedOn w:val="afe"/>
    <w:next w:val="afe"/>
    <w:semiHidden/>
    <w:rsid w:val="00F97010"/>
    <w:rPr>
      <w:b/>
      <w:bCs/>
    </w:rPr>
  </w:style>
  <w:style w:type="paragraph" w:styleId="aff0">
    <w:name w:val="Balloon Text"/>
    <w:basedOn w:val="a"/>
    <w:semiHidden/>
    <w:rsid w:val="00F97010"/>
    <w:rPr>
      <w:rFonts w:ascii="Arial" w:eastAsia="新細明體" w:hAnsi="Arial"/>
      <w:sz w:val="18"/>
      <w:szCs w:val="18"/>
    </w:rPr>
  </w:style>
  <w:style w:type="character" w:customStyle="1" w:styleId="30">
    <w:name w:val="標題 3 字元"/>
    <w:link w:val="3"/>
    <w:uiPriority w:val="9"/>
    <w:semiHidden/>
    <w:rsid w:val="00D67858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f1">
    <w:name w:val="Body Text"/>
    <w:basedOn w:val="a"/>
    <w:link w:val="aff2"/>
    <w:rsid w:val="00537EE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2">
    <w:name w:val="本文 字元"/>
    <w:link w:val="aff1"/>
    <w:rsid w:val="00537EE7"/>
    <w:rPr>
      <w:rFonts w:ascii="Arial" w:hAnsi="Arial"/>
      <w:spacing w:val="-5"/>
      <w:sz w:val="18"/>
    </w:rPr>
  </w:style>
  <w:style w:type="table" w:styleId="aff3">
    <w:name w:val="Table Grid"/>
    <w:basedOn w:val="a1"/>
    <w:uiPriority w:val="59"/>
    <w:rsid w:val="00537EE7"/>
    <w:pPr>
      <w:widowControl w:val="0"/>
      <w:spacing w:line="500" w:lineRule="exact"/>
      <w:ind w:leftChars="200" w:left="200" w:firstLineChars="200" w:firstLine="2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0">
    <w:name w:val="HTML 預設格式 字元"/>
    <w:link w:val="HTML"/>
    <w:uiPriority w:val="99"/>
    <w:rsid w:val="004A1D29"/>
    <w:rPr>
      <w:rFonts w:ascii="細明體" w:eastAsia="細明體" w:hAnsi="細明體" w:cs="細明體"/>
      <w:color w:val="000000"/>
      <w:sz w:val="24"/>
      <w:szCs w:val="24"/>
    </w:rPr>
  </w:style>
  <w:style w:type="paragraph" w:customStyle="1" w:styleId="13">
    <w:name w:val="1"/>
    <w:basedOn w:val="a"/>
    <w:semiHidden/>
    <w:rsid w:val="001708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ff4">
    <w:name w:val="一、內文"/>
    <w:basedOn w:val="a"/>
    <w:rsid w:val="00120022"/>
    <w:pPr>
      <w:adjustRightInd w:val="0"/>
      <w:snapToGrid w:val="0"/>
      <w:spacing w:line="380" w:lineRule="exact"/>
      <w:ind w:leftChars="0" w:left="456" w:hangingChars="200" w:hanging="456"/>
    </w:pPr>
    <w:rPr>
      <w:rFonts w:ascii="Times New Roman" w:eastAsia="華康中明體(P)" w:hAnsi="Times New Roman"/>
      <w:snapToGrid w:val="0"/>
      <w:spacing w:val="4"/>
      <w:kern w:val="0"/>
      <w:sz w:val="22"/>
      <w:szCs w:val="24"/>
    </w:rPr>
  </w:style>
  <w:style w:type="character" w:customStyle="1" w:styleId="afc">
    <w:name w:val="純文字 字元"/>
    <w:link w:val="afb"/>
    <w:rsid w:val="00135ADD"/>
    <w:rPr>
      <w:rFonts w:ascii="新細明體" w:hAnsi="Courier New"/>
      <w:kern w:val="16"/>
      <w:sz w:val="32"/>
    </w:rPr>
  </w:style>
  <w:style w:type="paragraph" w:customStyle="1" w:styleId="MessageHeaderLast">
    <w:name w:val="Message Header Last"/>
    <w:basedOn w:val="aff5"/>
    <w:next w:val="aff1"/>
    <w:rsid w:val="0087348B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pacing w:val="-5"/>
      <w:kern w:val="0"/>
      <w:sz w:val="18"/>
      <w:szCs w:val="20"/>
    </w:rPr>
  </w:style>
  <w:style w:type="character" w:customStyle="1" w:styleId="aa">
    <w:name w:val="報告名稱 字元"/>
    <w:link w:val="a9"/>
    <w:rsid w:val="0087348B"/>
    <w:rPr>
      <w:rFonts w:ascii="標楷體" w:eastAsia="標楷體" w:hAnsi="標楷體"/>
      <w:b/>
      <w:kern w:val="2"/>
      <w:sz w:val="36"/>
      <w:szCs w:val="28"/>
    </w:rPr>
  </w:style>
  <w:style w:type="paragraph" w:styleId="aff5">
    <w:name w:val="Message Header"/>
    <w:basedOn w:val="a"/>
    <w:link w:val="aff6"/>
    <w:uiPriority w:val="99"/>
    <w:semiHidden/>
    <w:unhideWhenUsed/>
    <w:rsid w:val="0087348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6">
    <w:name w:val="訊息欄位名稱 字元"/>
    <w:link w:val="aff5"/>
    <w:uiPriority w:val="99"/>
    <w:semiHidden/>
    <w:rsid w:val="0087348B"/>
    <w:rPr>
      <w:rFonts w:ascii="Cambria" w:eastAsia="新細明體" w:hAnsi="Cambria" w:cs="Times New Roman"/>
      <w:kern w:val="2"/>
      <w:sz w:val="24"/>
      <w:szCs w:val="24"/>
      <w:shd w:val="pct20" w:color="auto" w:fill="auto"/>
    </w:rPr>
  </w:style>
  <w:style w:type="paragraph" w:customStyle="1" w:styleId="aff7">
    <w:name w:val="(一)"/>
    <w:basedOn w:val="a"/>
    <w:rsid w:val="007268AE"/>
    <w:pPr>
      <w:spacing w:line="340" w:lineRule="exact"/>
      <w:ind w:leftChars="0" w:left="100" w:hangingChars="100" w:hanging="100"/>
    </w:pPr>
    <w:rPr>
      <w:sz w:val="22"/>
      <w:szCs w:val="22"/>
    </w:rPr>
  </w:style>
  <w:style w:type="paragraph" w:customStyle="1" w:styleId="aff8">
    <w:name w:val="一"/>
    <w:basedOn w:val="a"/>
    <w:rsid w:val="00AB27FF"/>
    <w:pPr>
      <w:spacing w:line="240" w:lineRule="auto"/>
      <w:ind w:leftChars="0" w:left="0" w:firstLineChars="0" w:firstLine="0"/>
      <w:jc w:val="left"/>
    </w:pPr>
    <w:rPr>
      <w:sz w:val="32"/>
      <w:szCs w:val="32"/>
    </w:rPr>
  </w:style>
  <w:style w:type="character" w:customStyle="1" w:styleId="aff9">
    <w:name w:val="(一)(二)(三) 字元"/>
    <w:rsid w:val="00F8059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">
    <w:name w:val="(一)下內文縮2 字元"/>
    <w:link w:val="21"/>
    <w:rsid w:val="00F80598"/>
    <w:rPr>
      <w:rFonts w:ascii="標楷體" w:eastAsia="標楷體" w:hAnsi="標楷體"/>
      <w:kern w:val="2"/>
      <w:sz w:val="28"/>
      <w:szCs w:val="28"/>
    </w:rPr>
  </w:style>
  <w:style w:type="paragraph" w:customStyle="1" w:styleId="affa">
    <w:name w:val="平頭"/>
    <w:basedOn w:val="a"/>
    <w:autoRedefine/>
    <w:rsid w:val="00757F29"/>
    <w:pPr>
      <w:spacing w:line="340" w:lineRule="exact"/>
      <w:ind w:left="424" w:firstLineChars="0" w:firstLine="0"/>
    </w:pPr>
    <w:rPr>
      <w:rFonts w:cs="華康楷書體W5外字集"/>
      <w:spacing w:val="-4"/>
      <w:sz w:val="22"/>
      <w:szCs w:val="22"/>
    </w:rPr>
  </w:style>
  <w:style w:type="character" w:customStyle="1" w:styleId="text1">
    <w:name w:val="text1"/>
    <w:rsid w:val="00757F29"/>
    <w:rPr>
      <w:rFonts w:ascii="Arial" w:hAnsi="Arial" w:cs="Arial" w:hint="default"/>
      <w:i w:val="0"/>
      <w:iCs w:val="0"/>
      <w:color w:val="000000"/>
      <w:sz w:val="18"/>
      <w:szCs w:val="18"/>
    </w:rPr>
  </w:style>
  <w:style w:type="paragraph" w:customStyle="1" w:styleId="Web2">
    <w:name w:val="內文 (Web)2"/>
    <w:basedOn w:val="a"/>
    <w:rsid w:val="00757F29"/>
    <w:pPr>
      <w:widowControl/>
      <w:spacing w:before="60" w:after="12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color w:val="666666"/>
      <w:spacing w:val="5"/>
      <w:kern w:val="0"/>
      <w:sz w:val="24"/>
      <w:szCs w:val="24"/>
    </w:rPr>
  </w:style>
  <w:style w:type="paragraph" w:customStyle="1" w:styleId="affb">
    <w:name w:val="標題二(政府提案)"/>
    <w:basedOn w:val="a"/>
    <w:rsid w:val="00757F29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0" w:firstLineChars="0" w:firstLine="0"/>
      <w:textAlignment w:val="center"/>
    </w:pPr>
    <w:rPr>
      <w:rFonts w:ascii="Times New Roman" w:eastAsia="華康楷書體W5" w:hAnsi="Times New Roman"/>
      <w:snapToGrid w:val="0"/>
      <w:szCs w:val="24"/>
    </w:rPr>
  </w:style>
  <w:style w:type="character" w:customStyle="1" w:styleId="affc">
    <w:name w:val="姓名及分機 字元"/>
    <w:rsid w:val="00757F2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10">
    <w:name w:val="第二層(14號字) 字元1"/>
    <w:rsid w:val="00757F2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fd">
    <w:name w:val="(一)下內文 字元"/>
    <w:rsid w:val="00757F29"/>
  </w:style>
  <w:style w:type="character" w:customStyle="1" w:styleId="31">
    <w:name w:val="字元 字元3"/>
    <w:semiHidden/>
    <w:rsid w:val="00757F29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5">
    <w:name w:val="字元 字元1"/>
    <w:semiHidden/>
    <w:rsid w:val="00757F29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e">
    <w:name w:val="字元 字元 字元"/>
    <w:basedOn w:val="a"/>
    <w:semiHidden/>
    <w:rsid w:val="00757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fff">
    <w:name w:val="行文機關"/>
    <w:basedOn w:val="a"/>
    <w:rsid w:val="00757F29"/>
    <w:pPr>
      <w:snapToGrid w:val="0"/>
      <w:spacing w:line="240" w:lineRule="auto"/>
      <w:ind w:leftChars="0" w:left="0" w:firstLineChars="0" w:firstLine="0"/>
      <w:jc w:val="left"/>
    </w:pPr>
    <w:rPr>
      <w:rFonts w:ascii="Times New Roman" w:hAnsi="Times New Roman"/>
      <w:szCs w:val="20"/>
    </w:rPr>
  </w:style>
  <w:style w:type="paragraph" w:customStyle="1" w:styleId="51">
    <w:name w:val="字元 字元5 字元"/>
    <w:basedOn w:val="a"/>
    <w:semiHidden/>
    <w:rsid w:val="00757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17">
    <w:name w:val="index 1"/>
    <w:basedOn w:val="a"/>
    <w:next w:val="a"/>
    <w:autoRedefine/>
    <w:semiHidden/>
    <w:rsid w:val="00757F29"/>
    <w:pPr>
      <w:ind w:left="0" w:firstLine="0"/>
    </w:pPr>
    <w:rPr>
      <w:rFonts w:hAnsi="Times New Roman"/>
      <w:snapToGrid w:val="0"/>
    </w:rPr>
  </w:style>
  <w:style w:type="paragraph" w:styleId="25">
    <w:name w:val="Body Text Indent 2"/>
    <w:basedOn w:val="a"/>
    <w:link w:val="26"/>
    <w:rsid w:val="00757F29"/>
    <w:pPr>
      <w:spacing w:after="120" w:line="480" w:lineRule="auto"/>
      <w:ind w:left="480"/>
    </w:pPr>
    <w:rPr>
      <w:rFonts w:hAnsi="Times New Roman"/>
      <w:snapToGrid w:val="0"/>
    </w:rPr>
  </w:style>
  <w:style w:type="character" w:customStyle="1" w:styleId="26">
    <w:name w:val="本文縮排 2 字元"/>
    <w:link w:val="25"/>
    <w:rsid w:val="00757F29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註腳文字 字元"/>
    <w:link w:val="ae"/>
    <w:rsid w:val="00757F29"/>
    <w:rPr>
      <w:rFonts w:ascii="標楷體" w:eastAsia="標楷體"/>
      <w:snapToGrid w:val="0"/>
      <w:kern w:val="2"/>
    </w:rPr>
  </w:style>
  <w:style w:type="character" w:customStyle="1" w:styleId="27">
    <w:name w:val="(一)(二)(三) 字元2"/>
    <w:rsid w:val="00757F29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字元 字元 字元 字元 字元 字元 字元 字元 字元1 字元 字元 字元 字元 字元 字元 字元 字元 字元 字元 字元 字元 字元 字元 字元 字元 字元 字元 字元"/>
    <w:basedOn w:val="a"/>
    <w:semiHidden/>
    <w:rsid w:val="00757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af3">
    <w:name w:val="頁尾 字元"/>
    <w:link w:val="af2"/>
    <w:uiPriority w:val="99"/>
    <w:rsid w:val="00757F29"/>
    <w:rPr>
      <w:rFonts w:ascii="標楷體" w:eastAsia="標楷體" w:hAnsi="標楷體"/>
      <w:kern w:val="2"/>
    </w:rPr>
  </w:style>
  <w:style w:type="character" w:customStyle="1" w:styleId="40">
    <w:name w:val="標題 4 字元"/>
    <w:link w:val="4"/>
    <w:uiPriority w:val="9"/>
    <w:semiHidden/>
    <w:rsid w:val="004500B3"/>
    <w:rPr>
      <w:rFonts w:ascii="Cambria" w:eastAsia="新細明體" w:hAnsi="Cambria" w:cs="Times New Roman"/>
      <w:kern w:val="2"/>
      <w:sz w:val="36"/>
      <w:szCs w:val="36"/>
    </w:rPr>
  </w:style>
  <w:style w:type="paragraph" w:customStyle="1" w:styleId="afff0">
    <w:name w:val="報告事項(內文)"/>
    <w:basedOn w:val="a"/>
    <w:next w:val="a"/>
    <w:rsid w:val="00E94A69"/>
    <w:pPr>
      <w:kinsoku w:val="0"/>
      <w:overflowPunct w:val="0"/>
      <w:spacing w:line="380" w:lineRule="exact"/>
      <w:ind w:leftChars="0" w:left="0" w:firstLineChars="0" w:firstLine="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19">
    <w:name w:val="段落樣式1"/>
    <w:basedOn w:val="a"/>
    <w:rsid w:val="00782D88"/>
    <w:pPr>
      <w:tabs>
        <w:tab w:val="left" w:pos="567"/>
      </w:tabs>
      <w:kinsoku w:val="0"/>
      <w:spacing w:line="240" w:lineRule="auto"/>
    </w:pPr>
    <w:rPr>
      <w:rFonts w:hAnsi="Times New Roman"/>
      <w:kern w:val="0"/>
      <w:sz w:val="32"/>
      <w:szCs w:val="20"/>
    </w:rPr>
  </w:style>
  <w:style w:type="paragraph" w:customStyle="1" w:styleId="145">
    <w:name w:val="表格內文(14行高) 字元 字元"/>
    <w:basedOn w:val="a8"/>
    <w:link w:val="146"/>
    <w:rsid w:val="00F44C71"/>
    <w:pPr>
      <w:spacing w:line="280" w:lineRule="exact"/>
      <w:ind w:leftChars="0" w:left="0" w:firstLineChars="0" w:firstLine="0"/>
      <w:jc w:val="left"/>
    </w:pPr>
    <w:rPr>
      <w:rFonts w:hAnsi="Times New Roman"/>
      <w:snapToGrid w:val="0"/>
      <w:sz w:val="24"/>
    </w:rPr>
  </w:style>
  <w:style w:type="character" w:customStyle="1" w:styleId="146">
    <w:name w:val="表格內文(14行高) 字元 字元 字元"/>
    <w:link w:val="145"/>
    <w:rsid w:val="00F44C71"/>
    <w:rPr>
      <w:rFonts w:ascii="標楷體" w:eastAsia="標楷體"/>
      <w:snapToGrid w:val="0"/>
      <w:kern w:val="2"/>
      <w:sz w:val="24"/>
      <w:szCs w:val="28"/>
    </w:rPr>
  </w:style>
  <w:style w:type="paragraph" w:customStyle="1" w:styleId="Pa9">
    <w:name w:val="Pa9"/>
    <w:basedOn w:val="a"/>
    <w:next w:val="a"/>
    <w:uiPriority w:val="99"/>
    <w:rsid w:val="00821619"/>
    <w:pPr>
      <w:autoSpaceDE w:val="0"/>
      <w:autoSpaceDN w:val="0"/>
      <w:adjustRightInd w:val="0"/>
      <w:spacing w:line="191" w:lineRule="atLeast"/>
      <w:ind w:leftChars="0" w:left="0" w:firstLineChars="0" w:firstLine="0"/>
      <w:jc w:val="left"/>
    </w:pPr>
    <w:rPr>
      <w:rFonts w:ascii="華康黑體..." w:eastAsia="華康黑體..." w:hAnsi="Times New Roman"/>
      <w:kern w:val="0"/>
      <w:sz w:val="24"/>
      <w:szCs w:val="24"/>
    </w:rPr>
  </w:style>
  <w:style w:type="paragraph" w:customStyle="1" w:styleId="afff1">
    <w:name w:val="法案(標題)"/>
    <w:basedOn w:val="a"/>
    <w:next w:val="a"/>
    <w:rsid w:val="00BA2F0B"/>
    <w:pPr>
      <w:kinsoku w:val="0"/>
      <w:overflowPunct w:val="0"/>
      <w:spacing w:beforeLines="50" w:before="50" w:afterLines="50" w:after="50" w:line="420" w:lineRule="exact"/>
      <w:ind w:leftChars="0" w:left="0" w:firstLineChars="0" w:firstLine="0"/>
      <w:textAlignment w:val="center"/>
    </w:pPr>
    <w:rPr>
      <w:rFonts w:ascii="Times New Roman" w:eastAsia="華康楷書體W5" w:hAnsi="Times New Roman"/>
      <w:noProof/>
      <w:szCs w:val="24"/>
    </w:rPr>
  </w:style>
  <w:style w:type="paragraph" w:styleId="afff2">
    <w:name w:val="List Paragraph"/>
    <w:basedOn w:val="a"/>
    <w:uiPriority w:val="34"/>
    <w:qFormat/>
    <w:rsid w:val="00683216"/>
    <w:pPr>
      <w:ind w:left="480"/>
    </w:pPr>
  </w:style>
  <w:style w:type="paragraph" w:customStyle="1" w:styleId="afff3">
    <w:name w:val="表格內文頂頭"/>
    <w:basedOn w:val="a"/>
    <w:next w:val="a"/>
    <w:rsid w:val="005D0C80"/>
    <w:pPr>
      <w:kinsoku w:val="0"/>
      <w:overflowPunct w:val="0"/>
      <w:spacing w:line="315" w:lineRule="exact"/>
      <w:ind w:leftChars="0" w:left="0" w:firstLineChars="0" w:firstLine="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4">
    <w:name w:val="審查報告(項目符號)"/>
    <w:basedOn w:val="a"/>
    <w:next w:val="a"/>
    <w:rsid w:val="005D0C80"/>
    <w:pPr>
      <w:kinsoku w:val="0"/>
      <w:overflowPunct w:val="0"/>
      <w:spacing w:line="420" w:lineRule="exact"/>
      <w:ind w:leftChars="0" w:left="0" w:hangingChars="200" w:hanging="2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5">
    <w:name w:val="審查報告(一般項目)"/>
    <w:basedOn w:val="afff4"/>
    <w:next w:val="a"/>
    <w:rsid w:val="005D0C80"/>
  </w:style>
  <w:style w:type="paragraph" w:customStyle="1" w:styleId="afff6">
    <w:name w:val="審查報告(標題)"/>
    <w:basedOn w:val="a"/>
    <w:next w:val="a"/>
    <w:rsid w:val="005D0C80"/>
    <w:pPr>
      <w:kinsoku w:val="0"/>
      <w:overflowPunct w:val="0"/>
      <w:spacing w:afterLines="50" w:after="50" w:line="240" w:lineRule="auto"/>
      <w:ind w:leftChars="500" w:left="600" w:hangingChars="100" w:hanging="100"/>
      <w:textAlignment w:val="center"/>
    </w:pPr>
    <w:rPr>
      <w:rFonts w:ascii="Times New Roman" w:eastAsia="華康楷書體W5" w:hAnsi="Times New Roman"/>
      <w:noProof/>
      <w:kern w:val="0"/>
      <w:szCs w:val="24"/>
    </w:rPr>
  </w:style>
  <w:style w:type="character" w:customStyle="1" w:styleId="afff7">
    <w:name w:val="(一)(二)(三) 字元 字元"/>
    <w:basedOn w:val="a0"/>
    <w:rsid w:val="001038B9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段落樣式2"/>
    <w:basedOn w:val="a"/>
    <w:rsid w:val="00076317"/>
    <w:pPr>
      <w:tabs>
        <w:tab w:val="left" w:pos="567"/>
      </w:tabs>
      <w:spacing w:line="240" w:lineRule="auto"/>
      <w:ind w:leftChars="300" w:left="300"/>
    </w:pPr>
    <w:rPr>
      <w:rFonts w:hAnsi="Times New Roman"/>
      <w:kern w:val="0"/>
      <w:sz w:val="32"/>
      <w:szCs w:val="20"/>
    </w:rPr>
  </w:style>
  <w:style w:type="character" w:customStyle="1" w:styleId="10">
    <w:name w:val="標題 1 字元"/>
    <w:link w:val="1"/>
    <w:rsid w:val="00CB415E"/>
    <w:rPr>
      <w:rFonts w:ascii="Arial" w:hAnsi="Arial"/>
      <w:b/>
      <w:bCs/>
      <w:kern w:val="52"/>
      <w:sz w:val="52"/>
      <w:szCs w:val="52"/>
    </w:rPr>
  </w:style>
  <w:style w:type="paragraph" w:customStyle="1" w:styleId="afff8">
    <w:name w:val="函件(主旨)"/>
    <w:basedOn w:val="a"/>
    <w:next w:val="a"/>
    <w:rsid w:val="003208B1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9">
    <w:name w:val="函件(說明)"/>
    <w:basedOn w:val="a"/>
    <w:next w:val="a"/>
    <w:rsid w:val="003208B1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a">
    <w:name w:val="函件(說明項目符號)"/>
    <w:basedOn w:val="a"/>
    <w:next w:val="a"/>
    <w:rsid w:val="003208B1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b">
    <w:name w:val="特殊段落"/>
    <w:basedOn w:val="a"/>
    <w:rsid w:val="001C1846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Times New Roman" w:eastAsia="華康細明體" w:hAnsi="Times New Roman"/>
      <w:snapToGrid w:val="0"/>
      <w:sz w:val="24"/>
      <w:szCs w:val="24"/>
    </w:rPr>
  </w:style>
  <w:style w:type="paragraph" w:customStyle="1" w:styleId="afffc">
    <w:name w:val="協商代表"/>
    <w:basedOn w:val="a"/>
    <w:rsid w:val="009B4185"/>
    <w:pPr>
      <w:kinsoku w:val="0"/>
      <w:overflowPunct w:val="0"/>
      <w:spacing w:line="380" w:lineRule="exact"/>
      <w:ind w:left="700" w:hangingChars="500" w:hanging="5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d">
    <w:name w:val="委員提案(內文)"/>
    <w:basedOn w:val="a"/>
    <w:next w:val="a"/>
    <w:rsid w:val="009B4185"/>
    <w:pPr>
      <w:kinsoku w:val="0"/>
      <w:overflowPunct w:val="0"/>
      <w:spacing w:line="380" w:lineRule="exact"/>
      <w:ind w:leftChars="0" w:left="100" w:hangingChars="100" w:hanging="100"/>
      <w:textAlignment w:val="center"/>
    </w:pPr>
    <w:rPr>
      <w:rFonts w:ascii="Times New Roman" w:eastAsia="華康中黑體" w:hAnsi="Times New Roman"/>
      <w:noProof/>
      <w:sz w:val="21"/>
      <w:szCs w:val="24"/>
    </w:rPr>
  </w:style>
  <w:style w:type="paragraph" w:customStyle="1" w:styleId="afffe">
    <w:name w:val="表格第一列(文字分散)"/>
    <w:basedOn w:val="a"/>
    <w:next w:val="a"/>
    <w:rsid w:val="009B4185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">
    <w:name w:val="提案連署人"/>
    <w:basedOn w:val="a"/>
    <w:next w:val="a"/>
    <w:rsid w:val="009B4185"/>
    <w:pPr>
      <w:kinsoku w:val="0"/>
      <w:overflowPunct w:val="0"/>
      <w:spacing w:line="380" w:lineRule="exact"/>
      <w:ind w:leftChars="300" w:left="700" w:hangingChars="400" w:hanging="400"/>
      <w:jc w:val="left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0">
    <w:name w:val="朝野協商(內文)"/>
    <w:basedOn w:val="a"/>
    <w:next w:val="a"/>
    <w:rsid w:val="009B4185"/>
    <w:pPr>
      <w:kinsoku w:val="0"/>
      <w:overflowPunct w:val="0"/>
      <w:spacing w:line="380" w:lineRule="exact"/>
      <w:ind w:leftChars="100" w:left="100" w:firstLineChars="100" w:firstLine="1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1">
    <w:name w:val="朝野協商(次標題)"/>
    <w:basedOn w:val="a"/>
    <w:rsid w:val="009B4185"/>
    <w:pPr>
      <w:kinsoku w:val="0"/>
      <w:overflowPunct w:val="0"/>
      <w:spacing w:line="380" w:lineRule="exact"/>
      <w:ind w:leftChars="0" w:left="500" w:hangingChars="500" w:hanging="5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paragraph" w:customStyle="1" w:styleId="affff2">
    <w:name w:val="朝野協商(標題)"/>
    <w:basedOn w:val="a"/>
    <w:next w:val="a"/>
    <w:rsid w:val="009B4185"/>
    <w:pPr>
      <w:kinsoku w:val="0"/>
      <w:overflowPunct w:val="0"/>
      <w:spacing w:line="380" w:lineRule="exact"/>
      <w:ind w:firstLineChars="0" w:firstLine="0"/>
      <w:textAlignment w:val="center"/>
    </w:pPr>
    <w:rPr>
      <w:rFonts w:ascii="Times New Roman" w:eastAsia="華康中黑體" w:hAnsi="Times New Roman"/>
      <w:noProof/>
      <w:sz w:val="21"/>
      <w:szCs w:val="24"/>
    </w:rPr>
  </w:style>
  <w:style w:type="paragraph" w:customStyle="1" w:styleId="affff3">
    <w:name w:val="條"/>
    <w:basedOn w:val="a"/>
    <w:rsid w:val="009B4185"/>
    <w:pPr>
      <w:kinsoku w:val="0"/>
      <w:overflowPunct w:val="0"/>
      <w:spacing w:line="380" w:lineRule="exact"/>
      <w:ind w:leftChars="0" w:left="500" w:hangingChars="500" w:hanging="500"/>
      <w:textAlignment w:val="center"/>
    </w:pPr>
    <w:rPr>
      <w:rFonts w:ascii="Times New Roman" w:eastAsia="華康細明體" w:hAnsi="Times New Roman"/>
      <w:bCs/>
      <w:noProof/>
      <w:sz w:val="21"/>
      <w:szCs w:val="24"/>
    </w:rPr>
  </w:style>
  <w:style w:type="paragraph" w:customStyle="1" w:styleId="affff4">
    <w:name w:val="條文內文"/>
    <w:basedOn w:val="a"/>
    <w:next w:val="a"/>
    <w:rsid w:val="009B4185"/>
    <w:pPr>
      <w:kinsoku w:val="0"/>
      <w:overflowPunct w:val="0"/>
      <w:spacing w:line="380" w:lineRule="exact"/>
      <w:ind w:leftChars="500" w:left="500"/>
      <w:textAlignment w:val="center"/>
    </w:pPr>
    <w:rPr>
      <w:rFonts w:ascii="Times New Roman" w:eastAsia="華康細明體" w:hAnsi="Times New Roman"/>
      <w:noProof/>
      <w:sz w:val="21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F778A1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10">
    <w:name w:val="字元 字元2 字元 字元 字元 字元 字元 字元1 字元 字元 字元 字元"/>
    <w:basedOn w:val="a"/>
    <w:semiHidden/>
    <w:rsid w:val="009F410E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customStyle="1" w:styleId="affff5">
    <w:name w:val="函件(說明內文)"/>
    <w:basedOn w:val="a"/>
    <w:rsid w:val="009D208F"/>
    <w:pPr>
      <w:kinsoku w:val="0"/>
      <w:overflowPunct w:val="0"/>
      <w:spacing w:line="420" w:lineRule="exact"/>
      <w:ind w:leftChars="500" w:left="500" w:firstLineChars="0" w:firstLine="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paragraph" w:customStyle="1" w:styleId="affff6">
    <w:name w:val="說明(內文)"/>
    <w:basedOn w:val="a"/>
    <w:next w:val="a"/>
    <w:rsid w:val="009D208F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華康細明體" w:hAnsi="Times New Roman"/>
      <w:noProof/>
      <w:kern w:val="0"/>
      <w:sz w:val="21"/>
      <w:szCs w:val="24"/>
    </w:rPr>
  </w:style>
  <w:style w:type="character" w:styleId="affff7">
    <w:name w:val="Book Title"/>
    <w:basedOn w:val="a0"/>
    <w:uiPriority w:val="33"/>
    <w:qFormat/>
    <w:rsid w:val="0074688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766072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1626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9591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5578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4875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765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12616">
                  <w:marLeft w:val="375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0807">
                  <w:marLeft w:val="37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837833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721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19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97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738958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26032;&#36039;&#26009;&#22846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AB9E1-6897-4EC9-B46B-5739DDE1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中央選舉委員會及所屬100年度單位預算評估報告</dc:title>
  <dc:creator>user</dc:creator>
  <cp:lastModifiedBy>ASUS-MD700</cp:lastModifiedBy>
  <cp:revision>2</cp:revision>
  <cp:lastPrinted>2015-08-04T02:22:00Z</cp:lastPrinted>
  <dcterms:created xsi:type="dcterms:W3CDTF">2015-08-06T01:59:00Z</dcterms:created>
  <dcterms:modified xsi:type="dcterms:W3CDTF">2015-08-06T01:59:00Z</dcterms:modified>
</cp:coreProperties>
</file>