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C1052D" w:rsidRDefault="006446D6">
      <w:pPr>
        <w:pStyle w:val="title"/>
        <w:rPr>
          <w:position w:val="20"/>
        </w:rPr>
      </w:pPr>
      <w:r w:rsidRPr="00C1052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89CBB89" wp14:editId="0FD3617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C1052D">
        <w:rPr>
          <w:rFonts w:hint="eastAsia"/>
          <w:position w:val="20"/>
        </w:rPr>
        <w:t>立法院</w:t>
      </w:r>
      <w:bookmarkStart w:id="3" w:name="單位名稱"/>
      <w:bookmarkEnd w:id="3"/>
      <w:r w:rsidR="004A4D4C" w:rsidRPr="00C1052D">
        <w:rPr>
          <w:rFonts w:hint="eastAsia"/>
          <w:position w:val="20"/>
        </w:rPr>
        <w:t>內政委員會</w:t>
      </w:r>
      <w:r w:rsidR="00064D29" w:rsidRPr="00C1052D">
        <w:rPr>
          <w:rFonts w:hint="eastAsia"/>
          <w:position w:val="20"/>
        </w:rPr>
        <w:t xml:space="preserve">　開會通知單</w:t>
      </w:r>
    </w:p>
    <w:p w:rsidR="00064D29" w:rsidRPr="00C1052D" w:rsidRDefault="006446D6">
      <w:pPr>
        <w:pStyle w:val="titlespace"/>
      </w:pPr>
      <w:r w:rsidRPr="00C1052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6684FE2" wp14:editId="5ACD576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1052D" w:rsidRDefault="00064D29">
      <w:pPr>
        <w:pStyle w:val="space2"/>
      </w:pPr>
    </w:p>
    <w:p w:rsidR="00064D29" w:rsidRPr="00C1052D" w:rsidRDefault="00064D29">
      <w:pPr>
        <w:pStyle w:val="space2"/>
      </w:pPr>
    </w:p>
    <w:p w:rsidR="00333736" w:rsidRPr="00C1052D" w:rsidRDefault="00064D29">
      <w:pPr>
        <w:pStyle w:val="af"/>
        <w:spacing w:line="360" w:lineRule="exact"/>
      </w:pPr>
      <w:r w:rsidRPr="00C1052D">
        <w:rPr>
          <w:rFonts w:hint="eastAsia"/>
        </w:rPr>
        <w:t>受文者：</w:t>
      </w:r>
      <w:bookmarkStart w:id="5" w:name="受文者"/>
      <w:bookmarkEnd w:id="5"/>
      <w:r w:rsidR="00333736">
        <w:rPr>
          <w:rFonts w:hint="eastAsia"/>
        </w:rPr>
        <w:t>本會委員</w:t>
      </w:r>
    </w:p>
    <w:p w:rsidR="00064D29" w:rsidRPr="00C1052D" w:rsidRDefault="00064D29">
      <w:pPr>
        <w:pStyle w:val="space"/>
      </w:pPr>
    </w:p>
    <w:p w:rsidR="00064D29" w:rsidRPr="00C1052D" w:rsidRDefault="00064D29">
      <w:pPr>
        <w:pStyle w:val="af0"/>
        <w:spacing w:line="240" w:lineRule="exact"/>
      </w:pPr>
      <w:r w:rsidRPr="00C1052D">
        <w:fldChar w:fldCharType="begin"/>
      </w:r>
      <w:r w:rsidRPr="00C1052D">
        <w:instrText xml:space="preserve"> </w:instrText>
      </w:r>
      <w:r w:rsidRPr="00C1052D">
        <w:rPr>
          <w:rFonts w:hint="eastAsia"/>
        </w:rPr>
        <w:instrText>MACROBUTTON  DocDispatch 發文日期：</w:instrText>
      </w:r>
      <w:r w:rsidRPr="00C1052D">
        <w:fldChar w:fldCharType="end"/>
      </w:r>
      <w:bookmarkStart w:id="6" w:name="發文日期"/>
      <w:bookmarkEnd w:id="6"/>
      <w:r w:rsidR="00F963F9" w:rsidRPr="00C1052D">
        <w:t>中華民國106年11月10日</w:t>
      </w:r>
    </w:p>
    <w:p w:rsidR="00064D29" w:rsidRPr="00C1052D" w:rsidRDefault="00064D29">
      <w:pPr>
        <w:pStyle w:val="af0"/>
        <w:spacing w:line="240" w:lineRule="exact"/>
      </w:pPr>
      <w:r w:rsidRPr="00C1052D">
        <w:rPr>
          <w:rFonts w:hint="eastAsia"/>
        </w:rPr>
        <w:t>發文字號：</w:t>
      </w:r>
      <w:bookmarkStart w:id="7" w:name="發文字號"/>
      <w:bookmarkEnd w:id="7"/>
      <w:r w:rsidR="00FC5818">
        <w:rPr>
          <w:rFonts w:hint="eastAsia"/>
        </w:rPr>
        <w:t>台立內字第</w:t>
      </w:r>
      <w:r w:rsidR="00FC5818">
        <w:t>1064001550號</w:t>
      </w:r>
    </w:p>
    <w:p w:rsidR="00064D29" w:rsidRPr="00C1052D" w:rsidRDefault="00064D29">
      <w:pPr>
        <w:pStyle w:val="af0"/>
        <w:spacing w:line="240" w:lineRule="exact"/>
      </w:pPr>
      <w:r w:rsidRPr="00C1052D">
        <w:fldChar w:fldCharType="begin"/>
      </w:r>
      <w:r w:rsidRPr="00C1052D">
        <w:instrText xml:space="preserve"> </w:instrText>
      </w:r>
      <w:r w:rsidRPr="00C1052D">
        <w:rPr>
          <w:rFonts w:hint="eastAsia"/>
        </w:rPr>
        <w:instrText>MACROBUTTON  DocSpeed 速別：</w:instrText>
      </w:r>
      <w:r w:rsidRPr="00C1052D">
        <w:fldChar w:fldCharType="end"/>
      </w:r>
      <w:bookmarkStart w:id="8" w:name="速別"/>
      <w:bookmarkEnd w:id="8"/>
      <w:r w:rsidR="00F963F9" w:rsidRPr="00C1052D">
        <w:rPr>
          <w:rFonts w:hint="eastAsia"/>
        </w:rPr>
        <w:t>最速件</w:t>
      </w:r>
    </w:p>
    <w:p w:rsidR="00064D29" w:rsidRPr="00C1052D" w:rsidRDefault="00064D29">
      <w:pPr>
        <w:pStyle w:val="af0"/>
        <w:spacing w:line="240" w:lineRule="exact"/>
      </w:pPr>
      <w:r w:rsidRPr="00C1052D">
        <w:fldChar w:fldCharType="begin"/>
      </w:r>
      <w:r w:rsidRPr="00C1052D">
        <w:instrText xml:space="preserve"> </w:instrText>
      </w:r>
      <w:r w:rsidRPr="00C1052D">
        <w:rPr>
          <w:rFonts w:hint="eastAsia"/>
        </w:rPr>
        <w:instrText>MACROBUTTON  DocSecurity 密等及解密條件或保密期限：</w:instrText>
      </w:r>
      <w:r w:rsidRPr="00C1052D">
        <w:fldChar w:fldCharType="end"/>
      </w:r>
      <w:bookmarkStart w:id="9" w:name="密等及解密條件或保密期限"/>
      <w:bookmarkEnd w:id="9"/>
    </w:p>
    <w:p w:rsidR="00064D29" w:rsidRPr="00C1052D" w:rsidRDefault="00064D29">
      <w:pPr>
        <w:pStyle w:val="af0"/>
        <w:spacing w:line="240" w:lineRule="exact"/>
      </w:pPr>
      <w:r w:rsidRPr="00C1052D">
        <w:rPr>
          <w:rFonts w:hint="eastAsia"/>
        </w:rPr>
        <w:t>附件：</w:t>
      </w:r>
      <w:bookmarkStart w:id="10" w:name="附件"/>
      <w:bookmarkEnd w:id="10"/>
      <w:r w:rsidR="006311D0" w:rsidRPr="00C1052D">
        <w:rPr>
          <w:rFonts w:hint="eastAsia"/>
        </w:rPr>
        <w:t>議事日程及議案關係文書</w:t>
      </w:r>
      <w:r w:rsidR="00DB2148">
        <w:t>(1064001550_0_0.rar,1064001550_0_1.doc,1064001550_0_2.doc,1064001550_0_3.doc,1064001550_0_4.doc,1064001550_0_5.doc,1064001550_0_6.doc,1064001550_0_7.doc,1064001550_0_8.doc,1064001550_0_9.doc,1064001550_0_10.doc,1064001550_0_11.doc,1064001550_0_12.doc,1064001550_0_13.doc,1064001550_0_14.doc,1064001550_0_15.docx)</w:t>
      </w:r>
    </w:p>
    <w:p w:rsidR="00064D29" w:rsidRPr="00C1052D" w:rsidRDefault="00064D29">
      <w:pPr>
        <w:pStyle w:val="af0"/>
        <w:spacing w:line="240" w:lineRule="exact"/>
      </w:pPr>
    </w:p>
    <w:p w:rsidR="004A4D4C" w:rsidRPr="00C1052D" w:rsidRDefault="00064D29" w:rsidP="00D654ED">
      <w:pPr>
        <w:pStyle w:val="af1"/>
        <w:spacing w:line="320" w:lineRule="exact"/>
        <w:ind w:left="1635" w:hangingChars="511" w:hanging="1635"/>
        <w:rPr>
          <w:rFonts w:hAnsi="標楷體"/>
        </w:rPr>
      </w:pPr>
      <w:r w:rsidRPr="00C1052D">
        <w:rPr>
          <w:rFonts w:hAnsi="標楷體" w:hint="eastAsia"/>
        </w:rPr>
        <w:t>開會事由：</w:t>
      </w:r>
      <w:bookmarkStart w:id="11" w:name="開會事由"/>
      <w:bookmarkEnd w:id="11"/>
      <w:r w:rsidR="007D5EF2" w:rsidRPr="00C1052D">
        <w:rPr>
          <w:rFonts w:hAnsi="標楷體" w:hint="eastAsia"/>
        </w:rPr>
        <w:t>立法院第</w:t>
      </w:r>
      <w:bookmarkStart w:id="12" w:name="屆別"/>
      <w:r w:rsidR="004A4D4C" w:rsidRPr="00C1052D">
        <w:rPr>
          <w:rFonts w:hAnsi="標楷體"/>
        </w:rPr>
        <w:t>9</w:t>
      </w:r>
      <w:bookmarkEnd w:id="12"/>
      <w:r w:rsidR="007D5EF2" w:rsidRPr="00C1052D">
        <w:rPr>
          <w:rFonts w:hAnsi="標楷體" w:hint="eastAsia"/>
        </w:rPr>
        <w:t>屆第</w:t>
      </w:r>
      <w:bookmarkStart w:id="13" w:name="會期"/>
      <w:r w:rsidR="004A4D4C" w:rsidRPr="00C1052D">
        <w:rPr>
          <w:rFonts w:hAnsi="標楷體"/>
        </w:rPr>
        <w:t>4</w:t>
      </w:r>
      <w:bookmarkEnd w:id="13"/>
      <w:r w:rsidR="007D5EF2" w:rsidRPr="00C1052D">
        <w:rPr>
          <w:rFonts w:hAnsi="標楷體" w:hint="eastAsia"/>
        </w:rPr>
        <w:t>會期</w:t>
      </w:r>
      <w:bookmarkStart w:id="14" w:name="委員會"/>
      <w:r w:rsidR="004A4D4C" w:rsidRPr="00C1052D">
        <w:rPr>
          <w:rFonts w:hAnsi="標楷體" w:hint="eastAsia"/>
        </w:rPr>
        <w:t>內政委員會</w:t>
      </w:r>
      <w:bookmarkEnd w:id="14"/>
      <w:r w:rsidR="00E83981" w:rsidRPr="00C1052D">
        <w:rPr>
          <w:rFonts w:hAnsi="標楷體" w:hint="eastAsia"/>
        </w:rPr>
        <w:t>第</w:t>
      </w:r>
      <w:r w:rsidR="004A4D4C" w:rsidRPr="00C1052D">
        <w:rPr>
          <w:rFonts w:hAnsi="標楷體" w:hint="eastAsia"/>
        </w:rPr>
        <w:t>16</w:t>
      </w:r>
      <w:r w:rsidR="00E83981" w:rsidRPr="00C1052D">
        <w:rPr>
          <w:rFonts w:hAnsi="標楷體" w:hint="eastAsia"/>
        </w:rPr>
        <w:t>次全體委員會議</w:t>
      </w:r>
      <w:bookmarkStart w:id="15" w:name="議案名稱"/>
    </w:p>
    <w:p w:rsidR="004A4D4C" w:rsidRPr="00C1052D" w:rsidRDefault="000D47E0" w:rsidP="000D47E0">
      <w:pPr>
        <w:pStyle w:val="af1"/>
        <w:numPr>
          <w:ilvl w:val="0"/>
          <w:numId w:val="4"/>
        </w:numPr>
        <w:spacing w:line="320" w:lineRule="exact"/>
        <w:rPr>
          <w:rFonts w:hAnsi="標楷體"/>
          <w:u w:val="single"/>
        </w:rPr>
      </w:pPr>
      <w:r w:rsidRPr="00C1052D">
        <w:rPr>
          <w:rFonts w:hAnsi="標楷體" w:hint="eastAsia"/>
        </w:rPr>
        <w:t>「國家安全法」：</w:t>
      </w:r>
    </w:p>
    <w:p w:rsidR="004A4D4C" w:rsidRPr="00C1052D" w:rsidRDefault="004A4D4C" w:rsidP="000D47E0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繼續審查行政院函請審議「國家安全法第五條及第七</w:t>
      </w:r>
      <w:proofErr w:type="gramStart"/>
      <w:r w:rsidRPr="00C1052D">
        <w:rPr>
          <w:rFonts w:hint="eastAsia"/>
        </w:rPr>
        <w:t>條</w:t>
      </w:r>
      <w:proofErr w:type="gramEnd"/>
      <w:r w:rsidRPr="00C1052D">
        <w:rPr>
          <w:rFonts w:hint="eastAsia"/>
        </w:rPr>
        <w:t>條文修正草案」案。</w:t>
      </w:r>
    </w:p>
    <w:p w:rsidR="00206889" w:rsidRPr="00C1052D" w:rsidRDefault="000D47E0" w:rsidP="00206889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206889" w:rsidRPr="00C1052D">
        <w:rPr>
          <w:rFonts w:hint="eastAsia"/>
        </w:rPr>
        <w:t>本院時代力量黨團擬具「國家安全法第九</w:t>
      </w:r>
      <w:proofErr w:type="gramStart"/>
      <w:r w:rsidR="00206889" w:rsidRPr="00C1052D">
        <w:rPr>
          <w:rFonts w:hint="eastAsia"/>
        </w:rPr>
        <w:t>條</w:t>
      </w:r>
      <w:proofErr w:type="gramEnd"/>
      <w:r w:rsidR="00206889" w:rsidRPr="00C1052D">
        <w:rPr>
          <w:rFonts w:hint="eastAsia"/>
        </w:rPr>
        <w:t>條文修正草案」案。</w:t>
      </w:r>
    </w:p>
    <w:p w:rsidR="001D600C" w:rsidRPr="00C1052D" w:rsidRDefault="000D47E0" w:rsidP="000D7BD0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4A4D4C" w:rsidRPr="00C1052D">
        <w:rPr>
          <w:rFonts w:hint="eastAsia"/>
        </w:rPr>
        <w:t>本院委員</w:t>
      </w:r>
      <w:r w:rsidR="000D7BD0" w:rsidRPr="00C1052D">
        <w:rPr>
          <w:rFonts w:hint="eastAsia"/>
        </w:rPr>
        <w:t>顧立雄、鄭麗君、尤美女</w:t>
      </w:r>
      <w:r w:rsidR="004A4D4C" w:rsidRPr="00C1052D">
        <w:rPr>
          <w:rFonts w:hint="eastAsia"/>
        </w:rPr>
        <w:t>等21</w:t>
      </w:r>
      <w:r w:rsidR="000D7BD0" w:rsidRPr="00C1052D">
        <w:rPr>
          <w:rFonts w:hint="eastAsia"/>
        </w:rPr>
        <w:t>人擬具「國家安全法第九</w:t>
      </w:r>
      <w:proofErr w:type="gramStart"/>
      <w:r w:rsidR="000D7BD0" w:rsidRPr="00C1052D">
        <w:rPr>
          <w:rFonts w:hint="eastAsia"/>
        </w:rPr>
        <w:t>條</w:t>
      </w:r>
      <w:proofErr w:type="gramEnd"/>
      <w:r w:rsidR="000D7BD0" w:rsidRPr="00C1052D">
        <w:rPr>
          <w:rFonts w:hint="eastAsia"/>
        </w:rPr>
        <w:t>條文修正草案」</w:t>
      </w:r>
      <w:r w:rsidR="004A4D4C" w:rsidRPr="00C1052D">
        <w:rPr>
          <w:rFonts w:hint="eastAsia"/>
        </w:rPr>
        <w:t>案。</w:t>
      </w:r>
    </w:p>
    <w:p w:rsidR="006976ED" w:rsidRPr="00C1052D" w:rsidRDefault="000D47E0" w:rsidP="001D600C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4A4D4C" w:rsidRPr="00C1052D">
        <w:rPr>
          <w:rFonts w:hint="eastAsia"/>
        </w:rPr>
        <w:t>本院委員姚文智等19</w:t>
      </w:r>
      <w:r w:rsidR="006976ED" w:rsidRPr="00C1052D">
        <w:rPr>
          <w:rFonts w:hint="eastAsia"/>
        </w:rPr>
        <w:t>人擬具「國家安全法第九</w:t>
      </w:r>
      <w:proofErr w:type="gramStart"/>
      <w:r w:rsidR="006976ED" w:rsidRPr="00C1052D">
        <w:rPr>
          <w:rFonts w:hint="eastAsia"/>
        </w:rPr>
        <w:t>條</w:t>
      </w:r>
      <w:proofErr w:type="gramEnd"/>
      <w:r w:rsidR="006976ED" w:rsidRPr="00C1052D">
        <w:rPr>
          <w:rFonts w:hint="eastAsia"/>
        </w:rPr>
        <w:t>條文修正草案」</w:t>
      </w:r>
      <w:r w:rsidR="004A4D4C" w:rsidRPr="00C1052D">
        <w:rPr>
          <w:rFonts w:hint="eastAsia"/>
        </w:rPr>
        <w:t>案。</w:t>
      </w:r>
    </w:p>
    <w:p w:rsidR="006976ED" w:rsidRPr="00C1052D" w:rsidRDefault="000D47E0" w:rsidP="001D600C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4A4D4C" w:rsidRPr="00C1052D">
        <w:rPr>
          <w:rFonts w:hint="eastAsia"/>
        </w:rPr>
        <w:t>本院委員羅致政等16</w:t>
      </w:r>
      <w:r w:rsidR="006976ED" w:rsidRPr="00C1052D">
        <w:rPr>
          <w:rFonts w:hint="eastAsia"/>
        </w:rPr>
        <w:t>人擬具「國家安全法第九</w:t>
      </w:r>
      <w:proofErr w:type="gramStart"/>
      <w:r w:rsidR="006976ED" w:rsidRPr="00C1052D">
        <w:rPr>
          <w:rFonts w:hint="eastAsia"/>
        </w:rPr>
        <w:t>條</w:t>
      </w:r>
      <w:proofErr w:type="gramEnd"/>
      <w:r w:rsidR="006976ED" w:rsidRPr="00C1052D">
        <w:rPr>
          <w:rFonts w:hint="eastAsia"/>
        </w:rPr>
        <w:t>條文修正草案」</w:t>
      </w:r>
      <w:r w:rsidR="004A4D4C" w:rsidRPr="00C1052D">
        <w:rPr>
          <w:rFonts w:hint="eastAsia"/>
        </w:rPr>
        <w:t>案。</w:t>
      </w:r>
    </w:p>
    <w:p w:rsidR="006976ED" w:rsidRPr="00C1052D" w:rsidRDefault="000D47E0" w:rsidP="001D600C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4A4D4C" w:rsidRPr="00C1052D">
        <w:rPr>
          <w:rFonts w:hint="eastAsia"/>
        </w:rPr>
        <w:t>本院委員莊瑞雄等21人擬具「國家安</w:t>
      </w:r>
      <w:r w:rsidR="006976ED" w:rsidRPr="00C1052D">
        <w:rPr>
          <w:rFonts w:hint="eastAsia"/>
        </w:rPr>
        <w:t>全法第三</w:t>
      </w:r>
      <w:proofErr w:type="gramStart"/>
      <w:r w:rsidR="006976ED" w:rsidRPr="00C1052D">
        <w:rPr>
          <w:rFonts w:hint="eastAsia"/>
        </w:rPr>
        <w:t>條</w:t>
      </w:r>
      <w:proofErr w:type="gramEnd"/>
      <w:r w:rsidR="006976ED" w:rsidRPr="00C1052D">
        <w:rPr>
          <w:rFonts w:hint="eastAsia"/>
        </w:rPr>
        <w:t>條文修正草案」</w:t>
      </w:r>
      <w:r w:rsidR="004A4D4C" w:rsidRPr="00C1052D">
        <w:rPr>
          <w:rFonts w:hint="eastAsia"/>
        </w:rPr>
        <w:t>案。</w:t>
      </w:r>
    </w:p>
    <w:p w:rsidR="006976ED" w:rsidRPr="00C1052D" w:rsidRDefault="000D47E0" w:rsidP="001D600C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4A4D4C" w:rsidRPr="00C1052D">
        <w:rPr>
          <w:rFonts w:hint="eastAsia"/>
        </w:rPr>
        <w:t>本院委員</w:t>
      </w:r>
      <w:r w:rsidR="007E494B" w:rsidRPr="00C1052D">
        <w:rPr>
          <w:rFonts w:hint="eastAsia"/>
        </w:rPr>
        <w:t>Kolas</w:t>
      </w:r>
      <w:r w:rsidR="003B139B">
        <w:rPr>
          <w:rFonts w:hint="eastAsia"/>
        </w:rPr>
        <w:t xml:space="preserve"> </w:t>
      </w:r>
      <w:bookmarkStart w:id="16" w:name="_GoBack"/>
      <w:bookmarkEnd w:id="16"/>
      <w:proofErr w:type="spellStart"/>
      <w:r w:rsidR="004A4D4C" w:rsidRPr="00C1052D">
        <w:rPr>
          <w:rFonts w:hint="eastAsia"/>
        </w:rPr>
        <w:t>Yotaka</w:t>
      </w:r>
      <w:proofErr w:type="spellEnd"/>
      <w:r w:rsidR="004A4D4C" w:rsidRPr="00C1052D">
        <w:rPr>
          <w:rFonts w:hint="eastAsia"/>
        </w:rPr>
        <w:t>等16</w:t>
      </w:r>
      <w:r w:rsidR="006976ED" w:rsidRPr="00C1052D">
        <w:rPr>
          <w:rFonts w:hint="eastAsia"/>
        </w:rPr>
        <w:t>人擬具「國家安全法第二條之一及第五條條文修正草案」</w:t>
      </w:r>
      <w:r w:rsidR="004A4D4C" w:rsidRPr="00C1052D">
        <w:rPr>
          <w:rFonts w:hint="eastAsia"/>
        </w:rPr>
        <w:t>案。</w:t>
      </w:r>
    </w:p>
    <w:p w:rsidR="006976ED" w:rsidRPr="00C1052D" w:rsidRDefault="000D47E0" w:rsidP="001D600C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4A4D4C" w:rsidRPr="00C1052D">
        <w:rPr>
          <w:rFonts w:hint="eastAsia"/>
        </w:rPr>
        <w:t>本院委員鄭天財</w:t>
      </w:r>
      <w:proofErr w:type="spellStart"/>
      <w:r w:rsidR="00AD7A8A" w:rsidRPr="00C1052D">
        <w:rPr>
          <w:rFonts w:hint="eastAsia"/>
        </w:rPr>
        <w:t>Sra</w:t>
      </w:r>
      <w:proofErr w:type="spellEnd"/>
      <w:r w:rsidR="00001470">
        <w:rPr>
          <w:rFonts w:hint="eastAsia"/>
        </w:rPr>
        <w:t xml:space="preserve"> </w:t>
      </w:r>
      <w:proofErr w:type="spellStart"/>
      <w:r w:rsidR="00AD7A8A" w:rsidRPr="00C1052D">
        <w:rPr>
          <w:rFonts w:hint="eastAsia"/>
        </w:rPr>
        <w:t>kacaw</w:t>
      </w:r>
      <w:proofErr w:type="spellEnd"/>
      <w:r w:rsidR="004A4D4C" w:rsidRPr="00C1052D">
        <w:rPr>
          <w:rFonts w:hint="eastAsia"/>
        </w:rPr>
        <w:t>等18</w:t>
      </w:r>
      <w:r w:rsidR="006976ED" w:rsidRPr="00C1052D">
        <w:rPr>
          <w:rFonts w:hint="eastAsia"/>
        </w:rPr>
        <w:t>人擬具「國家安全法第五</w:t>
      </w:r>
      <w:proofErr w:type="gramStart"/>
      <w:r w:rsidR="006976ED" w:rsidRPr="00C1052D">
        <w:rPr>
          <w:rFonts w:hint="eastAsia"/>
        </w:rPr>
        <w:t>條</w:t>
      </w:r>
      <w:proofErr w:type="gramEnd"/>
      <w:r w:rsidR="006976ED" w:rsidRPr="00C1052D">
        <w:rPr>
          <w:rFonts w:hint="eastAsia"/>
        </w:rPr>
        <w:t>條文修正草案」</w:t>
      </w:r>
      <w:r w:rsidR="004A4D4C" w:rsidRPr="00C1052D">
        <w:rPr>
          <w:rFonts w:hint="eastAsia"/>
        </w:rPr>
        <w:t>案。</w:t>
      </w:r>
    </w:p>
    <w:p w:rsidR="006976ED" w:rsidRPr="00C1052D" w:rsidRDefault="000D47E0" w:rsidP="001D600C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4A4D4C" w:rsidRPr="00C1052D">
        <w:rPr>
          <w:rFonts w:hint="eastAsia"/>
        </w:rPr>
        <w:t>本院委員孔文吉等18</w:t>
      </w:r>
      <w:r w:rsidR="006976ED" w:rsidRPr="00C1052D">
        <w:rPr>
          <w:rFonts w:hint="eastAsia"/>
        </w:rPr>
        <w:t>人「國家安全法第五</w:t>
      </w:r>
      <w:proofErr w:type="gramStart"/>
      <w:r w:rsidR="006976ED" w:rsidRPr="00C1052D">
        <w:rPr>
          <w:rFonts w:hint="eastAsia"/>
        </w:rPr>
        <w:t>條</w:t>
      </w:r>
      <w:proofErr w:type="gramEnd"/>
      <w:r w:rsidR="006976ED" w:rsidRPr="00C1052D">
        <w:rPr>
          <w:rFonts w:hint="eastAsia"/>
        </w:rPr>
        <w:t>條文修正草案」</w:t>
      </w:r>
      <w:r w:rsidR="004A4D4C" w:rsidRPr="00C1052D">
        <w:rPr>
          <w:rFonts w:hint="eastAsia"/>
        </w:rPr>
        <w:t>案。</w:t>
      </w:r>
    </w:p>
    <w:p w:rsidR="00D377F1" w:rsidRPr="00C1052D" w:rsidRDefault="000D47E0" w:rsidP="001D600C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4A4D4C" w:rsidRPr="00C1052D">
        <w:rPr>
          <w:rFonts w:hint="eastAsia"/>
        </w:rPr>
        <w:t>本院委員林俊憲等17</w:t>
      </w:r>
      <w:r w:rsidR="00D377F1" w:rsidRPr="00C1052D">
        <w:rPr>
          <w:rFonts w:hint="eastAsia"/>
        </w:rPr>
        <w:t>人擬具「國家安全法第五條之</w:t>
      </w:r>
      <w:proofErr w:type="gramStart"/>
      <w:r w:rsidR="00D377F1" w:rsidRPr="00C1052D">
        <w:rPr>
          <w:rFonts w:hint="eastAsia"/>
        </w:rPr>
        <w:t>一</w:t>
      </w:r>
      <w:proofErr w:type="gramEnd"/>
      <w:r w:rsidR="00D377F1" w:rsidRPr="00C1052D">
        <w:rPr>
          <w:rFonts w:hint="eastAsia"/>
        </w:rPr>
        <w:t>條文修正草案」</w:t>
      </w:r>
      <w:r w:rsidR="004A4D4C" w:rsidRPr="00C1052D">
        <w:rPr>
          <w:rFonts w:hint="eastAsia"/>
        </w:rPr>
        <w:t>案。</w:t>
      </w:r>
    </w:p>
    <w:p w:rsidR="00D377F1" w:rsidRPr="00C1052D" w:rsidRDefault="000D47E0" w:rsidP="001D600C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4A4D4C" w:rsidRPr="00C1052D">
        <w:rPr>
          <w:rFonts w:hint="eastAsia"/>
        </w:rPr>
        <w:t>本院委員陳其邁等29</w:t>
      </w:r>
      <w:r w:rsidR="00D377F1" w:rsidRPr="00C1052D">
        <w:rPr>
          <w:rFonts w:hint="eastAsia"/>
        </w:rPr>
        <w:t>人擬具「國家安全法增訂第五條之二條文草案」</w:t>
      </w:r>
      <w:r w:rsidR="004A4D4C" w:rsidRPr="00C1052D">
        <w:rPr>
          <w:rFonts w:hint="eastAsia"/>
        </w:rPr>
        <w:t>案。</w:t>
      </w:r>
    </w:p>
    <w:p w:rsidR="00D377F1" w:rsidRPr="00C1052D" w:rsidRDefault="000D47E0" w:rsidP="001D600C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4A4D4C" w:rsidRPr="00C1052D">
        <w:rPr>
          <w:rFonts w:hint="eastAsia"/>
        </w:rPr>
        <w:t>本院委員王定宇等18人擬具「國家安全法第二條之</w:t>
      </w:r>
      <w:proofErr w:type="gramStart"/>
      <w:r w:rsidR="004A4D4C" w:rsidRPr="00C1052D">
        <w:rPr>
          <w:rFonts w:hint="eastAsia"/>
        </w:rPr>
        <w:t>一</w:t>
      </w:r>
      <w:proofErr w:type="gramEnd"/>
      <w:r w:rsidR="004A4D4C" w:rsidRPr="00C1052D">
        <w:rPr>
          <w:rFonts w:hint="eastAsia"/>
        </w:rPr>
        <w:t>及第五條之</w:t>
      </w:r>
      <w:proofErr w:type="gramStart"/>
      <w:r w:rsidR="004A4D4C" w:rsidRPr="00C1052D">
        <w:rPr>
          <w:rFonts w:hint="eastAsia"/>
        </w:rPr>
        <w:t>一</w:t>
      </w:r>
      <w:proofErr w:type="gramEnd"/>
      <w:r w:rsidR="004A4D4C" w:rsidRPr="00C1052D">
        <w:rPr>
          <w:rFonts w:hint="eastAsia"/>
        </w:rPr>
        <w:t>條</w:t>
      </w:r>
      <w:r w:rsidR="00D377F1" w:rsidRPr="00C1052D">
        <w:rPr>
          <w:rFonts w:hint="eastAsia"/>
        </w:rPr>
        <w:t>文修正草案」</w:t>
      </w:r>
      <w:r w:rsidR="004A4D4C" w:rsidRPr="00C1052D">
        <w:rPr>
          <w:rFonts w:hint="eastAsia"/>
        </w:rPr>
        <w:t>案。</w:t>
      </w:r>
    </w:p>
    <w:p w:rsidR="00D377F1" w:rsidRPr="00C1052D" w:rsidRDefault="000D47E0" w:rsidP="001D600C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4A4D4C" w:rsidRPr="00C1052D">
        <w:rPr>
          <w:rFonts w:hint="eastAsia"/>
        </w:rPr>
        <w:t>本院委員葉宜津等17</w:t>
      </w:r>
      <w:r w:rsidR="00D377F1" w:rsidRPr="00C1052D">
        <w:rPr>
          <w:rFonts w:hint="eastAsia"/>
        </w:rPr>
        <w:t>人擬具「國家安全法增訂第二條之二條文草案」</w:t>
      </w:r>
      <w:r w:rsidR="004A4D4C" w:rsidRPr="00C1052D">
        <w:rPr>
          <w:rFonts w:hint="eastAsia"/>
        </w:rPr>
        <w:t>案。</w:t>
      </w:r>
    </w:p>
    <w:p w:rsidR="00D377F1" w:rsidRPr="00C1052D" w:rsidRDefault="000D47E0" w:rsidP="001D600C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4A4D4C" w:rsidRPr="00C1052D">
        <w:rPr>
          <w:rFonts w:hint="eastAsia"/>
        </w:rPr>
        <w:t>本院委員劉世芳等16</w:t>
      </w:r>
      <w:r w:rsidR="00D377F1" w:rsidRPr="00C1052D">
        <w:rPr>
          <w:rFonts w:hint="eastAsia"/>
        </w:rPr>
        <w:t>人擬具「國家安全法</w:t>
      </w:r>
      <w:r w:rsidR="00D377F1" w:rsidRPr="00C1052D">
        <w:rPr>
          <w:rFonts w:hint="eastAsia"/>
        </w:rPr>
        <w:lastRenderedPageBreak/>
        <w:t>第二條之</w:t>
      </w:r>
      <w:proofErr w:type="gramStart"/>
      <w:r w:rsidR="00D377F1" w:rsidRPr="00C1052D">
        <w:rPr>
          <w:rFonts w:hint="eastAsia"/>
        </w:rPr>
        <w:t>一</w:t>
      </w:r>
      <w:proofErr w:type="gramEnd"/>
      <w:r w:rsidR="00D377F1" w:rsidRPr="00C1052D">
        <w:rPr>
          <w:rFonts w:hint="eastAsia"/>
        </w:rPr>
        <w:t>及第五條之</w:t>
      </w:r>
      <w:proofErr w:type="gramStart"/>
      <w:r w:rsidR="00D377F1" w:rsidRPr="00C1052D">
        <w:rPr>
          <w:rFonts w:hint="eastAsia"/>
        </w:rPr>
        <w:t>一</w:t>
      </w:r>
      <w:proofErr w:type="gramEnd"/>
      <w:r w:rsidR="00D377F1" w:rsidRPr="00C1052D">
        <w:rPr>
          <w:rFonts w:hint="eastAsia"/>
        </w:rPr>
        <w:t>條文修正草案」</w:t>
      </w:r>
      <w:r w:rsidR="004A4D4C" w:rsidRPr="00C1052D">
        <w:rPr>
          <w:rFonts w:hint="eastAsia"/>
        </w:rPr>
        <w:t>案。</w:t>
      </w:r>
    </w:p>
    <w:p w:rsidR="00AD7A8A" w:rsidRPr="00C1052D" w:rsidRDefault="000D47E0" w:rsidP="001D600C">
      <w:pPr>
        <w:pStyle w:val="afd"/>
        <w:numPr>
          <w:ilvl w:val="0"/>
          <w:numId w:val="5"/>
        </w:numPr>
        <w:ind w:leftChars="0" w:firstLineChars="0"/>
      </w:pPr>
      <w:r w:rsidRPr="00C1052D">
        <w:rPr>
          <w:rFonts w:hint="eastAsia"/>
        </w:rPr>
        <w:t>審查</w:t>
      </w:r>
      <w:r w:rsidR="00AD7A8A" w:rsidRPr="00C1052D">
        <w:rPr>
          <w:rFonts w:hint="eastAsia"/>
        </w:rPr>
        <w:t>請願文書1案。</w:t>
      </w:r>
    </w:p>
    <w:p w:rsidR="00D377F1" w:rsidRPr="00C1052D" w:rsidRDefault="000D47E0" w:rsidP="00AD7A8A">
      <w:pPr>
        <w:pStyle w:val="aff"/>
      </w:pPr>
      <w:r w:rsidRPr="00C1052D">
        <w:rPr>
          <w:rFonts w:hint="eastAsia"/>
        </w:rPr>
        <w:t>二</w:t>
      </w:r>
      <w:r w:rsidR="00AD7A8A" w:rsidRPr="00C1052D">
        <w:rPr>
          <w:rFonts w:hint="eastAsia"/>
        </w:rPr>
        <w:t>、審查「政治獻金法」：</w:t>
      </w:r>
    </w:p>
    <w:p w:rsidR="00AD7A8A" w:rsidRPr="00C1052D" w:rsidRDefault="004A4D4C" w:rsidP="00AD7A8A">
      <w:pPr>
        <w:pStyle w:val="afd"/>
        <w:numPr>
          <w:ilvl w:val="0"/>
          <w:numId w:val="6"/>
        </w:numPr>
        <w:ind w:leftChars="0" w:firstLineChars="0"/>
      </w:pPr>
      <w:r w:rsidRPr="00C1052D">
        <w:rPr>
          <w:rFonts w:hint="eastAsia"/>
        </w:rPr>
        <w:t>本院委員莊瑞雄等21</w:t>
      </w:r>
      <w:r w:rsidR="00AD7A8A" w:rsidRPr="00C1052D">
        <w:rPr>
          <w:rFonts w:hint="eastAsia"/>
        </w:rPr>
        <w:t>人擬具「政治獻金法第十五</w:t>
      </w:r>
      <w:proofErr w:type="gramStart"/>
      <w:r w:rsidR="00AD7A8A" w:rsidRPr="00C1052D">
        <w:rPr>
          <w:rFonts w:hint="eastAsia"/>
        </w:rPr>
        <w:t>條</w:t>
      </w:r>
      <w:proofErr w:type="gramEnd"/>
      <w:r w:rsidR="00AD7A8A" w:rsidRPr="00C1052D">
        <w:rPr>
          <w:rFonts w:hint="eastAsia"/>
        </w:rPr>
        <w:t>條文修正草案」</w:t>
      </w:r>
      <w:r w:rsidRPr="00C1052D">
        <w:rPr>
          <w:rFonts w:hint="eastAsia"/>
        </w:rPr>
        <w:t>案。</w:t>
      </w:r>
    </w:p>
    <w:p w:rsidR="00AD7A8A" w:rsidRPr="00C1052D" w:rsidRDefault="004A4D4C" w:rsidP="00AD7A8A">
      <w:pPr>
        <w:pStyle w:val="afd"/>
        <w:numPr>
          <w:ilvl w:val="0"/>
          <w:numId w:val="6"/>
        </w:numPr>
        <w:ind w:leftChars="0" w:firstLineChars="0"/>
      </w:pPr>
      <w:r w:rsidRPr="00C1052D">
        <w:rPr>
          <w:rFonts w:hint="eastAsia"/>
        </w:rPr>
        <w:t>本院委員趙天麟等16</w:t>
      </w:r>
      <w:r w:rsidR="00AD7A8A" w:rsidRPr="00C1052D">
        <w:rPr>
          <w:rFonts w:hint="eastAsia"/>
        </w:rPr>
        <w:t>人擬具「政治獻金法第十八</w:t>
      </w:r>
      <w:proofErr w:type="gramStart"/>
      <w:r w:rsidR="00AD7A8A" w:rsidRPr="00C1052D">
        <w:rPr>
          <w:rFonts w:hint="eastAsia"/>
        </w:rPr>
        <w:t>條</w:t>
      </w:r>
      <w:proofErr w:type="gramEnd"/>
      <w:r w:rsidR="00AD7A8A" w:rsidRPr="00C1052D">
        <w:rPr>
          <w:rFonts w:hint="eastAsia"/>
        </w:rPr>
        <w:t>條文修正草案」</w:t>
      </w:r>
      <w:r w:rsidRPr="00C1052D">
        <w:rPr>
          <w:rFonts w:hint="eastAsia"/>
        </w:rPr>
        <w:t>案。</w:t>
      </w:r>
    </w:p>
    <w:p w:rsidR="005C2DF0" w:rsidRPr="00C1052D" w:rsidRDefault="004A4D4C" w:rsidP="00AD7A8A">
      <w:pPr>
        <w:pStyle w:val="afd"/>
        <w:numPr>
          <w:ilvl w:val="0"/>
          <w:numId w:val="6"/>
        </w:numPr>
        <w:ind w:leftChars="0" w:firstLineChars="0"/>
      </w:pPr>
      <w:r w:rsidRPr="00C1052D">
        <w:rPr>
          <w:rFonts w:hint="eastAsia"/>
        </w:rPr>
        <w:t>本院委員高志鵬等23</w:t>
      </w:r>
      <w:r w:rsidR="00AD7A8A" w:rsidRPr="00C1052D">
        <w:rPr>
          <w:rFonts w:hint="eastAsia"/>
        </w:rPr>
        <w:t>人擬具「政治獻金法部分條文修正草案」</w:t>
      </w:r>
      <w:r w:rsidRPr="00C1052D">
        <w:rPr>
          <w:rFonts w:hint="eastAsia"/>
        </w:rPr>
        <w:t>案</w:t>
      </w:r>
    </w:p>
    <w:p w:rsidR="005C2DF0" w:rsidRPr="00C1052D" w:rsidRDefault="004A4D4C" w:rsidP="00AD7A8A">
      <w:pPr>
        <w:pStyle w:val="afd"/>
        <w:numPr>
          <w:ilvl w:val="0"/>
          <w:numId w:val="6"/>
        </w:numPr>
        <w:ind w:leftChars="0" w:firstLineChars="0"/>
      </w:pPr>
      <w:r w:rsidRPr="00C1052D">
        <w:rPr>
          <w:rFonts w:hint="eastAsia"/>
        </w:rPr>
        <w:t>本院委員陳其邁等18人擬具</w:t>
      </w:r>
      <w:r w:rsidR="005C2DF0" w:rsidRPr="00C1052D">
        <w:rPr>
          <w:rFonts w:hint="eastAsia"/>
        </w:rPr>
        <w:t>「政治獻金法第二十一</w:t>
      </w:r>
      <w:proofErr w:type="gramStart"/>
      <w:r w:rsidR="005C2DF0" w:rsidRPr="00C1052D">
        <w:rPr>
          <w:rFonts w:hint="eastAsia"/>
        </w:rPr>
        <w:t>條</w:t>
      </w:r>
      <w:proofErr w:type="gramEnd"/>
      <w:r w:rsidR="005C2DF0" w:rsidRPr="00C1052D">
        <w:rPr>
          <w:rFonts w:hint="eastAsia"/>
        </w:rPr>
        <w:t>條文修正草案」</w:t>
      </w:r>
      <w:r w:rsidRPr="00C1052D">
        <w:rPr>
          <w:rFonts w:hint="eastAsia"/>
        </w:rPr>
        <w:t>案。</w:t>
      </w:r>
    </w:p>
    <w:p w:rsidR="005C2DF0" w:rsidRPr="00C1052D" w:rsidRDefault="004A4D4C" w:rsidP="00AD7A8A">
      <w:pPr>
        <w:pStyle w:val="afd"/>
        <w:numPr>
          <w:ilvl w:val="0"/>
          <w:numId w:val="6"/>
        </w:numPr>
        <w:ind w:leftChars="0" w:firstLineChars="0"/>
      </w:pPr>
      <w:r w:rsidRPr="00C1052D">
        <w:rPr>
          <w:rFonts w:hint="eastAsia"/>
        </w:rPr>
        <w:t>本院委員陳其邁等18</w:t>
      </w:r>
      <w:r w:rsidR="005C2DF0" w:rsidRPr="00C1052D">
        <w:rPr>
          <w:rFonts w:hint="eastAsia"/>
        </w:rPr>
        <w:t>人擬具「政治獻金法第十八條及第二十九</w:t>
      </w:r>
      <w:proofErr w:type="gramStart"/>
      <w:r w:rsidR="005C2DF0" w:rsidRPr="00C1052D">
        <w:rPr>
          <w:rFonts w:hint="eastAsia"/>
        </w:rPr>
        <w:t>條</w:t>
      </w:r>
      <w:proofErr w:type="gramEnd"/>
      <w:r w:rsidR="005C2DF0" w:rsidRPr="00C1052D">
        <w:rPr>
          <w:rFonts w:hint="eastAsia"/>
        </w:rPr>
        <w:t>條文修正草案」</w:t>
      </w:r>
      <w:r w:rsidRPr="00C1052D">
        <w:rPr>
          <w:rFonts w:hint="eastAsia"/>
        </w:rPr>
        <w:t>案。</w:t>
      </w:r>
    </w:p>
    <w:p w:rsidR="005C2DF0" w:rsidRPr="00C1052D" w:rsidRDefault="004A4D4C" w:rsidP="00AD7A8A">
      <w:pPr>
        <w:pStyle w:val="afd"/>
        <w:numPr>
          <w:ilvl w:val="0"/>
          <w:numId w:val="6"/>
        </w:numPr>
        <w:ind w:leftChars="0" w:firstLineChars="0"/>
      </w:pPr>
      <w:r w:rsidRPr="00C1052D">
        <w:rPr>
          <w:rFonts w:hint="eastAsia"/>
        </w:rPr>
        <w:t>本院委員孔文吉等18</w:t>
      </w:r>
      <w:r w:rsidR="005C2DF0" w:rsidRPr="00C1052D">
        <w:rPr>
          <w:rFonts w:hint="eastAsia"/>
        </w:rPr>
        <w:t>人「政治獻金法第十二</w:t>
      </w:r>
      <w:proofErr w:type="gramStart"/>
      <w:r w:rsidR="005C2DF0" w:rsidRPr="00C1052D">
        <w:rPr>
          <w:rFonts w:hint="eastAsia"/>
        </w:rPr>
        <w:t>條</w:t>
      </w:r>
      <w:proofErr w:type="gramEnd"/>
      <w:r w:rsidR="005C2DF0" w:rsidRPr="00C1052D">
        <w:rPr>
          <w:rFonts w:hint="eastAsia"/>
        </w:rPr>
        <w:t>條文修正草案」</w:t>
      </w:r>
      <w:r w:rsidRPr="00C1052D">
        <w:rPr>
          <w:rFonts w:hint="eastAsia"/>
        </w:rPr>
        <w:t>案。</w:t>
      </w:r>
    </w:p>
    <w:p w:rsidR="005C2DF0" w:rsidRPr="00C1052D" w:rsidRDefault="004A4D4C" w:rsidP="00AD7A8A">
      <w:pPr>
        <w:pStyle w:val="afd"/>
        <w:numPr>
          <w:ilvl w:val="0"/>
          <w:numId w:val="6"/>
        </w:numPr>
        <w:ind w:leftChars="0" w:firstLineChars="0"/>
      </w:pPr>
      <w:r w:rsidRPr="00C1052D">
        <w:rPr>
          <w:rFonts w:hint="eastAsia"/>
        </w:rPr>
        <w:t>本院委員羅致政等16</w:t>
      </w:r>
      <w:r w:rsidR="005C2DF0" w:rsidRPr="00C1052D">
        <w:rPr>
          <w:rFonts w:hint="eastAsia"/>
        </w:rPr>
        <w:t>人擬具「政治獻金法第十五條及第三十</w:t>
      </w:r>
      <w:proofErr w:type="gramStart"/>
      <w:r w:rsidR="005C2DF0" w:rsidRPr="00C1052D">
        <w:rPr>
          <w:rFonts w:hint="eastAsia"/>
        </w:rPr>
        <w:t>條</w:t>
      </w:r>
      <w:proofErr w:type="gramEnd"/>
      <w:r w:rsidR="005C2DF0" w:rsidRPr="00C1052D">
        <w:rPr>
          <w:rFonts w:hint="eastAsia"/>
        </w:rPr>
        <w:t>條文修正草案」</w:t>
      </w:r>
      <w:r w:rsidRPr="00C1052D">
        <w:rPr>
          <w:rFonts w:hint="eastAsia"/>
        </w:rPr>
        <w:t>案。</w:t>
      </w:r>
    </w:p>
    <w:p w:rsidR="00064D29" w:rsidRPr="00C1052D" w:rsidRDefault="004A4D4C" w:rsidP="00AD7A8A">
      <w:pPr>
        <w:pStyle w:val="afd"/>
        <w:numPr>
          <w:ilvl w:val="0"/>
          <w:numId w:val="6"/>
        </w:numPr>
        <w:ind w:leftChars="0" w:firstLineChars="0"/>
      </w:pPr>
      <w:r w:rsidRPr="00C1052D">
        <w:rPr>
          <w:rFonts w:hint="eastAsia"/>
        </w:rPr>
        <w:t>本院委員林德福等2</w:t>
      </w:r>
      <w:r w:rsidR="001575C0" w:rsidRPr="00C1052D">
        <w:rPr>
          <w:rFonts w:hint="eastAsia"/>
        </w:rPr>
        <w:t>3</w:t>
      </w:r>
      <w:r w:rsidR="005C2DF0" w:rsidRPr="00C1052D">
        <w:rPr>
          <w:rFonts w:hint="eastAsia"/>
        </w:rPr>
        <w:t>人擬具「政治獻金法第七條及第十五</w:t>
      </w:r>
      <w:proofErr w:type="gramStart"/>
      <w:r w:rsidR="005C2DF0" w:rsidRPr="00C1052D">
        <w:rPr>
          <w:rFonts w:hint="eastAsia"/>
        </w:rPr>
        <w:t>條</w:t>
      </w:r>
      <w:proofErr w:type="gramEnd"/>
      <w:r w:rsidR="005C2DF0" w:rsidRPr="00C1052D">
        <w:rPr>
          <w:rFonts w:hint="eastAsia"/>
        </w:rPr>
        <w:t>條文修正草案」</w:t>
      </w:r>
      <w:r w:rsidRPr="00C1052D">
        <w:rPr>
          <w:rFonts w:hint="eastAsia"/>
        </w:rPr>
        <w:t>案。</w:t>
      </w:r>
      <w:bookmarkEnd w:id="15"/>
    </w:p>
    <w:p w:rsidR="00064D29" w:rsidRPr="00C1052D" w:rsidRDefault="00064D29">
      <w:pPr>
        <w:pStyle w:val="af1"/>
        <w:spacing w:line="320" w:lineRule="exact"/>
        <w:rPr>
          <w:rFonts w:hAnsi="標楷體"/>
        </w:rPr>
      </w:pPr>
      <w:r w:rsidRPr="00C1052D">
        <w:rPr>
          <w:rFonts w:hAnsi="標楷體"/>
        </w:rPr>
        <w:fldChar w:fldCharType="begin"/>
      </w:r>
      <w:r w:rsidRPr="00C1052D">
        <w:rPr>
          <w:rFonts w:hAnsi="標楷體"/>
        </w:rPr>
        <w:instrText xml:space="preserve"> MACROBUTTON  DocMeetingTime 開會時間：</w:instrText>
      </w:r>
      <w:r w:rsidRPr="00C1052D">
        <w:rPr>
          <w:rFonts w:hAnsi="標楷體"/>
        </w:rPr>
        <w:fldChar w:fldCharType="end"/>
      </w:r>
      <w:bookmarkStart w:id="17" w:name="開會時間"/>
      <w:r w:rsidR="004A4D4C" w:rsidRPr="00C1052D">
        <w:rPr>
          <w:rFonts w:hAnsi="標楷體"/>
        </w:rPr>
        <w:t>106年11月15日（星期三）上午9時至</w:t>
      </w:r>
      <w:bookmarkEnd w:id="17"/>
      <w:r w:rsidR="00743162" w:rsidRPr="00C1052D">
        <w:rPr>
          <w:rFonts w:hAnsi="標楷體" w:hint="eastAsia"/>
        </w:rPr>
        <w:t>下午5時30分</w:t>
      </w:r>
    </w:p>
    <w:p w:rsidR="00064D29" w:rsidRPr="00C1052D" w:rsidRDefault="00064D29">
      <w:pPr>
        <w:pStyle w:val="af1"/>
        <w:spacing w:line="320" w:lineRule="exact"/>
        <w:rPr>
          <w:rFonts w:hAnsi="標楷體"/>
        </w:rPr>
      </w:pPr>
      <w:r w:rsidRPr="00C1052D">
        <w:rPr>
          <w:rFonts w:hAnsi="標楷體" w:hint="eastAsia"/>
        </w:rPr>
        <w:t>開會地點：</w:t>
      </w:r>
      <w:bookmarkStart w:id="18" w:name="開會地點"/>
      <w:bookmarkEnd w:id="18"/>
      <w:r w:rsidR="004A4D4C" w:rsidRPr="00C1052D">
        <w:rPr>
          <w:rFonts w:hAnsi="標楷體" w:hint="eastAsia"/>
        </w:rPr>
        <w:t>紅樓</w:t>
      </w:r>
      <w:r w:rsidR="004A4D4C" w:rsidRPr="00C1052D">
        <w:rPr>
          <w:rFonts w:hAnsi="標楷體"/>
        </w:rPr>
        <w:t>202會議室</w:t>
      </w:r>
    </w:p>
    <w:p w:rsidR="0080459C" w:rsidRPr="00C1052D" w:rsidRDefault="00064D29">
      <w:pPr>
        <w:pStyle w:val="af3"/>
        <w:spacing w:line="320" w:lineRule="exact"/>
      </w:pPr>
      <w:r w:rsidRPr="00C1052D">
        <w:rPr>
          <w:rFonts w:hint="eastAsia"/>
        </w:rPr>
        <w:t>主持人：</w:t>
      </w:r>
      <w:bookmarkStart w:id="19" w:name="主席"/>
      <w:bookmarkEnd w:id="19"/>
      <w:proofErr w:type="gramStart"/>
      <w:r w:rsidR="001F6DF2" w:rsidRPr="00C1052D">
        <w:rPr>
          <w:rFonts w:hint="eastAsia"/>
        </w:rPr>
        <w:t>鄭</w:t>
      </w:r>
      <w:r w:rsidR="0080459C" w:rsidRPr="00C1052D">
        <w:rPr>
          <w:rFonts w:hint="eastAsia"/>
        </w:rPr>
        <w:t>委員天財</w:t>
      </w:r>
      <w:proofErr w:type="spellStart"/>
      <w:proofErr w:type="gramEnd"/>
      <w:r w:rsidR="0080459C" w:rsidRPr="00C1052D">
        <w:rPr>
          <w:rFonts w:hint="eastAsia"/>
        </w:rPr>
        <w:t>Sra</w:t>
      </w:r>
      <w:proofErr w:type="spellEnd"/>
      <w:r w:rsidR="003B139B">
        <w:rPr>
          <w:rFonts w:hint="eastAsia"/>
        </w:rPr>
        <w:t xml:space="preserve"> </w:t>
      </w:r>
      <w:proofErr w:type="spellStart"/>
      <w:r w:rsidR="0080459C" w:rsidRPr="00C1052D">
        <w:rPr>
          <w:rFonts w:hint="eastAsia"/>
        </w:rPr>
        <w:t>Kacaw</w:t>
      </w:r>
      <w:proofErr w:type="spellEnd"/>
    </w:p>
    <w:p w:rsidR="00064D29" w:rsidRPr="00C1052D" w:rsidRDefault="00064D29">
      <w:pPr>
        <w:pStyle w:val="af3"/>
        <w:spacing w:line="320" w:lineRule="exact"/>
        <w:rPr>
          <w:sz w:val="24"/>
        </w:rPr>
      </w:pPr>
      <w:r w:rsidRPr="00C1052D">
        <w:rPr>
          <w:rFonts w:hint="eastAsia"/>
        </w:rPr>
        <w:t>聯絡人及電話：</w:t>
      </w:r>
      <w:bookmarkStart w:id="20" w:name="聯絡人及電話"/>
      <w:bookmarkEnd w:id="20"/>
      <w:r w:rsidR="004A4D4C" w:rsidRPr="00C1052D">
        <w:rPr>
          <w:rFonts w:hint="eastAsia"/>
        </w:rPr>
        <w:t>鄧瑋宜</w:t>
      </w:r>
      <w:r w:rsidR="004A4D4C" w:rsidRPr="00C1052D">
        <w:t xml:space="preserve">  02-23585505  傳真：02-23585502</w:t>
      </w:r>
    </w:p>
    <w:p w:rsidR="0080459C" w:rsidRPr="00C1052D" w:rsidRDefault="00064D29" w:rsidP="0080459C">
      <w:pPr>
        <w:pStyle w:val="af4"/>
        <w:spacing w:line="320" w:lineRule="exact"/>
        <w:ind w:left="1120" w:hangingChars="350" w:hanging="1120"/>
      </w:pPr>
      <w:r w:rsidRPr="00C1052D">
        <w:rPr>
          <w:rFonts w:hint="eastAsia"/>
        </w:rPr>
        <w:t>出席者：</w:t>
      </w:r>
      <w:bookmarkStart w:id="21" w:name="出席者"/>
      <w:bookmarkEnd w:id="21"/>
      <w:r w:rsidR="0080459C" w:rsidRPr="00C1052D">
        <w:rPr>
          <w:rFonts w:hint="eastAsia"/>
        </w:rPr>
        <w:t>本會委員</w:t>
      </w:r>
    </w:p>
    <w:p w:rsidR="001C1021" w:rsidRPr="00C1052D" w:rsidRDefault="00064D29" w:rsidP="007E494B">
      <w:pPr>
        <w:pStyle w:val="af5"/>
        <w:spacing w:before="0" w:line="320" w:lineRule="exact"/>
        <w:ind w:left="1315" w:hangingChars="411" w:hanging="1315"/>
      </w:pPr>
      <w:r w:rsidRPr="00C1052D">
        <w:rPr>
          <w:rFonts w:hint="eastAsia"/>
        </w:rPr>
        <w:t>列席者：</w:t>
      </w:r>
      <w:bookmarkStart w:id="22" w:name="列席者"/>
      <w:bookmarkEnd w:id="22"/>
      <w:r w:rsidR="0080459C" w:rsidRPr="00C1052D">
        <w:rPr>
          <w:rFonts w:hint="eastAsia"/>
        </w:rPr>
        <w:t>時代力量黨團、尤委員美女、姚委員文智、</w:t>
      </w:r>
      <w:proofErr w:type="gramStart"/>
      <w:r w:rsidR="007D54B7" w:rsidRPr="00C1052D">
        <w:rPr>
          <w:rFonts w:hint="eastAsia"/>
        </w:rPr>
        <w:t>羅委員致政</w:t>
      </w:r>
      <w:proofErr w:type="gramEnd"/>
      <w:r w:rsidR="007D54B7" w:rsidRPr="00C1052D">
        <w:rPr>
          <w:rFonts w:hint="eastAsia"/>
        </w:rPr>
        <w:t>、莊委員瑞雄</w:t>
      </w:r>
      <w:r w:rsidR="00AD0CD6" w:rsidRPr="00C1052D">
        <w:rPr>
          <w:rFonts w:hint="eastAsia"/>
        </w:rPr>
        <w:t>、</w:t>
      </w:r>
      <w:r w:rsidR="001F6DF2" w:rsidRPr="00C1052D">
        <w:rPr>
          <w:rFonts w:hint="eastAsia"/>
        </w:rPr>
        <w:t>委員Kolas</w:t>
      </w:r>
      <w:r w:rsidR="003B139B">
        <w:rPr>
          <w:rFonts w:hint="eastAsia"/>
        </w:rPr>
        <w:t xml:space="preserve"> </w:t>
      </w:r>
      <w:proofErr w:type="spellStart"/>
      <w:r w:rsidR="001F6DF2" w:rsidRPr="00C1052D">
        <w:rPr>
          <w:rFonts w:hint="eastAsia"/>
        </w:rPr>
        <w:t>Yotaka</w:t>
      </w:r>
      <w:proofErr w:type="spellEnd"/>
      <w:r w:rsidR="001F6DF2" w:rsidRPr="00C1052D">
        <w:rPr>
          <w:rFonts w:hint="eastAsia"/>
        </w:rPr>
        <w:t>、</w:t>
      </w:r>
      <w:proofErr w:type="gramStart"/>
      <w:r w:rsidR="001F6DF2" w:rsidRPr="00C1052D">
        <w:rPr>
          <w:rFonts w:hint="eastAsia"/>
        </w:rPr>
        <w:t>鄭委員天財</w:t>
      </w:r>
      <w:proofErr w:type="spellStart"/>
      <w:proofErr w:type="gramEnd"/>
      <w:r w:rsidR="001F6DF2" w:rsidRPr="00C1052D">
        <w:rPr>
          <w:rFonts w:hint="eastAsia"/>
        </w:rPr>
        <w:t>Sra</w:t>
      </w:r>
      <w:proofErr w:type="spellEnd"/>
      <w:r w:rsidR="003B139B">
        <w:rPr>
          <w:rFonts w:hint="eastAsia"/>
        </w:rPr>
        <w:t xml:space="preserve"> </w:t>
      </w:r>
      <w:proofErr w:type="spellStart"/>
      <w:r w:rsidR="001F6DF2" w:rsidRPr="00C1052D">
        <w:rPr>
          <w:rFonts w:hint="eastAsia"/>
        </w:rPr>
        <w:t>Kacaw</w:t>
      </w:r>
      <w:proofErr w:type="spellEnd"/>
      <w:r w:rsidR="00B44707" w:rsidRPr="00C1052D">
        <w:rPr>
          <w:rFonts w:hint="eastAsia"/>
        </w:rPr>
        <w:t>、孔委員文吉、</w:t>
      </w:r>
      <w:proofErr w:type="gramStart"/>
      <w:r w:rsidR="008B66F8" w:rsidRPr="00C1052D">
        <w:rPr>
          <w:rFonts w:hint="eastAsia"/>
        </w:rPr>
        <w:t>林委員俊憲</w:t>
      </w:r>
      <w:proofErr w:type="gramEnd"/>
      <w:r w:rsidR="008B66F8" w:rsidRPr="00C1052D">
        <w:rPr>
          <w:rFonts w:hint="eastAsia"/>
        </w:rPr>
        <w:t>、陳委員其邁、</w:t>
      </w:r>
      <w:proofErr w:type="gramStart"/>
      <w:r w:rsidR="008B66F8" w:rsidRPr="00C1052D">
        <w:rPr>
          <w:rFonts w:hint="eastAsia"/>
        </w:rPr>
        <w:t>王委員定宇</w:t>
      </w:r>
      <w:proofErr w:type="gramEnd"/>
      <w:r w:rsidR="008B66F8" w:rsidRPr="00C1052D">
        <w:rPr>
          <w:rFonts w:hint="eastAsia"/>
        </w:rPr>
        <w:t>、葉</w:t>
      </w:r>
      <w:r w:rsidR="007C6AB1" w:rsidRPr="00C1052D">
        <w:rPr>
          <w:rFonts w:hint="eastAsia"/>
        </w:rPr>
        <w:t>委員宜津、劉委員</w:t>
      </w:r>
      <w:proofErr w:type="gramStart"/>
      <w:r w:rsidR="007C6AB1" w:rsidRPr="00C1052D">
        <w:rPr>
          <w:rFonts w:hint="eastAsia"/>
        </w:rPr>
        <w:t>世</w:t>
      </w:r>
      <w:proofErr w:type="gramEnd"/>
      <w:r w:rsidR="007C6AB1" w:rsidRPr="00C1052D">
        <w:rPr>
          <w:rFonts w:hint="eastAsia"/>
        </w:rPr>
        <w:t>芳</w:t>
      </w:r>
      <w:r w:rsidR="00877336" w:rsidRPr="00C1052D">
        <w:rPr>
          <w:rFonts w:hint="eastAsia"/>
        </w:rPr>
        <w:t>、趙委員天</w:t>
      </w:r>
      <w:proofErr w:type="gramStart"/>
      <w:r w:rsidR="00877336" w:rsidRPr="00C1052D">
        <w:rPr>
          <w:rFonts w:hint="eastAsia"/>
        </w:rPr>
        <w:t>麟</w:t>
      </w:r>
      <w:proofErr w:type="gramEnd"/>
      <w:r w:rsidR="002F01C4" w:rsidRPr="00C1052D">
        <w:rPr>
          <w:rFonts w:hint="eastAsia"/>
        </w:rPr>
        <w:t>、高委員志鵬、林委員德福</w:t>
      </w:r>
      <w:r w:rsidR="007E494B" w:rsidRPr="00C1052D">
        <w:rPr>
          <w:rFonts w:hint="eastAsia"/>
        </w:rPr>
        <w:t>、本院其他委員會委員</w:t>
      </w:r>
      <w:r w:rsidR="002D63BB" w:rsidRPr="00C1052D">
        <w:rPr>
          <w:rFonts w:hint="eastAsia"/>
        </w:rPr>
        <w:t>、</w:t>
      </w:r>
      <w:r w:rsidR="007E494B" w:rsidRPr="00C1052D">
        <w:rPr>
          <w:rFonts w:hint="eastAsia"/>
        </w:rPr>
        <w:t>行政院秘書長卓榮泰、內政部部長葉俊榮</w:t>
      </w:r>
      <w:r w:rsidR="00882145" w:rsidRPr="00C1052D">
        <w:rPr>
          <w:rFonts w:hint="eastAsia"/>
        </w:rPr>
        <w:t>、原住民族委員會</w:t>
      </w:r>
      <w:r w:rsidR="00877336" w:rsidRPr="00C1052D">
        <w:rPr>
          <w:rFonts w:hint="eastAsia"/>
        </w:rPr>
        <w:t>、</w:t>
      </w:r>
      <w:r w:rsidR="001C1021" w:rsidRPr="00C1052D">
        <w:rPr>
          <w:rFonts w:hint="eastAsia"/>
        </w:rPr>
        <w:t>考試院、司法院、國防部、法務部、國家安全局、交通部、行政院農業委員會、財政部、</w:t>
      </w:r>
      <w:r w:rsidR="001E52AF" w:rsidRPr="00C1052D">
        <w:rPr>
          <w:rFonts w:hint="eastAsia"/>
        </w:rPr>
        <w:t>國家通訊傳播委員會、</w:t>
      </w:r>
      <w:r w:rsidR="006A00EC" w:rsidRPr="00C1052D">
        <w:rPr>
          <w:rFonts w:hint="eastAsia"/>
        </w:rPr>
        <w:t>外交部、</w:t>
      </w:r>
      <w:r w:rsidR="001C1021" w:rsidRPr="00C1052D">
        <w:rPr>
          <w:rFonts w:hint="eastAsia"/>
        </w:rPr>
        <w:t>監察院、經濟部、行政院大陸委員會、行政院公共工程委員會、金融監督管理委員會、中央選舉委員會</w:t>
      </w:r>
      <w:r w:rsidR="00AA25A5" w:rsidRPr="00C1052D">
        <w:rPr>
          <w:rFonts w:hint="eastAsia"/>
        </w:rPr>
        <w:t>、國家安全會議</w:t>
      </w:r>
    </w:p>
    <w:p w:rsidR="00AD0CD6" w:rsidRPr="00C1052D" w:rsidRDefault="00064D29" w:rsidP="00D654ED">
      <w:pPr>
        <w:pStyle w:val="af7"/>
        <w:spacing w:line="240" w:lineRule="exact"/>
        <w:ind w:left="658" w:hangingChars="274" w:hanging="658"/>
        <w:rPr>
          <w:rFonts w:hAnsi="標楷體"/>
        </w:rPr>
      </w:pPr>
      <w:r w:rsidRPr="00C1052D">
        <w:rPr>
          <w:rFonts w:hAnsi="標楷體" w:hint="eastAsia"/>
        </w:rPr>
        <w:t>副本：</w:t>
      </w:r>
      <w:bookmarkStart w:id="23" w:name="副本"/>
      <w:bookmarkEnd w:id="23"/>
      <w:r w:rsidR="00AD0CD6" w:rsidRPr="00C1052D">
        <w:rPr>
          <w:rFonts w:hAnsi="標楷體" w:hint="eastAsia"/>
        </w:rPr>
        <w:t>本院各相關單位</w:t>
      </w:r>
    </w:p>
    <w:p w:rsidR="006446D6" w:rsidRPr="00C1052D" w:rsidRDefault="006446D6" w:rsidP="006446D6">
      <w:pPr>
        <w:pStyle w:val="af7"/>
        <w:spacing w:line="240" w:lineRule="exact"/>
        <w:rPr>
          <w:rFonts w:hAnsi="標楷體"/>
        </w:rPr>
      </w:pPr>
      <w:r w:rsidRPr="00C1052D">
        <w:rPr>
          <w:rFonts w:hAnsi="標楷體" w:hint="eastAsia"/>
        </w:rPr>
        <w:t>備註：</w:t>
      </w:r>
      <w:bookmarkStart w:id="24" w:name="備註"/>
      <w:bookmarkEnd w:id="24"/>
    </w:p>
    <w:p w:rsidR="006446D6" w:rsidRPr="00C1052D" w:rsidRDefault="006446D6" w:rsidP="006446D6">
      <w:pPr>
        <w:pStyle w:val="af7"/>
        <w:numPr>
          <w:ilvl w:val="0"/>
          <w:numId w:val="3"/>
        </w:numPr>
        <w:spacing w:line="240" w:lineRule="exact"/>
        <w:rPr>
          <w:rFonts w:hAnsi="標楷體"/>
        </w:rPr>
      </w:pPr>
      <w:bookmarkStart w:id="25" w:name="備註1"/>
      <w:r w:rsidRPr="00C1052D">
        <w:rPr>
          <w:rFonts w:hAnsi="標楷體" w:hint="eastAsia"/>
        </w:rPr>
        <w:t>委員登記發言時間及方式：</w:t>
      </w:r>
      <w:r w:rsidRPr="00C1052D">
        <w:rPr>
          <w:rFonts w:hAnsi="標楷體" w:hint="eastAsia"/>
        </w:rPr>
        <w:br/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C1052D">
        <w:rPr>
          <w:rFonts w:hAnsi="標楷體" w:hint="eastAsia"/>
        </w:rPr>
        <w:br/>
        <w:t>（二）上午9時以後，不分出、列席委員，均親自依序於其後繼續登記。</w:t>
      </w:r>
    </w:p>
    <w:p w:rsidR="006446D6" w:rsidRPr="00C1052D" w:rsidRDefault="006446D6" w:rsidP="006446D6">
      <w:pPr>
        <w:pStyle w:val="space1"/>
        <w:numPr>
          <w:ilvl w:val="0"/>
          <w:numId w:val="3"/>
        </w:numPr>
        <w:spacing w:line="240" w:lineRule="exact"/>
      </w:pPr>
      <w:r w:rsidRPr="00C1052D">
        <w:rPr>
          <w:rFonts w:hint="eastAsia"/>
        </w:rPr>
        <w:t>列席機關：</w:t>
      </w:r>
    </w:p>
    <w:p w:rsidR="006446D6" w:rsidRPr="00C1052D" w:rsidRDefault="003A0861" w:rsidP="00D06758">
      <w:pPr>
        <w:pStyle w:val="space1"/>
        <w:numPr>
          <w:ilvl w:val="1"/>
          <w:numId w:val="3"/>
        </w:numPr>
        <w:spacing w:line="240" w:lineRule="exact"/>
      </w:pPr>
      <w:r w:rsidRPr="00C1052D">
        <w:rPr>
          <w:rFonts w:hint="eastAsia"/>
        </w:rPr>
        <w:t>國家安全法:</w:t>
      </w:r>
      <w:r w:rsidR="0025297B" w:rsidRPr="00C1052D">
        <w:rPr>
          <w:rFonts w:hint="eastAsia"/>
        </w:rPr>
        <w:t>行政院、</w:t>
      </w:r>
      <w:r w:rsidR="00D15496" w:rsidRPr="00C1052D">
        <w:rPr>
          <w:rFonts w:hint="eastAsia"/>
        </w:rPr>
        <w:t>內政部、</w:t>
      </w:r>
      <w:r w:rsidR="00453CB7" w:rsidRPr="00C1052D">
        <w:rPr>
          <w:rFonts w:hint="eastAsia"/>
        </w:rPr>
        <w:t>原住民族委員會、</w:t>
      </w:r>
      <w:r w:rsidR="00202EF1" w:rsidRPr="00C1052D">
        <w:rPr>
          <w:rFonts w:hint="eastAsia"/>
        </w:rPr>
        <w:t>行政院大陸委員會、</w:t>
      </w:r>
      <w:r w:rsidR="009D4820" w:rsidRPr="00C1052D">
        <w:rPr>
          <w:rFonts w:hint="eastAsia"/>
        </w:rPr>
        <w:t>考試院、司法院、</w:t>
      </w:r>
      <w:r w:rsidR="00AD3858" w:rsidRPr="00C1052D">
        <w:rPr>
          <w:rFonts w:hint="eastAsia"/>
        </w:rPr>
        <w:t>國防部、法務部、國家安全局、交通部、行政院農業委員會、財政部</w:t>
      </w:r>
      <w:r w:rsidR="001E52AF" w:rsidRPr="00C1052D">
        <w:rPr>
          <w:rFonts w:hint="eastAsia"/>
        </w:rPr>
        <w:t>、國家通訊傳播委員會</w:t>
      </w:r>
      <w:r w:rsidR="006A00EC" w:rsidRPr="00C1052D">
        <w:rPr>
          <w:rFonts w:hint="eastAsia"/>
        </w:rPr>
        <w:t>、外交部</w:t>
      </w:r>
      <w:r w:rsidR="007C6AB1" w:rsidRPr="00C1052D">
        <w:rPr>
          <w:rFonts w:hint="eastAsia"/>
        </w:rPr>
        <w:t>、國家安全會議</w:t>
      </w:r>
      <w:r w:rsidR="00AD3858" w:rsidRPr="00C1052D">
        <w:rPr>
          <w:rFonts w:hint="eastAsia"/>
        </w:rPr>
        <w:t>。</w:t>
      </w:r>
    </w:p>
    <w:p w:rsidR="009D4820" w:rsidRPr="00C1052D" w:rsidRDefault="00B2333E" w:rsidP="00D06758">
      <w:pPr>
        <w:pStyle w:val="space1"/>
        <w:numPr>
          <w:ilvl w:val="1"/>
          <w:numId w:val="3"/>
        </w:numPr>
        <w:spacing w:line="240" w:lineRule="exact"/>
      </w:pPr>
      <w:r w:rsidRPr="00C1052D">
        <w:rPr>
          <w:rFonts w:hint="eastAsia"/>
        </w:rPr>
        <w:t>政治獻金法:</w:t>
      </w:r>
      <w:r w:rsidR="0076792E" w:rsidRPr="00C1052D">
        <w:rPr>
          <w:rFonts w:hint="eastAsia"/>
        </w:rPr>
        <w:t>內政部、監察院、原住民族委員會、法務部、經濟部、財政</w:t>
      </w:r>
      <w:r w:rsidR="0046324D" w:rsidRPr="00C1052D">
        <w:rPr>
          <w:rFonts w:hint="eastAsia"/>
        </w:rPr>
        <w:t>部、行政院大陸委員會、行政院公共工程委員會、金融監督管理委員會、</w:t>
      </w:r>
      <w:r w:rsidR="0076792E" w:rsidRPr="00C1052D">
        <w:rPr>
          <w:rFonts w:hint="eastAsia"/>
        </w:rPr>
        <w:t>中央選</w:t>
      </w:r>
      <w:r w:rsidR="0076792E" w:rsidRPr="00C1052D">
        <w:rPr>
          <w:rFonts w:hint="eastAsia"/>
        </w:rPr>
        <w:lastRenderedPageBreak/>
        <w:t>舉委員會</w:t>
      </w:r>
      <w:r w:rsidR="00202EF1" w:rsidRPr="00C1052D">
        <w:rPr>
          <w:rFonts w:hint="eastAsia"/>
        </w:rPr>
        <w:t>。</w:t>
      </w:r>
    </w:p>
    <w:p w:rsidR="006446D6" w:rsidRPr="00C1052D" w:rsidRDefault="006446D6" w:rsidP="00202EF1">
      <w:pPr>
        <w:pStyle w:val="af7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C1052D">
        <w:rPr>
          <w:rFonts w:hAnsi="標楷體" w:hint="eastAsia"/>
        </w:rPr>
        <w:t>請相關單位將口頭報告之書面資料200份儘速送至本會，並將電子檔傳至dtp@ly.gov.tw、ly20850@ly.gov.tw、ly20763@ly.gov.tw；另列席官員名單請回傳本會賴小姐ly20688@ly.gov.tw或電話02-23585508。</w:t>
      </w:r>
    </w:p>
    <w:p w:rsidR="006446D6" w:rsidRPr="00C1052D" w:rsidRDefault="006446D6" w:rsidP="006446D6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6" w:name="備註2"/>
      <w:bookmarkEnd w:id="25"/>
      <w:r w:rsidRPr="00C1052D">
        <w:rPr>
          <w:rFonts w:hAnsi="標楷體" w:hint="eastAsia"/>
        </w:rPr>
        <w:t>請將本次會議資料電子檔，利用貴單位之政府單位憑證</w:t>
      </w:r>
      <w:r w:rsidRPr="00C1052D">
        <w:rPr>
          <w:rFonts w:hAnsi="標楷體"/>
        </w:rPr>
        <w:t>(GCA卡)及本發文</w:t>
      </w:r>
      <w:proofErr w:type="gramStart"/>
      <w:r w:rsidRPr="00C1052D">
        <w:rPr>
          <w:rFonts w:hAnsi="標楷體"/>
        </w:rPr>
        <w:t>文</w:t>
      </w:r>
      <w:proofErr w:type="gramEnd"/>
      <w:r w:rsidRPr="00C1052D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6"/>
    </w:p>
    <w:p w:rsidR="00064D29" w:rsidRDefault="00064D29">
      <w:pPr>
        <w:pStyle w:val="space1"/>
      </w:pPr>
    </w:p>
    <w:p w:rsidR="009619C4" w:rsidRDefault="009619C4" w:rsidP="00753402">
      <w:pPr>
        <w:pStyle w:val="space1"/>
        <w:jc w:val="center"/>
      </w:pPr>
      <w:r>
        <w:rPr>
          <w:noProof/>
        </w:rPr>
        <w:drawing>
          <wp:inline distT="0" distB="0" distL="0" distR="0" wp14:anchorId="342C6ED6" wp14:editId="27A4E627">
            <wp:extent cx="4320000" cy="867694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4A0E" w:rsidRDefault="001E4A0E" w:rsidP="001E4A0E">
      <w:pPr>
        <w:pStyle w:val="space1"/>
        <w:ind w:left="0" w:firstLine="0"/>
        <w:sectPr w:rsidR="001E4A0E" w:rsidSect="004A4D4C">
          <w:headerReference w:type="default" r:id="rId10"/>
          <w:footerReference w:type="default" r:id="rId11"/>
          <w:pgSz w:w="11906" w:h="16838" w:code="9"/>
          <w:pgMar w:top="1418" w:right="1133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1E4A0E" w:rsidRPr="001E4A0E" w:rsidRDefault="001E4A0E" w:rsidP="001E4A0E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sz w:val="36"/>
          <w:szCs w:val="36"/>
        </w:rPr>
      </w:pPr>
      <w:r w:rsidRPr="001E4A0E">
        <w:rPr>
          <w:rFonts w:ascii="Times New Roman" w:hint="eastAsia"/>
          <w:b/>
          <w:spacing w:val="-2"/>
          <w:sz w:val="36"/>
          <w:szCs w:val="36"/>
        </w:rPr>
        <w:lastRenderedPageBreak/>
        <w:t>立法院第</w:t>
      </w:r>
      <w:r w:rsidRPr="001E4A0E">
        <w:rPr>
          <w:rFonts w:ascii="Times New Roman"/>
          <w:b/>
          <w:spacing w:val="-2"/>
          <w:sz w:val="36"/>
          <w:szCs w:val="36"/>
        </w:rPr>
        <w:t>9</w:t>
      </w:r>
      <w:r w:rsidRPr="001E4A0E">
        <w:rPr>
          <w:rFonts w:ascii="Times New Roman" w:hint="eastAsia"/>
          <w:b/>
          <w:spacing w:val="-2"/>
          <w:sz w:val="36"/>
          <w:szCs w:val="36"/>
        </w:rPr>
        <w:t>屆第</w:t>
      </w:r>
      <w:r w:rsidRPr="001E4A0E">
        <w:rPr>
          <w:rFonts w:ascii="Times New Roman" w:hint="eastAsia"/>
          <w:b/>
          <w:spacing w:val="-2"/>
          <w:sz w:val="36"/>
          <w:szCs w:val="36"/>
        </w:rPr>
        <w:t>4</w:t>
      </w:r>
      <w:r w:rsidRPr="001E4A0E">
        <w:rPr>
          <w:rFonts w:ascii="Times New Roman" w:hint="eastAsia"/>
          <w:b/>
          <w:spacing w:val="-2"/>
          <w:sz w:val="36"/>
          <w:szCs w:val="36"/>
        </w:rPr>
        <w:t>會期內政委員會第</w:t>
      </w:r>
      <w:r w:rsidRPr="001E4A0E">
        <w:rPr>
          <w:rFonts w:ascii="Times New Roman" w:hint="eastAsia"/>
          <w:b/>
          <w:spacing w:val="-2"/>
          <w:sz w:val="36"/>
          <w:szCs w:val="36"/>
        </w:rPr>
        <w:t>16</w:t>
      </w:r>
      <w:r w:rsidRPr="001E4A0E">
        <w:rPr>
          <w:rFonts w:ascii="Times New Roman" w:hint="eastAsia"/>
          <w:b/>
          <w:spacing w:val="-2"/>
          <w:sz w:val="36"/>
          <w:szCs w:val="36"/>
        </w:rPr>
        <w:t>次全體委員會議議事日程</w:t>
      </w:r>
    </w:p>
    <w:p w:rsidR="001E4A0E" w:rsidRPr="001E4A0E" w:rsidRDefault="001E4A0E" w:rsidP="001E4A0E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1E4A0E">
        <w:rPr>
          <w:rFonts w:ascii="Times New Roman" w:hint="eastAsia"/>
          <w:sz w:val="32"/>
          <w:szCs w:val="32"/>
        </w:rPr>
        <w:t>時</w:t>
      </w:r>
      <w:r w:rsidRPr="001E4A0E">
        <w:rPr>
          <w:rFonts w:ascii="Times New Roman"/>
          <w:sz w:val="32"/>
          <w:szCs w:val="32"/>
        </w:rPr>
        <w:t xml:space="preserve">  </w:t>
      </w:r>
      <w:r w:rsidRPr="001E4A0E">
        <w:rPr>
          <w:rFonts w:ascii="Times New Roman" w:hint="eastAsia"/>
          <w:sz w:val="32"/>
          <w:szCs w:val="32"/>
        </w:rPr>
        <w:t>間：</w:t>
      </w:r>
      <w:r w:rsidRPr="001E4A0E">
        <w:rPr>
          <w:rFonts w:ascii="Times New Roman" w:hint="eastAsia"/>
          <w:sz w:val="32"/>
          <w:szCs w:val="32"/>
        </w:rPr>
        <w:t>106</w:t>
      </w:r>
      <w:r w:rsidRPr="001E4A0E">
        <w:rPr>
          <w:rFonts w:ascii="Times New Roman" w:hint="eastAsia"/>
          <w:sz w:val="32"/>
          <w:szCs w:val="32"/>
        </w:rPr>
        <w:t>年</w:t>
      </w:r>
      <w:r w:rsidRPr="001E4A0E">
        <w:rPr>
          <w:rFonts w:ascii="Times New Roman" w:hint="eastAsia"/>
          <w:sz w:val="32"/>
          <w:szCs w:val="32"/>
        </w:rPr>
        <w:t>11</w:t>
      </w:r>
      <w:r w:rsidRPr="001E4A0E">
        <w:rPr>
          <w:rFonts w:ascii="Times New Roman" w:hint="eastAsia"/>
          <w:sz w:val="32"/>
          <w:szCs w:val="32"/>
        </w:rPr>
        <w:t>月</w:t>
      </w:r>
      <w:r w:rsidRPr="001E4A0E">
        <w:rPr>
          <w:rFonts w:ascii="Times New Roman" w:hint="eastAsia"/>
          <w:sz w:val="32"/>
          <w:szCs w:val="32"/>
        </w:rPr>
        <w:t>15</w:t>
      </w:r>
      <w:r w:rsidRPr="001E4A0E">
        <w:rPr>
          <w:rFonts w:ascii="Times New Roman" w:hint="eastAsia"/>
          <w:sz w:val="32"/>
          <w:szCs w:val="32"/>
        </w:rPr>
        <w:t>日（星期三）上午</w:t>
      </w:r>
      <w:r w:rsidRPr="001E4A0E">
        <w:rPr>
          <w:rFonts w:ascii="Times New Roman" w:hint="eastAsia"/>
          <w:sz w:val="32"/>
          <w:szCs w:val="32"/>
        </w:rPr>
        <w:t>9</w:t>
      </w:r>
      <w:r w:rsidRPr="001E4A0E">
        <w:rPr>
          <w:rFonts w:ascii="Times New Roman" w:hint="eastAsia"/>
          <w:sz w:val="32"/>
          <w:szCs w:val="32"/>
        </w:rPr>
        <w:t>時至下午</w:t>
      </w:r>
      <w:r w:rsidRPr="001E4A0E">
        <w:rPr>
          <w:rFonts w:ascii="Times New Roman" w:hint="eastAsia"/>
          <w:sz w:val="32"/>
          <w:szCs w:val="32"/>
        </w:rPr>
        <w:t>5</w:t>
      </w:r>
      <w:r w:rsidRPr="001E4A0E">
        <w:rPr>
          <w:rFonts w:ascii="Times New Roman" w:hint="eastAsia"/>
          <w:sz w:val="32"/>
          <w:szCs w:val="32"/>
        </w:rPr>
        <w:t>時</w:t>
      </w:r>
      <w:r w:rsidRPr="001E4A0E">
        <w:rPr>
          <w:rFonts w:ascii="Times New Roman" w:hint="eastAsia"/>
          <w:sz w:val="32"/>
          <w:szCs w:val="32"/>
        </w:rPr>
        <w:t>30</w:t>
      </w:r>
      <w:r w:rsidRPr="001E4A0E">
        <w:rPr>
          <w:rFonts w:ascii="Times New Roman" w:hint="eastAsia"/>
          <w:sz w:val="32"/>
          <w:szCs w:val="32"/>
        </w:rPr>
        <w:t>分</w:t>
      </w:r>
    </w:p>
    <w:p w:rsidR="001E4A0E" w:rsidRPr="001E4A0E" w:rsidRDefault="001E4A0E" w:rsidP="001E4A0E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1E4A0E">
        <w:rPr>
          <w:rFonts w:ascii="Times New Roman" w:hint="eastAsia"/>
          <w:sz w:val="32"/>
          <w:szCs w:val="32"/>
        </w:rPr>
        <w:t>地</w:t>
      </w:r>
      <w:r w:rsidRPr="001E4A0E">
        <w:rPr>
          <w:rFonts w:ascii="Times New Roman"/>
          <w:sz w:val="32"/>
          <w:szCs w:val="32"/>
        </w:rPr>
        <w:t xml:space="preserve">  </w:t>
      </w:r>
      <w:r w:rsidRPr="001E4A0E">
        <w:rPr>
          <w:rFonts w:ascii="Times New Roman" w:hint="eastAsia"/>
          <w:sz w:val="32"/>
          <w:szCs w:val="32"/>
        </w:rPr>
        <w:t>點：紅樓</w:t>
      </w:r>
      <w:r w:rsidRPr="001E4A0E">
        <w:rPr>
          <w:rFonts w:ascii="Times New Roman"/>
          <w:sz w:val="32"/>
          <w:szCs w:val="32"/>
        </w:rPr>
        <w:t>202</w:t>
      </w:r>
      <w:r w:rsidRPr="001E4A0E">
        <w:rPr>
          <w:rFonts w:ascii="Times New Roman" w:hint="eastAsia"/>
          <w:sz w:val="32"/>
          <w:szCs w:val="32"/>
        </w:rPr>
        <w:t>會議室</w:t>
      </w:r>
    </w:p>
    <w:p w:rsidR="001E4A0E" w:rsidRPr="001E4A0E" w:rsidRDefault="001E4A0E" w:rsidP="001E4A0E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1E4A0E">
        <w:rPr>
          <w:rFonts w:ascii="Times New Roman" w:hint="eastAsia"/>
          <w:b/>
          <w:sz w:val="36"/>
          <w:szCs w:val="36"/>
        </w:rPr>
        <w:t>報告事項</w:t>
      </w:r>
    </w:p>
    <w:p w:rsidR="001E4A0E" w:rsidRPr="001E4A0E" w:rsidRDefault="001E4A0E" w:rsidP="001E4A0E">
      <w:pPr>
        <w:spacing w:line="440" w:lineRule="exact"/>
        <w:rPr>
          <w:rFonts w:ascii="Times New Roman"/>
          <w:sz w:val="32"/>
          <w:szCs w:val="32"/>
        </w:rPr>
      </w:pPr>
      <w:r w:rsidRPr="001E4A0E">
        <w:rPr>
          <w:rFonts w:ascii="Times New Roman" w:hint="eastAsia"/>
          <w:sz w:val="32"/>
          <w:szCs w:val="32"/>
        </w:rPr>
        <w:t>宣讀上次會議議事錄。</w:t>
      </w:r>
    </w:p>
    <w:p w:rsidR="001E4A0E" w:rsidRPr="001E4A0E" w:rsidRDefault="001E4A0E" w:rsidP="001E4A0E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1E4A0E">
        <w:rPr>
          <w:rFonts w:ascii="Times New Roman" w:hint="eastAsia"/>
          <w:b/>
          <w:sz w:val="36"/>
          <w:szCs w:val="36"/>
        </w:rPr>
        <w:t>討論事項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一、「國家安全法」：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</w:t>
      </w:r>
      <w:proofErr w:type="gramStart"/>
      <w:r w:rsidRPr="001E4A0E">
        <w:rPr>
          <w:rFonts w:hAnsi="標楷體" w:hint="eastAsia"/>
          <w:sz w:val="32"/>
          <w:szCs w:val="32"/>
        </w:rPr>
        <w:t>一</w:t>
      </w:r>
      <w:proofErr w:type="gramEnd"/>
      <w:r w:rsidRPr="001E4A0E">
        <w:rPr>
          <w:rFonts w:hAnsi="標楷體" w:hint="eastAsia"/>
          <w:sz w:val="32"/>
          <w:szCs w:val="32"/>
        </w:rPr>
        <w:t>)繼續審查行政院函請審議「國家安全法第五條及第七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876" w:hanging="743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說明：本案業經105年11月16、17日本院第9屆第2會期本會第14次全體委員會議審查，決議：另定期繼續審查。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(二)審查時代力量黨黨團擬具「國家安全法第九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說明：本案經提本院第9屆第2會期第11次會議報告後決定：「交內政委員會審查」。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(三)審查委員顧立雄、鄭麗君、尤美女等21人擬具「國家安全法第九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說明：本案經提本院第9屆第1會期第2次會議決定：「交內政委員會審查」。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(四)審查委員姚文智等19人擬具「國家安全法第九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說明：本案經提本院第9屆第1會期第5次會議報告後決定：「交內政委員會審查」。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ascii="微軟正黑體" w:eastAsia="微軟正黑體" w:hAnsi="微軟正黑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(五)審查委員羅致政等16人擬具「國家安全法第九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說明：本案經提本院第9屆第1會期第6次會議報告後決定：「交內政委員會審查」。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(六)審查委員莊瑞雄等21人擬具「國家安全法第三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說明：本案經提本院第9屆第1會期第9次會議報告後決定：「交內政委員會審查」。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 xml:space="preserve">(七)審查委員Kolas </w:t>
      </w:r>
      <w:proofErr w:type="spellStart"/>
      <w:r w:rsidRPr="001E4A0E">
        <w:rPr>
          <w:rFonts w:hAnsi="標楷體" w:hint="eastAsia"/>
          <w:sz w:val="32"/>
          <w:szCs w:val="32"/>
        </w:rPr>
        <w:t>Yotaka</w:t>
      </w:r>
      <w:proofErr w:type="spellEnd"/>
      <w:r w:rsidRPr="001E4A0E">
        <w:rPr>
          <w:rFonts w:hAnsi="標楷體" w:hint="eastAsia"/>
          <w:sz w:val="32"/>
          <w:szCs w:val="32"/>
        </w:rPr>
        <w:t>等16人擬具「國家安全法第二條之</w:t>
      </w:r>
      <w:proofErr w:type="gramStart"/>
      <w:r w:rsidRPr="001E4A0E">
        <w:rPr>
          <w:rFonts w:hAnsi="標楷體" w:hint="eastAsia"/>
          <w:sz w:val="32"/>
          <w:szCs w:val="32"/>
        </w:rPr>
        <w:t>一</w:t>
      </w:r>
      <w:proofErr w:type="gramEnd"/>
      <w:r w:rsidRPr="001E4A0E">
        <w:rPr>
          <w:rFonts w:hAnsi="標楷體" w:hint="eastAsia"/>
          <w:sz w:val="32"/>
          <w:szCs w:val="32"/>
        </w:rPr>
        <w:t>及第五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說明：本案經提本院第9屆第2會期第14次會議報告後決定：「交內政委員會審查」。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(八)審查委員鄭天財</w:t>
      </w:r>
      <w:proofErr w:type="spellStart"/>
      <w:r w:rsidRPr="001E4A0E">
        <w:rPr>
          <w:rFonts w:hAnsi="標楷體" w:hint="eastAsia"/>
          <w:sz w:val="32"/>
          <w:szCs w:val="32"/>
        </w:rPr>
        <w:t>Sra</w:t>
      </w:r>
      <w:proofErr w:type="spellEnd"/>
      <w:r w:rsidRPr="001E4A0E">
        <w:rPr>
          <w:rFonts w:hAnsi="標楷體" w:hint="eastAsia"/>
          <w:sz w:val="32"/>
          <w:szCs w:val="32"/>
        </w:rPr>
        <w:t xml:space="preserve"> </w:t>
      </w:r>
      <w:proofErr w:type="spellStart"/>
      <w:r w:rsidRPr="001E4A0E">
        <w:rPr>
          <w:rFonts w:hAnsi="標楷體" w:hint="eastAsia"/>
          <w:sz w:val="32"/>
          <w:szCs w:val="32"/>
        </w:rPr>
        <w:t>Kacaw</w:t>
      </w:r>
      <w:proofErr w:type="spellEnd"/>
      <w:r w:rsidRPr="001E4A0E">
        <w:rPr>
          <w:rFonts w:hAnsi="標楷體" w:hint="eastAsia"/>
          <w:sz w:val="32"/>
          <w:szCs w:val="32"/>
        </w:rPr>
        <w:t>等18人擬具「國家安全法第五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lastRenderedPageBreak/>
        <w:t>說明：本案經提本院第9屆第2會期第15次會議報告後決定：「交內政委員會審查」。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(九)審查委員孔文吉等18人擬具「國家安全法第五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說明：本案經提本院第9屆第2會期第15次會議報告後決定：「交內政委員會審查」。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(十)審查委員林俊憲等17人擬具「國家安全法第五條之</w:t>
      </w:r>
      <w:proofErr w:type="gramStart"/>
      <w:r w:rsidRPr="001E4A0E">
        <w:rPr>
          <w:rFonts w:hAnsi="標楷體" w:hint="eastAsia"/>
          <w:sz w:val="32"/>
          <w:szCs w:val="32"/>
        </w:rPr>
        <w:t>一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說明：本案經提本院第9屆第3會期第8次會議報告後決定：「交內政委員會審查」。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2" w:left="1664" w:hangingChars="301" w:hanging="963"/>
        <w:jc w:val="both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(十一)審查委員陳其邁等29人擬具「國家安全法增訂第五條之二條文草案」案。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說明：本案經提本院第9屆第4會期第1次會議報告後決定：「交內政委員會審查」。)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2" w:left="1664" w:hangingChars="301" w:hanging="963"/>
        <w:jc w:val="both"/>
        <w:rPr>
          <w:rFonts w:ascii="微軟正黑體" w:eastAsia="微軟正黑體" w:hAnsi="標楷體"/>
        </w:rPr>
      </w:pPr>
      <w:r w:rsidRPr="001E4A0E">
        <w:rPr>
          <w:rFonts w:hAnsi="標楷體" w:hint="eastAsia"/>
          <w:sz w:val="32"/>
          <w:szCs w:val="32"/>
        </w:rPr>
        <w:t>(十二)審查本院委員王定宇等18人擬具「國家安全法第二條之</w:t>
      </w:r>
      <w:proofErr w:type="gramStart"/>
      <w:r w:rsidRPr="001E4A0E">
        <w:rPr>
          <w:rFonts w:hAnsi="標楷體" w:hint="eastAsia"/>
          <w:sz w:val="32"/>
          <w:szCs w:val="32"/>
        </w:rPr>
        <w:t>一</w:t>
      </w:r>
      <w:proofErr w:type="gramEnd"/>
      <w:r w:rsidRPr="001E4A0E">
        <w:rPr>
          <w:rFonts w:hAnsi="標楷體" w:hint="eastAsia"/>
          <w:sz w:val="32"/>
          <w:szCs w:val="32"/>
        </w:rPr>
        <w:t>及第五條之</w:t>
      </w:r>
      <w:proofErr w:type="gramStart"/>
      <w:r w:rsidRPr="001E4A0E">
        <w:rPr>
          <w:rFonts w:hAnsi="標楷體" w:hint="eastAsia"/>
          <w:sz w:val="32"/>
          <w:szCs w:val="32"/>
        </w:rPr>
        <w:t>一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說明：本案經提本院第9屆第4會期第3次會議報告後決定：「交內政委員會審查」。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2" w:left="1664" w:hangingChars="301" w:hanging="963"/>
        <w:jc w:val="both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(十三)本院委員葉宜津等17人擬具「國家安全法增訂第二條之二條文草案」案。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ab/>
        <w:t>說明：本案經提本院第9屆第4會期第3次會議報告後決定：「交內政委員會審查」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2" w:left="1664" w:hangingChars="301" w:hanging="963"/>
        <w:jc w:val="both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(十四)審查委員劉世芳等16人擬具「國家安全法第二條之</w:t>
      </w:r>
      <w:proofErr w:type="gramStart"/>
      <w:r w:rsidRPr="001E4A0E">
        <w:rPr>
          <w:rFonts w:hAnsi="標楷體" w:hint="eastAsia"/>
          <w:sz w:val="32"/>
          <w:szCs w:val="32"/>
        </w:rPr>
        <w:t>一</w:t>
      </w:r>
      <w:proofErr w:type="gramEnd"/>
      <w:r w:rsidRPr="001E4A0E">
        <w:rPr>
          <w:rFonts w:hAnsi="標楷體" w:hint="eastAsia"/>
          <w:sz w:val="32"/>
          <w:szCs w:val="32"/>
        </w:rPr>
        <w:t>及第五條之</w:t>
      </w:r>
      <w:proofErr w:type="gramStart"/>
      <w:r w:rsidRPr="001E4A0E">
        <w:rPr>
          <w:rFonts w:hAnsi="標楷體" w:hint="eastAsia"/>
          <w:sz w:val="32"/>
          <w:szCs w:val="32"/>
        </w:rPr>
        <w:t>一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說明：本案經提本院第9屆第4會期第6次會議報告後決定：「交內政委員會審查」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92" w:left="1664" w:hangingChars="301" w:hanging="963"/>
        <w:jc w:val="both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(十五)審查請願文書1案：</w:t>
      </w:r>
    </w:p>
    <w:p w:rsidR="001E4A0E" w:rsidRPr="001E4A0E" w:rsidRDefault="001E4A0E" w:rsidP="001E4A0E">
      <w:pPr>
        <w:snapToGrid w:val="0"/>
        <w:spacing w:line="400" w:lineRule="exact"/>
        <w:ind w:leftChars="700" w:left="1680" w:firstLine="1"/>
        <w:rPr>
          <w:sz w:val="32"/>
          <w:szCs w:val="32"/>
        </w:rPr>
      </w:pPr>
      <w:r w:rsidRPr="001E4A0E">
        <w:rPr>
          <w:rFonts w:hint="eastAsia"/>
          <w:sz w:val="32"/>
          <w:szCs w:val="32"/>
        </w:rPr>
        <w:t>杜麗芳君(</w:t>
      </w:r>
      <w:proofErr w:type="gramStart"/>
      <w:r w:rsidRPr="001E4A0E">
        <w:rPr>
          <w:rFonts w:hint="eastAsia"/>
          <w:sz w:val="32"/>
          <w:szCs w:val="32"/>
        </w:rPr>
        <w:t>博崴媽媽</w:t>
      </w:r>
      <w:proofErr w:type="gramEnd"/>
      <w:r w:rsidRPr="001E4A0E">
        <w:rPr>
          <w:rFonts w:hint="eastAsia"/>
          <w:sz w:val="32"/>
          <w:szCs w:val="32"/>
        </w:rPr>
        <w:t>) 為請開放山林與大海，讓人民營造自己的家園，建議廢除國安法請願文書。</w:t>
      </w:r>
    </w:p>
    <w:p w:rsidR="001E4A0E" w:rsidRPr="001E4A0E" w:rsidRDefault="001E4A0E" w:rsidP="001E4A0E">
      <w:pPr>
        <w:snapToGrid w:val="0"/>
        <w:spacing w:line="380" w:lineRule="exact"/>
        <w:ind w:left="1526" w:firstLineChars="14" w:firstLine="34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參考意見：請委員於審查「國家安全法」時參考，本案不成為議案，依立法院職權行使法第六十七條之規定，送由程序委員會報請院會存查，並通知請願人。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二、審查「政治獻金法」: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</w:t>
      </w:r>
      <w:proofErr w:type="gramStart"/>
      <w:r w:rsidRPr="001E4A0E">
        <w:rPr>
          <w:rFonts w:hAnsi="標楷體" w:hint="eastAsia"/>
          <w:sz w:val="32"/>
          <w:szCs w:val="32"/>
        </w:rPr>
        <w:t>一</w:t>
      </w:r>
      <w:proofErr w:type="gramEnd"/>
      <w:r w:rsidRPr="001E4A0E">
        <w:rPr>
          <w:rFonts w:hAnsi="標楷體" w:hint="eastAsia"/>
          <w:sz w:val="32"/>
          <w:szCs w:val="32"/>
        </w:rPr>
        <w:t>)審查本院委員莊瑞雄等21人擬具「政治獻金法第十五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說明：本案係經提本院第9屆第1會期第3次會議報告後決定：「交內政委員會審查」。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(二)審查本院委員趙天麟等16人擬具「政治獻金法第十八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</w:t>
      </w:r>
      <w:r w:rsidRPr="001E4A0E">
        <w:rPr>
          <w:rFonts w:hAnsi="標楷體" w:hint="eastAsia"/>
          <w:sz w:val="32"/>
          <w:szCs w:val="32"/>
        </w:rPr>
        <w:tab/>
        <w:t>」案。</w:t>
      </w:r>
      <w:r w:rsidRPr="001E4A0E">
        <w:rPr>
          <w:rFonts w:hAnsi="標楷體" w:hint="eastAsia"/>
          <w:sz w:val="32"/>
          <w:szCs w:val="32"/>
        </w:rPr>
        <w:tab/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說明：本案係經提本院第9屆第1會期第5次會議報告後決定：「交內政委員會審查」。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lastRenderedPageBreak/>
        <w:t>(三)審查本院委員高志鵬等23人擬具「政治獻金法部分條文修正草案」案。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說明：本案係經提本院第9屆第1會期第5次會議報告後決定：「交內政委員會審查」。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(四)審查本院委員陳其邁等18人擬具「政治獻金法第二十一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  <w:r w:rsidRPr="001E4A0E">
        <w:rPr>
          <w:rFonts w:hAnsi="標楷體" w:hint="eastAsia"/>
          <w:sz w:val="32"/>
          <w:szCs w:val="32"/>
        </w:rPr>
        <w:tab/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說明：本案係經提本院第9屆第1會期第12次會議報告後決定：「交內政委員會審查」。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(五)審查本院委員陳其邁等18人擬具「政治獻金法第十八條及第二十九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  <w:r w:rsidRPr="001E4A0E">
        <w:rPr>
          <w:rFonts w:hAnsi="標楷體" w:hint="eastAsia"/>
          <w:sz w:val="32"/>
          <w:szCs w:val="32"/>
        </w:rPr>
        <w:tab/>
      </w:r>
      <w:r w:rsidRPr="001E4A0E">
        <w:rPr>
          <w:rFonts w:hAnsi="標楷體" w:hint="eastAsia"/>
          <w:sz w:val="32"/>
          <w:szCs w:val="32"/>
        </w:rPr>
        <w:tab/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說明：本案係經提本院第9屆第1會期第17次會議報告後決定：「交內政委員會審查」。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(六)審查本院委員孔文吉等18人擬具「政治獻金法第十二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說明：本案係經提本院第9屆第2會期第15次會議報告後決定：「交內政委員會審查」。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(七)審查本院委員羅致政等16 人擬具「政治獻金法第十五條及第三十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說明：本案係經提本院第9屆第3會期第6次會議報告後決定：「交內政委員會審查」。</w:t>
      </w:r>
    </w:p>
    <w:p w:rsidR="001E4A0E" w:rsidRPr="001E4A0E" w:rsidRDefault="001E4A0E" w:rsidP="001E4A0E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/>
          <w:sz w:val="32"/>
          <w:szCs w:val="32"/>
        </w:rPr>
      </w:pPr>
      <w:r w:rsidRPr="001E4A0E">
        <w:rPr>
          <w:rFonts w:hAnsi="標楷體" w:hint="eastAsia"/>
          <w:sz w:val="32"/>
          <w:szCs w:val="32"/>
        </w:rPr>
        <w:t>(八)審查本院委員林德福等23 人擬具「政治獻金法第七條及第十五</w:t>
      </w:r>
      <w:proofErr w:type="gramStart"/>
      <w:r w:rsidRPr="001E4A0E">
        <w:rPr>
          <w:rFonts w:hAnsi="標楷體" w:hint="eastAsia"/>
          <w:sz w:val="32"/>
          <w:szCs w:val="32"/>
        </w:rPr>
        <w:t>條</w:t>
      </w:r>
      <w:proofErr w:type="gramEnd"/>
      <w:r w:rsidRPr="001E4A0E">
        <w:rPr>
          <w:rFonts w:hAnsi="標楷體" w:hint="eastAsia"/>
          <w:sz w:val="32"/>
          <w:szCs w:val="32"/>
        </w:rPr>
        <w:t>條文修正草案</w:t>
      </w:r>
      <w:r w:rsidRPr="001E4A0E">
        <w:rPr>
          <w:rFonts w:hAnsi="標楷體" w:hint="eastAsia"/>
          <w:sz w:val="32"/>
          <w:szCs w:val="32"/>
        </w:rPr>
        <w:tab/>
        <w:t>」案。</w:t>
      </w:r>
    </w:p>
    <w:p w:rsidR="001E4A0E" w:rsidRPr="001E4A0E" w:rsidRDefault="001E4A0E" w:rsidP="001E4A0E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1E4A0E">
        <w:rPr>
          <w:rFonts w:ascii="微軟正黑體" w:eastAsia="微軟正黑體" w:hAnsi="微軟正黑體" w:hint="eastAsia"/>
        </w:rPr>
        <w:t>說明：本案係經提本院第9屆第3會期第10次會議報告後決定：「交內政委員會審查」。</w:t>
      </w:r>
    </w:p>
    <w:sectPr w:rsidR="001E4A0E" w:rsidRPr="001E4A0E" w:rsidSect="00284381">
      <w:headerReference w:type="default" r:id="rId12"/>
      <w:footerReference w:type="default" r:id="rId13"/>
      <w:pgSz w:w="11906" w:h="16838"/>
      <w:pgMar w:top="1418" w:right="709" w:bottom="1418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C68" w:rsidRDefault="00EA7C68">
      <w:r>
        <w:separator/>
      </w:r>
    </w:p>
  </w:endnote>
  <w:endnote w:type="continuationSeparator" w:id="0">
    <w:p w:rsidR="00EA7C68" w:rsidRDefault="00EA7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446D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07D8367" wp14:editId="7A26F54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01470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E05570">
      <w:rPr>
        <w:rStyle w:val="a7"/>
        <w:rFonts w:hAnsi="標楷體" w:hint="eastAsia"/>
      </w:rPr>
      <w:t>三</w:t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A0E" w:rsidRDefault="001E4A0E" w:rsidP="001E4A0E">
    <w:pPr>
      <w:pStyle w:val="a4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703C1B15" wp14:editId="4CE7D5E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1E4A0E" w:rsidRDefault="001E4A0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c2x9Q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" o:allowincell="f" filled="f" stroked="f">
              <v:stroke dashstyle="1 1"/>
              <v:textbox inset="0,0,0,0">
                <w:txbxContent>
                  <w:p w:rsidR="001E4A0E" w:rsidRDefault="001E4A0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C68" w:rsidRDefault="00EA7C68">
      <w:r>
        <w:separator/>
      </w:r>
    </w:p>
  </w:footnote>
  <w:footnote w:type="continuationSeparator" w:id="0">
    <w:p w:rsidR="00EA7C68" w:rsidRDefault="00EA7C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Pr="001E4A0E" w:rsidRDefault="006446D6">
    <w:pPr>
      <w:pStyle w:val="a3"/>
      <w:ind w:left="6237"/>
      <w:jc w:val="both"/>
      <w:rPr>
        <w:b/>
      </w:rPr>
    </w:pPr>
    <w:r w:rsidRPr="001E4A0E">
      <w:rPr>
        <w:rFonts w:hAnsi="標楷體"/>
        <w:b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48D8C88" wp14:editId="6554F69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Pr="001E4A0E">
      <w:rPr>
        <w:rFonts w:hAnsi="標楷體"/>
        <w:b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78455F3" wp14:editId="7AE1F80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Pr="001E4A0E">
      <w:rPr>
        <w:rFonts w:hAnsi="標楷體"/>
        <w:b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9F44F6D" wp14:editId="3C97D54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A0E" w:rsidRPr="001E4A0E" w:rsidRDefault="001E4A0E">
    <w:pPr>
      <w:pStyle w:val="a3"/>
      <w:ind w:left="6237"/>
      <w:jc w:val="both"/>
      <w:rPr>
        <w:b/>
      </w:rPr>
    </w:pPr>
    <w:r w:rsidRPr="001E4A0E">
      <w:rPr>
        <w:rFonts w:hAnsi="標楷體"/>
        <w:b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48BEF7CB" wp14:editId="6134FF4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2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1E4A0E" w:rsidRDefault="001E4A0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sb1YAvcCAACLBgAADgAAAAAAAAAAAAAAAAAuAgAAZHJzL2Uyb0RvYy54bWxQSwECLQAUAAYA&#10;CAAAACEAb29tu+IAAAALAQAADwAAAAAAAAAAAAAAAABRBQAAZHJzL2Rvd25yZXYueG1sUEsFBgAA&#10;AAAEAAQA8wAAAGAGAAAAAA==&#10;" o:allowincell="f" filled="f" stroked="f">
              <v:stroke dashstyle="1 1"/>
              <v:textbox inset="0,0,0,0">
                <w:txbxContent>
                  <w:p w:rsidR="001E4A0E" w:rsidRDefault="001E4A0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Pr="001E4A0E">
      <w:rPr>
        <w:rFonts w:hAnsi="標楷體"/>
        <w:b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49336E5D" wp14:editId="551DB88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1E4A0E" w:rsidRDefault="001E4A0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Fu98w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DX&#10;8Fu98wIAAIs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1E4A0E" w:rsidRDefault="001E4A0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54DC9"/>
    <w:multiLevelType w:val="hybridMultilevel"/>
    <w:tmpl w:val="B3486614"/>
    <w:lvl w:ilvl="0" w:tplc="30B86FFA">
      <w:start w:val="1"/>
      <w:numFmt w:val="taiwaneseCountingThousand"/>
      <w:lvlText w:val="(%1)"/>
      <w:lvlJc w:val="left"/>
      <w:pPr>
        <w:ind w:left="241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59" w:hanging="480"/>
      </w:pPr>
    </w:lvl>
    <w:lvl w:ilvl="2" w:tplc="0409001B" w:tentative="1">
      <w:start w:val="1"/>
      <w:numFmt w:val="lowerRoman"/>
      <w:lvlText w:val="%3."/>
      <w:lvlJc w:val="right"/>
      <w:pPr>
        <w:ind w:left="3139" w:hanging="480"/>
      </w:pPr>
    </w:lvl>
    <w:lvl w:ilvl="3" w:tplc="0409000F" w:tentative="1">
      <w:start w:val="1"/>
      <w:numFmt w:val="decimal"/>
      <w:lvlText w:val="%4."/>
      <w:lvlJc w:val="left"/>
      <w:pPr>
        <w:ind w:left="36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99" w:hanging="480"/>
      </w:pPr>
    </w:lvl>
    <w:lvl w:ilvl="5" w:tplc="0409001B" w:tentative="1">
      <w:start w:val="1"/>
      <w:numFmt w:val="lowerRoman"/>
      <w:lvlText w:val="%6."/>
      <w:lvlJc w:val="right"/>
      <w:pPr>
        <w:ind w:left="4579" w:hanging="480"/>
      </w:pPr>
    </w:lvl>
    <w:lvl w:ilvl="6" w:tplc="0409000F" w:tentative="1">
      <w:start w:val="1"/>
      <w:numFmt w:val="decimal"/>
      <w:lvlText w:val="%7."/>
      <w:lvlJc w:val="left"/>
      <w:pPr>
        <w:ind w:left="50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39" w:hanging="480"/>
      </w:pPr>
    </w:lvl>
    <w:lvl w:ilvl="8" w:tplc="0409001B" w:tentative="1">
      <w:start w:val="1"/>
      <w:numFmt w:val="lowerRoman"/>
      <w:lvlText w:val="%9."/>
      <w:lvlJc w:val="right"/>
      <w:pPr>
        <w:ind w:left="6019" w:hanging="480"/>
      </w:pPr>
    </w:lvl>
  </w:abstractNum>
  <w:abstractNum w:abstractNumId="1">
    <w:nsid w:val="1BAE1F83"/>
    <w:multiLevelType w:val="hybridMultilevel"/>
    <w:tmpl w:val="0A20B286"/>
    <w:lvl w:ilvl="0" w:tplc="713460EE">
      <w:start w:val="1"/>
      <w:numFmt w:val="taiwaneseCountingThousand"/>
      <w:lvlText w:val="%1、"/>
      <w:lvlJc w:val="left"/>
      <w:pPr>
        <w:ind w:left="2208" w:hanging="72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ind w:left="5808" w:hanging="480"/>
      </w:pPr>
    </w:lvl>
  </w:abstractNum>
  <w:abstractNum w:abstractNumId="2">
    <w:nsid w:val="2F4A71D8"/>
    <w:multiLevelType w:val="hybridMultilevel"/>
    <w:tmpl w:val="4CDAA172"/>
    <w:lvl w:ilvl="0" w:tplc="30B86FFA">
      <w:start w:val="1"/>
      <w:numFmt w:val="taiwaneseCountingThousand"/>
      <w:lvlText w:val="(%1)"/>
      <w:lvlJc w:val="left"/>
      <w:pPr>
        <w:ind w:left="241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59" w:hanging="480"/>
      </w:pPr>
    </w:lvl>
    <w:lvl w:ilvl="2" w:tplc="0409001B" w:tentative="1">
      <w:start w:val="1"/>
      <w:numFmt w:val="lowerRoman"/>
      <w:lvlText w:val="%3."/>
      <w:lvlJc w:val="right"/>
      <w:pPr>
        <w:ind w:left="3139" w:hanging="480"/>
      </w:pPr>
    </w:lvl>
    <w:lvl w:ilvl="3" w:tplc="0409000F" w:tentative="1">
      <w:start w:val="1"/>
      <w:numFmt w:val="decimal"/>
      <w:lvlText w:val="%4."/>
      <w:lvlJc w:val="left"/>
      <w:pPr>
        <w:ind w:left="36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99" w:hanging="480"/>
      </w:pPr>
    </w:lvl>
    <w:lvl w:ilvl="5" w:tplc="0409001B" w:tentative="1">
      <w:start w:val="1"/>
      <w:numFmt w:val="lowerRoman"/>
      <w:lvlText w:val="%6."/>
      <w:lvlJc w:val="right"/>
      <w:pPr>
        <w:ind w:left="4579" w:hanging="480"/>
      </w:pPr>
    </w:lvl>
    <w:lvl w:ilvl="6" w:tplc="0409000F" w:tentative="1">
      <w:start w:val="1"/>
      <w:numFmt w:val="decimal"/>
      <w:lvlText w:val="%7."/>
      <w:lvlJc w:val="left"/>
      <w:pPr>
        <w:ind w:left="50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39" w:hanging="480"/>
      </w:pPr>
    </w:lvl>
    <w:lvl w:ilvl="8" w:tplc="0409001B" w:tentative="1">
      <w:start w:val="1"/>
      <w:numFmt w:val="lowerRoman"/>
      <w:lvlText w:val="%9."/>
      <w:lvlJc w:val="right"/>
      <w:pPr>
        <w:ind w:left="6019" w:hanging="480"/>
      </w:pPr>
    </w:lvl>
  </w:abstractNum>
  <w:abstractNum w:abstractNumId="3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D4C"/>
    <w:rsid w:val="00001470"/>
    <w:rsid w:val="00025F18"/>
    <w:rsid w:val="00062853"/>
    <w:rsid w:val="00064D29"/>
    <w:rsid w:val="00093250"/>
    <w:rsid w:val="00093F36"/>
    <w:rsid w:val="000C5C38"/>
    <w:rsid w:val="000D47E0"/>
    <w:rsid w:val="000D7BD0"/>
    <w:rsid w:val="0011406E"/>
    <w:rsid w:val="00145350"/>
    <w:rsid w:val="00150204"/>
    <w:rsid w:val="001575C0"/>
    <w:rsid w:val="001711FE"/>
    <w:rsid w:val="001A0D27"/>
    <w:rsid w:val="001A38D5"/>
    <w:rsid w:val="001C1021"/>
    <w:rsid w:val="001D600C"/>
    <w:rsid w:val="001E4A0E"/>
    <w:rsid w:val="001E52AF"/>
    <w:rsid w:val="001F6DF2"/>
    <w:rsid w:val="00202EF1"/>
    <w:rsid w:val="002056B4"/>
    <w:rsid w:val="002067A5"/>
    <w:rsid w:val="00206889"/>
    <w:rsid w:val="00216458"/>
    <w:rsid w:val="002274B0"/>
    <w:rsid w:val="00227E44"/>
    <w:rsid w:val="00251914"/>
    <w:rsid w:val="0025297B"/>
    <w:rsid w:val="00252E92"/>
    <w:rsid w:val="00273DB5"/>
    <w:rsid w:val="002B09CE"/>
    <w:rsid w:val="002C4578"/>
    <w:rsid w:val="002C6FEC"/>
    <w:rsid w:val="002D63BB"/>
    <w:rsid w:val="002F01C4"/>
    <w:rsid w:val="00311BBF"/>
    <w:rsid w:val="00313776"/>
    <w:rsid w:val="00322547"/>
    <w:rsid w:val="00333736"/>
    <w:rsid w:val="00356FB9"/>
    <w:rsid w:val="00364980"/>
    <w:rsid w:val="00364983"/>
    <w:rsid w:val="00374399"/>
    <w:rsid w:val="003A0861"/>
    <w:rsid w:val="003B139B"/>
    <w:rsid w:val="003B741F"/>
    <w:rsid w:val="003C474F"/>
    <w:rsid w:val="003C48B2"/>
    <w:rsid w:val="003D574A"/>
    <w:rsid w:val="004024F5"/>
    <w:rsid w:val="004126A7"/>
    <w:rsid w:val="00432711"/>
    <w:rsid w:val="00442991"/>
    <w:rsid w:val="00453CB7"/>
    <w:rsid w:val="0046324D"/>
    <w:rsid w:val="00485F32"/>
    <w:rsid w:val="004A4D4C"/>
    <w:rsid w:val="004B277A"/>
    <w:rsid w:val="004D67E4"/>
    <w:rsid w:val="00534CB5"/>
    <w:rsid w:val="005356A5"/>
    <w:rsid w:val="00572806"/>
    <w:rsid w:val="005752D6"/>
    <w:rsid w:val="005934DA"/>
    <w:rsid w:val="00593F17"/>
    <w:rsid w:val="005C2DF0"/>
    <w:rsid w:val="005E24B4"/>
    <w:rsid w:val="005F2DAD"/>
    <w:rsid w:val="005F7ACD"/>
    <w:rsid w:val="006102F0"/>
    <w:rsid w:val="00614237"/>
    <w:rsid w:val="00626E36"/>
    <w:rsid w:val="006311D0"/>
    <w:rsid w:val="00632408"/>
    <w:rsid w:val="006377C5"/>
    <w:rsid w:val="006446D6"/>
    <w:rsid w:val="006754A5"/>
    <w:rsid w:val="006851FD"/>
    <w:rsid w:val="006976ED"/>
    <w:rsid w:val="006A00EC"/>
    <w:rsid w:val="006C49EE"/>
    <w:rsid w:val="006D67A0"/>
    <w:rsid w:val="00743162"/>
    <w:rsid w:val="00747105"/>
    <w:rsid w:val="00747D90"/>
    <w:rsid w:val="00753402"/>
    <w:rsid w:val="00754797"/>
    <w:rsid w:val="0076792E"/>
    <w:rsid w:val="00775798"/>
    <w:rsid w:val="00797F1D"/>
    <w:rsid w:val="007C6AB1"/>
    <w:rsid w:val="007D05DA"/>
    <w:rsid w:val="007D54B7"/>
    <w:rsid w:val="007D5EF2"/>
    <w:rsid w:val="007E494B"/>
    <w:rsid w:val="007F4152"/>
    <w:rsid w:val="007F4F01"/>
    <w:rsid w:val="0080459C"/>
    <w:rsid w:val="00806842"/>
    <w:rsid w:val="00877336"/>
    <w:rsid w:val="00882145"/>
    <w:rsid w:val="00884EDA"/>
    <w:rsid w:val="00893545"/>
    <w:rsid w:val="008B66F8"/>
    <w:rsid w:val="008D25D5"/>
    <w:rsid w:val="008E6C1B"/>
    <w:rsid w:val="008F5546"/>
    <w:rsid w:val="009619C4"/>
    <w:rsid w:val="00962FA8"/>
    <w:rsid w:val="0096381B"/>
    <w:rsid w:val="009935D8"/>
    <w:rsid w:val="00997697"/>
    <w:rsid w:val="009A02AB"/>
    <w:rsid w:val="009A216B"/>
    <w:rsid w:val="009C2F41"/>
    <w:rsid w:val="009D4820"/>
    <w:rsid w:val="00A20AFE"/>
    <w:rsid w:val="00A213D4"/>
    <w:rsid w:val="00A62B32"/>
    <w:rsid w:val="00A7635E"/>
    <w:rsid w:val="00A92D7D"/>
    <w:rsid w:val="00AA25A5"/>
    <w:rsid w:val="00AB228F"/>
    <w:rsid w:val="00AD0CD6"/>
    <w:rsid w:val="00AD3858"/>
    <w:rsid w:val="00AD6C5A"/>
    <w:rsid w:val="00AD7A8A"/>
    <w:rsid w:val="00AE7493"/>
    <w:rsid w:val="00B2333E"/>
    <w:rsid w:val="00B37D53"/>
    <w:rsid w:val="00B44707"/>
    <w:rsid w:val="00BD3593"/>
    <w:rsid w:val="00BE3033"/>
    <w:rsid w:val="00BF3A99"/>
    <w:rsid w:val="00BF6323"/>
    <w:rsid w:val="00C1052D"/>
    <w:rsid w:val="00C4577D"/>
    <w:rsid w:val="00C46A0E"/>
    <w:rsid w:val="00C60C2D"/>
    <w:rsid w:val="00C62DD6"/>
    <w:rsid w:val="00C82034"/>
    <w:rsid w:val="00CA05C8"/>
    <w:rsid w:val="00CA167A"/>
    <w:rsid w:val="00CC5F22"/>
    <w:rsid w:val="00D036EB"/>
    <w:rsid w:val="00D04E84"/>
    <w:rsid w:val="00D06758"/>
    <w:rsid w:val="00D15496"/>
    <w:rsid w:val="00D224D8"/>
    <w:rsid w:val="00D377F1"/>
    <w:rsid w:val="00D654ED"/>
    <w:rsid w:val="00D65A26"/>
    <w:rsid w:val="00D74F40"/>
    <w:rsid w:val="00D83EB8"/>
    <w:rsid w:val="00D85583"/>
    <w:rsid w:val="00DB2148"/>
    <w:rsid w:val="00DC4559"/>
    <w:rsid w:val="00DE32A4"/>
    <w:rsid w:val="00E05570"/>
    <w:rsid w:val="00E5068B"/>
    <w:rsid w:val="00E653BF"/>
    <w:rsid w:val="00E83981"/>
    <w:rsid w:val="00E839C3"/>
    <w:rsid w:val="00EA7C68"/>
    <w:rsid w:val="00EB3564"/>
    <w:rsid w:val="00EF6B9C"/>
    <w:rsid w:val="00F15ECD"/>
    <w:rsid w:val="00F33A2B"/>
    <w:rsid w:val="00F50AD0"/>
    <w:rsid w:val="00F70D29"/>
    <w:rsid w:val="00F963F9"/>
    <w:rsid w:val="00FB7104"/>
    <w:rsid w:val="00FC5818"/>
    <w:rsid w:val="00FC69C4"/>
    <w:rsid w:val="00FD52A8"/>
    <w:rsid w:val="00FE49F2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basedOn w:val="a0"/>
    <w:rsid w:val="006446D6"/>
    <w:rPr>
      <w:color w:val="0000FF" w:themeColor="hyperlink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link w:val="af2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paragraph" w:customStyle="1" w:styleId="afb">
    <w:name w:val="(一)"/>
    <w:basedOn w:val="af1"/>
    <w:link w:val="afc"/>
    <w:qFormat/>
    <w:rsid w:val="00251914"/>
    <w:pPr>
      <w:spacing w:line="320" w:lineRule="exact"/>
      <w:ind w:leftChars="133" w:left="1938" w:hangingChars="506" w:hanging="1619"/>
    </w:pPr>
    <w:rPr>
      <w:rFonts w:hAnsi="標楷體"/>
    </w:rPr>
  </w:style>
  <w:style w:type="paragraph" w:customStyle="1" w:styleId="afd">
    <w:name w:val="法案(一)"/>
    <w:basedOn w:val="afb"/>
    <w:link w:val="afe"/>
    <w:qFormat/>
    <w:rsid w:val="00251914"/>
    <w:pPr>
      <w:ind w:leftChars="708" w:left="2409" w:hangingChars="222" w:hanging="710"/>
    </w:pPr>
  </w:style>
  <w:style w:type="character" w:customStyle="1" w:styleId="af2">
    <w:name w:val="立法院(會議名稱) 字元"/>
    <w:basedOn w:val="a0"/>
    <w:link w:val="af1"/>
    <w:rsid w:val="00251914"/>
    <w:rPr>
      <w:rFonts w:ascii="標楷體" w:eastAsia="標楷體"/>
      <w:kern w:val="2"/>
      <w:sz w:val="32"/>
      <w:szCs w:val="32"/>
    </w:rPr>
  </w:style>
  <w:style w:type="character" w:customStyle="1" w:styleId="afc">
    <w:name w:val="(一) 字元"/>
    <w:basedOn w:val="af2"/>
    <w:link w:val="afb"/>
    <w:rsid w:val="00251914"/>
    <w:rPr>
      <w:rFonts w:ascii="標楷體" w:eastAsia="標楷體" w:hAnsi="標楷體"/>
      <w:kern w:val="2"/>
      <w:sz w:val="32"/>
      <w:szCs w:val="32"/>
    </w:rPr>
  </w:style>
  <w:style w:type="paragraph" w:customStyle="1" w:styleId="aff">
    <w:name w:val="法案名一、"/>
    <w:basedOn w:val="af1"/>
    <w:link w:val="aff0"/>
    <w:qFormat/>
    <w:rsid w:val="00AD7A8A"/>
    <w:pPr>
      <w:spacing w:line="320" w:lineRule="exact"/>
      <w:ind w:leftChars="612" w:left="1469" w:firstLineChars="6" w:firstLine="19"/>
    </w:pPr>
    <w:rPr>
      <w:rFonts w:hAnsi="標楷體"/>
    </w:rPr>
  </w:style>
  <w:style w:type="character" w:customStyle="1" w:styleId="afe">
    <w:name w:val="法案(一) 字元"/>
    <w:basedOn w:val="afc"/>
    <w:link w:val="afd"/>
    <w:rsid w:val="00251914"/>
    <w:rPr>
      <w:rFonts w:ascii="標楷體" w:eastAsia="標楷體" w:hAnsi="標楷體"/>
      <w:kern w:val="2"/>
      <w:sz w:val="32"/>
      <w:szCs w:val="32"/>
    </w:rPr>
  </w:style>
  <w:style w:type="character" w:customStyle="1" w:styleId="aff0">
    <w:name w:val="法案名一、 字元"/>
    <w:basedOn w:val="af2"/>
    <w:link w:val="aff"/>
    <w:rsid w:val="00AD7A8A"/>
    <w:rPr>
      <w:rFonts w:ascii="標楷體" w:eastAsia="標楷體" w:hAnsi="標楷體"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basedOn w:val="a0"/>
    <w:rsid w:val="006446D6"/>
    <w:rPr>
      <w:color w:val="0000FF" w:themeColor="hyperlink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link w:val="af2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paragraph" w:customStyle="1" w:styleId="afb">
    <w:name w:val="(一)"/>
    <w:basedOn w:val="af1"/>
    <w:link w:val="afc"/>
    <w:qFormat/>
    <w:rsid w:val="00251914"/>
    <w:pPr>
      <w:spacing w:line="320" w:lineRule="exact"/>
      <w:ind w:leftChars="133" w:left="1938" w:hangingChars="506" w:hanging="1619"/>
    </w:pPr>
    <w:rPr>
      <w:rFonts w:hAnsi="標楷體"/>
    </w:rPr>
  </w:style>
  <w:style w:type="paragraph" w:customStyle="1" w:styleId="afd">
    <w:name w:val="法案(一)"/>
    <w:basedOn w:val="afb"/>
    <w:link w:val="afe"/>
    <w:qFormat/>
    <w:rsid w:val="00251914"/>
    <w:pPr>
      <w:ind w:leftChars="708" w:left="2409" w:hangingChars="222" w:hanging="710"/>
    </w:pPr>
  </w:style>
  <w:style w:type="character" w:customStyle="1" w:styleId="af2">
    <w:name w:val="立法院(會議名稱) 字元"/>
    <w:basedOn w:val="a0"/>
    <w:link w:val="af1"/>
    <w:rsid w:val="00251914"/>
    <w:rPr>
      <w:rFonts w:ascii="標楷體" w:eastAsia="標楷體"/>
      <w:kern w:val="2"/>
      <w:sz w:val="32"/>
      <w:szCs w:val="32"/>
    </w:rPr>
  </w:style>
  <w:style w:type="character" w:customStyle="1" w:styleId="afc">
    <w:name w:val="(一) 字元"/>
    <w:basedOn w:val="af2"/>
    <w:link w:val="afb"/>
    <w:rsid w:val="00251914"/>
    <w:rPr>
      <w:rFonts w:ascii="標楷體" w:eastAsia="標楷體" w:hAnsi="標楷體"/>
      <w:kern w:val="2"/>
      <w:sz w:val="32"/>
      <w:szCs w:val="32"/>
    </w:rPr>
  </w:style>
  <w:style w:type="paragraph" w:customStyle="1" w:styleId="aff">
    <w:name w:val="法案名一、"/>
    <w:basedOn w:val="af1"/>
    <w:link w:val="aff0"/>
    <w:qFormat/>
    <w:rsid w:val="00AD7A8A"/>
    <w:pPr>
      <w:spacing w:line="320" w:lineRule="exact"/>
      <w:ind w:leftChars="612" w:left="1469" w:firstLineChars="6" w:firstLine="19"/>
    </w:pPr>
    <w:rPr>
      <w:rFonts w:hAnsi="標楷體"/>
    </w:rPr>
  </w:style>
  <w:style w:type="character" w:customStyle="1" w:styleId="afe">
    <w:name w:val="法案(一) 字元"/>
    <w:basedOn w:val="afc"/>
    <w:link w:val="afd"/>
    <w:rsid w:val="00251914"/>
    <w:rPr>
      <w:rFonts w:ascii="標楷體" w:eastAsia="標楷體" w:hAnsi="標楷體"/>
      <w:kern w:val="2"/>
      <w:sz w:val="32"/>
      <w:szCs w:val="32"/>
    </w:rPr>
  </w:style>
  <w:style w:type="character" w:customStyle="1" w:styleId="aff0">
    <w:name w:val="法案名一、 字元"/>
    <w:basedOn w:val="af2"/>
    <w:link w:val="aff"/>
    <w:rsid w:val="00AD7A8A"/>
    <w:rPr>
      <w:rFonts w:ascii="標楷體" w:eastAsia="標楷體" w:hAnsi="標楷體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08AAF-02AF-4DBA-9CFC-83769DA8E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1</TotalTime>
  <Pages>6</Pages>
  <Words>649</Words>
  <Characters>3704</Characters>
  <Application>Microsoft Office Word</Application>
  <DocSecurity>0</DocSecurity>
  <Lines>30</Lines>
  <Paragraphs>8</Paragraphs>
  <ScaleCrop>false</ScaleCrop>
  <Company>eic</Company>
  <LinksUpToDate>false</LinksUpToDate>
  <CharactersWithSpaces>4345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hp400g3</cp:lastModifiedBy>
  <cp:revision>3</cp:revision>
  <cp:lastPrinted>2017-11-10T11:43:00Z</cp:lastPrinted>
  <dcterms:created xsi:type="dcterms:W3CDTF">2017-11-10T12:22:00Z</dcterms:created>
  <dcterms:modified xsi:type="dcterms:W3CDTF">2017-11-13T05:12:00Z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1050203070104200;1051114070200300;1050219070204900;1050304070200600;1050315070201000;1050401070202100;1051130070200800;1051208070201000;1051209070200800;1060330070200700;1060519070202800;1060928070200100;1060925070200800;1061019070202800;1050226070201000;</vt:lpwstr>
  </property>
  <property fmtid="{D5CDD505-2E9C-101B-9397-08002B2CF9AE}" pid="8" name="billNoCount">
    <vt:lpwstr>1</vt:lpwstr>
  </property>
  <property fmtid="{D5CDD505-2E9C-101B-9397-08002B2CF9AE}" pid="9" name="開會時間1">
    <vt:lpwstr>106年11月15日（星期三）上午09時00分至下午5時30分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20171115</vt:lpwstr>
  </property>
  <property fmtid="{D5CDD505-2E9C-101B-9397-08002B2CF9AE}" pid="12" name="201711150-0">
    <vt:lpwstr>1050203070104200;1051114070200300;1050219070204900;1050304070200600;1050315070201000;1050401070202100;1051130070200800;1051208070201000;1051209070200800;1060330070200700;</vt:lpwstr>
  </property>
  <property fmtid="{D5CDD505-2E9C-101B-9397-08002B2CF9AE}" pid="13" name="201711150-1">
    <vt:lpwstr>1060519070202800;1060928070200100;1060925070200800;1061019070202800;1050226070201000;1050314070200600;1050304070200400;1050428070201400;1050607070200300;1051209070200700;</vt:lpwstr>
  </property>
  <property fmtid="{D5CDD505-2E9C-101B-9397-08002B2CF9AE}" pid="14" name="201711150-2">
    <vt:lpwstr>1060314070200200;1060417070200900;</vt:lpwstr>
  </property>
  <property fmtid="{D5CDD505-2E9C-101B-9397-08002B2CF9AE}" pid="15" name="201711150-3">
    <vt:lpwstr/>
  </property>
  <property fmtid="{D5CDD505-2E9C-101B-9397-08002B2CF9AE}" pid="16" name="201711150-4">
    <vt:lpwstr/>
  </property>
  <property fmtid="{D5CDD505-2E9C-101B-9397-08002B2CF9AE}" pid="17" name="201711150-5">
    <vt:lpwstr/>
  </property>
  <property fmtid="{D5CDD505-2E9C-101B-9397-08002B2CF9AE}" pid="18" name="201711150-6">
    <vt:lpwstr/>
  </property>
  <property fmtid="{D5CDD505-2E9C-101B-9397-08002B2CF9AE}" pid="19" name="201711150-7">
    <vt:lpwstr/>
  </property>
  <property fmtid="{D5CDD505-2E9C-101B-9397-08002B2CF9AE}" pid="20" name="201711150-8">
    <vt:lpwstr/>
  </property>
  <property fmtid="{D5CDD505-2E9C-101B-9397-08002B2CF9AE}" pid="21" name="20171115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1064001550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1064001550</vt:lpwstr>
  </property>
  <property fmtid="{D5CDD505-2E9C-101B-9397-08002B2CF9AE}" pid="32" name="發文支號">
    <vt:lpwstr>0</vt:lpwstr>
  </property>
  <property fmtid="{D5CDD505-2E9C-101B-9397-08002B2CF9AE}" pid="33" name="TotFileSize">
    <vt:lpwstr>832</vt:lpwstr>
  </property>
</Properties>
</file>