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3A3B5A" w:rsidRDefault="006B32EC" w:rsidP="006B32EC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6C5403"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4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6C5403"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16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3527CC" w:rsidRPr="00D537EA" w:rsidRDefault="006B32EC" w:rsidP="00D537EA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pacing w:val="-20"/>
          <w:sz w:val="32"/>
          <w:szCs w:val="32"/>
        </w:rPr>
      </w:pPr>
      <w:r w:rsidRPr="003527CC">
        <w:rPr>
          <w:rFonts w:ascii="標楷體" w:eastAsia="標楷體" w:hAnsi="標楷體" w:cs="Times New Roman"/>
          <w:sz w:val="32"/>
          <w:szCs w:val="32"/>
        </w:rPr>
        <w:t>時間</w:t>
      </w:r>
      <w:r w:rsidRPr="003527C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106年</w:t>
      </w:r>
      <w:r w:rsidR="007860E5">
        <w:rPr>
          <w:rFonts w:ascii="標楷體" w:eastAsia="標楷體" w:hAnsi="標楷體" w:cs="Times New Roman" w:hint="eastAsia"/>
          <w:spacing w:val="-20"/>
          <w:sz w:val="32"/>
          <w:szCs w:val="32"/>
        </w:rPr>
        <w:t>11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3527CC"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="007860E5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日（星期三）上午9時</w:t>
      </w:r>
      <w:r w:rsidR="00C67392" w:rsidRPr="00C67392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E41C0E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E41C0E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51</w:t>
      </w:r>
      <w:r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="00D537EA">
        <w:rPr>
          <w:rFonts w:ascii="標楷體" w:eastAsia="標楷體" w:hAnsi="標楷體" w:cs="Times New Roman" w:hint="eastAsia"/>
          <w:spacing w:val="-20"/>
          <w:sz w:val="32"/>
          <w:szCs w:val="32"/>
        </w:rPr>
        <w:t>、下</w:t>
      </w:r>
      <w:r w:rsidR="003527CC"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午</w:t>
      </w:r>
      <w:r w:rsid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="003527CC"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C32AC4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7</w:t>
      </w:r>
      <w:r w:rsidR="003527CC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="003527CC" w:rsidRPr="00332106">
        <w:rPr>
          <w:rFonts w:ascii="標楷體" w:eastAsia="標楷體" w:hAnsi="標楷體" w:cs="Times New Roman" w:hint="eastAsia"/>
          <w:spacing w:val="-20"/>
          <w:sz w:val="32"/>
          <w:szCs w:val="32"/>
        </w:rPr>
        <w:t>至4時</w:t>
      </w:r>
      <w:r w:rsidR="004E2047" w:rsidRPr="00332106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="003527CC" w:rsidRPr="00332106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6B32EC" w:rsidRPr="006B32EC" w:rsidRDefault="006B32EC" w:rsidP="006B32EC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F8194A" w:rsidRDefault="006B32EC" w:rsidP="000149BB">
      <w:pPr>
        <w:snapToGrid w:val="0"/>
        <w:spacing w:line="500" w:lineRule="exact"/>
        <w:ind w:left="1619" w:right="282" w:hangingChars="506" w:hanging="161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0149BB" w:rsidRPr="000149BB">
        <w:rPr>
          <w:rFonts w:ascii="標楷體" w:eastAsia="標楷體" w:hAnsi="標楷體" w:cs="Times New Roman" w:hint="eastAsia"/>
          <w:sz w:val="32"/>
          <w:szCs w:val="24"/>
        </w:rPr>
        <w:t>曾銘宗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陳怡潔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 xml:space="preserve">鄭天財 </w:t>
      </w:r>
      <w:proofErr w:type="spellStart"/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林麗蟬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149BB" w:rsidRPr="00A357F7" w:rsidRDefault="00F8194A" w:rsidP="00E131FD">
      <w:pPr>
        <w:snapToGrid w:val="0"/>
        <w:spacing w:line="500" w:lineRule="exact"/>
        <w:ind w:leftChars="670" w:left="1611" w:rightChars="117" w:right="281" w:hanging="3"/>
        <w:rPr>
          <w:rFonts w:ascii="標楷體" w:eastAsia="標楷體" w:hAnsi="標楷體" w:cs="Times New Roman"/>
          <w:color w:val="FFC000"/>
          <w:sz w:val="32"/>
          <w:szCs w:val="32"/>
          <w:highlight w:val="yellow"/>
        </w:rPr>
      </w:pPr>
      <w:r w:rsidRPr="000149BB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0159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59B7" w:rsidRPr="000149BB">
        <w:rPr>
          <w:rFonts w:ascii="標楷體" w:eastAsia="標楷體" w:hAnsi="標楷體" w:cs="Times New Roman" w:hint="eastAsia"/>
          <w:sz w:val="32"/>
          <w:szCs w:val="32"/>
        </w:rPr>
        <w:t>姚文智</w:t>
      </w:r>
      <w:r w:rsidR="00A357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357F7" w:rsidRPr="00A357F7">
        <w:rPr>
          <w:rFonts w:ascii="標楷體" w:eastAsia="標楷體" w:hAnsi="標楷體" w:cs="Times New Roman" w:hint="eastAsia"/>
          <w:sz w:val="32"/>
          <w:szCs w:val="32"/>
        </w:rPr>
        <w:t>陳其邁  顏寬</w:t>
      </w:r>
      <w:proofErr w:type="gramStart"/>
      <w:r w:rsidR="00A357F7" w:rsidRPr="00A357F7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="00C673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67392" w:rsidRPr="00A5207C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A5207C" w:rsidRPr="00A5207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5207C" w:rsidRPr="00A5207C">
        <w:rPr>
          <w:rFonts w:ascii="標楷體" w:eastAsia="標楷體" w:hAnsi="標楷體" w:cs="Times New Roman"/>
          <w:sz w:val="32"/>
          <w:szCs w:val="32"/>
        </w:rPr>
        <w:t xml:space="preserve">Kolas </w:t>
      </w:r>
      <w:proofErr w:type="spellStart"/>
      <w:r w:rsidR="00A5207C" w:rsidRPr="00A5207C">
        <w:rPr>
          <w:rFonts w:ascii="標楷體" w:eastAsia="標楷體" w:hAnsi="標楷體" w:cs="Times New Roman"/>
          <w:sz w:val="32"/>
          <w:szCs w:val="32"/>
        </w:rPr>
        <w:t>Yotaka</w:t>
      </w:r>
      <w:proofErr w:type="spellEnd"/>
      <w:r w:rsidR="006E12CB" w:rsidRPr="006E12CB">
        <w:rPr>
          <w:rFonts w:ascii="標楷體" w:eastAsia="標楷體" w:hAnsi="標楷體" w:cs="Times New Roman" w:hint="eastAsia"/>
          <w:sz w:val="32"/>
          <w:szCs w:val="32"/>
        </w:rPr>
        <w:t xml:space="preserve">賴瑞隆  </w:t>
      </w:r>
      <w:r w:rsidR="000149BB" w:rsidRPr="006E12CB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2E323A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6E12CB">
        <w:rPr>
          <w:rFonts w:ascii="標楷體" w:eastAsia="標楷體" w:hAnsi="標楷體" w:cs="Times New Roman" w:hint="eastAsia"/>
          <w:sz w:val="32"/>
          <w:szCs w:val="32"/>
        </w:rPr>
        <w:t>趙天麟</w:t>
      </w:r>
    </w:p>
    <w:p w:rsidR="006B32EC" w:rsidRPr="006B32EC" w:rsidRDefault="000149BB" w:rsidP="00673F18">
      <w:pPr>
        <w:snapToGrid w:val="0"/>
        <w:spacing w:line="480" w:lineRule="exact"/>
        <w:ind w:leftChars="682" w:left="1663" w:rightChars="-105" w:right="-252" w:hangingChars="8" w:hanging="26"/>
        <w:jc w:val="both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24"/>
        </w:rPr>
        <w:t>委員出席14人</w:t>
      </w:r>
    </w:p>
    <w:p w:rsidR="00547F74" w:rsidRDefault="006B32EC" w:rsidP="00332106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EB551A">
        <w:rPr>
          <w:rFonts w:ascii="標楷體" w:eastAsia="標楷體" w:hAnsi="標楷體" w:cs="Times New Roman" w:hint="eastAsia"/>
          <w:sz w:val="32"/>
          <w:szCs w:val="32"/>
        </w:rPr>
        <w:t xml:space="preserve">羅致政  </w:t>
      </w:r>
      <w:r w:rsidR="00EB551A" w:rsidRPr="006B32EC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EB551A">
        <w:rPr>
          <w:rFonts w:ascii="標楷體" w:eastAsia="標楷體" w:hAnsi="標楷體" w:cs="Times New Roman" w:hint="eastAsia"/>
          <w:sz w:val="32"/>
          <w:szCs w:val="32"/>
        </w:rPr>
        <w:t xml:space="preserve">  葉宜津  </w:t>
      </w:r>
      <w:r w:rsidR="00EB551A" w:rsidRPr="006B32EC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622C6C">
        <w:rPr>
          <w:rFonts w:ascii="標楷體" w:eastAsia="標楷體" w:hAnsi="標楷體" w:cs="Times New Roman" w:hint="eastAsia"/>
          <w:sz w:val="32"/>
          <w:szCs w:val="32"/>
        </w:rPr>
        <w:t xml:space="preserve">  吳志揚  </w:t>
      </w:r>
      <w:r w:rsidR="00622C6C" w:rsidRPr="006B32EC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547F7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6E12CB" w:rsidRDefault="00C45041" w:rsidP="00673F18">
      <w:pPr>
        <w:snapToGrid w:val="0"/>
        <w:spacing w:line="500" w:lineRule="exact"/>
        <w:ind w:leftChars="663" w:left="1591" w:rightChars="-105" w:right="-252" w:firstLineChars="1" w:firstLine="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李彥秀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A46F8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635BCE">
        <w:rPr>
          <w:rFonts w:ascii="標楷體" w:eastAsia="標楷體" w:hAnsi="標楷體" w:cs="Times New Roman" w:hint="eastAsia"/>
          <w:sz w:val="32"/>
          <w:szCs w:val="32"/>
        </w:rPr>
        <w:t xml:space="preserve">  徐永明  </w:t>
      </w:r>
      <w:r w:rsidR="002F40F2">
        <w:rPr>
          <w:rFonts w:ascii="標楷體" w:eastAsia="標楷體" w:hAnsi="標楷體" w:cs="Times New Roman" w:hint="eastAsia"/>
          <w:sz w:val="32"/>
          <w:szCs w:val="32"/>
        </w:rPr>
        <w:t>劉世芳  陳賴素美  陳明文</w:t>
      </w:r>
      <w:r w:rsidR="006E12C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F40F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C45041" w:rsidRDefault="00C45041" w:rsidP="00202215">
      <w:pPr>
        <w:snapToGrid w:val="0"/>
        <w:spacing w:line="500" w:lineRule="exact"/>
        <w:ind w:leftChars="663" w:left="1591" w:rightChars="-59" w:right="-142" w:firstLineChars="1" w:firstLine="3"/>
        <w:jc w:val="both"/>
        <w:rPr>
          <w:rFonts w:ascii="標楷體" w:eastAsia="標楷體" w:hAnsi="標楷體" w:cs="Times New Roman" w:hint="eastAsia"/>
          <w:sz w:val="32"/>
          <w:szCs w:val="32"/>
        </w:rPr>
      </w:pPr>
      <w:r w:rsidRPr="006E12CB">
        <w:rPr>
          <w:rFonts w:ascii="標楷體" w:eastAsia="標楷體" w:hAnsi="標楷體" w:cs="Times New Roman" w:hint="eastAsia"/>
          <w:sz w:val="32"/>
          <w:szCs w:val="32"/>
        </w:rPr>
        <w:t>高金素梅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E12CB" w:rsidRPr="006E12CB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F46DC1">
        <w:rPr>
          <w:rFonts w:ascii="標楷體" w:eastAsia="標楷體" w:hAnsi="標楷體" w:cs="Times New Roman" w:hint="eastAsia"/>
          <w:sz w:val="32"/>
          <w:szCs w:val="32"/>
        </w:rPr>
        <w:t xml:space="preserve">  王定宇  劉</w:t>
      </w:r>
      <w:proofErr w:type="gramStart"/>
      <w:r w:rsidR="00F46DC1">
        <w:rPr>
          <w:rFonts w:ascii="標楷體" w:eastAsia="標楷體" w:hAnsi="標楷體" w:cs="Times New Roman" w:hint="eastAsia"/>
          <w:sz w:val="32"/>
          <w:szCs w:val="32"/>
        </w:rPr>
        <w:t>櫂</w:t>
      </w:r>
      <w:proofErr w:type="gramEnd"/>
      <w:r w:rsidR="00F46DC1">
        <w:rPr>
          <w:rFonts w:ascii="標楷體" w:eastAsia="標楷體" w:hAnsi="標楷體" w:cs="Times New Roman" w:hint="eastAsia"/>
          <w:sz w:val="32"/>
          <w:szCs w:val="32"/>
        </w:rPr>
        <w:t>豪</w:t>
      </w:r>
      <w:r w:rsidR="00AD6E8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22B6F">
        <w:rPr>
          <w:rFonts w:ascii="標楷體" w:eastAsia="標楷體" w:hAnsi="標楷體" w:cs="Times New Roman" w:hint="eastAsia"/>
          <w:sz w:val="32"/>
          <w:szCs w:val="32"/>
        </w:rPr>
        <w:t xml:space="preserve">黃國昌  林俊憲  </w:t>
      </w:r>
    </w:p>
    <w:p w:rsidR="00AD6E88" w:rsidRDefault="00822B6F" w:rsidP="00202215">
      <w:pPr>
        <w:snapToGrid w:val="0"/>
        <w:spacing w:line="500" w:lineRule="exact"/>
        <w:ind w:leftChars="663" w:left="1591" w:rightChars="-59" w:right="-142" w:firstLineChars="1" w:firstLine="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王惠美  張麗善</w:t>
      </w:r>
      <w:r w:rsidR="00C4504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D6E88" w:rsidRPr="00E66FB5">
        <w:rPr>
          <w:rFonts w:ascii="標楷體" w:eastAsia="標楷體" w:hAnsi="標楷體" w:cs="Times New Roman"/>
          <w:sz w:val="32"/>
          <w:szCs w:val="32"/>
        </w:rPr>
        <w:t>尤美女</w:t>
      </w:r>
      <w:r w:rsidR="00E66FB5">
        <w:rPr>
          <w:rFonts w:ascii="標楷體" w:eastAsia="標楷體" w:hAnsi="標楷體" w:cs="Times New Roman" w:hint="eastAsia"/>
          <w:sz w:val="32"/>
          <w:szCs w:val="32"/>
        </w:rPr>
        <w:t xml:space="preserve">  周春米</w:t>
      </w:r>
    </w:p>
    <w:p w:rsidR="006B32EC" w:rsidRPr="006B32EC" w:rsidRDefault="006B32EC" w:rsidP="00673F18">
      <w:pPr>
        <w:snapToGrid w:val="0"/>
        <w:spacing w:line="500" w:lineRule="exact"/>
        <w:ind w:leftChars="660" w:left="1590" w:rightChars="-105" w:right="-252" w:hangingChars="2" w:hanging="6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034D69" w:rsidRPr="00034D69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2697"/>
        <w:gridCol w:w="6228"/>
        <w:gridCol w:w="1497"/>
      </w:tblGrid>
      <w:tr w:rsidR="006B32EC" w:rsidRPr="006B32EC" w:rsidTr="003819C7">
        <w:trPr>
          <w:trHeight w:val="510"/>
          <w:jc w:val="center"/>
        </w:trPr>
        <w:tc>
          <w:tcPr>
            <w:tcW w:w="1294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988" w:type="pct"/>
            <w:vAlign w:val="center"/>
          </w:tcPr>
          <w:p w:rsidR="006B32EC" w:rsidRPr="006B32EC" w:rsidRDefault="002947F1" w:rsidP="006B32EC">
            <w:pPr>
              <w:spacing w:line="32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  <w:r w:rsidRPr="002947F1"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11月1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5</w:t>
            </w:r>
            <w:r w:rsidRPr="002947F1"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日上午</w:t>
            </w:r>
          </w:p>
        </w:tc>
        <w:tc>
          <w:tcPr>
            <w:tcW w:w="718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2C340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718" w:type="pct"/>
            <w:vAlign w:val="center"/>
          </w:tcPr>
          <w:p w:rsidR="006B32EC" w:rsidRPr="006B32EC" w:rsidRDefault="002C340B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葉俊榮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6B32EC" w:rsidRDefault="0033250D" w:rsidP="0033250D">
            <w:pPr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民政司司長</w:t>
            </w:r>
          </w:p>
        </w:tc>
        <w:tc>
          <w:tcPr>
            <w:tcW w:w="718" w:type="pct"/>
            <w:vAlign w:val="center"/>
          </w:tcPr>
          <w:p w:rsidR="006B32EC" w:rsidRPr="006B32EC" w:rsidRDefault="0033250D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250D">
              <w:rPr>
                <w:rFonts w:ascii="標楷體" w:eastAsia="標楷體" w:hAnsi="標楷體" w:cs="Times New Roman" w:hint="eastAsia"/>
                <w:sz w:val="32"/>
                <w:szCs w:val="32"/>
              </w:rPr>
              <w:t>林清淇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6B32EC" w:rsidRDefault="0033250D" w:rsidP="0033250D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警政署</w:t>
            </w:r>
            <w:r w:rsid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副署長</w:t>
            </w:r>
          </w:p>
        </w:tc>
        <w:tc>
          <w:tcPr>
            <w:tcW w:w="718" w:type="pct"/>
            <w:vAlign w:val="center"/>
          </w:tcPr>
          <w:p w:rsidR="006B32EC" w:rsidRPr="006B32EC" w:rsidRDefault="00CA71E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邱豐光</w:t>
            </w:r>
          </w:p>
        </w:tc>
      </w:tr>
      <w:tr w:rsidR="00CA71E2" w:rsidRPr="006B32EC" w:rsidTr="003819C7">
        <w:trPr>
          <w:trHeight w:val="510"/>
          <w:jc w:val="center"/>
        </w:trPr>
        <w:tc>
          <w:tcPr>
            <w:tcW w:w="1294" w:type="pct"/>
          </w:tcPr>
          <w:p w:rsidR="00CA71E2" w:rsidRPr="006B32EC" w:rsidRDefault="00CA71E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A71E2" w:rsidRDefault="00CA71E2" w:rsidP="0033250D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保防組副組長</w:t>
            </w:r>
          </w:p>
        </w:tc>
        <w:tc>
          <w:tcPr>
            <w:tcW w:w="718" w:type="pct"/>
            <w:vAlign w:val="center"/>
          </w:tcPr>
          <w:p w:rsidR="00CA71E2" w:rsidRPr="00CA71E2" w:rsidRDefault="00CA71E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黃藻鐃</w:t>
            </w:r>
            <w:proofErr w:type="gramEnd"/>
          </w:p>
        </w:tc>
      </w:tr>
      <w:tr w:rsidR="00CA71E2" w:rsidRPr="006B32EC" w:rsidTr="003819C7">
        <w:trPr>
          <w:trHeight w:val="510"/>
          <w:jc w:val="center"/>
        </w:trPr>
        <w:tc>
          <w:tcPr>
            <w:tcW w:w="1294" w:type="pct"/>
          </w:tcPr>
          <w:p w:rsidR="00CA71E2" w:rsidRPr="006B32EC" w:rsidRDefault="00CA71E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A71E2" w:rsidRDefault="00CA71E2" w:rsidP="00CA71E2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保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安</w:t>
            </w:r>
            <w:r w:rsidR="00684C90">
              <w:rPr>
                <w:rFonts w:ascii="標楷體" w:eastAsia="標楷體" w:hAnsi="標楷體" w:cs="Times New Roman" w:hint="eastAsia"/>
                <w:sz w:val="32"/>
                <w:szCs w:val="32"/>
              </w:rPr>
              <w:t>組</w:t>
            </w: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組長</w:t>
            </w:r>
          </w:p>
        </w:tc>
        <w:tc>
          <w:tcPr>
            <w:tcW w:w="718" w:type="pct"/>
            <w:vAlign w:val="center"/>
          </w:tcPr>
          <w:p w:rsidR="00CA71E2" w:rsidRPr="00CA71E2" w:rsidRDefault="00684C90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吳敬田</w:t>
            </w:r>
          </w:p>
        </w:tc>
      </w:tr>
      <w:tr w:rsidR="00CA71E2" w:rsidRPr="006B32EC" w:rsidTr="003819C7">
        <w:trPr>
          <w:trHeight w:val="510"/>
          <w:jc w:val="center"/>
        </w:trPr>
        <w:tc>
          <w:tcPr>
            <w:tcW w:w="1294" w:type="pct"/>
          </w:tcPr>
          <w:p w:rsidR="00CA71E2" w:rsidRPr="006B32EC" w:rsidRDefault="00CA71E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A71E2" w:rsidRPr="00CA71E2" w:rsidRDefault="00CA71E2" w:rsidP="00CA71E2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交通組科長</w:t>
            </w:r>
          </w:p>
        </w:tc>
        <w:tc>
          <w:tcPr>
            <w:tcW w:w="718" w:type="pct"/>
            <w:vAlign w:val="center"/>
          </w:tcPr>
          <w:p w:rsidR="00CA71E2" w:rsidRPr="00CA71E2" w:rsidRDefault="00CA71E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蔡義忠</w:t>
            </w:r>
          </w:p>
        </w:tc>
      </w:tr>
      <w:tr w:rsidR="00C13A43" w:rsidRPr="006B32EC" w:rsidTr="003819C7">
        <w:trPr>
          <w:trHeight w:val="510"/>
          <w:jc w:val="center"/>
        </w:trPr>
        <w:tc>
          <w:tcPr>
            <w:tcW w:w="1294" w:type="pct"/>
          </w:tcPr>
          <w:p w:rsidR="00C13A43" w:rsidRPr="006B32EC" w:rsidRDefault="00C13A43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13A43" w:rsidRPr="00C13A43" w:rsidRDefault="00C13A43" w:rsidP="00C13A43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13A43">
              <w:rPr>
                <w:rFonts w:ascii="標楷體" w:eastAsia="標楷體" w:hAnsi="標楷體" w:hint="eastAsia"/>
                <w:sz w:val="32"/>
                <w:szCs w:val="32"/>
              </w:rPr>
              <w:t>移民署入出國事務組</w:t>
            </w:r>
            <w:r w:rsidRPr="008C02CA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718" w:type="pct"/>
            <w:vAlign w:val="center"/>
          </w:tcPr>
          <w:p w:rsidR="00C13A43" w:rsidRPr="00CA71E2" w:rsidRDefault="00C13A43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C02CA">
              <w:rPr>
                <w:rFonts w:ascii="標楷體" w:eastAsia="標楷體" w:hAnsi="標楷體" w:hint="eastAsia"/>
                <w:sz w:val="32"/>
                <w:szCs w:val="32"/>
              </w:rPr>
              <w:t>林澤謙</w:t>
            </w:r>
          </w:p>
        </w:tc>
      </w:tr>
      <w:tr w:rsidR="00C13A43" w:rsidRPr="006B32EC" w:rsidTr="003819C7">
        <w:trPr>
          <w:trHeight w:val="510"/>
          <w:jc w:val="center"/>
        </w:trPr>
        <w:tc>
          <w:tcPr>
            <w:tcW w:w="1294" w:type="pct"/>
          </w:tcPr>
          <w:p w:rsidR="00C13A43" w:rsidRPr="006B32EC" w:rsidRDefault="00C13A43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13A43" w:rsidRPr="00C13A43" w:rsidRDefault="003E442E" w:rsidP="00C13A43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="00C13A43" w:rsidRPr="00C13A43">
              <w:rPr>
                <w:rFonts w:ascii="標楷體" w:eastAsia="標楷體" w:hAnsi="標楷體" w:hint="eastAsia"/>
                <w:sz w:val="32"/>
                <w:szCs w:val="32"/>
              </w:rPr>
              <w:t>國境事務</w:t>
            </w:r>
            <w:proofErr w:type="gramStart"/>
            <w:r w:rsidR="00C13A43" w:rsidRPr="00C13A43">
              <w:rPr>
                <w:rFonts w:ascii="標楷體" w:eastAsia="標楷體" w:hAnsi="標楷體" w:hint="eastAsia"/>
                <w:sz w:val="32"/>
                <w:szCs w:val="32"/>
              </w:rPr>
              <w:t>大隊</w:t>
            </w:r>
            <w:r w:rsidR="00C13A43" w:rsidRPr="008C02CA">
              <w:rPr>
                <w:rFonts w:ascii="標楷體" w:eastAsia="標楷體" w:hAnsi="標楷體" w:hint="eastAsia"/>
                <w:sz w:val="32"/>
                <w:szCs w:val="32"/>
              </w:rPr>
              <w:t>副大隊長</w:t>
            </w:r>
            <w:proofErr w:type="gramEnd"/>
          </w:p>
        </w:tc>
        <w:tc>
          <w:tcPr>
            <w:tcW w:w="718" w:type="pct"/>
            <w:vAlign w:val="center"/>
          </w:tcPr>
          <w:p w:rsidR="00C13A43" w:rsidRPr="008C02CA" w:rsidRDefault="00C13A43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C02CA">
              <w:rPr>
                <w:rFonts w:ascii="標楷體" w:eastAsia="標楷體" w:hAnsi="標楷體" w:hint="eastAsia"/>
                <w:sz w:val="32"/>
                <w:szCs w:val="32"/>
              </w:rPr>
              <w:t>吳嘉弘</w:t>
            </w:r>
          </w:p>
        </w:tc>
      </w:tr>
      <w:tr w:rsidR="00C13A43" w:rsidRPr="006B32EC" w:rsidTr="003819C7">
        <w:trPr>
          <w:trHeight w:val="510"/>
          <w:jc w:val="center"/>
        </w:trPr>
        <w:tc>
          <w:tcPr>
            <w:tcW w:w="1294" w:type="pct"/>
          </w:tcPr>
          <w:p w:rsidR="00C13A43" w:rsidRPr="006B32EC" w:rsidRDefault="00C13A43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13A43" w:rsidRPr="00C13A43" w:rsidRDefault="00270C3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行政院外交國防法務處</w:t>
            </w:r>
            <w:r w:rsidRPr="00C54F80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18" w:type="pct"/>
            <w:vAlign w:val="center"/>
          </w:tcPr>
          <w:p w:rsidR="00C13A43" w:rsidRPr="008C02CA" w:rsidRDefault="00270C3A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54F80">
              <w:rPr>
                <w:rFonts w:ascii="標楷體" w:eastAsia="標楷體" w:hAnsi="標楷體" w:hint="eastAsia"/>
                <w:sz w:val="32"/>
                <w:szCs w:val="32"/>
              </w:rPr>
              <w:t>譚宗保</w:t>
            </w:r>
          </w:p>
        </w:tc>
      </w:tr>
      <w:tr w:rsidR="00270C3A" w:rsidRPr="006B32EC" w:rsidTr="003819C7">
        <w:trPr>
          <w:trHeight w:val="510"/>
          <w:jc w:val="center"/>
        </w:trPr>
        <w:tc>
          <w:tcPr>
            <w:tcW w:w="1294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70C3A" w:rsidRPr="00CA6396" w:rsidRDefault="00270C3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3150D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  <w:r w:rsidR="0073150D" w:rsidRPr="00E86B92">
              <w:rPr>
                <w:rFonts w:ascii="標楷體" w:eastAsia="標楷體" w:hAnsi="標楷體" w:hint="eastAsia"/>
                <w:sz w:val="32"/>
                <w:szCs w:val="32"/>
              </w:rPr>
              <w:t>綜合規劃處副處長</w:t>
            </w:r>
          </w:p>
        </w:tc>
        <w:tc>
          <w:tcPr>
            <w:tcW w:w="718" w:type="pct"/>
            <w:vAlign w:val="center"/>
          </w:tcPr>
          <w:p w:rsidR="0073150D" w:rsidRPr="0073150D" w:rsidRDefault="0073150D" w:rsidP="00A20A27">
            <w:pPr>
              <w:spacing w:line="420" w:lineRule="exact"/>
              <w:ind w:leftChars="-50" w:left="-120"/>
              <w:jc w:val="center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73150D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雅柏</w:t>
            </w:r>
            <w:proofErr w:type="gramStart"/>
            <w:r w:rsidRPr="0073150D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甦</w:t>
            </w:r>
            <w:proofErr w:type="gramEnd"/>
            <w:r w:rsidRPr="0073150D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詠</w:t>
            </w:r>
          </w:p>
          <w:p w:rsidR="00270C3A" w:rsidRPr="00C54F80" w:rsidRDefault="0073150D" w:rsidP="0073150D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3150D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．博伊哲努</w:t>
            </w:r>
          </w:p>
        </w:tc>
      </w:tr>
      <w:tr w:rsidR="0073150D" w:rsidRPr="006B32EC" w:rsidTr="003819C7">
        <w:trPr>
          <w:trHeight w:val="510"/>
          <w:jc w:val="center"/>
        </w:trPr>
        <w:tc>
          <w:tcPr>
            <w:tcW w:w="1294" w:type="pct"/>
          </w:tcPr>
          <w:p w:rsidR="0073150D" w:rsidRPr="006B32EC" w:rsidRDefault="0073150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73150D" w:rsidRPr="0073150D" w:rsidRDefault="0073150D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</w:t>
            </w:r>
            <w:r w:rsidRPr="00E86B92">
              <w:rPr>
                <w:rFonts w:ascii="標楷體" w:eastAsia="標楷體" w:hAnsi="標楷體" w:hint="eastAsia"/>
                <w:sz w:val="32"/>
                <w:szCs w:val="32"/>
              </w:rPr>
              <w:t>土地管理處專門委員</w:t>
            </w:r>
          </w:p>
        </w:tc>
        <w:tc>
          <w:tcPr>
            <w:tcW w:w="718" w:type="pct"/>
            <w:vAlign w:val="center"/>
          </w:tcPr>
          <w:p w:rsidR="0073150D" w:rsidRPr="0073150D" w:rsidRDefault="0073150D" w:rsidP="00092F1D">
            <w:pPr>
              <w:spacing w:line="420" w:lineRule="exact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E86B92">
              <w:rPr>
                <w:rFonts w:ascii="標楷體" w:eastAsia="標楷體" w:hAnsi="標楷體" w:hint="eastAsia"/>
                <w:sz w:val="32"/>
                <w:szCs w:val="32"/>
              </w:rPr>
              <w:t>陳乃榕</w:t>
            </w:r>
          </w:p>
        </w:tc>
      </w:tr>
      <w:tr w:rsidR="0052412F" w:rsidRPr="006B32EC" w:rsidTr="003819C7">
        <w:trPr>
          <w:trHeight w:val="510"/>
          <w:jc w:val="center"/>
        </w:trPr>
        <w:tc>
          <w:tcPr>
            <w:tcW w:w="1294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2412F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proofErr w:type="gramStart"/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銓</w:t>
            </w:r>
            <w:proofErr w:type="gramEnd"/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敍部退撫司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52412F" w:rsidRPr="00C54F80" w:rsidRDefault="0052412F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林春美</w:t>
            </w:r>
          </w:p>
        </w:tc>
      </w:tr>
      <w:tr w:rsidR="00270C3A" w:rsidRPr="006B32EC" w:rsidTr="003819C7">
        <w:trPr>
          <w:trHeight w:val="510"/>
          <w:jc w:val="center"/>
        </w:trPr>
        <w:tc>
          <w:tcPr>
            <w:tcW w:w="1294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70C3A" w:rsidRPr="00CA6396" w:rsidRDefault="00270C3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A639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司法院刑事廳</w:t>
            </w:r>
            <w:r w:rsidRPr="002D5E4F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法官</w:t>
            </w:r>
          </w:p>
        </w:tc>
        <w:tc>
          <w:tcPr>
            <w:tcW w:w="718" w:type="pct"/>
            <w:vAlign w:val="center"/>
          </w:tcPr>
          <w:p w:rsidR="00270C3A" w:rsidRPr="00C54F80" w:rsidRDefault="00270C3A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D5E4F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陳文貴</w:t>
            </w:r>
          </w:p>
        </w:tc>
      </w:tr>
      <w:tr w:rsidR="00270C3A" w:rsidRPr="006B32EC" w:rsidTr="003819C7">
        <w:trPr>
          <w:trHeight w:val="510"/>
          <w:jc w:val="center"/>
        </w:trPr>
        <w:tc>
          <w:tcPr>
            <w:tcW w:w="1294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70C3A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A639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國防部</w:t>
            </w:r>
            <w:r w:rsidR="00AE0C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副參謀總長</w:t>
            </w:r>
            <w:r w:rsidRPr="00A7500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執行官</w:t>
            </w:r>
          </w:p>
        </w:tc>
        <w:tc>
          <w:tcPr>
            <w:tcW w:w="718" w:type="pct"/>
            <w:vAlign w:val="center"/>
          </w:tcPr>
          <w:p w:rsidR="00270C3A" w:rsidRPr="002D5E4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陳寶</w:t>
            </w:r>
            <w:r w:rsidRPr="00A7500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餘</w:t>
            </w:r>
          </w:p>
        </w:tc>
      </w:tr>
      <w:tr w:rsidR="0052412F" w:rsidRPr="006B32EC" w:rsidTr="003819C7">
        <w:trPr>
          <w:trHeight w:val="510"/>
          <w:jc w:val="center"/>
        </w:trPr>
        <w:tc>
          <w:tcPr>
            <w:tcW w:w="1294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2412F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作戰及計晝參謀次長室</w:t>
            </w:r>
            <w:r w:rsidRPr="00A7500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助理次長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黃</w:t>
            </w:r>
            <w:r w:rsidRPr="00A7500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佑民</w:t>
            </w:r>
          </w:p>
        </w:tc>
      </w:tr>
      <w:tr w:rsidR="0052412F" w:rsidRPr="006B32EC" w:rsidTr="003819C7">
        <w:trPr>
          <w:trHeight w:val="510"/>
          <w:jc w:val="center"/>
        </w:trPr>
        <w:tc>
          <w:tcPr>
            <w:tcW w:w="1294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2412F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資源規劃司</w:t>
            </w:r>
            <w:r w:rsidRPr="00266C7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劉靖中</w:t>
            </w:r>
          </w:p>
        </w:tc>
      </w:tr>
      <w:tr w:rsidR="00270C3A" w:rsidRPr="006B32EC" w:rsidTr="003819C7">
        <w:trPr>
          <w:trHeight w:val="510"/>
          <w:jc w:val="center"/>
        </w:trPr>
        <w:tc>
          <w:tcPr>
            <w:tcW w:w="1294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70C3A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專門委員</w:t>
            </w:r>
          </w:p>
        </w:tc>
        <w:tc>
          <w:tcPr>
            <w:tcW w:w="718" w:type="pct"/>
            <w:vAlign w:val="center"/>
          </w:tcPr>
          <w:p w:rsidR="00270C3A" w:rsidRPr="00C54F80" w:rsidRDefault="0052412F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康世宗</w:t>
            </w:r>
          </w:p>
        </w:tc>
      </w:tr>
      <w:tr w:rsidR="00270C3A" w:rsidRPr="006B32EC" w:rsidTr="003819C7">
        <w:trPr>
          <w:trHeight w:val="510"/>
          <w:jc w:val="center"/>
        </w:trPr>
        <w:tc>
          <w:tcPr>
            <w:tcW w:w="1294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70C3A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法律事務司</w:t>
            </w:r>
            <w:r w:rsidRPr="00266C7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270C3A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沈</w:t>
            </w:r>
            <w:r w:rsidRPr="00266C7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世偉</w:t>
            </w:r>
          </w:p>
        </w:tc>
      </w:tr>
      <w:tr w:rsidR="0052412F" w:rsidRPr="006B32EC" w:rsidTr="003819C7">
        <w:trPr>
          <w:trHeight w:val="510"/>
          <w:jc w:val="center"/>
        </w:trPr>
        <w:tc>
          <w:tcPr>
            <w:tcW w:w="1294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2412F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海軍司令部計畫處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胡嘉聖</w:t>
            </w:r>
          </w:p>
        </w:tc>
      </w:tr>
      <w:tr w:rsidR="0052412F" w:rsidRPr="006B32EC" w:rsidTr="003819C7">
        <w:trPr>
          <w:trHeight w:val="510"/>
          <w:jc w:val="center"/>
        </w:trPr>
        <w:tc>
          <w:tcPr>
            <w:tcW w:w="1294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2412F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法務部法制司</w:t>
            </w:r>
            <w:r w:rsidRPr="00F45353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F45353">
              <w:rPr>
                <w:rFonts w:ascii="標楷體" w:eastAsia="標楷體" w:hAnsi="標楷體" w:hint="eastAsia"/>
                <w:sz w:val="32"/>
                <w:szCs w:val="32"/>
              </w:rPr>
              <w:t>陳大偉</w:t>
            </w:r>
          </w:p>
        </w:tc>
      </w:tr>
      <w:tr w:rsidR="0052412F" w:rsidRPr="006B32EC" w:rsidTr="003819C7">
        <w:trPr>
          <w:trHeight w:val="510"/>
          <w:jc w:val="center"/>
        </w:trPr>
        <w:tc>
          <w:tcPr>
            <w:tcW w:w="1294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2412F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國家安全局第三處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718" w:type="pct"/>
            <w:vAlign w:val="center"/>
          </w:tcPr>
          <w:p w:rsidR="0052412F" w:rsidRP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EE3086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陳泊銓</w:t>
            </w:r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</w:t>
            </w: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第五處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代理處長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224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林宏道</w:t>
            </w:r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編審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224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林岳甫</w:t>
            </w:r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</w:t>
            </w: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法務室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編審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224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吳健華</w:t>
            </w:r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交通部航政司</w:t>
            </w:r>
            <w:r w:rsidRPr="00266DB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簡任技正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楊博文</w:t>
            </w:r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民航局飛航標準組</w:t>
            </w:r>
            <w:r w:rsidRPr="00266DB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簡任技正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耿</w:t>
            </w: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 xml:space="preserve">  </w:t>
            </w:r>
            <w:proofErr w:type="gramStart"/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驊</w:t>
            </w:r>
            <w:proofErr w:type="gramEnd"/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FD4A9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</w:t>
            </w: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航站管理小組</w:t>
            </w:r>
            <w:r w:rsidRPr="00266DB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718" w:type="pct"/>
            <w:vAlign w:val="center"/>
          </w:tcPr>
          <w:p w:rsidR="00EE3086" w:rsidRDefault="00FD4A9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梁仲平</w:t>
            </w:r>
          </w:p>
        </w:tc>
      </w:tr>
      <w:tr w:rsidR="00EE3086" w:rsidRPr="006B32EC" w:rsidTr="003819C7">
        <w:trPr>
          <w:trHeight w:val="510"/>
          <w:jc w:val="center"/>
        </w:trPr>
        <w:tc>
          <w:tcPr>
            <w:tcW w:w="1294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EE3086" w:rsidRPr="00A87F84" w:rsidRDefault="006F242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行政院農業委員會畜牧處</w:t>
            </w:r>
            <w:r w:rsidRPr="006F242A">
              <w:rPr>
                <w:rFonts w:ascii="標楷體" w:eastAsia="標楷體" w:hAnsi="標楷體" w:hint="eastAsia"/>
                <w:sz w:val="32"/>
                <w:szCs w:val="32"/>
              </w:rPr>
              <w:t>簡任技正兼科長</w:t>
            </w:r>
          </w:p>
        </w:tc>
        <w:tc>
          <w:tcPr>
            <w:tcW w:w="718" w:type="pct"/>
            <w:vAlign w:val="center"/>
          </w:tcPr>
          <w:p w:rsidR="00EE3086" w:rsidRPr="006F242A" w:rsidRDefault="006F242A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6F242A">
              <w:rPr>
                <w:rFonts w:ascii="標楷體" w:eastAsia="標楷體" w:hAnsi="標楷體" w:hint="eastAsia"/>
                <w:sz w:val="32"/>
                <w:szCs w:val="32"/>
              </w:rPr>
              <w:t>江文全</w:t>
            </w:r>
          </w:p>
        </w:tc>
      </w:tr>
      <w:tr w:rsidR="006F242A" w:rsidRPr="006B32EC" w:rsidTr="003819C7">
        <w:trPr>
          <w:trHeight w:val="510"/>
          <w:jc w:val="center"/>
        </w:trPr>
        <w:tc>
          <w:tcPr>
            <w:tcW w:w="1294" w:type="pct"/>
          </w:tcPr>
          <w:p w:rsidR="006F242A" w:rsidRPr="006B32EC" w:rsidRDefault="006F242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F242A" w:rsidRPr="00A87F84" w:rsidRDefault="005B4FF8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 xml:space="preserve">                </w:t>
            </w:r>
            <w:r w:rsidRPr="00A87F84">
              <w:rPr>
                <w:rFonts w:ascii="標楷體" w:eastAsia="標楷體" w:hAnsi="標楷體" w:hint="eastAsia"/>
                <w:bCs/>
                <w:sz w:val="32"/>
                <w:szCs w:val="32"/>
              </w:rPr>
              <w:t>林務局保育組</w:t>
            </w:r>
            <w:r w:rsidRPr="005B4FF8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718" w:type="pct"/>
            <w:vAlign w:val="center"/>
          </w:tcPr>
          <w:p w:rsidR="006F242A" w:rsidRPr="00F84A43" w:rsidRDefault="00F84A43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F84A43">
              <w:rPr>
                <w:rFonts w:ascii="標楷體" w:eastAsia="標楷體" w:hAnsi="標楷體" w:hint="eastAsia"/>
                <w:sz w:val="32"/>
                <w:szCs w:val="32"/>
              </w:rPr>
              <w:t>羅尤娟</w:t>
            </w:r>
          </w:p>
        </w:tc>
      </w:tr>
      <w:tr w:rsidR="0023419A" w:rsidRPr="006B32EC" w:rsidTr="003819C7">
        <w:trPr>
          <w:trHeight w:val="510"/>
          <w:jc w:val="center"/>
        </w:trPr>
        <w:tc>
          <w:tcPr>
            <w:tcW w:w="1294" w:type="pct"/>
          </w:tcPr>
          <w:p w:rsidR="0023419A" w:rsidRPr="006B32EC" w:rsidRDefault="0023419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3419A" w:rsidRDefault="006B256A" w:rsidP="0023419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財政部賦稅署組長</w:t>
            </w:r>
          </w:p>
        </w:tc>
        <w:tc>
          <w:tcPr>
            <w:tcW w:w="718" w:type="pct"/>
            <w:vAlign w:val="center"/>
          </w:tcPr>
          <w:p w:rsidR="0023419A" w:rsidRPr="00CA71E2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陳柏誠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C13A43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推動促</w:t>
            </w:r>
            <w:proofErr w:type="gramStart"/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參司簡</w:t>
            </w:r>
            <w:proofErr w:type="gramEnd"/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任秘書</w:t>
            </w:r>
          </w:p>
        </w:tc>
        <w:tc>
          <w:tcPr>
            <w:tcW w:w="718" w:type="pct"/>
            <w:vAlign w:val="center"/>
          </w:tcPr>
          <w:p w:rsidR="006B32EC" w:rsidRPr="006B32EC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張聰穎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840E11" w:rsidRDefault="006B256A" w:rsidP="00E77C87">
            <w:pPr>
              <w:spacing w:line="320" w:lineRule="exact"/>
              <w:rPr>
                <w:rFonts w:ascii="標楷體" w:eastAsia="標楷體" w:hAnsi="標楷體" w:cs="Times New Roman"/>
                <w:spacing w:val="-16"/>
                <w:sz w:val="32"/>
                <w:szCs w:val="32"/>
              </w:rPr>
            </w:pPr>
            <w:r w:rsidRPr="00840E11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國家通訊傳播委員會基礎設施事務處簡任技正</w:t>
            </w:r>
          </w:p>
        </w:tc>
        <w:tc>
          <w:tcPr>
            <w:tcW w:w="718" w:type="pct"/>
            <w:vAlign w:val="center"/>
          </w:tcPr>
          <w:p w:rsidR="006B32EC" w:rsidRPr="00840E11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40E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吳銘仁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840E11" w:rsidRDefault="00421E77" w:rsidP="00421E77">
            <w:pPr>
              <w:spacing w:line="320" w:lineRule="exact"/>
              <w:ind w:firstLineChars="840" w:firstLine="2688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40E11">
              <w:rPr>
                <w:rFonts w:ascii="標楷體" w:eastAsia="標楷體" w:hAnsi="標楷體" w:hint="eastAsia"/>
                <w:sz w:val="32"/>
                <w:szCs w:val="32"/>
              </w:rPr>
              <w:t>法律事務處</w:t>
            </w:r>
            <w:r w:rsidR="00840E11">
              <w:rPr>
                <w:rFonts w:ascii="標楷體" w:eastAsia="標楷體" w:hAnsi="標楷體" w:hint="eastAsia"/>
                <w:sz w:val="32"/>
                <w:szCs w:val="32"/>
              </w:rPr>
              <w:t>專員</w:t>
            </w:r>
          </w:p>
        </w:tc>
        <w:tc>
          <w:tcPr>
            <w:tcW w:w="718" w:type="pct"/>
            <w:vAlign w:val="center"/>
          </w:tcPr>
          <w:p w:rsidR="006B32EC" w:rsidRPr="00840E11" w:rsidRDefault="00840E11" w:rsidP="006B32EC">
            <w:pPr>
              <w:widowControl/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呂國平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6B32EC" w:rsidRDefault="00B961AA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外交部條約法律司副參事回部辦事</w:t>
            </w:r>
          </w:p>
        </w:tc>
        <w:tc>
          <w:tcPr>
            <w:tcW w:w="718" w:type="pct"/>
            <w:vAlign w:val="center"/>
          </w:tcPr>
          <w:p w:rsidR="006B32EC" w:rsidRPr="006B32EC" w:rsidRDefault="00B961AA" w:rsidP="006B32EC">
            <w:pPr>
              <w:widowControl/>
              <w:spacing w:line="32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丁洪偉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監察院公職人員財產申報處處長</w:t>
            </w:r>
          </w:p>
        </w:tc>
        <w:tc>
          <w:tcPr>
            <w:tcW w:w="718" w:type="pct"/>
            <w:vAlign w:val="center"/>
          </w:tcPr>
          <w:p w:rsidR="006B32EC" w:rsidRPr="006B32EC" w:rsidRDefault="005442E5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陳美延</w:t>
            </w:r>
          </w:p>
        </w:tc>
      </w:tr>
      <w:tr w:rsidR="005442E5" w:rsidRPr="006B32EC" w:rsidTr="003819C7">
        <w:trPr>
          <w:trHeight w:val="510"/>
          <w:jc w:val="center"/>
        </w:trPr>
        <w:tc>
          <w:tcPr>
            <w:tcW w:w="1294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442E5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經濟部法規委員會專門委員</w:t>
            </w:r>
          </w:p>
        </w:tc>
        <w:tc>
          <w:tcPr>
            <w:tcW w:w="718" w:type="pct"/>
            <w:vAlign w:val="center"/>
          </w:tcPr>
          <w:p w:rsidR="005442E5" w:rsidRPr="006B32EC" w:rsidRDefault="005442E5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劉雅娟</w:t>
            </w:r>
          </w:p>
        </w:tc>
      </w:tr>
      <w:tr w:rsidR="005442E5" w:rsidRPr="006B32EC" w:rsidTr="003819C7">
        <w:trPr>
          <w:trHeight w:val="510"/>
          <w:jc w:val="center"/>
        </w:trPr>
        <w:tc>
          <w:tcPr>
            <w:tcW w:w="1294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442E5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投資審議委員會組長</w:t>
            </w:r>
          </w:p>
        </w:tc>
        <w:tc>
          <w:tcPr>
            <w:tcW w:w="718" w:type="pct"/>
            <w:vAlign w:val="center"/>
          </w:tcPr>
          <w:p w:rsidR="005442E5" w:rsidRPr="006B32EC" w:rsidRDefault="005442E5" w:rsidP="00FD7148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陳燕</w:t>
            </w:r>
            <w:r w:rsidR="00FD7148">
              <w:rPr>
                <w:rFonts w:ascii="標楷體" w:eastAsia="標楷體" w:hAnsi="標楷體" w:hint="eastAsia"/>
                <w:sz w:val="32"/>
                <w:szCs w:val="32"/>
              </w:rPr>
              <w:t>珠</w:t>
            </w:r>
          </w:p>
        </w:tc>
      </w:tr>
      <w:tr w:rsidR="005442E5" w:rsidRPr="006B32EC" w:rsidTr="003819C7">
        <w:trPr>
          <w:trHeight w:val="510"/>
          <w:jc w:val="center"/>
        </w:trPr>
        <w:tc>
          <w:tcPr>
            <w:tcW w:w="1294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442E5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商業司科長</w:t>
            </w:r>
          </w:p>
        </w:tc>
        <w:tc>
          <w:tcPr>
            <w:tcW w:w="718" w:type="pct"/>
            <w:vAlign w:val="center"/>
          </w:tcPr>
          <w:p w:rsidR="005442E5" w:rsidRPr="006B32EC" w:rsidRDefault="005442E5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張儒臣</w:t>
            </w:r>
            <w:proofErr w:type="gramEnd"/>
          </w:p>
        </w:tc>
      </w:tr>
      <w:tr w:rsidR="005442E5" w:rsidRPr="006B32EC" w:rsidTr="003819C7">
        <w:trPr>
          <w:trHeight w:val="510"/>
          <w:jc w:val="center"/>
        </w:trPr>
        <w:tc>
          <w:tcPr>
            <w:tcW w:w="1294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442E5" w:rsidRDefault="00954432" w:rsidP="00E77C87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行政院大陸委員會法政處副處長</w:t>
            </w:r>
          </w:p>
        </w:tc>
        <w:tc>
          <w:tcPr>
            <w:tcW w:w="718" w:type="pct"/>
            <w:vAlign w:val="center"/>
          </w:tcPr>
          <w:p w:rsidR="005442E5" w:rsidRPr="00C24355" w:rsidRDefault="00954432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周鳴瑞</w:t>
            </w:r>
            <w:proofErr w:type="gramEnd"/>
          </w:p>
        </w:tc>
      </w:tr>
      <w:tr w:rsidR="005442E5" w:rsidRPr="006B32EC" w:rsidTr="003819C7">
        <w:trPr>
          <w:trHeight w:val="510"/>
          <w:jc w:val="center"/>
        </w:trPr>
        <w:tc>
          <w:tcPr>
            <w:tcW w:w="1294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5442E5" w:rsidRDefault="00954432" w:rsidP="00E77C87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行政院公共工程委員會企劃處專門委員</w:t>
            </w:r>
          </w:p>
        </w:tc>
        <w:tc>
          <w:tcPr>
            <w:tcW w:w="718" w:type="pct"/>
            <w:vAlign w:val="center"/>
          </w:tcPr>
          <w:p w:rsidR="005442E5" w:rsidRPr="00C24355" w:rsidRDefault="00954432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劉慧君</w:t>
            </w:r>
          </w:p>
        </w:tc>
      </w:tr>
      <w:tr w:rsidR="00954432" w:rsidRPr="006B32EC" w:rsidTr="003819C7">
        <w:trPr>
          <w:trHeight w:val="510"/>
          <w:jc w:val="center"/>
        </w:trPr>
        <w:tc>
          <w:tcPr>
            <w:tcW w:w="1294" w:type="pct"/>
          </w:tcPr>
          <w:p w:rsidR="00954432" w:rsidRPr="006B32EC" w:rsidRDefault="0095443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954432" w:rsidRDefault="00DD37D6" w:rsidP="00E77C87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金融監督管理委員會法律事務處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718" w:type="pct"/>
            <w:vAlign w:val="center"/>
          </w:tcPr>
          <w:p w:rsidR="00954432" w:rsidRPr="00C24355" w:rsidRDefault="00DD37D6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李育德</w:t>
            </w:r>
          </w:p>
        </w:tc>
      </w:tr>
      <w:tr w:rsidR="006B32EC" w:rsidRPr="006B32EC" w:rsidTr="003819C7">
        <w:trPr>
          <w:trHeight w:val="510"/>
          <w:jc w:val="center"/>
        </w:trPr>
        <w:tc>
          <w:tcPr>
            <w:tcW w:w="1294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B32EC" w:rsidRPr="006B32EC" w:rsidRDefault="00D71160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  </w:t>
            </w: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證券期貨局科長</w:t>
            </w:r>
          </w:p>
        </w:tc>
        <w:tc>
          <w:tcPr>
            <w:tcW w:w="718" w:type="pct"/>
            <w:vAlign w:val="center"/>
          </w:tcPr>
          <w:p w:rsidR="006B32EC" w:rsidRPr="006B32EC" w:rsidRDefault="00D71160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proofErr w:type="gramStart"/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游</w:t>
            </w:r>
            <w:proofErr w:type="gramEnd"/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翔</w:t>
            </w:r>
            <w:proofErr w:type="gramStart"/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芸</w:t>
            </w:r>
            <w:proofErr w:type="gramEnd"/>
          </w:p>
        </w:tc>
      </w:tr>
      <w:tr w:rsidR="00A94ED6" w:rsidRPr="006B32EC" w:rsidTr="003819C7">
        <w:trPr>
          <w:trHeight w:val="510"/>
          <w:jc w:val="center"/>
        </w:trPr>
        <w:tc>
          <w:tcPr>
            <w:tcW w:w="1294" w:type="pct"/>
          </w:tcPr>
          <w:p w:rsidR="00A94ED6" w:rsidRPr="006B32EC" w:rsidRDefault="00A94ED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94ED6" w:rsidRDefault="00A94ED6" w:rsidP="00E77C87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中央選舉委員會法政處專門委員</w:t>
            </w:r>
          </w:p>
        </w:tc>
        <w:tc>
          <w:tcPr>
            <w:tcW w:w="718" w:type="pct"/>
            <w:vAlign w:val="center"/>
          </w:tcPr>
          <w:p w:rsidR="00A94ED6" w:rsidRPr="00C24355" w:rsidRDefault="00A94ED6" w:rsidP="006B32EC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蔡金誥</w:t>
            </w:r>
          </w:p>
        </w:tc>
      </w:tr>
      <w:tr w:rsidR="00A94ED6" w:rsidRPr="006B32EC" w:rsidTr="003819C7">
        <w:trPr>
          <w:trHeight w:val="510"/>
          <w:jc w:val="center"/>
        </w:trPr>
        <w:tc>
          <w:tcPr>
            <w:tcW w:w="1294" w:type="pct"/>
          </w:tcPr>
          <w:p w:rsidR="00A94ED6" w:rsidRPr="006B32EC" w:rsidRDefault="00A94ED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94ED6" w:rsidRDefault="00A94ED6" w:rsidP="00E77C87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國家安全會議秘書處處長</w:t>
            </w:r>
          </w:p>
        </w:tc>
        <w:tc>
          <w:tcPr>
            <w:tcW w:w="718" w:type="pct"/>
            <w:vAlign w:val="center"/>
          </w:tcPr>
          <w:p w:rsidR="00A94ED6" w:rsidRPr="00C24355" w:rsidRDefault="00A94ED6" w:rsidP="006B32EC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施宗英</w:t>
            </w:r>
          </w:p>
        </w:tc>
      </w:tr>
      <w:tr w:rsidR="00A94ED6" w:rsidRPr="006B32EC" w:rsidTr="003819C7">
        <w:trPr>
          <w:trHeight w:val="510"/>
          <w:jc w:val="center"/>
        </w:trPr>
        <w:tc>
          <w:tcPr>
            <w:tcW w:w="1294" w:type="pct"/>
          </w:tcPr>
          <w:p w:rsidR="00A94ED6" w:rsidRPr="006B32EC" w:rsidRDefault="00A94ED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94ED6" w:rsidRPr="00C24355" w:rsidRDefault="00A94ED6" w:rsidP="00A94ED6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</w:t>
            </w: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718" w:type="pct"/>
            <w:vAlign w:val="center"/>
          </w:tcPr>
          <w:p w:rsidR="00A94ED6" w:rsidRPr="00C24355" w:rsidRDefault="00A94ED6" w:rsidP="006B32EC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黃麗惠</w:t>
            </w:r>
          </w:p>
        </w:tc>
      </w:tr>
      <w:tr w:rsidR="002947F1" w:rsidRPr="006B32EC" w:rsidTr="003819C7">
        <w:trPr>
          <w:trHeight w:val="510"/>
          <w:jc w:val="center"/>
        </w:trPr>
        <w:tc>
          <w:tcPr>
            <w:tcW w:w="1294" w:type="pct"/>
          </w:tcPr>
          <w:p w:rsidR="002947F1" w:rsidRPr="006B32EC" w:rsidRDefault="002947F1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2947F1" w:rsidRPr="00DB4784" w:rsidRDefault="002947F1" w:rsidP="002947F1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  <w:u w:val="single"/>
              </w:rPr>
            </w:pPr>
            <w:r w:rsidRPr="00DB4784"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11月15日下午</w:t>
            </w:r>
          </w:p>
        </w:tc>
        <w:tc>
          <w:tcPr>
            <w:tcW w:w="718" w:type="pct"/>
            <w:vAlign w:val="center"/>
          </w:tcPr>
          <w:p w:rsidR="002947F1" w:rsidRPr="006B32EC" w:rsidRDefault="002947F1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DB4784" w:rsidRPr="006B32EC" w:rsidTr="003819C7">
        <w:trPr>
          <w:trHeight w:val="510"/>
          <w:jc w:val="center"/>
        </w:trPr>
        <w:tc>
          <w:tcPr>
            <w:tcW w:w="1294" w:type="pct"/>
          </w:tcPr>
          <w:p w:rsidR="00DB4784" w:rsidRPr="006B32EC" w:rsidRDefault="00DB4784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DB4784" w:rsidRPr="004B1F5D" w:rsidRDefault="004B1F5D" w:rsidP="002947F1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B1F5D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行政院大陸委員會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主任委員</w:t>
            </w:r>
          </w:p>
        </w:tc>
        <w:tc>
          <w:tcPr>
            <w:tcW w:w="718" w:type="pct"/>
            <w:vAlign w:val="center"/>
          </w:tcPr>
          <w:p w:rsidR="00DB4784" w:rsidRPr="006B32EC" w:rsidRDefault="004B1F5D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張小月</w:t>
            </w:r>
          </w:p>
        </w:tc>
      </w:tr>
      <w:tr w:rsidR="009859CF" w:rsidRPr="006B32EC" w:rsidTr="003819C7">
        <w:trPr>
          <w:trHeight w:val="510"/>
          <w:jc w:val="center"/>
        </w:trPr>
        <w:tc>
          <w:tcPr>
            <w:tcW w:w="1294" w:type="pct"/>
          </w:tcPr>
          <w:p w:rsidR="009859CF" w:rsidRPr="006B32EC" w:rsidRDefault="009859C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9859CF" w:rsidRPr="004B1F5D" w:rsidRDefault="00A060DB" w:rsidP="002947F1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718" w:type="pct"/>
            <w:vAlign w:val="center"/>
          </w:tcPr>
          <w:p w:rsidR="009859CF" w:rsidRDefault="00A060DB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邱垂正</w:t>
            </w:r>
          </w:p>
        </w:tc>
      </w:tr>
      <w:tr w:rsidR="00A060DB" w:rsidRPr="006B32EC" w:rsidTr="003819C7">
        <w:trPr>
          <w:trHeight w:val="510"/>
          <w:jc w:val="center"/>
        </w:trPr>
        <w:tc>
          <w:tcPr>
            <w:tcW w:w="1294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060DB" w:rsidRDefault="009945EC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718" w:type="pct"/>
            <w:vAlign w:val="center"/>
          </w:tcPr>
          <w:p w:rsidR="00A060DB" w:rsidRPr="004B0036" w:rsidRDefault="009945EC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李麗珍</w:t>
            </w:r>
          </w:p>
        </w:tc>
      </w:tr>
      <w:tr w:rsidR="00A060DB" w:rsidRPr="006B32EC" w:rsidTr="003819C7">
        <w:trPr>
          <w:trHeight w:val="510"/>
          <w:jc w:val="center"/>
        </w:trPr>
        <w:tc>
          <w:tcPr>
            <w:tcW w:w="1294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060DB" w:rsidRDefault="009945EC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企劃處副處長</w:t>
            </w:r>
          </w:p>
        </w:tc>
        <w:tc>
          <w:tcPr>
            <w:tcW w:w="718" w:type="pct"/>
            <w:vAlign w:val="center"/>
          </w:tcPr>
          <w:p w:rsidR="00A060DB" w:rsidRPr="004B0036" w:rsidRDefault="009945EC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楊千惠</w:t>
            </w:r>
          </w:p>
        </w:tc>
      </w:tr>
      <w:tr w:rsidR="00A060DB" w:rsidRPr="006B32EC" w:rsidTr="003819C7">
        <w:trPr>
          <w:trHeight w:val="510"/>
          <w:jc w:val="center"/>
        </w:trPr>
        <w:tc>
          <w:tcPr>
            <w:tcW w:w="1294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060DB" w:rsidRDefault="009945EC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文教處處長</w:t>
            </w:r>
          </w:p>
        </w:tc>
        <w:tc>
          <w:tcPr>
            <w:tcW w:w="718" w:type="pct"/>
            <w:vAlign w:val="center"/>
          </w:tcPr>
          <w:p w:rsidR="00A060DB" w:rsidRPr="004B0036" w:rsidRDefault="009945EC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華士傑</w:t>
            </w:r>
            <w:proofErr w:type="gramEnd"/>
          </w:p>
        </w:tc>
      </w:tr>
      <w:tr w:rsidR="00A060DB" w:rsidRPr="006B32EC" w:rsidTr="003819C7">
        <w:trPr>
          <w:trHeight w:val="510"/>
          <w:jc w:val="center"/>
        </w:trPr>
        <w:tc>
          <w:tcPr>
            <w:tcW w:w="1294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A060DB" w:rsidRDefault="0006267A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經濟處副處長</w:t>
            </w:r>
          </w:p>
        </w:tc>
        <w:tc>
          <w:tcPr>
            <w:tcW w:w="718" w:type="pct"/>
            <w:vAlign w:val="center"/>
          </w:tcPr>
          <w:p w:rsidR="00A060DB" w:rsidRPr="004B0036" w:rsidRDefault="0006267A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楚恆惠</w:t>
            </w:r>
            <w:proofErr w:type="gramEnd"/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法政處處長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蔡志儒</w:t>
            </w:r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港澳處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游壁如</w:t>
            </w:r>
            <w:proofErr w:type="gramEnd"/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聯絡處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許君如</w:t>
            </w:r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代處長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盧長水</w:t>
            </w:r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林翠玲</w:t>
            </w:r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主計室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周杏春</w:t>
            </w:r>
          </w:p>
        </w:tc>
      </w:tr>
      <w:tr w:rsidR="00CE02CD" w:rsidRPr="006B32EC" w:rsidTr="003819C7">
        <w:trPr>
          <w:trHeight w:val="510"/>
          <w:jc w:val="center"/>
        </w:trPr>
        <w:tc>
          <w:tcPr>
            <w:tcW w:w="1294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CE02CD" w:rsidRPr="006E0CEE" w:rsidRDefault="006E0CEE" w:rsidP="006E0CEE">
            <w:pPr>
              <w:spacing w:line="420" w:lineRule="exact"/>
              <w:jc w:val="both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6E0CEE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財團法人海峽交流基金會</w:t>
            </w:r>
            <w:r w:rsidRPr="006E0CEE">
              <w:rPr>
                <w:rFonts w:ascii="標楷體" w:eastAsia="標楷體" w:hAnsi="標楷體"/>
                <w:spacing w:val="-18"/>
                <w:sz w:val="32"/>
                <w:szCs w:val="32"/>
              </w:rPr>
              <w:t>副董事長兼秘書長</w:t>
            </w:r>
          </w:p>
        </w:tc>
        <w:tc>
          <w:tcPr>
            <w:tcW w:w="718" w:type="pct"/>
            <w:vAlign w:val="center"/>
          </w:tcPr>
          <w:p w:rsidR="00CE02CD" w:rsidRPr="004B0036" w:rsidRDefault="006E0CEE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柯承亨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6E0CEE" w:rsidRDefault="006E0CEE" w:rsidP="006E0CEE">
            <w:pPr>
              <w:spacing w:line="420" w:lineRule="exact"/>
              <w:ind w:firstLineChars="800" w:firstLine="2272"/>
              <w:jc w:val="both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6E0CEE">
              <w:rPr>
                <w:rFonts w:ascii="標楷體" w:eastAsia="標楷體" w:hAnsi="標楷體"/>
                <w:spacing w:val="-18"/>
                <w:sz w:val="32"/>
                <w:szCs w:val="32"/>
              </w:rPr>
              <w:t>秘書處處長代理主任秘書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黃國瑞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4B0036" w:rsidRDefault="006E0CEE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文教處處長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劉克鑫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4B0036" w:rsidRDefault="006E0CEE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綜合處代處長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彭顯鈞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6E0CEE" w:rsidRDefault="006E0CEE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6E0CEE">
              <w:rPr>
                <w:rFonts w:ascii="標楷體" w:eastAsia="標楷體" w:hAnsi="標楷體"/>
                <w:spacing w:val="-18"/>
                <w:sz w:val="32"/>
                <w:szCs w:val="32"/>
              </w:rPr>
              <w:t>人事室兼會計室主任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楊秀蓮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4B0036" w:rsidRDefault="00104F3B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經貿處副處長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饒仁宏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4B0036" w:rsidRDefault="00165C2C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法律處副處長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張</w:t>
            </w:r>
            <w:r w:rsidRPr="00A27961">
              <w:rPr>
                <w:rFonts w:ascii="標楷體" w:eastAsia="標楷體" w:hAnsi="標楷體" w:hint="eastAsia"/>
                <w:sz w:val="32"/>
                <w:szCs w:val="32"/>
              </w:rPr>
              <w:t>峯青</w:t>
            </w:r>
          </w:p>
        </w:tc>
      </w:tr>
      <w:tr w:rsidR="006E0CEE" w:rsidRPr="006B32EC" w:rsidTr="003819C7">
        <w:trPr>
          <w:trHeight w:val="510"/>
          <w:jc w:val="center"/>
        </w:trPr>
        <w:tc>
          <w:tcPr>
            <w:tcW w:w="1294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88" w:type="pct"/>
            <w:vAlign w:val="center"/>
          </w:tcPr>
          <w:p w:rsidR="006E0CEE" w:rsidRPr="004B0036" w:rsidRDefault="00C12A0C" w:rsidP="00C12A0C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7E06">
              <w:rPr>
                <w:rFonts w:ascii="標楷體" w:eastAsia="標楷體" w:hAnsi="標楷體" w:hint="eastAsia"/>
                <w:sz w:val="32"/>
                <w:szCs w:val="32"/>
              </w:rPr>
              <w:t>行政院主計總處</w:t>
            </w:r>
            <w:r w:rsidRPr="00037F8B">
              <w:rPr>
                <w:rFonts w:ascii="標楷體" w:eastAsia="標楷體" w:hAnsi="標楷體" w:hint="eastAsia"/>
                <w:sz w:val="32"/>
                <w:szCs w:val="32"/>
              </w:rPr>
              <w:t>公務預算處專門委員</w:t>
            </w:r>
          </w:p>
        </w:tc>
        <w:tc>
          <w:tcPr>
            <w:tcW w:w="718" w:type="pct"/>
            <w:vAlign w:val="center"/>
          </w:tcPr>
          <w:p w:rsidR="006E0CEE" w:rsidRPr="0029306E" w:rsidRDefault="006E0CEE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037F8B">
              <w:rPr>
                <w:rFonts w:ascii="標楷體" w:eastAsia="標楷體" w:hAnsi="標楷體" w:hint="eastAsia"/>
                <w:sz w:val="32"/>
                <w:szCs w:val="32"/>
              </w:rPr>
              <w:t>劉嘉偉</w:t>
            </w:r>
          </w:p>
        </w:tc>
      </w:tr>
    </w:tbl>
    <w:p w:rsidR="00332106" w:rsidRDefault="00332106" w:rsidP="00332106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 w:hint="eastAsia"/>
          <w:sz w:val="32"/>
          <w:szCs w:val="32"/>
        </w:rPr>
      </w:pPr>
    </w:p>
    <w:p w:rsidR="00332106" w:rsidRDefault="006B32EC" w:rsidP="00332106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 w:hint="eastAsia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>主    席：</w:t>
      </w:r>
      <w:r w:rsidR="00827E32">
        <w:rPr>
          <w:rFonts w:ascii="標楷體" w:eastAsia="標楷體" w:hAnsi="標楷體" w:cs="Times New Roman" w:hint="eastAsia"/>
          <w:sz w:val="32"/>
          <w:szCs w:val="32"/>
        </w:rPr>
        <w:t>鄭</w:t>
      </w:r>
      <w:r w:rsidR="003527CC" w:rsidRPr="003527CC">
        <w:rPr>
          <w:rFonts w:ascii="標楷體" w:eastAsia="標楷體" w:hAnsi="標楷體" w:cs="Times New Roman" w:hint="eastAsia"/>
          <w:sz w:val="32"/>
          <w:szCs w:val="32"/>
        </w:rPr>
        <w:t>召集</w:t>
      </w:r>
      <w:proofErr w:type="gramStart"/>
      <w:r w:rsidRPr="003527CC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827E32">
        <w:rPr>
          <w:rFonts w:ascii="標楷體" w:eastAsia="標楷體" w:hAnsi="標楷體" w:cs="Times New Roman" w:hint="eastAsia"/>
          <w:bCs/>
          <w:sz w:val="32"/>
          <w:szCs w:val="32"/>
        </w:rPr>
        <w:t>天財</w:t>
      </w:r>
      <w:proofErr w:type="spellStart"/>
      <w:proofErr w:type="gramEnd"/>
      <w:r w:rsidR="00827E32">
        <w:rPr>
          <w:rFonts w:ascii="標楷體" w:eastAsia="標楷體" w:hAnsi="標楷體" w:cs="Times New Roman" w:hint="eastAsia"/>
          <w:bCs/>
          <w:sz w:val="32"/>
          <w:szCs w:val="32"/>
        </w:rPr>
        <w:t>Sra</w:t>
      </w:r>
      <w:proofErr w:type="spellEnd"/>
      <w:r w:rsidR="00827E32">
        <w:rPr>
          <w:rFonts w:ascii="標楷體" w:eastAsia="標楷體" w:hAnsi="標楷體" w:cs="Times New Roman" w:hint="eastAsia"/>
          <w:bCs/>
          <w:sz w:val="32"/>
          <w:szCs w:val="32"/>
        </w:rPr>
        <w:t xml:space="preserve"> </w:t>
      </w:r>
      <w:proofErr w:type="spellStart"/>
      <w:r w:rsidR="00827E32">
        <w:rPr>
          <w:rFonts w:ascii="標楷體" w:eastAsia="標楷體" w:hAnsi="標楷體" w:cs="Times New Roman" w:hint="eastAsia"/>
          <w:bCs/>
          <w:sz w:val="32"/>
          <w:szCs w:val="32"/>
        </w:rPr>
        <w:t>Kacaw</w:t>
      </w:r>
      <w:proofErr w:type="spellEnd"/>
    </w:p>
    <w:p w:rsidR="006B32EC" w:rsidRPr="00332106" w:rsidRDefault="006B32EC" w:rsidP="00332106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鄭光三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紀    錄：簡任秘書  賈北松</w:t>
      </w:r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29076E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6C1E67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C22D4F" w:rsidRDefault="00C22D4F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專    員  喻  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珊</w:t>
      </w:r>
      <w:proofErr w:type="gramEnd"/>
    </w:p>
    <w:p w:rsidR="00C22D4F" w:rsidRPr="006B32EC" w:rsidRDefault="00C22D4F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薦任科員  林佩瑩</w:t>
      </w:r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8207BB" w:rsidRPr="008207BB" w:rsidRDefault="008207BB" w:rsidP="006B32EC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  <w:u w:val="single"/>
        </w:rPr>
      </w:pPr>
      <w:r w:rsidRPr="008207BB">
        <w:rPr>
          <w:rFonts w:ascii="標楷體" w:eastAsia="標楷體" w:hAnsi="標楷體" w:cs="Times New Roman" w:hint="eastAsia"/>
          <w:b/>
          <w:bCs/>
          <w:sz w:val="32"/>
          <w:szCs w:val="40"/>
          <w:u w:val="single"/>
        </w:rPr>
        <w:t>上午</w:t>
      </w:r>
    </w:p>
    <w:p w:rsidR="006B32EC" w:rsidRPr="006B32EC" w:rsidRDefault="006B32EC" w:rsidP="006B32EC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6B32EC">
      <w:pPr>
        <w:snapToGrid w:val="0"/>
        <w:spacing w:line="48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spellStart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6B32EC" w:rsidRPr="006B32EC" w:rsidRDefault="006B32EC" w:rsidP="006B32EC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6B32EC" w:rsidRPr="006B32EC" w:rsidRDefault="006B32EC" w:rsidP="006B32EC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755E05" w:rsidRPr="00DE435B" w:rsidRDefault="006B32EC" w:rsidP="00DE435B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 w:rsidRPr="000336AA">
        <w:rPr>
          <w:rStyle w:val="aa"/>
          <w:rFonts w:hint="eastAsia"/>
        </w:rPr>
        <w:t>一、「國家安全法」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0336AA" w:rsidRPr="00755E05">
        <w:rPr>
          <w:rFonts w:ascii="標楷體" w:eastAsia="標楷體" w:hAnsi="標楷體" w:cs="Times New Roman"/>
          <w:sz w:val="32"/>
          <w:szCs w:val="32"/>
        </w:rPr>
        <w:t xml:space="preserve"> </w:t>
      </w:r>
    </w:p>
    <w:p w:rsidR="00755E05" w:rsidRPr="00755E05" w:rsidRDefault="00755E05" w:rsidP="000336AA">
      <w:pPr>
        <w:pStyle w:val="ab"/>
      </w:pPr>
      <w:r w:rsidRPr="00755E05">
        <w:rPr>
          <w:rFonts w:hint="eastAsia"/>
        </w:rPr>
        <w:t>(</w:t>
      </w:r>
      <w:proofErr w:type="gramStart"/>
      <w:r w:rsidRPr="00755E05">
        <w:rPr>
          <w:rFonts w:hint="eastAsia"/>
        </w:rPr>
        <w:t>一</w:t>
      </w:r>
      <w:proofErr w:type="gramEnd"/>
      <w:r w:rsidRPr="00755E05">
        <w:rPr>
          <w:rFonts w:hint="eastAsia"/>
        </w:rPr>
        <w:t>)繼續審查行政院函請審議「國家安全法第五條及第七</w:t>
      </w:r>
      <w:proofErr w:type="gramStart"/>
      <w:r w:rsidRPr="00755E05">
        <w:rPr>
          <w:rFonts w:hint="eastAsia"/>
        </w:rPr>
        <w:t>條</w:t>
      </w:r>
      <w:proofErr w:type="gramEnd"/>
      <w:r w:rsidRPr="00755E05">
        <w:rPr>
          <w:rFonts w:hint="eastAsia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(二)審查時代力量黨黨團擬具「國家安全法第九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(三)審查委員顧立雄、鄭麗君、尤美女等21人擬具「國家安全法第九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(四)審查委員姚文智等19人擬具「國家安全法第九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微軟正黑體" w:eastAsia="微軟正黑體" w:hAnsi="微軟正黑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(五)審查委員羅致政等16人擬具「國家安全法第九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(六)審查委員莊瑞雄等21人擬具「國家安全法第三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 xml:space="preserve">(七)審查委員Kolas </w:t>
      </w:r>
      <w:proofErr w:type="spellStart"/>
      <w:r w:rsidRPr="00755E05">
        <w:rPr>
          <w:rFonts w:ascii="標楷體" w:eastAsia="標楷體" w:hAnsi="標楷體" w:cs="Times New Roman" w:hint="eastAsia"/>
          <w:sz w:val="32"/>
          <w:szCs w:val="32"/>
        </w:rPr>
        <w:t>Yotaka</w:t>
      </w:r>
      <w:proofErr w:type="spellEnd"/>
      <w:r w:rsidRPr="00755E05">
        <w:rPr>
          <w:rFonts w:ascii="標楷體" w:eastAsia="標楷體" w:hAnsi="標楷體" w:cs="Times New Roman" w:hint="eastAsia"/>
          <w:sz w:val="32"/>
          <w:szCs w:val="32"/>
        </w:rPr>
        <w:t>等16人擬具「國家安全法第二條之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及第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lastRenderedPageBreak/>
        <w:t>五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(八)審查委員鄭天財</w:t>
      </w:r>
      <w:proofErr w:type="spellStart"/>
      <w:r w:rsidRPr="00755E05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Pr="00755E05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755E05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Pr="00755E05">
        <w:rPr>
          <w:rFonts w:ascii="標楷體" w:eastAsia="標楷體" w:hAnsi="標楷體" w:cs="Times New Roman" w:hint="eastAsia"/>
          <w:sz w:val="32"/>
          <w:szCs w:val="32"/>
        </w:rPr>
        <w:t>等18人擬具「國家安全法第五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(九)審查委員孔文吉等18人擬具「國家安全法第五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31E11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(十)審查委員林俊憲等17人擬具「國家安全法第五條之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</w:t>
      </w:r>
    </w:p>
    <w:p w:rsidR="00755E05" w:rsidRPr="00755E05" w:rsidRDefault="00755E05" w:rsidP="00731E11">
      <w:pPr>
        <w:tabs>
          <w:tab w:val="left" w:pos="142"/>
        </w:tabs>
        <w:snapToGrid w:val="0"/>
        <w:spacing w:line="480" w:lineRule="atLeast"/>
        <w:ind w:leftChars="96" w:left="230" w:firstLine="712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案」案。</w:t>
      </w:r>
    </w:p>
    <w:p w:rsidR="00103C82" w:rsidRDefault="00755E05" w:rsidP="00364826">
      <w:pPr>
        <w:pStyle w:val="ab"/>
      </w:pPr>
      <w:r w:rsidRPr="00755E05">
        <w:rPr>
          <w:rFonts w:hint="eastAsia"/>
        </w:rPr>
        <w:t>(十一)審查委員陳其邁等29人擬具「國家安全法增訂第五條之二條文</w:t>
      </w:r>
    </w:p>
    <w:p w:rsidR="00755E05" w:rsidRPr="00755E05" w:rsidRDefault="00755E05" w:rsidP="0012165F">
      <w:pPr>
        <w:pStyle w:val="ad"/>
        <w:ind w:leftChars="503" w:left="1207" w:firstLine="11"/>
      </w:pPr>
      <w:r w:rsidRPr="00755E05">
        <w:rPr>
          <w:rFonts w:hint="eastAsia"/>
        </w:rPr>
        <w:t>草案」案。</w:t>
      </w:r>
    </w:p>
    <w:p w:rsidR="00731E11" w:rsidRDefault="00755E05" w:rsidP="0012165F">
      <w:pPr>
        <w:pStyle w:val="ad"/>
        <w:ind w:leftChars="93" w:left="1055" w:hanging="832"/>
      </w:pPr>
      <w:r w:rsidRPr="00755E05">
        <w:rPr>
          <w:rFonts w:hint="eastAsia"/>
        </w:rPr>
        <w:t>(十二)審查本院委員王定宇等18人擬具「國家安全法第二條之</w:t>
      </w:r>
      <w:proofErr w:type="gramStart"/>
      <w:r w:rsidRPr="00755E05">
        <w:rPr>
          <w:rFonts w:hint="eastAsia"/>
        </w:rPr>
        <w:t>一</w:t>
      </w:r>
      <w:proofErr w:type="gramEnd"/>
      <w:r w:rsidRPr="00755E05">
        <w:rPr>
          <w:rFonts w:hint="eastAsia"/>
        </w:rPr>
        <w:t>及第</w:t>
      </w:r>
    </w:p>
    <w:p w:rsidR="00755E05" w:rsidRPr="00755E05" w:rsidRDefault="00755E05" w:rsidP="00D82DE1">
      <w:pPr>
        <w:tabs>
          <w:tab w:val="left" w:pos="142"/>
        </w:tabs>
        <w:snapToGrid w:val="0"/>
        <w:spacing w:line="480" w:lineRule="atLeast"/>
        <w:ind w:leftChars="139" w:left="334" w:firstLine="898"/>
        <w:jc w:val="both"/>
        <w:rPr>
          <w:rFonts w:ascii="微軟正黑體" w:eastAsia="微軟正黑體" w:hAnsi="標楷體" w:cs="Times New Roman"/>
          <w:szCs w:val="24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五條之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31E11" w:rsidRDefault="00755E05" w:rsidP="0012165F">
      <w:pPr>
        <w:pStyle w:val="ad"/>
        <w:ind w:leftChars="93" w:left="1055" w:hanging="832"/>
      </w:pPr>
      <w:r w:rsidRPr="00755E05">
        <w:rPr>
          <w:rFonts w:hint="eastAsia"/>
        </w:rPr>
        <w:t>(十三)本院委員葉宜津等17人擬具「國家安全法增訂第二條之二條文</w:t>
      </w:r>
    </w:p>
    <w:p w:rsidR="00755E05" w:rsidRPr="00755E05" w:rsidRDefault="00755E05" w:rsidP="0012165F">
      <w:pPr>
        <w:tabs>
          <w:tab w:val="left" w:pos="142"/>
        </w:tabs>
        <w:snapToGrid w:val="0"/>
        <w:spacing w:line="480" w:lineRule="atLeast"/>
        <w:ind w:leftChars="139" w:left="334" w:firstLine="884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草案」案。</w:t>
      </w:r>
    </w:p>
    <w:p w:rsidR="00F81DC2" w:rsidRDefault="00755E05" w:rsidP="0012165F">
      <w:pPr>
        <w:pStyle w:val="ad"/>
        <w:ind w:leftChars="93" w:left="1055" w:hanging="832"/>
      </w:pPr>
      <w:r w:rsidRPr="00755E05">
        <w:rPr>
          <w:rFonts w:hint="eastAsia"/>
        </w:rPr>
        <w:t>(十四)審查委員劉世芳等16人擬具「國家安全法第二條之</w:t>
      </w:r>
      <w:proofErr w:type="gramStart"/>
      <w:r w:rsidRPr="00755E05">
        <w:rPr>
          <w:rFonts w:hint="eastAsia"/>
        </w:rPr>
        <w:t>一</w:t>
      </w:r>
      <w:proofErr w:type="gramEnd"/>
      <w:r w:rsidRPr="00755E05">
        <w:rPr>
          <w:rFonts w:hint="eastAsia"/>
        </w:rPr>
        <w:t>及第五條</w:t>
      </w:r>
    </w:p>
    <w:p w:rsidR="00755E05" w:rsidRPr="00755E05" w:rsidRDefault="00755E05" w:rsidP="00D82DE1">
      <w:pPr>
        <w:tabs>
          <w:tab w:val="left" w:pos="142"/>
        </w:tabs>
        <w:snapToGrid w:val="0"/>
        <w:spacing w:line="480" w:lineRule="atLeast"/>
        <w:ind w:leftChars="139" w:left="334" w:firstLine="89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之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12165F">
      <w:pPr>
        <w:pStyle w:val="ad"/>
        <w:ind w:leftChars="93" w:left="1055" w:hanging="832"/>
      </w:pPr>
      <w:r w:rsidRPr="00755E05">
        <w:rPr>
          <w:rFonts w:hint="eastAsia"/>
        </w:rPr>
        <w:t>(十五)審查請願文書1案：</w:t>
      </w:r>
    </w:p>
    <w:p w:rsidR="00755E05" w:rsidRPr="00755E05" w:rsidRDefault="00755E05" w:rsidP="00D82DE1">
      <w:pPr>
        <w:snapToGrid w:val="0"/>
        <w:spacing w:line="400" w:lineRule="exact"/>
        <w:ind w:leftChars="513" w:left="1231" w:firstLine="1"/>
        <w:rPr>
          <w:rFonts w:ascii="標楷體" w:eastAsia="標楷體" w:hAnsi="Times New Roman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杜麗芳</w:t>
      </w:r>
      <w:r w:rsidRPr="00755E05">
        <w:rPr>
          <w:rFonts w:ascii="標楷體" w:eastAsia="標楷體" w:hAnsi="Times New Roman" w:cs="Times New Roman" w:hint="eastAsia"/>
          <w:sz w:val="32"/>
          <w:szCs w:val="32"/>
        </w:rPr>
        <w:t>君(</w:t>
      </w:r>
      <w:proofErr w:type="gramStart"/>
      <w:r w:rsidRPr="00755E05">
        <w:rPr>
          <w:rFonts w:ascii="標楷體" w:eastAsia="標楷體" w:hAnsi="Times New Roman" w:cs="Times New Roman" w:hint="eastAsia"/>
          <w:sz w:val="32"/>
          <w:szCs w:val="32"/>
        </w:rPr>
        <w:t>博崴媽媽</w:t>
      </w:r>
      <w:proofErr w:type="gramEnd"/>
      <w:r w:rsidRPr="00755E05">
        <w:rPr>
          <w:rFonts w:ascii="標楷體" w:eastAsia="標楷體" w:hAnsi="Times New Roman" w:cs="Times New Roman" w:hint="eastAsia"/>
          <w:sz w:val="32"/>
          <w:szCs w:val="32"/>
        </w:rPr>
        <w:t>) 為請開放山林與大海，讓人民營造自己的家園，建議廢除國安法請願文書。</w:t>
      </w:r>
    </w:p>
    <w:p w:rsidR="00755E05" w:rsidRPr="00755E05" w:rsidRDefault="00F81DC2" w:rsidP="00755E05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二、</w:t>
      </w:r>
      <w:r w:rsidR="00755E05" w:rsidRPr="00755E05">
        <w:rPr>
          <w:rFonts w:ascii="標楷體" w:eastAsia="標楷體" w:hAnsi="標楷體" w:cs="Times New Roman" w:hint="eastAsia"/>
          <w:sz w:val="32"/>
          <w:szCs w:val="32"/>
        </w:rPr>
        <w:t>「政治獻金法」: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)審查本院委員莊瑞雄等21人擬具「政治獻金法第十五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(二)審查本院委員趙天麟等16人擬具「政治獻金法第十八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ab/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(三)審查本院委員高志鵬等23人擬具「政治獻金法部分條文修正草案」案。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(四)審查本院委員陳其邁等18人擬具「政治獻金法第二十一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ab/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(五)審查本院委員陳其邁等18人擬具「政治獻金法第十八條及第二十九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lastRenderedPageBreak/>
        <w:t>(六)審查本院委員孔文吉等18人擬具「政治獻金法第十二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(七)審查本院委員羅致政等16 人擬具「政治獻金法第十五條及第三十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755E05" w:rsidRPr="00F81DC2" w:rsidRDefault="00755E05" w:rsidP="00F81DC2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(八)審查本院委員林德福等23 人擬具「政治獻金法第七條及第十五</w:t>
      </w:r>
      <w:proofErr w:type="gramStart"/>
      <w:r w:rsidRPr="00755E05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755E05">
        <w:rPr>
          <w:rFonts w:ascii="標楷體" w:eastAsia="標楷體" w:hAnsi="標楷體" w:cs="Times New Roman" w:hint="eastAsia"/>
          <w:sz w:val="32"/>
          <w:szCs w:val="32"/>
        </w:rPr>
        <w:t>條文修正草案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ab/>
        <w:t>」案。</w:t>
      </w:r>
    </w:p>
    <w:p w:rsidR="006B32EC" w:rsidRPr="00DC066B" w:rsidRDefault="006B32EC" w:rsidP="00F0630F">
      <w:pPr>
        <w:snapToGrid w:val="0"/>
        <w:spacing w:line="480" w:lineRule="exact"/>
        <w:ind w:leftChars="-42" w:left="286" w:hangingChars="121" w:hanging="387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="00FC7A4E" w:rsidRPr="0039107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</w:t>
      </w:r>
      <w:proofErr w:type="gramStart"/>
      <w:r w:rsidR="00FC7A4E" w:rsidRPr="0039107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採</w:t>
      </w:r>
      <w:proofErr w:type="gramEnd"/>
      <w:r w:rsidR="00FC7A4E" w:rsidRPr="0039107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綜合報告</w:t>
      </w:r>
      <w:proofErr w:type="gramStart"/>
      <w:r w:rsidR="00FC7A4E" w:rsidRPr="0039107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詢</w:t>
      </w:r>
      <w:proofErr w:type="gramEnd"/>
      <w:r w:rsidR="00FC7A4E" w:rsidRPr="0039107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答</w:t>
      </w:r>
      <w:proofErr w:type="spellEnd"/>
      <w:r w:rsidR="00AA3011" w:rsidRPr="0039107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，</w:t>
      </w:r>
      <w:proofErr w:type="spellStart"/>
      <w:r w:rsidR="000F4F5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經</w:t>
      </w:r>
      <w:r w:rsidR="00B05E2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時代</w:t>
      </w:r>
      <w:r w:rsidR="00AD184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力量黨團</w:t>
      </w:r>
      <w:r w:rsidR="00433E8F" w:rsidRPr="0055026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代表黃國昌</w:t>
      </w:r>
      <w:r w:rsidR="00A06F24" w:rsidRPr="0055026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</w:t>
      </w:r>
      <w:proofErr w:type="spellEnd"/>
      <w:r w:rsidR="00AD1841" w:rsidRPr="00AD184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proofErr w:type="spellStart"/>
      <w:r w:rsidR="00146CD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</w:t>
      </w:r>
      <w:proofErr w:type="spellEnd"/>
      <w:r w:rsidR="00AD1841" w:rsidRPr="00AD1841"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  <w:t xml:space="preserve">Kolas </w:t>
      </w:r>
      <w:proofErr w:type="spellStart"/>
      <w:r w:rsidR="00AD1841" w:rsidRPr="00AD1841"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  <w:t>Yotaka</w:t>
      </w:r>
      <w:r w:rsidR="00BA652A" w:rsidRPr="0052045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、王定宇</w:t>
      </w:r>
      <w:r w:rsidR="000226F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、葉宜</w:t>
      </w:r>
      <w:r w:rsidR="00BA652A" w:rsidRPr="0052045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津</w:t>
      </w:r>
      <w:r w:rsidR="00146CD0" w:rsidRPr="0006231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、劉世芳</w:t>
      </w:r>
      <w:r w:rsidR="00D8395E" w:rsidRPr="0042501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、孔文吉</w:t>
      </w:r>
      <w:r w:rsidR="00B31EF7" w:rsidRPr="000210D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、林俊憲</w:t>
      </w:r>
      <w:proofErr w:type="spellEnd"/>
      <w:r w:rsidR="00293FDF" w:rsidRPr="00293FD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proofErr w:type="spellStart"/>
      <w:r w:rsidR="00293FDF" w:rsidRPr="00293FD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羅致政</w:t>
      </w:r>
      <w:r w:rsidR="00AD1841" w:rsidRPr="00AD184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CD124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尤美女</w:t>
      </w:r>
      <w:r w:rsidR="001F46DE" w:rsidRPr="001F46D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、陳其邁</w:t>
      </w:r>
      <w:r w:rsidR="00617A36" w:rsidRPr="00F17C1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、鄭天財Sra</w:t>
      </w:r>
      <w:proofErr w:type="spellEnd"/>
      <w:r w:rsidR="00617A36" w:rsidRPr="00F17C1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 xml:space="preserve"> </w:t>
      </w:r>
      <w:proofErr w:type="spellStart"/>
      <w:r w:rsidR="00617A36" w:rsidRPr="00F17C1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Kacaw</w:t>
      </w:r>
      <w:r w:rsidRPr="004408A5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，內政部部長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葉俊榮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0B65A9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林麗蟬</w:t>
      </w:r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、陳怡潔、張宏陸</w:t>
      </w:r>
      <w:r w:rsidR="000B65A9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、曾銘宗</w:t>
      </w:r>
      <w:proofErr w:type="spellEnd"/>
      <w:r w:rsidR="00ED4AFC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spellStart"/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黃昭順、顏寬</w:t>
      </w:r>
      <w:proofErr w:type="gramStart"/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恒</w:t>
      </w:r>
      <w:proofErr w:type="gramEnd"/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、鄭天財Sra</w:t>
      </w:r>
      <w:proofErr w:type="spellEnd"/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 xml:space="preserve"> </w:t>
      </w:r>
      <w:proofErr w:type="spellStart"/>
      <w:r w:rsidR="00ED4AFC" w:rsidRPr="00746FEF">
        <w:rPr>
          <w:rFonts w:ascii="標楷體" w:eastAsia="標楷體" w:hAnsi="標楷體" w:cs="Times New Roman" w:hint="eastAsia"/>
          <w:spacing w:val="22"/>
          <w:sz w:val="32"/>
          <w:szCs w:val="32"/>
          <w:lang w:val="x-none" w:eastAsia="x-none"/>
        </w:rPr>
        <w:t>Kacaw</w:t>
      </w:r>
      <w:r w:rsidR="00A06F2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、姚文智、陳其邁、吳琪銘</w:t>
      </w:r>
      <w:r w:rsidR="003F783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、鍾佳濱</w:t>
      </w:r>
      <w:proofErr w:type="spellEnd"/>
      <w:r w:rsidR="003F783C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3F783C" w:rsidRPr="00407F6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 xml:space="preserve">Kolas </w:t>
      </w:r>
      <w:proofErr w:type="spellStart"/>
      <w:r w:rsidR="003F783C" w:rsidRPr="00407F6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Yotaka</w:t>
      </w:r>
      <w:r w:rsidR="003F783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、賴瑞隆、</w:t>
      </w:r>
      <w:r w:rsidR="0045081E">
        <w:rPr>
          <w:rFonts w:ascii="標楷體" w:eastAsia="標楷體" w:hAnsi="標楷體" w:cs="Times New Roman" w:hint="eastAsia"/>
          <w:sz w:val="32"/>
          <w:szCs w:val="32"/>
          <w:lang w:val="x-none"/>
        </w:rPr>
        <w:t>洪宗熠</w:t>
      </w:r>
      <w:proofErr w:type="spellEnd"/>
      <w:r w:rsidR="002053D1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2053D1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李彥秀</w:t>
      </w:r>
      <w:r w:rsidR="00E43141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、黃國昌</w:t>
      </w:r>
      <w:r w:rsidR="0045081E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053D1">
        <w:rPr>
          <w:rFonts w:ascii="標楷體" w:eastAsia="標楷體" w:hAnsi="標楷體" w:cs="Times New Roman" w:hint="eastAsia"/>
          <w:sz w:val="32"/>
          <w:szCs w:val="32"/>
          <w:lang w:val="x-none"/>
        </w:rPr>
        <w:t>尤美女</w:t>
      </w:r>
      <w:proofErr w:type="spellEnd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4927C5" w:rsidRPr="00DC066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17</w:t>
      </w:r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</w:t>
      </w:r>
      <w:r w:rsidR="00FC7A4E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綜合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質詢，</w:t>
      </w:r>
      <w:proofErr w:type="gramStart"/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均經</w:t>
      </w:r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</w:t>
      </w:r>
      <w:proofErr w:type="gramEnd"/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部長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葉俊榮及所屬</w:t>
      </w:r>
      <w:r w:rsidR="00482D73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01EE7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國防部</w:t>
      </w:r>
      <w:r w:rsidR="00646363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副參謀總長</w:t>
      </w:r>
      <w:r w:rsidR="003A249E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執行官陳寶餘</w:t>
      </w:r>
      <w:r w:rsidR="003A416C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及所屬</w:t>
      </w:r>
      <w:r w:rsidR="003A249E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606A9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司法院刑事廳法官陳文貴</w:t>
      </w:r>
      <w:r w:rsidR="00C76078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、法務部法制司副司長陳大偉</w:t>
      </w:r>
      <w:r w:rsidR="00367A7A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、交通部航政司簡任技正楊博文</w:t>
      </w:r>
      <w:r w:rsidR="00FE7185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、國家安全局第三處副處長陳泊銓、</w:t>
      </w:r>
      <w:r w:rsidR="00D31D8D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第五處代理處長林宏道</w:t>
      </w:r>
      <w:proofErr w:type="spellStart"/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即席答復說明；另有委員</w:t>
      </w:r>
      <w:r w:rsidR="00D61A24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趙天麟</w:t>
      </w:r>
      <w:proofErr w:type="spellEnd"/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512728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周春米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等</w:t>
      </w:r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提出書面質詢，列入紀錄，刊登公報，並請相關機關另以書面答復</w:t>
      </w:r>
      <w:proofErr w:type="spellEnd"/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。）</w:t>
      </w:r>
    </w:p>
    <w:p w:rsidR="006B32EC" w:rsidRPr="006B32EC" w:rsidRDefault="006B32EC" w:rsidP="006B32EC">
      <w:pPr>
        <w:snapToGrid w:val="0"/>
        <w:spacing w:line="48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76505B">
        <w:rPr>
          <w:rStyle w:val="14"/>
          <w:rFonts w:hint="eastAsia"/>
        </w:rPr>
        <w:t>決議</w:t>
      </w: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：</w:t>
      </w:r>
    </w:p>
    <w:p w:rsidR="006B32EC" w:rsidRPr="006B32EC" w:rsidRDefault="006B32EC" w:rsidP="006B32EC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Default="006B32EC" w:rsidP="006B32EC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0336AA" w:rsidRPr="006B32EC" w:rsidRDefault="000336AA" w:rsidP="00BB1195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三、「國家安全法」</w:t>
      </w:r>
      <w:r w:rsidR="00BB1195">
        <w:rPr>
          <w:rFonts w:ascii="標楷體" w:eastAsia="標楷體" w:hAnsi="標楷體" w:cs="Times New Roman" w:hint="eastAsia"/>
          <w:sz w:val="32"/>
          <w:szCs w:val="32"/>
        </w:rPr>
        <w:t>部分</w:t>
      </w:r>
      <w:r w:rsidR="00BE0EF5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6B32EC" w:rsidRDefault="00BB1195" w:rsidP="00BB1195">
      <w:pPr>
        <w:pStyle w:val="ab"/>
      </w:pP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</w:t>
      </w:r>
      <w:r w:rsidR="006B32EC" w:rsidRPr="008845E8">
        <w:rPr>
          <w:rFonts w:hint="eastAsia"/>
        </w:rPr>
        <w:t>委員</w:t>
      </w:r>
      <w:r w:rsidR="008845E8" w:rsidRPr="008845E8">
        <w:rPr>
          <w:rFonts w:hint="eastAsia"/>
        </w:rPr>
        <w:t>鄭天財</w:t>
      </w:r>
      <w:proofErr w:type="spellStart"/>
      <w:r w:rsidR="008845E8" w:rsidRPr="008845E8">
        <w:rPr>
          <w:rFonts w:hint="eastAsia"/>
        </w:rPr>
        <w:t>Sra</w:t>
      </w:r>
      <w:proofErr w:type="spellEnd"/>
      <w:r w:rsidR="008845E8" w:rsidRPr="008845E8">
        <w:rPr>
          <w:rFonts w:hint="eastAsia"/>
        </w:rPr>
        <w:t xml:space="preserve"> </w:t>
      </w:r>
      <w:proofErr w:type="spellStart"/>
      <w:r w:rsidR="008845E8" w:rsidRPr="008845E8">
        <w:rPr>
          <w:rFonts w:hint="eastAsia"/>
        </w:rPr>
        <w:t>Kacaw</w:t>
      </w:r>
      <w:proofErr w:type="spellEnd"/>
      <w:r w:rsidR="006B32EC" w:rsidRPr="008845E8">
        <w:rPr>
          <w:rFonts w:hint="eastAsia"/>
        </w:rPr>
        <w:t>等</w:t>
      </w:r>
      <w:r w:rsidR="008845E8">
        <w:rPr>
          <w:rFonts w:hint="eastAsia"/>
        </w:rPr>
        <w:t>三</w:t>
      </w:r>
      <w:r w:rsidR="006B32EC" w:rsidRPr="008845E8">
        <w:rPr>
          <w:rFonts w:hint="eastAsia"/>
        </w:rPr>
        <w:t>人所提修正動議，一併討論。</w:t>
      </w:r>
    </w:p>
    <w:p w:rsidR="00B20C91" w:rsidRDefault="00B20C91" w:rsidP="00BB1195">
      <w:pPr>
        <w:pStyle w:val="ab"/>
      </w:pPr>
      <w:r>
        <w:rPr>
          <w:rFonts w:hint="eastAsia"/>
        </w:rPr>
        <w:t>(二)</w:t>
      </w:r>
      <w:r w:rsidR="00C4053E">
        <w:rPr>
          <w:rFonts w:hint="eastAsia"/>
        </w:rPr>
        <w:t>第一案、</w:t>
      </w:r>
      <w:r>
        <w:rPr>
          <w:rFonts w:hint="eastAsia"/>
        </w:rPr>
        <w:t>第七案</w:t>
      </w:r>
      <w:r w:rsidR="00C4053E">
        <w:rPr>
          <w:rFonts w:hint="eastAsia"/>
        </w:rPr>
        <w:t>至第</w:t>
      </w:r>
      <w:r w:rsidR="006471EB">
        <w:rPr>
          <w:rFonts w:hint="eastAsia"/>
        </w:rPr>
        <w:t>九</w:t>
      </w:r>
      <w:r w:rsidR="00C4053E">
        <w:rPr>
          <w:rFonts w:hint="eastAsia"/>
        </w:rPr>
        <w:t>案</w:t>
      </w:r>
      <w:proofErr w:type="gramStart"/>
      <w:r>
        <w:rPr>
          <w:rFonts w:hint="eastAsia"/>
        </w:rPr>
        <w:t>併</w:t>
      </w:r>
      <w:proofErr w:type="gramEnd"/>
      <w:r>
        <w:rPr>
          <w:rFonts w:hint="eastAsia"/>
        </w:rPr>
        <w:t>案審查，審查結果如下:</w:t>
      </w:r>
    </w:p>
    <w:p w:rsidR="00B20C91" w:rsidRDefault="00B20C91" w:rsidP="00B20C91">
      <w:pPr>
        <w:pStyle w:val="13"/>
        <w:ind w:left="1040" w:hanging="320"/>
      </w:pPr>
      <w:r>
        <w:rPr>
          <w:rFonts w:hint="eastAsia"/>
        </w:rPr>
        <w:t>1.</w:t>
      </w:r>
      <w:r w:rsidR="00B825B1">
        <w:rPr>
          <w:rFonts w:hint="eastAsia"/>
        </w:rPr>
        <w:t>第二之一條，</w:t>
      </w:r>
      <w:proofErr w:type="gramStart"/>
      <w:r w:rsidR="00232C87">
        <w:rPr>
          <w:rFonts w:hint="eastAsia"/>
        </w:rPr>
        <w:t>除句中</w:t>
      </w:r>
      <w:proofErr w:type="gramEnd"/>
      <w:r w:rsidR="00232C87">
        <w:rPr>
          <w:rFonts w:hint="eastAsia"/>
        </w:rPr>
        <w:t>「</w:t>
      </w:r>
      <w:r w:rsidR="001F3E25" w:rsidRPr="001F3E25">
        <w:rPr>
          <w:rFonts w:hint="eastAsia"/>
        </w:rPr>
        <w:t>蒐集</w:t>
      </w:r>
      <w:r w:rsidR="00232C87">
        <w:rPr>
          <w:rFonts w:hint="eastAsia"/>
        </w:rPr>
        <w:t>」</w:t>
      </w:r>
      <w:r w:rsidR="001F3E25">
        <w:rPr>
          <w:rFonts w:hint="eastAsia"/>
        </w:rPr>
        <w:t>修正為「收</w:t>
      </w:r>
      <w:r w:rsidR="001F3E25" w:rsidRPr="001F3E25">
        <w:rPr>
          <w:rFonts w:hint="eastAsia"/>
        </w:rPr>
        <w:t>集</w:t>
      </w:r>
      <w:r w:rsidR="001F3E25">
        <w:rPr>
          <w:rFonts w:hint="eastAsia"/>
        </w:rPr>
        <w:t>」外，其餘維持現行法條文</w:t>
      </w:r>
      <w:r w:rsidR="004C7782">
        <w:rPr>
          <w:rFonts w:hint="eastAsia"/>
        </w:rPr>
        <w:t>。</w:t>
      </w:r>
    </w:p>
    <w:p w:rsidR="00AF2A2F" w:rsidRDefault="00C4053E" w:rsidP="00E41C0E">
      <w:pPr>
        <w:pStyle w:val="13"/>
        <w:ind w:left="1040" w:hanging="320"/>
      </w:pPr>
      <w:r>
        <w:rPr>
          <w:rFonts w:hint="eastAsia"/>
        </w:rPr>
        <w:t>2</w:t>
      </w:r>
      <w:r w:rsidR="0097705B">
        <w:rPr>
          <w:rFonts w:hint="eastAsia"/>
        </w:rPr>
        <w:t>.第五條</w:t>
      </w:r>
      <w:r w:rsidR="00FD6E8E">
        <w:rPr>
          <w:rFonts w:hint="eastAsia"/>
        </w:rPr>
        <w:t>、</w:t>
      </w:r>
      <w:r w:rsidR="00E41C0E">
        <w:rPr>
          <w:rFonts w:hint="eastAsia"/>
        </w:rPr>
        <w:t>第七條</w:t>
      </w:r>
      <w:r w:rsidR="008B2180">
        <w:rPr>
          <w:rFonts w:hint="eastAsia"/>
        </w:rPr>
        <w:t>，</w:t>
      </w:r>
      <w:r w:rsidR="00534788">
        <w:rPr>
          <w:rFonts w:hint="eastAsia"/>
        </w:rPr>
        <w:t>均</w:t>
      </w:r>
      <w:r w:rsidR="00FD6E8E">
        <w:rPr>
          <w:rFonts w:hint="eastAsia"/>
        </w:rPr>
        <w:t>保留。</w:t>
      </w:r>
    </w:p>
    <w:p w:rsidR="005966AA" w:rsidRDefault="00FD6E8E" w:rsidP="00A23472">
      <w:pPr>
        <w:pStyle w:val="13"/>
        <w:ind w:left="1040" w:hanging="320"/>
      </w:pPr>
      <w:r>
        <w:t>3</w:t>
      </w:r>
      <w:r w:rsidR="00B825B1" w:rsidRPr="00AF2A2F">
        <w:rPr>
          <w:rFonts w:hint="eastAsia"/>
        </w:rPr>
        <w:t>.各案</w:t>
      </w:r>
      <w:proofErr w:type="gramStart"/>
      <w:r w:rsidR="00B825B1" w:rsidRPr="00AF2A2F">
        <w:rPr>
          <w:rFonts w:hint="eastAsia"/>
        </w:rPr>
        <w:t>併</w:t>
      </w:r>
      <w:proofErr w:type="gramEnd"/>
      <w:r w:rsidR="00B825B1" w:rsidRPr="00AF2A2F">
        <w:rPr>
          <w:rFonts w:hint="eastAsia"/>
        </w:rPr>
        <w:t>案審查完竣，擬具審查報告，提報院會討論。院會討論前，</w:t>
      </w:r>
      <w:r w:rsidR="00B825B1" w:rsidRPr="00AF2A2F">
        <w:rPr>
          <w:rFonts w:hint="eastAsia"/>
        </w:rPr>
        <w:lastRenderedPageBreak/>
        <w:t>須經黨團協商，並推請鄭召集</w:t>
      </w:r>
      <w:proofErr w:type="gramStart"/>
      <w:r w:rsidR="00B825B1" w:rsidRPr="00AF2A2F">
        <w:rPr>
          <w:rFonts w:hint="eastAsia"/>
        </w:rPr>
        <w:t>委員天財</w:t>
      </w:r>
      <w:proofErr w:type="spellStart"/>
      <w:proofErr w:type="gramEnd"/>
      <w:r w:rsidR="00B825B1" w:rsidRPr="00AF2A2F">
        <w:rPr>
          <w:rFonts w:hint="eastAsia"/>
        </w:rPr>
        <w:t>Sra</w:t>
      </w:r>
      <w:proofErr w:type="spellEnd"/>
      <w:r w:rsidR="00B825B1" w:rsidRPr="00AF2A2F">
        <w:rPr>
          <w:rFonts w:hint="eastAsia"/>
        </w:rPr>
        <w:t xml:space="preserve"> </w:t>
      </w:r>
      <w:proofErr w:type="spellStart"/>
      <w:r w:rsidR="00B825B1" w:rsidRPr="00AF2A2F">
        <w:rPr>
          <w:rFonts w:hint="eastAsia"/>
        </w:rPr>
        <w:t>Kacaw</w:t>
      </w:r>
      <w:proofErr w:type="spellEnd"/>
      <w:r w:rsidR="00B825B1" w:rsidRPr="00AF2A2F">
        <w:rPr>
          <w:rFonts w:hint="eastAsia"/>
        </w:rPr>
        <w:t>於院會討論時作補充說明。</w:t>
      </w:r>
    </w:p>
    <w:p w:rsidR="0076505B" w:rsidRDefault="00F53EC4" w:rsidP="00F53EC4">
      <w:pPr>
        <w:pStyle w:val="ab"/>
      </w:pPr>
      <w:r>
        <w:rPr>
          <w:rFonts w:hint="eastAsia"/>
        </w:rPr>
        <w:t>(</w:t>
      </w:r>
      <w:r w:rsidR="002F060C">
        <w:rPr>
          <w:rFonts w:hint="eastAsia"/>
        </w:rPr>
        <w:t>三</w:t>
      </w:r>
      <w:r>
        <w:rPr>
          <w:rFonts w:hint="eastAsia"/>
        </w:rPr>
        <w:t>)</w:t>
      </w:r>
      <w:r w:rsidR="0076505B" w:rsidRPr="0076505B">
        <w:rPr>
          <w:rFonts w:hint="eastAsia"/>
        </w:rPr>
        <w:t>第</w:t>
      </w:r>
      <w:r w:rsidR="005966AA" w:rsidRPr="004C60C1">
        <w:rPr>
          <w:rFonts w:hint="eastAsia"/>
        </w:rPr>
        <w:t>二</w:t>
      </w:r>
      <w:r w:rsidR="0076505B" w:rsidRPr="004C60C1">
        <w:rPr>
          <w:rFonts w:hint="eastAsia"/>
        </w:rPr>
        <w:t>案</w:t>
      </w:r>
      <w:r w:rsidR="00B20C91" w:rsidRPr="004C60C1">
        <w:rPr>
          <w:rFonts w:hint="eastAsia"/>
        </w:rPr>
        <w:t>至</w:t>
      </w:r>
      <w:r w:rsidR="0076505B" w:rsidRPr="004C60C1">
        <w:rPr>
          <w:rFonts w:hint="eastAsia"/>
        </w:rPr>
        <w:t>第</w:t>
      </w:r>
      <w:r w:rsidR="002F060C" w:rsidRPr="004C60C1">
        <w:rPr>
          <w:rFonts w:hint="eastAsia"/>
        </w:rPr>
        <w:t>六</w:t>
      </w:r>
      <w:r w:rsidR="0076505B" w:rsidRPr="0076505B">
        <w:rPr>
          <w:rFonts w:hint="eastAsia"/>
        </w:rPr>
        <w:t>案</w:t>
      </w:r>
      <w:r w:rsidR="002F060C">
        <w:rPr>
          <w:rFonts w:hint="eastAsia"/>
        </w:rPr>
        <w:t>、第十案至第十四案，另定期繼續審查。</w:t>
      </w:r>
    </w:p>
    <w:p w:rsidR="00753466" w:rsidRPr="009F6508" w:rsidRDefault="00D65C58" w:rsidP="009F6508">
      <w:pPr>
        <w:pStyle w:val="ab"/>
      </w:pPr>
      <w:r>
        <w:rPr>
          <w:rFonts w:hint="eastAsia"/>
        </w:rPr>
        <w:t>(</w:t>
      </w:r>
      <w:r w:rsidR="002F060C">
        <w:rPr>
          <w:rFonts w:hint="eastAsia"/>
        </w:rPr>
        <w:t>四</w:t>
      </w:r>
      <w:r>
        <w:rPr>
          <w:rFonts w:hint="eastAsia"/>
        </w:rPr>
        <w:t>)</w:t>
      </w:r>
      <w:r w:rsidR="00753466" w:rsidRPr="00753466">
        <w:rPr>
          <w:rFonts w:hint="eastAsia"/>
        </w:rPr>
        <w:t>請願文書1案：請委員於審查「</w:t>
      </w:r>
      <w:r w:rsidR="00A90B4B">
        <w:rPr>
          <w:rFonts w:hint="eastAsia"/>
        </w:rPr>
        <w:t>國家安全法</w:t>
      </w:r>
      <w:r w:rsidR="00753466" w:rsidRPr="00753466">
        <w:rPr>
          <w:rFonts w:hint="eastAsia"/>
        </w:rPr>
        <w:t>」時參考，本案不</w:t>
      </w:r>
      <w:r w:rsidR="00753466" w:rsidRPr="009F6508">
        <w:rPr>
          <w:rFonts w:hint="eastAsia"/>
        </w:rPr>
        <w:t>成為議案，依立法院職權行使法第六十七條</w:t>
      </w:r>
      <w:r w:rsidR="00394942">
        <w:rPr>
          <w:rFonts w:hint="eastAsia"/>
        </w:rPr>
        <w:t>第二項</w:t>
      </w:r>
      <w:r w:rsidR="00753466" w:rsidRPr="009F6508">
        <w:rPr>
          <w:rFonts w:hint="eastAsia"/>
        </w:rPr>
        <w:t>之規定，送由程序委員會報請院會存查，並通知請願人。</w:t>
      </w:r>
    </w:p>
    <w:p w:rsidR="00F47D10" w:rsidRDefault="00BE0EF5" w:rsidP="00EF0018">
      <w:pPr>
        <w:pStyle w:val="a9"/>
      </w:pPr>
      <w:r>
        <w:rPr>
          <w:rFonts w:hint="eastAsia"/>
        </w:rPr>
        <w:t>四、「政治獻金法」部分：</w:t>
      </w:r>
      <w:r w:rsidR="00EF0018">
        <w:rPr>
          <w:rFonts w:hint="eastAsia"/>
        </w:rPr>
        <w:t>另定期</w:t>
      </w:r>
      <w:r w:rsidR="005227C5">
        <w:rPr>
          <w:rFonts w:hint="eastAsia"/>
        </w:rPr>
        <w:t>繼續</w:t>
      </w:r>
      <w:r w:rsidR="00EF0018">
        <w:rPr>
          <w:rFonts w:hint="eastAsia"/>
        </w:rPr>
        <w:t>審查。</w:t>
      </w:r>
    </w:p>
    <w:p w:rsidR="0079681A" w:rsidRPr="0079681A" w:rsidRDefault="0079681A" w:rsidP="0079681A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  <w:u w:val="single"/>
        </w:rPr>
      </w:pPr>
    </w:p>
    <w:p w:rsidR="00C10388" w:rsidRPr="00C10388" w:rsidRDefault="00C10388" w:rsidP="00C10388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  <w:u w:val="single"/>
        </w:rPr>
      </w:pPr>
      <w:r w:rsidRPr="00C10388">
        <w:rPr>
          <w:rFonts w:ascii="標楷體" w:eastAsia="標楷體" w:hAnsi="標楷體" w:cs="Times New Roman" w:hint="eastAsia"/>
          <w:b/>
          <w:bCs/>
          <w:sz w:val="32"/>
          <w:szCs w:val="40"/>
          <w:u w:val="single"/>
        </w:rPr>
        <w:t>下午</w:t>
      </w:r>
    </w:p>
    <w:p w:rsidR="00C10388" w:rsidRPr="00C10388" w:rsidRDefault="00C10388" w:rsidP="00C10388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C10388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C10388" w:rsidRPr="00C10388" w:rsidRDefault="00C10388" w:rsidP="00C10388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sz w:val="32"/>
          <w:szCs w:val="32"/>
        </w:rPr>
        <w:t>繼續處理</w:t>
      </w:r>
      <w:proofErr w:type="gramStart"/>
      <w:r w:rsidRPr="00C10388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sz w:val="32"/>
          <w:szCs w:val="32"/>
        </w:rPr>
        <w:t>年度中央政府總預算有關行政院大陸委員會預算凍結書面報告案計1案。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一、行政院大陸委員會函，為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年度中央政府總預算決議，凍結法政業務項下「捐助海基會」預算20％，檢送書面報告，請安排報告，請查照案。</w:t>
      </w:r>
    </w:p>
    <w:p w:rsidR="00C10388" w:rsidRPr="00C10388" w:rsidRDefault="00C10388" w:rsidP="00C10388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C10388" w:rsidRPr="00C10388" w:rsidRDefault="00C10388" w:rsidP="00C10388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C10388" w:rsidRPr="00C10388" w:rsidRDefault="00C10388" w:rsidP="00C10388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24"/>
        </w:rPr>
      </w:pPr>
      <w:r w:rsidRPr="00C10388">
        <w:rPr>
          <w:rFonts w:ascii="標楷體" w:eastAsia="標楷體" w:hAnsi="標楷體" w:cs="Times New Roman" w:hint="eastAsia"/>
          <w:sz w:val="32"/>
          <w:szCs w:val="32"/>
        </w:rPr>
        <w:t>繼續處理</w:t>
      </w:r>
      <w:proofErr w:type="gramStart"/>
      <w:r w:rsidRPr="00C10388">
        <w:rPr>
          <w:rFonts w:ascii="標楷體" w:eastAsia="標楷體" w:hAnsi="標楷體" w:cs="Times New Roman" w:hint="eastAsia"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sz w:val="32"/>
          <w:szCs w:val="32"/>
        </w:rPr>
        <w:t>年度中央政府總預算有關行政院大陸委員</w:t>
      </w:r>
      <w:r w:rsidRPr="00C10388">
        <w:rPr>
          <w:rFonts w:ascii="標楷體" w:eastAsia="標楷體" w:hAnsi="標楷體" w:cs="Times New Roman" w:hint="eastAsia"/>
          <w:sz w:val="32"/>
          <w:szCs w:val="24"/>
        </w:rPr>
        <w:t>會預算凍結專案報告案計8案。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一、行政院大陸委員會函，為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年度中央政府總預算決議，凍結「企劃業務」項下「兩岸互動與協商」50萬元，檢送專案報告，請安排報告，請查照案。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二、行政院大陸委員會函，為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年度中央政府總預算決議，凍結「企劃業務」項下「情勢評估與政策規劃」150千元，檢送專案報告，請安排報告，請查照案。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三、行政院大陸委員會函，為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年度中央政府總預算決議，凍結「企劃業務」項下「情勢評估與政策研究」100萬元，檢送專案報告，請安排報告，請查照案。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lastRenderedPageBreak/>
        <w:t>四、行政院大陸委員會函，為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年度中央政府總預算決議，凍結法政業務100萬元，檢送專案報告，請安排報告，請查照案。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五、行政院大陸委員會函，為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年度中央政府總預算決議，凍結法政業務項下「兩岸法政交流政策規劃及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研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擬推動」50萬元，檢送專案報告，請安排報告，請查照案。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六、行政院大陸委員會函，為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年度中央政府總預算決議，凍結法政業務項下「捐助海基會辦理兩岸中介事務」凍結500萬元，檢送專案報告，請安排報告，請查照案。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七、行政院大陸委員會函，為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年度中央政府總預算決議，凍結聯絡業務項下「兩岸政策說明及溝通」1,855千元，檢送專案報告，請安排報告，請查照案。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八、行政院大陸委員會函，為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106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年度中央政府總預算決議，凍結文教業務200萬元，檢送專案報告，請安排報告，請查照案。</w:t>
      </w:r>
    </w:p>
    <w:p w:rsidR="00C10388" w:rsidRPr="00C10388" w:rsidRDefault="00C10388" w:rsidP="00C10388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決議：</w:t>
      </w:r>
    </w:p>
    <w:p w:rsidR="00C10388" w:rsidRPr="00C10388" w:rsidRDefault="00C10388" w:rsidP="00C10388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一、報告事項第一案及討論事項第六案</w:t>
      </w:r>
      <w:proofErr w:type="gramStart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併</w:t>
      </w:r>
      <w:proofErr w:type="gramEnd"/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案處理，繼續凍結300萬元，其餘均准予動支。</w:t>
      </w:r>
    </w:p>
    <w:p w:rsidR="00C10388" w:rsidRPr="00C10388" w:rsidRDefault="00C10388" w:rsidP="00C10388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二、討論事項第一案及第七案，繼續凍結；討論事項第二案至第五案、第八案，均准予動支。</w:t>
      </w:r>
    </w:p>
    <w:p w:rsidR="00C10388" w:rsidRPr="00C10388" w:rsidRDefault="00C10388" w:rsidP="00C10388">
      <w:pPr>
        <w:tabs>
          <w:tab w:val="left" w:pos="142"/>
        </w:tabs>
        <w:snapToGrid w:val="0"/>
        <w:spacing w:line="480" w:lineRule="atLeas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三、預算凍結項目，業經審查完竣，擬具處理報告，提報院會。</w:t>
      </w:r>
    </w:p>
    <w:p w:rsidR="006B32EC" w:rsidRPr="00C10388" w:rsidRDefault="006B32EC" w:rsidP="0079681A">
      <w:pPr>
        <w:spacing w:line="480" w:lineRule="exact"/>
        <w:ind w:rightChars="-448" w:right="-1075"/>
        <w:rPr>
          <w:rFonts w:ascii="標楷體" w:eastAsia="標楷體" w:hAnsi="標楷體" w:hint="eastAsia"/>
          <w:sz w:val="32"/>
          <w:szCs w:val="32"/>
        </w:rPr>
      </w:pPr>
    </w:p>
    <w:p w:rsidR="0079681A" w:rsidRDefault="0079681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  <w:r w:rsidRPr="0079681A">
        <w:rPr>
          <w:rFonts w:ascii="標楷體" w:eastAsia="標楷體" w:hAnsi="標楷體" w:hint="eastAsia"/>
          <w:b/>
          <w:sz w:val="32"/>
          <w:szCs w:val="32"/>
        </w:rPr>
        <w:t>散會</w:t>
      </w: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 w:hint="eastAsia"/>
          <w:b/>
          <w:sz w:val="32"/>
          <w:szCs w:val="32"/>
        </w:rPr>
      </w:pPr>
    </w:p>
    <w:p w:rsidR="003A3B5A" w:rsidRPr="0079681A" w:rsidRDefault="003A3B5A" w:rsidP="0079681A">
      <w:pPr>
        <w:spacing w:line="480" w:lineRule="exact"/>
        <w:ind w:rightChars="-448" w:right="-1075"/>
        <w:rPr>
          <w:rFonts w:ascii="標楷體" w:eastAsia="標楷體" w:hAnsi="標楷體"/>
          <w:b/>
          <w:sz w:val="32"/>
          <w:szCs w:val="32"/>
        </w:rPr>
      </w:pPr>
      <w:bookmarkStart w:id="1" w:name="_GoBack"/>
      <w:bookmarkEnd w:id="1"/>
    </w:p>
    <w:sectPr w:rsidR="003A3B5A" w:rsidRPr="0079681A" w:rsidSect="009C250E">
      <w:footerReference w:type="default" r:id="rId9"/>
      <w:pgSz w:w="11906" w:h="16838" w:code="9"/>
      <w:pgMar w:top="1440" w:right="991" w:bottom="1440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7A3" w:rsidRDefault="009267A3" w:rsidP="007A181B">
      <w:r>
        <w:separator/>
      </w:r>
    </w:p>
  </w:endnote>
  <w:endnote w:type="continuationSeparator" w:id="0">
    <w:p w:rsidR="009267A3" w:rsidRDefault="009267A3" w:rsidP="007A1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5572593"/>
      <w:docPartObj>
        <w:docPartGallery w:val="Page Numbers (Bottom of Page)"/>
        <w:docPartUnique/>
      </w:docPartObj>
    </w:sdtPr>
    <w:sdtEndPr/>
    <w:sdtContent>
      <w:p w:rsidR="005E1FD1" w:rsidRDefault="005E1FD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68A4" w:rsidRPr="00F668A4">
          <w:rPr>
            <w:noProof/>
            <w:lang w:val="zh-TW"/>
          </w:rPr>
          <w:t>8</w:t>
        </w:r>
        <w:r>
          <w:fldChar w:fldCharType="end"/>
        </w:r>
      </w:p>
    </w:sdtContent>
  </w:sdt>
  <w:p w:rsidR="005E1FD1" w:rsidRDefault="005E1FD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7A3" w:rsidRDefault="009267A3" w:rsidP="007A181B">
      <w:r>
        <w:separator/>
      </w:r>
    </w:p>
  </w:footnote>
  <w:footnote w:type="continuationSeparator" w:id="0">
    <w:p w:rsidR="009267A3" w:rsidRDefault="009267A3" w:rsidP="007A1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840B3"/>
    <w:multiLevelType w:val="hybridMultilevel"/>
    <w:tmpl w:val="D222FAB8"/>
    <w:lvl w:ilvl="0" w:tplc="FA08AF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4CCC8874"/>
    <w:lvl w:ilvl="0" w:tplc="5C8CEB22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9721872"/>
    <w:multiLevelType w:val="hybridMultilevel"/>
    <w:tmpl w:val="9DFC3C24"/>
    <w:lvl w:ilvl="0" w:tplc="07163A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A896243"/>
    <w:multiLevelType w:val="hybridMultilevel"/>
    <w:tmpl w:val="E1BEEB16"/>
    <w:lvl w:ilvl="0" w:tplc="2BA833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56AC5C92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7EA"/>
    <w:rsid w:val="00001377"/>
    <w:rsid w:val="0000363D"/>
    <w:rsid w:val="000149BB"/>
    <w:rsid w:val="000159B7"/>
    <w:rsid w:val="000210DB"/>
    <w:rsid w:val="000226FC"/>
    <w:rsid w:val="0002399E"/>
    <w:rsid w:val="00030806"/>
    <w:rsid w:val="000336AA"/>
    <w:rsid w:val="00033E6D"/>
    <w:rsid w:val="00034D69"/>
    <w:rsid w:val="00041CF7"/>
    <w:rsid w:val="00045461"/>
    <w:rsid w:val="000515AB"/>
    <w:rsid w:val="00051CB1"/>
    <w:rsid w:val="00062315"/>
    <w:rsid w:val="0006267A"/>
    <w:rsid w:val="00067B5D"/>
    <w:rsid w:val="00072092"/>
    <w:rsid w:val="00075398"/>
    <w:rsid w:val="00077C47"/>
    <w:rsid w:val="00080435"/>
    <w:rsid w:val="00090D5C"/>
    <w:rsid w:val="00092F1D"/>
    <w:rsid w:val="0009314E"/>
    <w:rsid w:val="00095363"/>
    <w:rsid w:val="000A5A67"/>
    <w:rsid w:val="000B1210"/>
    <w:rsid w:val="000B3850"/>
    <w:rsid w:val="000B65A9"/>
    <w:rsid w:val="000B7EAA"/>
    <w:rsid w:val="000C1CD4"/>
    <w:rsid w:val="000C2ADD"/>
    <w:rsid w:val="000C599D"/>
    <w:rsid w:val="000D040A"/>
    <w:rsid w:val="000D1617"/>
    <w:rsid w:val="000E70A2"/>
    <w:rsid w:val="000F01DA"/>
    <w:rsid w:val="000F4F5D"/>
    <w:rsid w:val="00100447"/>
    <w:rsid w:val="001033E9"/>
    <w:rsid w:val="00103C82"/>
    <w:rsid w:val="00103D80"/>
    <w:rsid w:val="00104F3B"/>
    <w:rsid w:val="00112DBE"/>
    <w:rsid w:val="00116A6E"/>
    <w:rsid w:val="0012165F"/>
    <w:rsid w:val="00124E17"/>
    <w:rsid w:val="00125694"/>
    <w:rsid w:val="0014554F"/>
    <w:rsid w:val="00146CD0"/>
    <w:rsid w:val="00147C40"/>
    <w:rsid w:val="001503E7"/>
    <w:rsid w:val="001509D1"/>
    <w:rsid w:val="00151255"/>
    <w:rsid w:val="0015402D"/>
    <w:rsid w:val="00154658"/>
    <w:rsid w:val="00165C2C"/>
    <w:rsid w:val="00180F4C"/>
    <w:rsid w:val="00183893"/>
    <w:rsid w:val="001A2C59"/>
    <w:rsid w:val="001C18F6"/>
    <w:rsid w:val="001C38A9"/>
    <w:rsid w:val="001C4A72"/>
    <w:rsid w:val="001D6029"/>
    <w:rsid w:val="001D6BCC"/>
    <w:rsid w:val="001D7716"/>
    <w:rsid w:val="001F18F9"/>
    <w:rsid w:val="001F3E25"/>
    <w:rsid w:val="001F4613"/>
    <w:rsid w:val="001F46DE"/>
    <w:rsid w:val="00201EE7"/>
    <w:rsid w:val="00202215"/>
    <w:rsid w:val="0020514B"/>
    <w:rsid w:val="002053D1"/>
    <w:rsid w:val="00206B0A"/>
    <w:rsid w:val="002276BB"/>
    <w:rsid w:val="00232C87"/>
    <w:rsid w:val="0023309C"/>
    <w:rsid w:val="002330F6"/>
    <w:rsid w:val="0023419A"/>
    <w:rsid w:val="0023509C"/>
    <w:rsid w:val="00235AC7"/>
    <w:rsid w:val="00244B53"/>
    <w:rsid w:val="0024541C"/>
    <w:rsid w:val="00246E71"/>
    <w:rsid w:val="0025220A"/>
    <w:rsid w:val="00253659"/>
    <w:rsid w:val="0025577D"/>
    <w:rsid w:val="002606A9"/>
    <w:rsid w:val="00261F8B"/>
    <w:rsid w:val="00270C3A"/>
    <w:rsid w:val="0029076E"/>
    <w:rsid w:val="002932D8"/>
    <w:rsid w:val="00293FDF"/>
    <w:rsid w:val="002947F1"/>
    <w:rsid w:val="002A30BA"/>
    <w:rsid w:val="002A4980"/>
    <w:rsid w:val="002A68AA"/>
    <w:rsid w:val="002B7017"/>
    <w:rsid w:val="002C340B"/>
    <w:rsid w:val="002D5608"/>
    <w:rsid w:val="002E323A"/>
    <w:rsid w:val="002F060C"/>
    <w:rsid w:val="002F3DFF"/>
    <w:rsid w:val="002F40F2"/>
    <w:rsid w:val="0030108F"/>
    <w:rsid w:val="00301B4D"/>
    <w:rsid w:val="00304E73"/>
    <w:rsid w:val="00326059"/>
    <w:rsid w:val="003263DB"/>
    <w:rsid w:val="0032781F"/>
    <w:rsid w:val="00331A34"/>
    <w:rsid w:val="00332106"/>
    <w:rsid w:val="003323A2"/>
    <w:rsid w:val="0033250D"/>
    <w:rsid w:val="00333897"/>
    <w:rsid w:val="003346E0"/>
    <w:rsid w:val="0034350B"/>
    <w:rsid w:val="003452B3"/>
    <w:rsid w:val="0034550B"/>
    <w:rsid w:val="003460B2"/>
    <w:rsid w:val="00350285"/>
    <w:rsid w:val="00350B58"/>
    <w:rsid w:val="003527CC"/>
    <w:rsid w:val="003547F5"/>
    <w:rsid w:val="00364826"/>
    <w:rsid w:val="00366B02"/>
    <w:rsid w:val="00366F2D"/>
    <w:rsid w:val="00367A7A"/>
    <w:rsid w:val="003819C7"/>
    <w:rsid w:val="00385C28"/>
    <w:rsid w:val="003871A5"/>
    <w:rsid w:val="003903E7"/>
    <w:rsid w:val="00391070"/>
    <w:rsid w:val="00394942"/>
    <w:rsid w:val="003A249E"/>
    <w:rsid w:val="003A3B5A"/>
    <w:rsid w:val="003A416C"/>
    <w:rsid w:val="003B38CD"/>
    <w:rsid w:val="003C109D"/>
    <w:rsid w:val="003C4832"/>
    <w:rsid w:val="003C77AC"/>
    <w:rsid w:val="003D24AF"/>
    <w:rsid w:val="003D380B"/>
    <w:rsid w:val="003D5580"/>
    <w:rsid w:val="003D64B1"/>
    <w:rsid w:val="003E442E"/>
    <w:rsid w:val="003F2667"/>
    <w:rsid w:val="003F5863"/>
    <w:rsid w:val="003F783C"/>
    <w:rsid w:val="00400EE6"/>
    <w:rsid w:val="00401B19"/>
    <w:rsid w:val="0040459E"/>
    <w:rsid w:val="00407F69"/>
    <w:rsid w:val="00410AC1"/>
    <w:rsid w:val="00420223"/>
    <w:rsid w:val="00421B95"/>
    <w:rsid w:val="00421E77"/>
    <w:rsid w:val="004226FC"/>
    <w:rsid w:val="00425018"/>
    <w:rsid w:val="00427C39"/>
    <w:rsid w:val="00432705"/>
    <w:rsid w:val="00433E8F"/>
    <w:rsid w:val="00435BD4"/>
    <w:rsid w:val="004408A5"/>
    <w:rsid w:val="00441F4D"/>
    <w:rsid w:val="0044629F"/>
    <w:rsid w:val="0045081E"/>
    <w:rsid w:val="00452E5A"/>
    <w:rsid w:val="00472F07"/>
    <w:rsid w:val="004779E8"/>
    <w:rsid w:val="00482D73"/>
    <w:rsid w:val="0048467B"/>
    <w:rsid w:val="00487AA1"/>
    <w:rsid w:val="00487B25"/>
    <w:rsid w:val="004927C5"/>
    <w:rsid w:val="00495DFA"/>
    <w:rsid w:val="004A5F4D"/>
    <w:rsid w:val="004A7E79"/>
    <w:rsid w:val="004B155D"/>
    <w:rsid w:val="004B1F5D"/>
    <w:rsid w:val="004B66F9"/>
    <w:rsid w:val="004C3DCF"/>
    <w:rsid w:val="004C60C1"/>
    <w:rsid w:val="004C7782"/>
    <w:rsid w:val="004D1E3B"/>
    <w:rsid w:val="004E15FC"/>
    <w:rsid w:val="004E2047"/>
    <w:rsid w:val="004E20CD"/>
    <w:rsid w:val="004E5F33"/>
    <w:rsid w:val="004E7AF2"/>
    <w:rsid w:val="004F6345"/>
    <w:rsid w:val="0050090C"/>
    <w:rsid w:val="005017E6"/>
    <w:rsid w:val="0050350F"/>
    <w:rsid w:val="00512728"/>
    <w:rsid w:val="00520456"/>
    <w:rsid w:val="005227C5"/>
    <w:rsid w:val="0052412F"/>
    <w:rsid w:val="00525188"/>
    <w:rsid w:val="00526A12"/>
    <w:rsid w:val="00526ED2"/>
    <w:rsid w:val="005322BC"/>
    <w:rsid w:val="00534788"/>
    <w:rsid w:val="0053544B"/>
    <w:rsid w:val="00542116"/>
    <w:rsid w:val="005442E5"/>
    <w:rsid w:val="0054610D"/>
    <w:rsid w:val="00547506"/>
    <w:rsid w:val="00547F74"/>
    <w:rsid w:val="00550261"/>
    <w:rsid w:val="00555461"/>
    <w:rsid w:val="005708C7"/>
    <w:rsid w:val="0057502A"/>
    <w:rsid w:val="0057587A"/>
    <w:rsid w:val="00576D2B"/>
    <w:rsid w:val="005876B3"/>
    <w:rsid w:val="00590D10"/>
    <w:rsid w:val="005966AA"/>
    <w:rsid w:val="005A35A6"/>
    <w:rsid w:val="005A4CDA"/>
    <w:rsid w:val="005B4FF8"/>
    <w:rsid w:val="005C0373"/>
    <w:rsid w:val="005C6A0F"/>
    <w:rsid w:val="005E1FD1"/>
    <w:rsid w:val="005E3B03"/>
    <w:rsid w:val="0060082A"/>
    <w:rsid w:val="0060311D"/>
    <w:rsid w:val="00607C37"/>
    <w:rsid w:val="00611293"/>
    <w:rsid w:val="00617A36"/>
    <w:rsid w:val="0062009F"/>
    <w:rsid w:val="00620257"/>
    <w:rsid w:val="00622C6C"/>
    <w:rsid w:val="00625E18"/>
    <w:rsid w:val="0063288A"/>
    <w:rsid w:val="00635BCE"/>
    <w:rsid w:val="00640104"/>
    <w:rsid w:val="00646363"/>
    <w:rsid w:val="006471EB"/>
    <w:rsid w:val="006501D4"/>
    <w:rsid w:val="00651315"/>
    <w:rsid w:val="00652DBA"/>
    <w:rsid w:val="006575F2"/>
    <w:rsid w:val="00663521"/>
    <w:rsid w:val="006665CC"/>
    <w:rsid w:val="00671442"/>
    <w:rsid w:val="00673F18"/>
    <w:rsid w:val="006832E9"/>
    <w:rsid w:val="00683990"/>
    <w:rsid w:val="00684C90"/>
    <w:rsid w:val="006A6D9D"/>
    <w:rsid w:val="006B256A"/>
    <w:rsid w:val="006B2E6C"/>
    <w:rsid w:val="006B32EC"/>
    <w:rsid w:val="006B3314"/>
    <w:rsid w:val="006C1E67"/>
    <w:rsid w:val="006C5403"/>
    <w:rsid w:val="006D5D6F"/>
    <w:rsid w:val="006E0CEE"/>
    <w:rsid w:val="006E12CB"/>
    <w:rsid w:val="006F242A"/>
    <w:rsid w:val="006F2CF8"/>
    <w:rsid w:val="006F66A0"/>
    <w:rsid w:val="006F68FB"/>
    <w:rsid w:val="00702F88"/>
    <w:rsid w:val="00704364"/>
    <w:rsid w:val="007078BC"/>
    <w:rsid w:val="0071308C"/>
    <w:rsid w:val="00713484"/>
    <w:rsid w:val="0072613E"/>
    <w:rsid w:val="0073150D"/>
    <w:rsid w:val="00731E11"/>
    <w:rsid w:val="00734A5D"/>
    <w:rsid w:val="0073769F"/>
    <w:rsid w:val="007416F7"/>
    <w:rsid w:val="007454E2"/>
    <w:rsid w:val="00746FEF"/>
    <w:rsid w:val="0074768C"/>
    <w:rsid w:val="00750D9F"/>
    <w:rsid w:val="00753466"/>
    <w:rsid w:val="00755E05"/>
    <w:rsid w:val="00762676"/>
    <w:rsid w:val="00764851"/>
    <w:rsid w:val="0076505B"/>
    <w:rsid w:val="00772638"/>
    <w:rsid w:val="00772DAC"/>
    <w:rsid w:val="00775AF4"/>
    <w:rsid w:val="00780064"/>
    <w:rsid w:val="007806BC"/>
    <w:rsid w:val="00780F8F"/>
    <w:rsid w:val="00784C4D"/>
    <w:rsid w:val="007860E5"/>
    <w:rsid w:val="007917AE"/>
    <w:rsid w:val="00793BBE"/>
    <w:rsid w:val="0079681A"/>
    <w:rsid w:val="00797C37"/>
    <w:rsid w:val="007A15E3"/>
    <w:rsid w:val="007A181B"/>
    <w:rsid w:val="007D4116"/>
    <w:rsid w:val="007E5A71"/>
    <w:rsid w:val="00802BB6"/>
    <w:rsid w:val="00803FFC"/>
    <w:rsid w:val="0081210E"/>
    <w:rsid w:val="008207BB"/>
    <w:rsid w:val="00822B6F"/>
    <w:rsid w:val="00827E32"/>
    <w:rsid w:val="00840E11"/>
    <w:rsid w:val="00850447"/>
    <w:rsid w:val="0085312C"/>
    <w:rsid w:val="00854347"/>
    <w:rsid w:val="008627F8"/>
    <w:rsid w:val="00874FC3"/>
    <w:rsid w:val="008845E8"/>
    <w:rsid w:val="008A45FC"/>
    <w:rsid w:val="008A46F8"/>
    <w:rsid w:val="008A48FB"/>
    <w:rsid w:val="008B2180"/>
    <w:rsid w:val="008B6E29"/>
    <w:rsid w:val="008C7D7C"/>
    <w:rsid w:val="008D0074"/>
    <w:rsid w:val="008E2219"/>
    <w:rsid w:val="008E6374"/>
    <w:rsid w:val="008F1E54"/>
    <w:rsid w:val="00900CE2"/>
    <w:rsid w:val="009267A3"/>
    <w:rsid w:val="00934023"/>
    <w:rsid w:val="009366C0"/>
    <w:rsid w:val="00937578"/>
    <w:rsid w:val="00952B7F"/>
    <w:rsid w:val="00954432"/>
    <w:rsid w:val="00961481"/>
    <w:rsid w:val="0097705B"/>
    <w:rsid w:val="009859CF"/>
    <w:rsid w:val="00993B50"/>
    <w:rsid w:val="009945EC"/>
    <w:rsid w:val="009A1185"/>
    <w:rsid w:val="009A31E3"/>
    <w:rsid w:val="009C250E"/>
    <w:rsid w:val="009C4D9C"/>
    <w:rsid w:val="009D0140"/>
    <w:rsid w:val="009D5782"/>
    <w:rsid w:val="009E06A2"/>
    <w:rsid w:val="009E65FF"/>
    <w:rsid w:val="009F31BC"/>
    <w:rsid w:val="009F6508"/>
    <w:rsid w:val="00A0267F"/>
    <w:rsid w:val="00A060DB"/>
    <w:rsid w:val="00A06F24"/>
    <w:rsid w:val="00A16F96"/>
    <w:rsid w:val="00A20A27"/>
    <w:rsid w:val="00A23472"/>
    <w:rsid w:val="00A357F7"/>
    <w:rsid w:val="00A40B38"/>
    <w:rsid w:val="00A45574"/>
    <w:rsid w:val="00A5207C"/>
    <w:rsid w:val="00A5638C"/>
    <w:rsid w:val="00A81392"/>
    <w:rsid w:val="00A8218B"/>
    <w:rsid w:val="00A84533"/>
    <w:rsid w:val="00A90B4B"/>
    <w:rsid w:val="00A94ED6"/>
    <w:rsid w:val="00AA3011"/>
    <w:rsid w:val="00AA4190"/>
    <w:rsid w:val="00AA621F"/>
    <w:rsid w:val="00AB2627"/>
    <w:rsid w:val="00AB361C"/>
    <w:rsid w:val="00AC20F0"/>
    <w:rsid w:val="00AC7782"/>
    <w:rsid w:val="00AC7EE2"/>
    <w:rsid w:val="00AD1841"/>
    <w:rsid w:val="00AD6E88"/>
    <w:rsid w:val="00AE0C93"/>
    <w:rsid w:val="00AE3503"/>
    <w:rsid w:val="00AE3B27"/>
    <w:rsid w:val="00AF20D4"/>
    <w:rsid w:val="00AF2A2F"/>
    <w:rsid w:val="00B00B1F"/>
    <w:rsid w:val="00B05E2F"/>
    <w:rsid w:val="00B20C91"/>
    <w:rsid w:val="00B31EF7"/>
    <w:rsid w:val="00B47AD2"/>
    <w:rsid w:val="00B550E1"/>
    <w:rsid w:val="00B63B36"/>
    <w:rsid w:val="00B6693B"/>
    <w:rsid w:val="00B70A0B"/>
    <w:rsid w:val="00B7365F"/>
    <w:rsid w:val="00B76942"/>
    <w:rsid w:val="00B81C3D"/>
    <w:rsid w:val="00B825B1"/>
    <w:rsid w:val="00B850C5"/>
    <w:rsid w:val="00B961AA"/>
    <w:rsid w:val="00B96FC2"/>
    <w:rsid w:val="00BA1A61"/>
    <w:rsid w:val="00BA652A"/>
    <w:rsid w:val="00BB1195"/>
    <w:rsid w:val="00BC31D5"/>
    <w:rsid w:val="00BC3456"/>
    <w:rsid w:val="00BC6832"/>
    <w:rsid w:val="00BE0EF5"/>
    <w:rsid w:val="00BF462D"/>
    <w:rsid w:val="00C04C82"/>
    <w:rsid w:val="00C10388"/>
    <w:rsid w:val="00C11D13"/>
    <w:rsid w:val="00C12A0C"/>
    <w:rsid w:val="00C13535"/>
    <w:rsid w:val="00C13A43"/>
    <w:rsid w:val="00C22D4F"/>
    <w:rsid w:val="00C240DE"/>
    <w:rsid w:val="00C32AC4"/>
    <w:rsid w:val="00C373D8"/>
    <w:rsid w:val="00C4053E"/>
    <w:rsid w:val="00C45041"/>
    <w:rsid w:val="00C67392"/>
    <w:rsid w:val="00C76078"/>
    <w:rsid w:val="00C8245A"/>
    <w:rsid w:val="00C85177"/>
    <w:rsid w:val="00C8718A"/>
    <w:rsid w:val="00C94799"/>
    <w:rsid w:val="00CA28BF"/>
    <w:rsid w:val="00CA71E2"/>
    <w:rsid w:val="00CA7BF2"/>
    <w:rsid w:val="00CB08A7"/>
    <w:rsid w:val="00CB3F02"/>
    <w:rsid w:val="00CB517C"/>
    <w:rsid w:val="00CC5F6E"/>
    <w:rsid w:val="00CD1246"/>
    <w:rsid w:val="00CD299D"/>
    <w:rsid w:val="00CD4854"/>
    <w:rsid w:val="00CE02CD"/>
    <w:rsid w:val="00CE143D"/>
    <w:rsid w:val="00CE21D5"/>
    <w:rsid w:val="00CE6EF8"/>
    <w:rsid w:val="00CF1403"/>
    <w:rsid w:val="00CF3BC7"/>
    <w:rsid w:val="00CF611D"/>
    <w:rsid w:val="00D04FC7"/>
    <w:rsid w:val="00D0534D"/>
    <w:rsid w:val="00D11B64"/>
    <w:rsid w:val="00D170CC"/>
    <w:rsid w:val="00D21581"/>
    <w:rsid w:val="00D246FE"/>
    <w:rsid w:val="00D31D8D"/>
    <w:rsid w:val="00D32546"/>
    <w:rsid w:val="00D428D4"/>
    <w:rsid w:val="00D537EA"/>
    <w:rsid w:val="00D6081F"/>
    <w:rsid w:val="00D61A24"/>
    <w:rsid w:val="00D65C58"/>
    <w:rsid w:val="00D71160"/>
    <w:rsid w:val="00D71891"/>
    <w:rsid w:val="00D7384F"/>
    <w:rsid w:val="00D82DE1"/>
    <w:rsid w:val="00D8395E"/>
    <w:rsid w:val="00D911CC"/>
    <w:rsid w:val="00DB4784"/>
    <w:rsid w:val="00DB74FE"/>
    <w:rsid w:val="00DC066B"/>
    <w:rsid w:val="00DD37D6"/>
    <w:rsid w:val="00DD5B86"/>
    <w:rsid w:val="00DD69F0"/>
    <w:rsid w:val="00DE435B"/>
    <w:rsid w:val="00DE4E46"/>
    <w:rsid w:val="00DE65A2"/>
    <w:rsid w:val="00DE6678"/>
    <w:rsid w:val="00DF39A8"/>
    <w:rsid w:val="00E0532F"/>
    <w:rsid w:val="00E125EF"/>
    <w:rsid w:val="00E131FD"/>
    <w:rsid w:val="00E176B6"/>
    <w:rsid w:val="00E2218F"/>
    <w:rsid w:val="00E25747"/>
    <w:rsid w:val="00E30A2C"/>
    <w:rsid w:val="00E41C0E"/>
    <w:rsid w:val="00E43141"/>
    <w:rsid w:val="00E44D16"/>
    <w:rsid w:val="00E475C4"/>
    <w:rsid w:val="00E620A9"/>
    <w:rsid w:val="00E66FB5"/>
    <w:rsid w:val="00E6795F"/>
    <w:rsid w:val="00E7078B"/>
    <w:rsid w:val="00E77C87"/>
    <w:rsid w:val="00E830C6"/>
    <w:rsid w:val="00E97097"/>
    <w:rsid w:val="00EB551A"/>
    <w:rsid w:val="00EC7D77"/>
    <w:rsid w:val="00ED448A"/>
    <w:rsid w:val="00ED4AFC"/>
    <w:rsid w:val="00EE3086"/>
    <w:rsid w:val="00EF0018"/>
    <w:rsid w:val="00EF0558"/>
    <w:rsid w:val="00F0630F"/>
    <w:rsid w:val="00F17483"/>
    <w:rsid w:val="00F17C14"/>
    <w:rsid w:val="00F2167B"/>
    <w:rsid w:val="00F2241C"/>
    <w:rsid w:val="00F27475"/>
    <w:rsid w:val="00F338E9"/>
    <w:rsid w:val="00F34AB6"/>
    <w:rsid w:val="00F46DC1"/>
    <w:rsid w:val="00F47D10"/>
    <w:rsid w:val="00F53EC4"/>
    <w:rsid w:val="00F575C2"/>
    <w:rsid w:val="00F6579F"/>
    <w:rsid w:val="00F668A4"/>
    <w:rsid w:val="00F72F8D"/>
    <w:rsid w:val="00F76081"/>
    <w:rsid w:val="00F8194A"/>
    <w:rsid w:val="00F81DC2"/>
    <w:rsid w:val="00F828FA"/>
    <w:rsid w:val="00F84A43"/>
    <w:rsid w:val="00F85E62"/>
    <w:rsid w:val="00F876BB"/>
    <w:rsid w:val="00F974D7"/>
    <w:rsid w:val="00FA2564"/>
    <w:rsid w:val="00FA486A"/>
    <w:rsid w:val="00FB0978"/>
    <w:rsid w:val="00FC1251"/>
    <w:rsid w:val="00FC739E"/>
    <w:rsid w:val="00FC7A4E"/>
    <w:rsid w:val="00FC7BB4"/>
    <w:rsid w:val="00FD38EF"/>
    <w:rsid w:val="00FD4A96"/>
    <w:rsid w:val="00FD5E2F"/>
    <w:rsid w:val="00FD6AF7"/>
    <w:rsid w:val="00FD6E8E"/>
    <w:rsid w:val="00FD7148"/>
    <w:rsid w:val="00FE472F"/>
    <w:rsid w:val="00FE7185"/>
    <w:rsid w:val="00FF073B"/>
    <w:rsid w:val="00FF62C3"/>
    <w:rsid w:val="00FF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-3">
    <w:name w:val="條文-項"/>
    <w:basedOn w:val="a"/>
    <w:link w:val="-4"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paragraph" w:customStyle="1" w:styleId="a9">
    <w:name w:val="討論一"/>
    <w:basedOn w:val="a"/>
    <w:link w:val="aa"/>
    <w:qFormat/>
    <w:rsid w:val="000336AA"/>
    <w:pPr>
      <w:tabs>
        <w:tab w:val="left" w:pos="142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paragraph" w:customStyle="1" w:styleId="ab">
    <w:name w:val="討論(一)"/>
    <w:basedOn w:val="a"/>
    <w:link w:val="ac"/>
    <w:qFormat/>
    <w:rsid w:val="000336AA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a">
    <w:name w:val="討論一 字元"/>
    <w:basedOn w:val="a0"/>
    <w:link w:val="a9"/>
    <w:rsid w:val="000336AA"/>
    <w:rPr>
      <w:rFonts w:ascii="標楷體" w:eastAsia="標楷體" w:hAnsi="標楷體" w:cs="Times New Roman"/>
      <w:sz w:val="32"/>
      <w:szCs w:val="32"/>
    </w:rPr>
  </w:style>
  <w:style w:type="paragraph" w:customStyle="1" w:styleId="11">
    <w:name w:val="1.議事錄"/>
    <w:basedOn w:val="a"/>
    <w:link w:val="12"/>
    <w:rsid w:val="0076505B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ac">
    <w:name w:val="討論(一) 字元"/>
    <w:basedOn w:val="a0"/>
    <w:link w:val="ab"/>
    <w:rsid w:val="000336AA"/>
    <w:rPr>
      <w:rFonts w:ascii="標楷體" w:eastAsia="標楷體" w:hAnsi="標楷體" w:cs="Times New Roman"/>
      <w:sz w:val="32"/>
      <w:szCs w:val="32"/>
    </w:rPr>
  </w:style>
  <w:style w:type="character" w:customStyle="1" w:styleId="12">
    <w:name w:val="1.議事錄 字元"/>
    <w:basedOn w:val="a0"/>
    <w:link w:val="11"/>
    <w:rsid w:val="0076505B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3">
    <w:name w:val="決議1."/>
    <w:basedOn w:val="a"/>
    <w:link w:val="14"/>
    <w:qFormat/>
    <w:rsid w:val="00797C37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4">
    <w:name w:val="決議1. 字元"/>
    <w:basedOn w:val="a0"/>
    <w:link w:val="13"/>
    <w:rsid w:val="00797C37"/>
    <w:rPr>
      <w:rFonts w:ascii="標楷體" w:eastAsia="標楷體" w:hAnsi="標楷體" w:cs="Times New Roman"/>
      <w:sz w:val="32"/>
      <w:szCs w:val="32"/>
    </w:rPr>
  </w:style>
  <w:style w:type="paragraph" w:customStyle="1" w:styleId="ad">
    <w:name w:val="十位數( )"/>
    <w:basedOn w:val="a"/>
    <w:link w:val="ae"/>
    <w:rsid w:val="002F3DFF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e">
    <w:name w:val="十位數( ) 字元"/>
    <w:basedOn w:val="a0"/>
    <w:link w:val="ad"/>
    <w:rsid w:val="002F3DFF"/>
    <w:rPr>
      <w:rFonts w:ascii="標楷體" w:eastAsia="標楷體" w:hAnsi="標楷體" w:cs="Times New Roman"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A20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20A2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-3">
    <w:name w:val="條文-項"/>
    <w:basedOn w:val="a"/>
    <w:link w:val="-4"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paragraph" w:customStyle="1" w:styleId="a9">
    <w:name w:val="討論一"/>
    <w:basedOn w:val="a"/>
    <w:link w:val="aa"/>
    <w:qFormat/>
    <w:rsid w:val="000336AA"/>
    <w:pPr>
      <w:tabs>
        <w:tab w:val="left" w:pos="142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paragraph" w:customStyle="1" w:styleId="ab">
    <w:name w:val="討論(一)"/>
    <w:basedOn w:val="a"/>
    <w:link w:val="ac"/>
    <w:qFormat/>
    <w:rsid w:val="000336AA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a">
    <w:name w:val="討論一 字元"/>
    <w:basedOn w:val="a0"/>
    <w:link w:val="a9"/>
    <w:rsid w:val="000336AA"/>
    <w:rPr>
      <w:rFonts w:ascii="標楷體" w:eastAsia="標楷體" w:hAnsi="標楷體" w:cs="Times New Roman"/>
      <w:sz w:val="32"/>
      <w:szCs w:val="32"/>
    </w:rPr>
  </w:style>
  <w:style w:type="paragraph" w:customStyle="1" w:styleId="11">
    <w:name w:val="1.議事錄"/>
    <w:basedOn w:val="a"/>
    <w:link w:val="12"/>
    <w:rsid w:val="0076505B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ac">
    <w:name w:val="討論(一) 字元"/>
    <w:basedOn w:val="a0"/>
    <w:link w:val="ab"/>
    <w:rsid w:val="000336AA"/>
    <w:rPr>
      <w:rFonts w:ascii="標楷體" w:eastAsia="標楷體" w:hAnsi="標楷體" w:cs="Times New Roman"/>
      <w:sz w:val="32"/>
      <w:szCs w:val="32"/>
    </w:rPr>
  </w:style>
  <w:style w:type="character" w:customStyle="1" w:styleId="12">
    <w:name w:val="1.議事錄 字元"/>
    <w:basedOn w:val="a0"/>
    <w:link w:val="11"/>
    <w:rsid w:val="0076505B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3">
    <w:name w:val="決議1."/>
    <w:basedOn w:val="a"/>
    <w:link w:val="14"/>
    <w:qFormat/>
    <w:rsid w:val="00797C37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4">
    <w:name w:val="決議1. 字元"/>
    <w:basedOn w:val="a0"/>
    <w:link w:val="13"/>
    <w:rsid w:val="00797C37"/>
    <w:rPr>
      <w:rFonts w:ascii="標楷體" w:eastAsia="標楷體" w:hAnsi="標楷體" w:cs="Times New Roman"/>
      <w:sz w:val="32"/>
      <w:szCs w:val="32"/>
    </w:rPr>
  </w:style>
  <w:style w:type="paragraph" w:customStyle="1" w:styleId="ad">
    <w:name w:val="十位數( )"/>
    <w:basedOn w:val="a"/>
    <w:link w:val="ae"/>
    <w:rsid w:val="002F3DFF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e">
    <w:name w:val="十位數( ) 字元"/>
    <w:basedOn w:val="a0"/>
    <w:link w:val="ad"/>
    <w:rsid w:val="002F3DFF"/>
    <w:rPr>
      <w:rFonts w:ascii="標楷體" w:eastAsia="標楷體" w:hAnsi="標楷體" w:cs="Times New Roman"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A20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20A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4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839;&#22996;\&#31684;&#26412;ex\&#35696;&#20107;&#37636;&#31684;&#26412;-&#25260;&#38957;&#23383;&#25913;17\&#22871;&#29992;&#31684;&#20363;\&#27861;&#26696;&#23529;&#26597;-&#31532;1&#27425;&#35426;&#31572;+&#36880;&#26781;&#23529;&#26597;(&#20840;&#25991;&#26684;&#24335;)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7EA00-72D2-4874-8799-EE6AB1E5A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法案審查-第1次詢答+逐條審查(全文格式)</Template>
  <TotalTime>1</TotalTime>
  <Pages>8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skyleer</dc:creator>
  <cp:lastModifiedBy>hp400g3</cp:lastModifiedBy>
  <cp:revision>2</cp:revision>
  <cp:lastPrinted>2017-11-15T09:22:00Z</cp:lastPrinted>
  <dcterms:created xsi:type="dcterms:W3CDTF">2017-11-15T10:02:00Z</dcterms:created>
  <dcterms:modified xsi:type="dcterms:W3CDTF">2017-11-15T10:02:00Z</dcterms:modified>
</cp:coreProperties>
</file>