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D741BF" w:rsidRDefault="006B32EC" w:rsidP="00961100">
      <w:pPr>
        <w:rPr>
          <w:b/>
          <w:sz w:val="34"/>
          <w:szCs w:val="34"/>
        </w:rPr>
      </w:pPr>
      <w:bookmarkStart w:id="0" w:name="_Toc470106197"/>
      <w:r w:rsidRPr="00D741BF">
        <w:rPr>
          <w:b/>
          <w:sz w:val="34"/>
          <w:szCs w:val="34"/>
        </w:rPr>
        <w:t>立法院第</w:t>
      </w:r>
      <w:r w:rsidRPr="00D741BF">
        <w:rPr>
          <w:rFonts w:hint="eastAsia"/>
          <w:b/>
          <w:sz w:val="34"/>
          <w:szCs w:val="34"/>
        </w:rPr>
        <w:t>9</w:t>
      </w:r>
      <w:r w:rsidRPr="00D741BF">
        <w:rPr>
          <w:b/>
          <w:sz w:val="34"/>
          <w:szCs w:val="34"/>
        </w:rPr>
        <w:t>屆第</w:t>
      </w:r>
      <w:r w:rsidR="00DC7A9C" w:rsidRPr="00D741BF">
        <w:rPr>
          <w:rFonts w:hint="eastAsia"/>
          <w:b/>
          <w:sz w:val="34"/>
          <w:szCs w:val="34"/>
        </w:rPr>
        <w:t>5</w:t>
      </w:r>
      <w:r w:rsidRPr="00D741BF">
        <w:rPr>
          <w:b/>
          <w:sz w:val="34"/>
          <w:szCs w:val="34"/>
        </w:rPr>
        <w:t>會期內政委員會第</w:t>
      </w:r>
      <w:r w:rsidR="001E0746" w:rsidRPr="00D741BF">
        <w:rPr>
          <w:rFonts w:hint="eastAsia"/>
          <w:b/>
          <w:sz w:val="34"/>
          <w:szCs w:val="34"/>
        </w:rPr>
        <w:t>5</w:t>
      </w:r>
      <w:r w:rsidRPr="00D741BF">
        <w:rPr>
          <w:b/>
          <w:sz w:val="34"/>
          <w:szCs w:val="34"/>
        </w:rPr>
        <w:t>次全體委員會議議事錄</w:t>
      </w:r>
      <w:bookmarkEnd w:id="0"/>
    </w:p>
    <w:p w:rsidR="00DC7A9C" w:rsidRPr="00A05511" w:rsidRDefault="006B32EC" w:rsidP="00FB6482">
      <w:pPr>
        <w:spacing w:line="440" w:lineRule="exact"/>
      </w:pPr>
      <w:r w:rsidRPr="003527CC">
        <w:t>時間</w:t>
      </w:r>
      <w:r w:rsidR="003A7810">
        <w:rPr>
          <w:rFonts w:hint="eastAsia"/>
        </w:rPr>
        <w:t>：</w:t>
      </w:r>
      <w:r w:rsidRPr="003A7810">
        <w:rPr>
          <w:rFonts w:hint="eastAsia"/>
        </w:rPr>
        <w:t>10</w:t>
      </w:r>
      <w:r w:rsidR="00DC7A9C">
        <w:rPr>
          <w:rFonts w:hint="eastAsia"/>
        </w:rPr>
        <w:t>7</w:t>
      </w:r>
      <w:r w:rsidRPr="003A7810">
        <w:rPr>
          <w:rFonts w:hint="eastAsia"/>
        </w:rPr>
        <w:t>年</w:t>
      </w:r>
      <w:r w:rsidR="00DC7A9C">
        <w:rPr>
          <w:rFonts w:hint="eastAsia"/>
        </w:rPr>
        <w:t>3</w:t>
      </w:r>
      <w:r w:rsidRPr="003A7810">
        <w:rPr>
          <w:rFonts w:hint="eastAsia"/>
        </w:rPr>
        <w:t>月</w:t>
      </w:r>
      <w:r w:rsidR="001E0746">
        <w:rPr>
          <w:rFonts w:hint="eastAsia"/>
        </w:rPr>
        <w:t>21</w:t>
      </w:r>
      <w:r w:rsidRPr="003A7810">
        <w:rPr>
          <w:rFonts w:hint="eastAsia"/>
        </w:rPr>
        <w:t>日</w:t>
      </w:r>
      <w:r w:rsidR="00DC7A9C" w:rsidRPr="003A7810">
        <w:rPr>
          <w:rFonts w:hint="eastAsia"/>
        </w:rPr>
        <w:t>（星期</w:t>
      </w:r>
      <w:r w:rsidR="00DC7A9C">
        <w:rPr>
          <w:rFonts w:hint="eastAsia"/>
        </w:rPr>
        <w:t>三</w:t>
      </w:r>
      <w:r w:rsidR="00DC7A9C" w:rsidRPr="003A7810">
        <w:rPr>
          <w:rFonts w:hint="eastAsia"/>
        </w:rPr>
        <w:t>）</w:t>
      </w:r>
      <w:r w:rsidR="00DC7A9C" w:rsidRPr="00221698">
        <w:rPr>
          <w:rFonts w:hint="eastAsia"/>
        </w:rPr>
        <w:t>上午9時</w:t>
      </w:r>
      <w:r w:rsidR="00221698" w:rsidRPr="00221698">
        <w:rPr>
          <w:rFonts w:hint="eastAsia"/>
        </w:rPr>
        <w:t>2</w:t>
      </w:r>
      <w:r w:rsidR="00DC7A9C" w:rsidRPr="00221698">
        <w:rPr>
          <w:rFonts w:hint="eastAsia"/>
        </w:rPr>
        <w:t>分至</w:t>
      </w:r>
      <w:r w:rsidR="00DC7A9C" w:rsidRPr="000D5BC7">
        <w:rPr>
          <w:rFonts w:hint="eastAsia"/>
        </w:rPr>
        <w:t>12時</w:t>
      </w:r>
      <w:r w:rsidR="002D5471">
        <w:rPr>
          <w:rFonts w:hint="eastAsia"/>
        </w:rPr>
        <w:t>39</w:t>
      </w:r>
      <w:r w:rsidR="00DC7A9C" w:rsidRPr="002D5471">
        <w:rPr>
          <w:rFonts w:hint="eastAsia"/>
        </w:rPr>
        <w:t>分</w:t>
      </w:r>
    </w:p>
    <w:p w:rsidR="006B32EC" w:rsidRPr="006B32EC" w:rsidRDefault="00D6498E" w:rsidP="00155230">
      <w:pPr>
        <w:spacing w:line="440" w:lineRule="exact"/>
      </w:pPr>
      <w:r>
        <w:rPr>
          <w:rFonts w:hint="eastAsia"/>
        </w:rPr>
        <w:t>地</w:t>
      </w:r>
      <w:r w:rsidR="006B32EC" w:rsidRPr="006B32EC">
        <w:t>點：紅樓202會議室</w:t>
      </w:r>
    </w:p>
    <w:p w:rsidR="008636F8" w:rsidRDefault="006B32EC" w:rsidP="008636F8">
      <w:pPr>
        <w:spacing w:line="440" w:lineRule="exact"/>
        <w:ind w:left="1610" w:hangingChars="503" w:hanging="1610"/>
      </w:pPr>
      <w:r w:rsidRPr="00AC671E">
        <w:rPr>
          <w:rFonts w:cs="Times New Roman"/>
        </w:rPr>
        <w:t>出</w:t>
      </w:r>
      <w:r w:rsidRPr="00FD37B2">
        <w:t>席委員：</w:t>
      </w:r>
      <w:r w:rsidR="00EA1630" w:rsidRPr="00FD37B2">
        <w:rPr>
          <w:rFonts w:hint="eastAsia"/>
        </w:rPr>
        <w:t xml:space="preserve">陳怡潔  趙正宇  </w:t>
      </w:r>
      <w:r w:rsidR="003D2A43" w:rsidRPr="00070A67">
        <w:rPr>
          <w:rFonts w:hint="eastAsia"/>
        </w:rPr>
        <w:t>洪宗熠</w:t>
      </w:r>
      <w:r w:rsidR="003D2A43" w:rsidRPr="00FD37B2">
        <w:rPr>
          <w:rFonts w:hint="eastAsia"/>
        </w:rPr>
        <w:t xml:space="preserve">  張宏陸</w:t>
      </w:r>
      <w:r w:rsidR="003D2A43" w:rsidRPr="00070A67">
        <w:rPr>
          <w:rFonts w:hint="eastAsia"/>
        </w:rPr>
        <w:t xml:space="preserve">  </w:t>
      </w:r>
      <w:r w:rsidR="00D63E80" w:rsidRPr="00070A67">
        <w:rPr>
          <w:rFonts w:hint="eastAsia"/>
        </w:rPr>
        <w:t>鄭天財Sra Kacaw</w:t>
      </w:r>
      <w:r w:rsidR="003D2A43" w:rsidRPr="00070A67">
        <w:rPr>
          <w:rFonts w:hint="eastAsia"/>
        </w:rPr>
        <w:t xml:space="preserve">  </w:t>
      </w:r>
    </w:p>
    <w:p w:rsidR="008636F8" w:rsidRDefault="003D2A43" w:rsidP="0002353E">
      <w:pPr>
        <w:spacing w:line="440" w:lineRule="exact"/>
        <w:ind w:leftChars="505" w:left="1616"/>
      </w:pPr>
      <w:r w:rsidRPr="00FD37B2">
        <w:rPr>
          <w:rFonts w:hint="eastAsia"/>
        </w:rPr>
        <w:t>黃昭順</w:t>
      </w:r>
      <w:r w:rsidR="00D63E80" w:rsidRPr="00070A67">
        <w:rPr>
          <w:rFonts w:hint="eastAsia"/>
        </w:rPr>
        <w:t xml:space="preserve">  </w:t>
      </w:r>
      <w:r w:rsidR="00FD37B2" w:rsidRPr="00070A67">
        <w:rPr>
          <w:rFonts w:hint="eastAsia"/>
        </w:rPr>
        <w:t xml:space="preserve">張麗善  </w:t>
      </w:r>
      <w:r w:rsidRPr="00FD37B2">
        <w:rPr>
          <w:rFonts w:hint="eastAsia"/>
        </w:rPr>
        <w:t>楊鎮</w:t>
      </w:r>
      <w:proofErr w:type="gramStart"/>
      <w:r w:rsidRPr="00FD37B2">
        <w:rPr>
          <w:rFonts w:hint="eastAsia"/>
        </w:rPr>
        <w:t>浯</w:t>
      </w:r>
      <w:proofErr w:type="gramEnd"/>
      <w:r w:rsidRPr="00FD37B2">
        <w:rPr>
          <w:rFonts w:hint="eastAsia"/>
        </w:rPr>
        <w:t xml:space="preserve">  </w:t>
      </w:r>
      <w:r w:rsidRPr="00070A67">
        <w:rPr>
          <w:rFonts w:hint="eastAsia"/>
        </w:rPr>
        <w:t xml:space="preserve">吳琪銘  姚文智  </w:t>
      </w:r>
    </w:p>
    <w:p w:rsidR="00AC671E" w:rsidRPr="00FD37B2" w:rsidRDefault="003D2A43" w:rsidP="0002353E">
      <w:pPr>
        <w:spacing w:line="440" w:lineRule="exact"/>
        <w:ind w:leftChars="516" w:left="1651"/>
      </w:pPr>
      <w:r w:rsidRPr="00070A67">
        <w:rPr>
          <w:rFonts w:hint="eastAsia"/>
        </w:rPr>
        <w:t>Kolas Yotaka</w:t>
      </w:r>
      <w:r w:rsidRPr="00FD37B2">
        <w:rPr>
          <w:rFonts w:hint="eastAsia"/>
        </w:rPr>
        <w:t xml:space="preserve">  </w:t>
      </w:r>
      <w:r w:rsidRPr="00070A67">
        <w:rPr>
          <w:rFonts w:hint="eastAsia"/>
        </w:rPr>
        <w:t xml:space="preserve">林淑芬  </w:t>
      </w:r>
      <w:proofErr w:type="gramStart"/>
      <w:r w:rsidR="002674C1" w:rsidRPr="00FD37B2">
        <w:rPr>
          <w:rFonts w:hint="eastAsia"/>
        </w:rPr>
        <w:t>管碧玲</w:t>
      </w:r>
      <w:proofErr w:type="gramEnd"/>
      <w:r w:rsidR="00D63E80" w:rsidRPr="00FD37B2">
        <w:t xml:space="preserve"> </w:t>
      </w:r>
      <w:r w:rsidR="003632DC">
        <w:rPr>
          <w:rFonts w:hint="eastAsia"/>
        </w:rPr>
        <w:t xml:space="preserve"> </w:t>
      </w:r>
    </w:p>
    <w:p w:rsidR="006B32EC" w:rsidRPr="00CA57B4" w:rsidRDefault="000149BB" w:rsidP="0002353E">
      <w:pPr>
        <w:spacing w:line="440" w:lineRule="exact"/>
        <w:ind w:leftChars="505" w:left="1616"/>
      </w:pPr>
      <w:r w:rsidRPr="00CA57B4">
        <w:rPr>
          <w:rFonts w:hint="eastAsia"/>
        </w:rPr>
        <w:t>委員出席1</w:t>
      </w:r>
      <w:r w:rsidR="00F04A51">
        <w:rPr>
          <w:rFonts w:hint="eastAsia"/>
        </w:rPr>
        <w:t>3</w:t>
      </w:r>
      <w:r w:rsidRPr="00CA57B4">
        <w:rPr>
          <w:rFonts w:hint="eastAsia"/>
        </w:rPr>
        <w:t>人</w:t>
      </w:r>
    </w:p>
    <w:p w:rsidR="008636F8" w:rsidRDefault="002674C1" w:rsidP="003632DC">
      <w:pPr>
        <w:spacing w:line="440" w:lineRule="exact"/>
        <w:ind w:left="1600" w:hangingChars="500" w:hanging="1600"/>
      </w:pPr>
      <w:r w:rsidRPr="006B32EC">
        <w:t>列席委員：</w:t>
      </w:r>
      <w:r w:rsidR="00961100" w:rsidRPr="009C167B">
        <w:t xml:space="preserve">李彥秀  </w:t>
      </w:r>
      <w:r w:rsidR="0006503E" w:rsidRPr="0006503E">
        <w:rPr>
          <w:rFonts w:hint="eastAsia"/>
        </w:rPr>
        <w:t>吳焜裕</w:t>
      </w:r>
      <w:r w:rsidR="0045526B">
        <w:t xml:space="preserve">  </w:t>
      </w:r>
      <w:r w:rsidR="0006503E" w:rsidRPr="009C167B">
        <w:t xml:space="preserve">林麗蟬  江啟臣  </w:t>
      </w:r>
      <w:r w:rsidR="0006503E" w:rsidRPr="009C167B">
        <w:rPr>
          <w:rFonts w:hint="eastAsia"/>
        </w:rPr>
        <w:t>曾銘宗</w:t>
      </w:r>
      <w:r w:rsidR="0006503E" w:rsidRPr="009C167B">
        <w:t xml:space="preserve">  </w:t>
      </w:r>
      <w:r w:rsidR="00FE7BC6">
        <w:t xml:space="preserve">蕭美琴  </w:t>
      </w:r>
    </w:p>
    <w:p w:rsidR="008636F8" w:rsidRDefault="00FE7BC6" w:rsidP="0002353E">
      <w:pPr>
        <w:spacing w:line="440" w:lineRule="exact"/>
        <w:ind w:leftChars="505" w:left="1616"/>
      </w:pPr>
      <w:r w:rsidRPr="009C167B">
        <w:t xml:space="preserve">李昆澤  葉宜津  </w:t>
      </w:r>
      <w:r w:rsidR="009C167B" w:rsidRPr="009C167B">
        <w:t xml:space="preserve">呂玉玲  馬文君  </w:t>
      </w:r>
      <w:r w:rsidR="007D1AB2" w:rsidRPr="009C167B">
        <w:t xml:space="preserve">黃偉哲  吳志揚  </w:t>
      </w:r>
    </w:p>
    <w:p w:rsidR="008636F8" w:rsidRDefault="007D1AB2" w:rsidP="0002353E">
      <w:pPr>
        <w:spacing w:line="440" w:lineRule="exact"/>
        <w:ind w:leftChars="505" w:left="1616"/>
      </w:pPr>
      <w:r w:rsidRPr="009C167B">
        <w:t xml:space="preserve">林俊憲  孔文吉  林德福  周春米  陳明文  邱志偉  </w:t>
      </w:r>
    </w:p>
    <w:p w:rsidR="002674C1" w:rsidRPr="008636F8" w:rsidRDefault="007D1AB2" w:rsidP="0002353E">
      <w:pPr>
        <w:spacing w:line="440" w:lineRule="exact"/>
        <w:ind w:leftChars="505" w:left="1616"/>
      </w:pPr>
      <w:r w:rsidRPr="009C167B">
        <w:t xml:space="preserve">蔣乃辛  </w:t>
      </w:r>
      <w:proofErr w:type="gramStart"/>
      <w:r w:rsidRPr="009C167B">
        <w:t>鍾</w:t>
      </w:r>
      <w:proofErr w:type="gramEnd"/>
      <w:r w:rsidRPr="009C167B">
        <w:t>孔</w:t>
      </w:r>
      <w:proofErr w:type="gramStart"/>
      <w:r w:rsidRPr="009C167B">
        <w:t>炤</w:t>
      </w:r>
      <w:proofErr w:type="gramEnd"/>
      <w:r w:rsidRPr="009C167B">
        <w:t xml:space="preserve">  </w:t>
      </w:r>
      <w:r w:rsidR="00D96127" w:rsidRPr="00D96127">
        <w:rPr>
          <w:rFonts w:hint="eastAsia"/>
        </w:rPr>
        <w:t>周陳秀霞</w:t>
      </w:r>
      <w:r w:rsidR="00D96127">
        <w:t xml:space="preserve">  蔣萬安  何欣純  羅明才  顏寬</w:t>
      </w:r>
      <w:proofErr w:type="gramStart"/>
      <w:r w:rsidR="00D96127">
        <w:t>恒</w:t>
      </w:r>
      <w:proofErr w:type="gramEnd"/>
    </w:p>
    <w:p w:rsidR="008B2E85" w:rsidRDefault="002674C1" w:rsidP="0002353E">
      <w:pPr>
        <w:spacing w:line="440" w:lineRule="exact"/>
        <w:ind w:leftChars="505" w:left="1616"/>
      </w:pPr>
      <w:r w:rsidRPr="00DB330E">
        <w:rPr>
          <w:rFonts w:hint="eastAsia"/>
        </w:rPr>
        <w:t>委員列席</w:t>
      </w:r>
      <w:r w:rsidR="00D179B6" w:rsidRPr="00DB330E">
        <w:rPr>
          <w:rFonts w:hint="eastAsia"/>
        </w:rPr>
        <w:t>25</w:t>
      </w:r>
      <w:r w:rsidRPr="00DB330E">
        <w:rPr>
          <w:rFonts w:hint="eastAsia"/>
        </w:rPr>
        <w:t>人</w:t>
      </w:r>
    </w:p>
    <w:p w:rsidR="00F04A51" w:rsidRPr="00F04A51" w:rsidRDefault="00F04A51" w:rsidP="00155230">
      <w:pPr>
        <w:spacing w:line="440" w:lineRule="exact"/>
        <w:ind w:left="1600" w:hangingChars="500" w:hanging="1600"/>
      </w:pPr>
      <w:r w:rsidRPr="00F04A51">
        <w:rPr>
          <w:rFonts w:hint="eastAsia"/>
        </w:rPr>
        <w:t>請假委員：劉世芳</w:t>
      </w:r>
    </w:p>
    <w:p w:rsidR="00F04A51" w:rsidRDefault="00F04A51" w:rsidP="0002353E">
      <w:pPr>
        <w:spacing w:line="440" w:lineRule="exact"/>
        <w:ind w:leftChars="505" w:left="1616"/>
        <w:rPr>
          <w:rFonts w:cs="Times New Roman"/>
        </w:rPr>
      </w:pPr>
      <w:r w:rsidRPr="00F04A51">
        <w:rPr>
          <w:rFonts w:hint="eastAsia"/>
        </w:rPr>
        <w:t>委員請假1人</w:t>
      </w:r>
    </w:p>
    <w:tbl>
      <w:tblPr>
        <w:tblStyle w:val="afc"/>
        <w:tblW w:w="4974" w:type="pct"/>
        <w:tblInd w:w="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60"/>
        <w:gridCol w:w="1243"/>
      </w:tblGrid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leftChars="-27" w:left="-86"/>
              <w:rPr>
                <w:rFonts w:cs="Times New Roman"/>
              </w:rPr>
            </w:pPr>
            <w:r w:rsidRPr="002B1FDB">
              <w:rPr>
                <w:rFonts w:hint="eastAsia"/>
              </w:rPr>
              <w:t>列席官員</w:t>
            </w:r>
            <w:r w:rsidRPr="002B1FDB">
              <w:t>：</w:t>
            </w:r>
            <w:r w:rsidRPr="00C4230B">
              <w:rPr>
                <w:rFonts w:cs="Times New Roman" w:hint="eastAsia"/>
              </w:rPr>
              <w:t>行政院大陸委員會</w:t>
            </w:r>
            <w:r w:rsidRPr="00C4230B">
              <w:rPr>
                <w:rFonts w:cs="Times New Roman"/>
              </w:rPr>
              <w:t>主任委員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陳明通</w:t>
            </w:r>
          </w:p>
        </w:tc>
      </w:tr>
      <w:tr w:rsidR="0002353E" w:rsidRPr="00BC6A56" w:rsidTr="001632E0">
        <w:tc>
          <w:tcPr>
            <w:tcW w:w="4366" w:type="pct"/>
          </w:tcPr>
          <w:p w:rsidR="0002353E" w:rsidRPr="00724371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724371">
              <w:rPr>
                <w:rFonts w:cs="Times New Roman" w:hint="eastAsia"/>
              </w:rPr>
              <w:t>特任副主任委員</w:t>
            </w:r>
          </w:p>
        </w:tc>
        <w:tc>
          <w:tcPr>
            <w:tcW w:w="634" w:type="pct"/>
          </w:tcPr>
          <w:p w:rsidR="0002353E" w:rsidRPr="00724371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724371">
              <w:rPr>
                <w:rFonts w:cs="Times New Roman"/>
              </w:rPr>
              <w:t>林正義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/>
              </w:rPr>
              <w:t>副主任委員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張天欽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/>
              </w:rPr>
              <w:t>副主任委員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邱垂正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/>
              </w:rPr>
              <w:t>主任秘書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李麗珍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企劃處</w:t>
            </w:r>
            <w:r w:rsidRPr="00C4230B">
              <w:rPr>
                <w:rFonts w:cs="Times New Roman"/>
              </w:rPr>
              <w:t>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胡愛玲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文教處</w:t>
            </w:r>
            <w:r w:rsidRPr="00C4230B">
              <w:rPr>
                <w:rFonts w:cs="Times New Roman"/>
              </w:rPr>
              <w:t>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proofErr w:type="gramStart"/>
            <w:r w:rsidRPr="00C4230B">
              <w:rPr>
                <w:rFonts w:cs="Times New Roman"/>
              </w:rPr>
              <w:t>華士傑</w:t>
            </w:r>
            <w:proofErr w:type="gramEnd"/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經濟處</w:t>
            </w:r>
            <w:r w:rsidRPr="00C4230B">
              <w:rPr>
                <w:rFonts w:cs="Times New Roman"/>
              </w:rPr>
              <w:t>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葉凱萍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法政處</w:t>
            </w:r>
            <w:r w:rsidRPr="00C4230B">
              <w:rPr>
                <w:rFonts w:cs="Times New Roman"/>
              </w:rPr>
              <w:t>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蔡志儒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港澳處</w:t>
            </w:r>
            <w:r w:rsidRPr="00C4230B">
              <w:rPr>
                <w:rFonts w:cs="Times New Roman"/>
              </w:rPr>
              <w:t>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杜嘉芬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聯絡處</w:t>
            </w:r>
            <w:r w:rsidRPr="00C4230B">
              <w:rPr>
                <w:rFonts w:cs="Times New Roman"/>
              </w:rPr>
              <w:t>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許君如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/>
              </w:rPr>
              <w:t>參事兼</w:t>
            </w:r>
            <w:r w:rsidRPr="00C4230B">
              <w:rPr>
                <w:rFonts w:cs="Times New Roman" w:hint="eastAsia"/>
              </w:rPr>
              <w:t>秘書處</w:t>
            </w:r>
            <w:r w:rsidRPr="00C4230B">
              <w:rPr>
                <w:rFonts w:cs="Times New Roman"/>
              </w:rPr>
              <w:t>代處長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盧長水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人事室</w:t>
            </w:r>
            <w:r w:rsidRPr="00C4230B">
              <w:rPr>
                <w:rFonts w:cs="Times New Roman"/>
              </w:rPr>
              <w:t>主任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林翠玲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主計室</w:t>
            </w:r>
            <w:r w:rsidRPr="00C4230B">
              <w:rPr>
                <w:rFonts w:cs="Times New Roman"/>
              </w:rPr>
              <w:t>主任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王雅玲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政風室</w:t>
            </w:r>
            <w:r w:rsidRPr="00C4230B">
              <w:rPr>
                <w:rFonts w:cs="Times New Roman"/>
              </w:rPr>
              <w:t>主任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林廣明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468" w:firstLine="149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財團法人海峽交流基金會</w:t>
            </w:r>
            <w:r w:rsidRPr="00C4230B">
              <w:rPr>
                <w:rFonts w:cs="Times New Roman"/>
              </w:rPr>
              <w:t>副秘書長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蔡孟君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秘書處</w:t>
            </w:r>
            <w:r w:rsidRPr="00C4230B">
              <w:rPr>
                <w:rFonts w:cs="Times New Roman"/>
              </w:rPr>
              <w:t>處長代理主任秘書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黃國瑞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文教處</w:t>
            </w:r>
            <w:r w:rsidRPr="00C4230B">
              <w:rPr>
                <w:rFonts w:cs="Times New Roman"/>
              </w:rPr>
              <w:t>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劉克鑫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綜合處</w:t>
            </w:r>
            <w:r w:rsidRPr="00C4230B">
              <w:rPr>
                <w:rFonts w:cs="Times New Roman"/>
              </w:rPr>
              <w:t>代處長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彭顯鈞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人事室兼會計室</w:t>
            </w:r>
            <w:r w:rsidRPr="00C4230B">
              <w:rPr>
                <w:rFonts w:cs="Times New Roman"/>
              </w:rPr>
              <w:t>主任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楊秀蓮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經貿處</w:t>
            </w:r>
            <w:r w:rsidRPr="00C4230B">
              <w:rPr>
                <w:rFonts w:cs="Times New Roman"/>
              </w:rPr>
              <w:t>副處長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饒仁宏</w:t>
            </w:r>
          </w:p>
        </w:tc>
      </w:tr>
      <w:tr w:rsidR="0002353E" w:rsidRPr="00C4230B" w:rsidTr="001632E0">
        <w:tc>
          <w:tcPr>
            <w:tcW w:w="4366" w:type="pct"/>
          </w:tcPr>
          <w:p w:rsidR="0002353E" w:rsidRPr="00C4230B" w:rsidRDefault="0002353E" w:rsidP="0002353E">
            <w:pPr>
              <w:spacing w:line="420" w:lineRule="exact"/>
              <w:ind w:firstLineChars="1290" w:firstLine="4128"/>
              <w:rPr>
                <w:rFonts w:cs="Times New Roman"/>
              </w:rPr>
            </w:pPr>
            <w:r w:rsidRPr="00C4230B">
              <w:rPr>
                <w:rFonts w:cs="Times New Roman" w:hint="eastAsia"/>
              </w:rPr>
              <w:t>法律處</w:t>
            </w:r>
            <w:r w:rsidRPr="00C4230B">
              <w:rPr>
                <w:rFonts w:cs="Times New Roman"/>
              </w:rPr>
              <w:t>副處長</w:t>
            </w:r>
          </w:p>
        </w:tc>
        <w:tc>
          <w:tcPr>
            <w:tcW w:w="634" w:type="pct"/>
          </w:tcPr>
          <w:p w:rsidR="0002353E" w:rsidRPr="00C4230B" w:rsidRDefault="0002353E" w:rsidP="00FB6482">
            <w:pPr>
              <w:spacing w:line="420" w:lineRule="exact"/>
              <w:jc w:val="right"/>
              <w:rPr>
                <w:rFonts w:cs="Times New Roman"/>
              </w:rPr>
            </w:pPr>
            <w:r w:rsidRPr="00C4230B">
              <w:rPr>
                <w:rFonts w:cs="Times New Roman"/>
              </w:rPr>
              <w:t>張</w:t>
            </w:r>
            <w:r w:rsidRPr="00C4230B">
              <w:rPr>
                <w:rFonts w:cs="Times New Roman" w:hint="eastAsia"/>
              </w:rPr>
              <w:t>峯青</w:t>
            </w:r>
          </w:p>
        </w:tc>
      </w:tr>
    </w:tbl>
    <w:p w:rsidR="00332106" w:rsidRDefault="006B32EC" w:rsidP="001632E0">
      <w:pPr>
        <w:spacing w:line="440" w:lineRule="exact"/>
        <w:ind w:firstLineChars="17" w:firstLine="54"/>
        <w:rPr>
          <w:bCs/>
        </w:rPr>
      </w:pPr>
      <w:r w:rsidRPr="006B32EC">
        <w:t>主    席：</w:t>
      </w:r>
      <w:r w:rsidR="00680ED9" w:rsidRPr="00680ED9">
        <w:rPr>
          <w:rFonts w:hint="eastAsia"/>
        </w:rPr>
        <w:t>楊</w:t>
      </w:r>
      <w:r w:rsidR="00680ED9" w:rsidRPr="003527CC">
        <w:rPr>
          <w:rFonts w:hint="eastAsia"/>
        </w:rPr>
        <w:t>召集</w:t>
      </w:r>
      <w:r w:rsidR="00680ED9" w:rsidRPr="003527CC">
        <w:rPr>
          <w:bCs/>
        </w:rPr>
        <w:t>委員</w:t>
      </w:r>
      <w:r w:rsidR="00680ED9" w:rsidRPr="00680ED9">
        <w:rPr>
          <w:rFonts w:hint="eastAsia"/>
        </w:rPr>
        <w:t>鎮</w:t>
      </w:r>
      <w:proofErr w:type="gramStart"/>
      <w:r w:rsidR="00680ED9" w:rsidRPr="00680ED9">
        <w:rPr>
          <w:rFonts w:hint="eastAsia"/>
        </w:rPr>
        <w:t>浯</w:t>
      </w:r>
      <w:proofErr w:type="gramEnd"/>
    </w:p>
    <w:p w:rsidR="006B32EC" w:rsidRPr="00332106" w:rsidRDefault="006B32EC" w:rsidP="00FB6482">
      <w:pPr>
        <w:spacing w:line="440" w:lineRule="exact"/>
        <w:rPr>
          <w:bCs/>
        </w:rPr>
      </w:pPr>
      <w:r w:rsidRPr="006B32EC">
        <w:t>專門委員：</w:t>
      </w:r>
      <w:r w:rsidRPr="006B32EC">
        <w:rPr>
          <w:rFonts w:hint="eastAsia"/>
        </w:rPr>
        <w:t>張禮棟</w:t>
      </w:r>
    </w:p>
    <w:p w:rsidR="006B32EC" w:rsidRPr="006B32EC" w:rsidRDefault="006B32EC" w:rsidP="00FB6482">
      <w:pPr>
        <w:spacing w:line="440" w:lineRule="exact"/>
      </w:pPr>
      <w:r w:rsidRPr="006B32EC">
        <w:t>主任秘書：</w:t>
      </w:r>
      <w:r w:rsidRPr="006B32EC">
        <w:rPr>
          <w:rFonts w:hint="eastAsia"/>
        </w:rPr>
        <w:t>鄭光三</w:t>
      </w:r>
    </w:p>
    <w:p w:rsidR="00F00903" w:rsidRPr="006B32EC" w:rsidRDefault="00F00903" w:rsidP="00FB6482">
      <w:pPr>
        <w:spacing w:line="440" w:lineRule="exact"/>
      </w:pPr>
      <w:r w:rsidRPr="006B32EC">
        <w:t xml:space="preserve">紀    錄：簡任秘書  </w:t>
      </w:r>
      <w:r w:rsidRPr="006C3247">
        <w:rPr>
          <w:rFonts w:hint="eastAsia"/>
        </w:rPr>
        <w:t>朱蔚菁</w:t>
      </w:r>
    </w:p>
    <w:p w:rsidR="00F00903" w:rsidRPr="006B32EC" w:rsidRDefault="00F00903" w:rsidP="00FB6482">
      <w:pPr>
        <w:spacing w:line="440" w:lineRule="exact"/>
        <w:ind w:firstLineChars="507" w:firstLine="1622"/>
      </w:pPr>
      <w:r w:rsidRPr="006B32EC">
        <w:t>簡任編審  吳人寬</w:t>
      </w:r>
    </w:p>
    <w:p w:rsidR="00F00903" w:rsidRDefault="00F00903" w:rsidP="00FB6482">
      <w:pPr>
        <w:spacing w:line="440" w:lineRule="exact"/>
        <w:ind w:firstLineChars="507" w:firstLine="1622"/>
      </w:pPr>
      <w:r w:rsidRPr="006B32EC">
        <w:t xml:space="preserve">科    長  </w:t>
      </w:r>
      <w:r>
        <w:t>陳品華</w:t>
      </w:r>
    </w:p>
    <w:p w:rsidR="00002541" w:rsidRDefault="00F00903" w:rsidP="00FB6482">
      <w:pPr>
        <w:spacing w:line="440" w:lineRule="exact"/>
        <w:ind w:firstLineChars="507" w:firstLine="1622"/>
      </w:pPr>
      <w:r>
        <w:rPr>
          <w:rFonts w:hint="eastAsia"/>
        </w:rPr>
        <w:t>薦任科員</w:t>
      </w:r>
      <w:r w:rsidRPr="006B32EC">
        <w:rPr>
          <w:rFonts w:hint="eastAsia"/>
        </w:rPr>
        <w:t xml:space="preserve">  </w:t>
      </w:r>
      <w:proofErr w:type="gramStart"/>
      <w:r>
        <w:rPr>
          <w:rFonts w:hint="eastAsia"/>
        </w:rPr>
        <w:t>賴映潔</w:t>
      </w:r>
      <w:proofErr w:type="gramEnd"/>
    </w:p>
    <w:p w:rsidR="00FB6482" w:rsidRDefault="00FB6482" w:rsidP="00FB6482">
      <w:pPr>
        <w:spacing w:line="440" w:lineRule="exact"/>
        <w:ind w:firstLineChars="507" w:firstLine="1622"/>
      </w:pPr>
    </w:p>
    <w:p w:rsidR="006B32EC" w:rsidRPr="00F2195F" w:rsidRDefault="006B32EC" w:rsidP="00FB6482">
      <w:pPr>
        <w:keepNext/>
        <w:spacing w:line="440" w:lineRule="exact"/>
        <w:rPr>
          <w:b/>
        </w:rPr>
      </w:pPr>
      <w:r w:rsidRPr="00F2195F">
        <w:rPr>
          <w:rFonts w:hint="eastAsia"/>
          <w:b/>
        </w:rPr>
        <w:t>報告事項</w:t>
      </w:r>
    </w:p>
    <w:p w:rsidR="006B32EC" w:rsidRPr="00C227E4" w:rsidRDefault="006B32EC" w:rsidP="00FB6482">
      <w:pPr>
        <w:keepNext/>
        <w:spacing w:line="440" w:lineRule="exact"/>
      </w:pPr>
      <w:r w:rsidRPr="00C227E4">
        <w:rPr>
          <w:rFonts w:hint="eastAsia"/>
        </w:rPr>
        <w:t>宣讀上次會議議事錄。</w:t>
      </w:r>
    </w:p>
    <w:p w:rsidR="006B32EC" w:rsidRDefault="006B32EC" w:rsidP="00FB6482">
      <w:pPr>
        <w:spacing w:line="440" w:lineRule="exact"/>
      </w:pPr>
      <w:r w:rsidRPr="006B32EC">
        <w:rPr>
          <w:rFonts w:hint="eastAsia"/>
          <w:szCs w:val="24"/>
        </w:rPr>
        <w:t>決定：</w:t>
      </w:r>
      <w:r w:rsidRPr="006B32EC">
        <w:rPr>
          <w:rFonts w:hint="eastAsia"/>
        </w:rPr>
        <w:t>確定。</w:t>
      </w:r>
    </w:p>
    <w:p w:rsidR="00897F19" w:rsidRPr="00897F19" w:rsidRDefault="00897F19" w:rsidP="00FB6482">
      <w:pPr>
        <w:snapToGrid w:val="0"/>
        <w:spacing w:line="440" w:lineRule="exact"/>
        <w:ind w:left="1441" w:rightChars="-60" w:right="-192" w:hangingChars="450" w:hanging="1441"/>
        <w:rPr>
          <w:rFonts w:ascii="Times New Roman" w:hAnsi="Times New Roman" w:cs="Times New Roman"/>
          <w:b/>
        </w:rPr>
      </w:pPr>
    </w:p>
    <w:p w:rsidR="00897F19" w:rsidRPr="00897F19" w:rsidRDefault="00897F19" w:rsidP="00FB6482">
      <w:pPr>
        <w:snapToGrid w:val="0"/>
        <w:spacing w:line="440" w:lineRule="exact"/>
        <w:ind w:rightChars="-119" w:right="-381"/>
        <w:rPr>
          <w:rFonts w:ascii="Times New Roman" w:hAnsi="Times New Roman" w:cs="Times New Roman"/>
          <w:b/>
        </w:rPr>
      </w:pPr>
      <w:r w:rsidRPr="00897F19">
        <w:rPr>
          <w:rFonts w:ascii="Times New Roman" w:hAnsi="Times New Roman" w:cs="Times New Roman" w:hint="eastAsia"/>
          <w:b/>
        </w:rPr>
        <w:t>邀請行政院大陸委員會主任委員陳明通、財團法人海峽交流基金會董事長田弘茂率同所屬列席報告業務概況，並備質詢。</w:t>
      </w:r>
    </w:p>
    <w:p w:rsidR="00F00903" w:rsidRDefault="006656BB" w:rsidP="00FB6482">
      <w:pPr>
        <w:snapToGrid w:val="0"/>
        <w:spacing w:line="440" w:lineRule="exact"/>
        <w:ind w:left="320" w:hangingChars="100" w:hanging="320"/>
        <w:jc w:val="both"/>
      </w:pPr>
      <w:proofErr w:type="gramStart"/>
      <w:r w:rsidRPr="006656BB">
        <w:rPr>
          <w:rFonts w:cs="Times New Roman" w:hint="eastAsia"/>
          <w:bCs/>
          <w:lang w:val="x-none" w:eastAsia="x-none"/>
        </w:rPr>
        <w:t>（</w:t>
      </w:r>
      <w:proofErr w:type="gramEnd"/>
      <w:r w:rsidRPr="006656BB">
        <w:rPr>
          <w:rFonts w:cs="Times New Roman" w:hint="eastAsia"/>
          <w:bCs/>
          <w:lang w:val="x-none" w:eastAsia="x-none"/>
        </w:rPr>
        <w:t>本次會議經</w:t>
      </w:r>
      <w:r>
        <w:rPr>
          <w:rFonts w:cs="Times New Roman" w:hint="eastAsia"/>
          <w:bCs/>
          <w:lang w:val="x-none"/>
        </w:rPr>
        <w:t>行政院大陸委員會主任委員</w:t>
      </w:r>
      <w:r w:rsidR="004747D1">
        <w:rPr>
          <w:rFonts w:cs="Times New Roman" w:hint="eastAsia"/>
          <w:bCs/>
          <w:lang w:val="x-none"/>
        </w:rPr>
        <w:t>陳明通</w:t>
      </w:r>
      <w:r w:rsidRPr="006656BB">
        <w:rPr>
          <w:rFonts w:cs="Times New Roman" w:hint="eastAsia"/>
          <w:bCs/>
          <w:lang w:val="x-none" w:eastAsia="x-none"/>
        </w:rPr>
        <w:t>報告；委員</w:t>
      </w:r>
      <w:r w:rsidR="006A7333" w:rsidRPr="006A7333">
        <w:rPr>
          <w:rFonts w:cs="Times New Roman" w:hint="eastAsia"/>
          <w:bCs/>
          <w:lang w:val="x-none" w:eastAsia="x-none"/>
        </w:rPr>
        <w:t>陳怡潔、</w:t>
      </w:r>
      <w:r w:rsidR="00304DBE" w:rsidRPr="00304DBE">
        <w:rPr>
          <w:rFonts w:cs="Times New Roman" w:hint="eastAsia"/>
          <w:bCs/>
          <w:lang w:val="x-none" w:eastAsia="x-none"/>
        </w:rPr>
        <w:t>趙正宇、洪宗熠、</w:t>
      </w:r>
      <w:r w:rsidR="00304DBE" w:rsidRPr="000F195B">
        <w:rPr>
          <w:rFonts w:cs="Times New Roman" w:hint="eastAsia"/>
          <w:bCs/>
          <w:lang w:val="x-none" w:eastAsia="x-none"/>
        </w:rPr>
        <w:t>張宏陸、</w:t>
      </w:r>
      <w:r w:rsidR="00304DBE" w:rsidRPr="0065228E">
        <w:rPr>
          <w:rFonts w:cs="Times New Roman" w:hint="eastAsia"/>
          <w:bCs/>
          <w:lang w:val="x-none" w:eastAsia="x-none"/>
        </w:rPr>
        <w:t>鄭天財</w:t>
      </w:r>
      <w:r w:rsidR="000F195B" w:rsidRPr="0065228E">
        <w:rPr>
          <w:rFonts w:cs="Times New Roman"/>
          <w:bCs/>
          <w:lang w:val="x-none" w:eastAsia="x-none"/>
        </w:rPr>
        <w:t>Sra Kacaw</w:t>
      </w:r>
      <w:r w:rsidR="00304DBE" w:rsidRPr="0065228E">
        <w:rPr>
          <w:rFonts w:cs="Times New Roman" w:hint="eastAsia"/>
          <w:bCs/>
          <w:lang w:val="x-none" w:eastAsia="x-none"/>
        </w:rPr>
        <w:t>、黃昭順、</w:t>
      </w:r>
      <w:r w:rsidR="00304DBE" w:rsidRPr="00AD6CCF">
        <w:rPr>
          <w:rFonts w:cs="Times New Roman" w:hint="eastAsia"/>
          <w:bCs/>
          <w:lang w:val="x-none" w:eastAsia="x-none"/>
        </w:rPr>
        <w:t>張麗善、</w:t>
      </w:r>
      <w:r w:rsidR="00304DBE" w:rsidRPr="00E452AA">
        <w:rPr>
          <w:rFonts w:cs="Times New Roman" w:hint="eastAsia"/>
          <w:bCs/>
          <w:lang w:val="x-none" w:eastAsia="x-none"/>
        </w:rPr>
        <w:t>林麗蟬、</w:t>
      </w:r>
      <w:r w:rsidR="00E452AA" w:rsidRPr="0001541A">
        <w:rPr>
          <w:rFonts w:cs="Times New Roman"/>
          <w:bCs/>
          <w:lang w:val="x-none" w:eastAsia="x-none"/>
        </w:rPr>
        <w:t>Kolas Yotaka、</w:t>
      </w:r>
      <w:r w:rsidR="00304DBE" w:rsidRPr="00F8403F">
        <w:rPr>
          <w:rFonts w:cs="Times New Roman" w:hint="eastAsia"/>
          <w:bCs/>
          <w:lang w:val="x-none" w:eastAsia="x-none"/>
        </w:rPr>
        <w:t>吳琪銘、</w:t>
      </w:r>
      <w:r w:rsidR="009041C4" w:rsidRPr="009041C4">
        <w:rPr>
          <w:rFonts w:cs="Times New Roman"/>
          <w:bCs/>
          <w:lang w:val="x-none" w:eastAsia="x-none"/>
        </w:rPr>
        <w:t>林俊憲、蔣萬安、</w:t>
      </w:r>
      <w:r w:rsidR="004253A2" w:rsidRPr="004253A2">
        <w:rPr>
          <w:rFonts w:cs="Times New Roman" w:hint="eastAsia"/>
          <w:bCs/>
          <w:lang w:val="x-none" w:eastAsia="x-none"/>
        </w:rPr>
        <w:t>陳明文、</w:t>
      </w:r>
      <w:r w:rsidR="002655AC" w:rsidRPr="002655AC">
        <w:rPr>
          <w:rFonts w:cs="Times New Roman" w:hint="eastAsia"/>
          <w:bCs/>
          <w:lang w:val="x-none" w:eastAsia="x-none"/>
        </w:rPr>
        <w:t>楊鎮</w:t>
      </w:r>
      <w:proofErr w:type="gramStart"/>
      <w:r w:rsidR="002655AC" w:rsidRPr="002655AC">
        <w:rPr>
          <w:rFonts w:cs="Times New Roman" w:hint="eastAsia"/>
          <w:bCs/>
          <w:lang w:val="x-none" w:eastAsia="x-none"/>
        </w:rPr>
        <w:t>浯</w:t>
      </w:r>
      <w:proofErr w:type="gramEnd"/>
      <w:r w:rsidR="002655AC" w:rsidRPr="002655AC">
        <w:rPr>
          <w:rFonts w:cs="Times New Roman" w:hint="eastAsia"/>
          <w:bCs/>
          <w:lang w:val="x-none" w:eastAsia="x-none"/>
        </w:rPr>
        <w:t>、邱志偉、</w:t>
      </w:r>
      <w:r w:rsidR="005A0648" w:rsidRPr="005A0648">
        <w:rPr>
          <w:rFonts w:cs="Times New Roman"/>
          <w:bCs/>
          <w:lang w:val="x-none" w:eastAsia="x-none"/>
        </w:rPr>
        <w:t>江啟臣、</w:t>
      </w:r>
      <w:r w:rsidR="00304DBE" w:rsidRPr="00683F77">
        <w:rPr>
          <w:rFonts w:cs="Times New Roman"/>
          <w:bCs/>
          <w:lang w:val="x-none" w:eastAsia="x-none"/>
        </w:rPr>
        <w:t>林淑芬、</w:t>
      </w:r>
      <w:proofErr w:type="gramStart"/>
      <w:r w:rsidR="00BB3BDB" w:rsidRPr="000C00A8">
        <w:rPr>
          <w:rFonts w:cs="Times New Roman"/>
          <w:bCs/>
          <w:lang w:val="x-none" w:eastAsia="x-none"/>
        </w:rPr>
        <w:t>管碧玲</w:t>
      </w:r>
      <w:proofErr w:type="gramEnd"/>
      <w:r w:rsidRPr="006656BB">
        <w:rPr>
          <w:rFonts w:cs="Times New Roman" w:hint="eastAsia"/>
          <w:bCs/>
          <w:lang w:val="x-none" w:eastAsia="x-none"/>
        </w:rPr>
        <w:t>等</w:t>
      </w:r>
      <w:r w:rsidR="000F243E" w:rsidRPr="000C00A8">
        <w:rPr>
          <w:rFonts w:cs="Times New Roman" w:hint="eastAsia"/>
          <w:bCs/>
          <w:lang w:val="x-none"/>
        </w:rPr>
        <w:t>1</w:t>
      </w:r>
      <w:r w:rsidR="000C00A8" w:rsidRPr="000C00A8">
        <w:rPr>
          <w:rFonts w:cs="Times New Roman" w:hint="eastAsia"/>
          <w:bCs/>
          <w:lang w:val="x-none"/>
        </w:rPr>
        <w:t>8</w:t>
      </w:r>
      <w:r w:rsidRPr="006656BB">
        <w:rPr>
          <w:rFonts w:cs="Times New Roman" w:hint="eastAsia"/>
          <w:bCs/>
          <w:lang w:val="x-none" w:eastAsia="x-none"/>
        </w:rPr>
        <w:t>人提</w:t>
      </w:r>
      <w:r w:rsidRPr="006656BB">
        <w:rPr>
          <w:rFonts w:cs="Times New Roman" w:hint="eastAsia"/>
          <w:lang w:val="x-none" w:eastAsia="x-none"/>
        </w:rPr>
        <w:t>出質詢，</w:t>
      </w:r>
      <w:proofErr w:type="gramStart"/>
      <w:r w:rsidRPr="006656BB">
        <w:rPr>
          <w:rFonts w:cs="Times New Roman" w:hint="eastAsia"/>
          <w:lang w:val="x-none" w:eastAsia="x-none"/>
        </w:rPr>
        <w:t>均經</w:t>
      </w:r>
      <w:r w:rsidR="004747D1">
        <w:rPr>
          <w:rFonts w:cs="Times New Roman" w:hint="eastAsia"/>
          <w:bCs/>
          <w:lang w:val="x-none"/>
        </w:rPr>
        <w:t>行政院大陸委員會</w:t>
      </w:r>
      <w:proofErr w:type="gramEnd"/>
      <w:r w:rsidR="004747D1">
        <w:rPr>
          <w:rFonts w:cs="Times New Roman" w:hint="eastAsia"/>
          <w:bCs/>
          <w:lang w:val="x-none"/>
        </w:rPr>
        <w:t>主任委員陳明通</w:t>
      </w:r>
      <w:r w:rsidRPr="006656BB">
        <w:rPr>
          <w:rFonts w:cs="Times New Roman" w:hint="eastAsia"/>
          <w:lang w:val="x-none" w:eastAsia="x-none"/>
        </w:rPr>
        <w:t>即席答復說明</w:t>
      </w:r>
      <w:r w:rsidRPr="006656BB">
        <w:rPr>
          <w:rFonts w:cs="Times New Roman" w:hint="eastAsia"/>
          <w:color w:val="2F5496"/>
          <w:lang w:val="x-none" w:eastAsia="x-none"/>
        </w:rPr>
        <w:t>；</w:t>
      </w:r>
      <w:r w:rsidRPr="006656BB">
        <w:rPr>
          <w:rFonts w:cs="Times New Roman" w:hint="eastAsia"/>
          <w:lang w:val="x-none" w:eastAsia="x-none"/>
        </w:rPr>
        <w:t>另有委員</w:t>
      </w:r>
      <w:r w:rsidR="009B0B77">
        <w:rPr>
          <w:rFonts w:cs="Times New Roman" w:hint="eastAsia"/>
          <w:lang w:val="x-none" w:eastAsia="x-none"/>
        </w:rPr>
        <w:t>姚文智</w:t>
      </w:r>
      <w:r w:rsidRPr="006656BB">
        <w:rPr>
          <w:rFonts w:cs="Times New Roman" w:hint="eastAsia"/>
          <w:bCs/>
          <w:lang w:val="x-none" w:eastAsia="x-none"/>
        </w:rPr>
        <w:t>提出書面質詢，列入紀錄，刊登公報，並請</w:t>
      </w:r>
      <w:r w:rsidR="008E1DBA">
        <w:rPr>
          <w:rFonts w:cs="Times New Roman" w:hint="eastAsia"/>
          <w:bCs/>
          <w:lang w:val="x-none" w:eastAsia="x-none"/>
        </w:rPr>
        <w:t>行政院大陸委員會</w:t>
      </w:r>
      <w:r w:rsidRPr="006656BB">
        <w:rPr>
          <w:rFonts w:cs="Times New Roman" w:hint="eastAsia"/>
          <w:bCs/>
          <w:lang w:val="x-none" w:eastAsia="x-none"/>
        </w:rPr>
        <w:t>另以書面答復。）</w:t>
      </w:r>
    </w:p>
    <w:p w:rsidR="002C618E" w:rsidRPr="00405F91" w:rsidRDefault="002C618E" w:rsidP="002C618E">
      <w:pPr>
        <w:tabs>
          <w:tab w:val="left" w:pos="360"/>
        </w:tabs>
        <w:snapToGrid w:val="0"/>
        <w:spacing w:line="440" w:lineRule="exact"/>
        <w:ind w:left="961" w:hangingChars="300" w:hanging="961"/>
        <w:jc w:val="both"/>
      </w:pPr>
      <w:r w:rsidRPr="00405F91">
        <w:rPr>
          <w:rFonts w:hint="eastAsia"/>
          <w:b/>
        </w:rPr>
        <w:t>決定：</w:t>
      </w:r>
      <w:r w:rsidRPr="00405F91">
        <w:rPr>
          <w:rFonts w:hint="eastAsia"/>
        </w:rPr>
        <w:t>報告及</w:t>
      </w:r>
      <w:proofErr w:type="gramStart"/>
      <w:r w:rsidRPr="00405F91">
        <w:rPr>
          <w:rFonts w:hint="eastAsia"/>
        </w:rPr>
        <w:t>詢</w:t>
      </w:r>
      <w:proofErr w:type="gramEnd"/>
      <w:r w:rsidRPr="00405F91">
        <w:rPr>
          <w:rFonts w:hint="eastAsia"/>
        </w:rPr>
        <w:t>答完畢，委員質詢未及答復部分或要求提供之說明資料，請</w:t>
      </w:r>
      <w:r w:rsidR="00DB0D5F">
        <w:rPr>
          <w:rFonts w:cs="Times New Roman" w:hint="eastAsia"/>
          <w:bCs/>
          <w:lang w:val="x-none" w:eastAsia="x-none"/>
        </w:rPr>
        <w:t>行政院大陸委員會</w:t>
      </w:r>
      <w:r w:rsidRPr="00405F91">
        <w:rPr>
          <w:rFonts w:hint="eastAsia"/>
        </w:rPr>
        <w:t>儘速以書面答復。</w:t>
      </w:r>
    </w:p>
    <w:p w:rsidR="008E1DBA" w:rsidRDefault="008E1DBA" w:rsidP="00C32C2D">
      <w:pPr>
        <w:spacing w:beforeLines="50" w:before="217" w:line="440" w:lineRule="exact"/>
      </w:pPr>
    </w:p>
    <w:p w:rsidR="00961100" w:rsidRPr="0079681A" w:rsidRDefault="0079681A" w:rsidP="00AF1FC6">
      <w:pPr>
        <w:spacing w:beforeLines="50" w:before="217" w:line="440" w:lineRule="exact"/>
      </w:pPr>
      <w:r w:rsidRPr="008F38BA">
        <w:rPr>
          <w:rFonts w:hint="eastAsia"/>
          <w:b/>
        </w:rPr>
        <w:t>散會</w:t>
      </w:r>
    </w:p>
    <w:sectPr w:rsidR="00961100" w:rsidRPr="0079681A" w:rsidSect="00332398">
      <w:footerReference w:type="default" r:id="rId9"/>
      <w:pgSz w:w="11906" w:h="16838" w:code="9"/>
      <w:pgMar w:top="1134" w:right="1134" w:bottom="1134" w:left="1134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6295" w:rsidRDefault="00536295" w:rsidP="00072F66">
      <w:r>
        <w:separator/>
      </w:r>
    </w:p>
  </w:endnote>
  <w:endnote w:type="continuationSeparator" w:id="0">
    <w:p w:rsidR="00536295" w:rsidRDefault="00536295" w:rsidP="00072F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5572593"/>
      <w:docPartObj>
        <w:docPartGallery w:val="Page Numbers (Bottom of Page)"/>
        <w:docPartUnique/>
      </w:docPartObj>
    </w:sdtPr>
    <w:sdtEndPr/>
    <w:sdtContent>
      <w:p w:rsidR="005E1FD1" w:rsidRDefault="005E1FD1" w:rsidP="00390DA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7FA8" w:rsidRPr="009B7FA8">
          <w:rPr>
            <w:noProof/>
            <w:lang w:val="zh-TW"/>
          </w:rPr>
          <w:t>2</w:t>
        </w:r>
        <w:r>
          <w:fldChar w:fldCharType="end"/>
        </w:r>
      </w:p>
    </w:sdtContent>
  </w:sdt>
  <w:p w:rsidR="005E1FD1" w:rsidRDefault="005E1FD1" w:rsidP="00072F66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6295" w:rsidRDefault="00536295" w:rsidP="00072F66">
      <w:r>
        <w:separator/>
      </w:r>
    </w:p>
  </w:footnote>
  <w:footnote w:type="continuationSeparator" w:id="0">
    <w:p w:rsidR="00536295" w:rsidRDefault="00536295" w:rsidP="00072F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840B3"/>
    <w:multiLevelType w:val="hybridMultilevel"/>
    <w:tmpl w:val="D222FAB8"/>
    <w:lvl w:ilvl="0" w:tplc="FA08AF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4CCC8874"/>
    <w:lvl w:ilvl="0" w:tplc="5C8CEB22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9721872"/>
    <w:multiLevelType w:val="hybridMultilevel"/>
    <w:tmpl w:val="9DFC3C24"/>
    <w:lvl w:ilvl="0" w:tplc="07163A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A896243"/>
    <w:multiLevelType w:val="hybridMultilevel"/>
    <w:tmpl w:val="E1BEEB16"/>
    <w:lvl w:ilvl="0" w:tplc="2BA833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56AC5C92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55645AC"/>
    <w:multiLevelType w:val="hybridMultilevel"/>
    <w:tmpl w:val="885EF554"/>
    <w:lvl w:ilvl="0" w:tplc="27FAEE1A">
      <w:start w:val="1"/>
      <w:numFmt w:val="taiwaneseCountingThousand"/>
      <w:lvlText w:val="%1、"/>
      <w:lvlJc w:val="left"/>
      <w:pPr>
        <w:ind w:left="530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-2159" w:hanging="480"/>
      </w:pPr>
    </w:lvl>
    <w:lvl w:ilvl="2" w:tplc="0409001B" w:tentative="1">
      <w:start w:val="1"/>
      <w:numFmt w:val="lowerRoman"/>
      <w:lvlText w:val="%3."/>
      <w:lvlJc w:val="right"/>
      <w:pPr>
        <w:ind w:left="-1679" w:hanging="480"/>
      </w:pPr>
    </w:lvl>
    <w:lvl w:ilvl="3" w:tplc="0409000F" w:tentative="1">
      <w:start w:val="1"/>
      <w:numFmt w:val="decimal"/>
      <w:lvlText w:val="%4."/>
      <w:lvlJc w:val="left"/>
      <w:pPr>
        <w:ind w:left="-119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-719" w:hanging="480"/>
      </w:pPr>
    </w:lvl>
    <w:lvl w:ilvl="5" w:tplc="0409001B" w:tentative="1">
      <w:start w:val="1"/>
      <w:numFmt w:val="lowerRoman"/>
      <w:lvlText w:val="%6."/>
      <w:lvlJc w:val="right"/>
      <w:pPr>
        <w:ind w:left="-239" w:hanging="480"/>
      </w:pPr>
    </w:lvl>
    <w:lvl w:ilvl="6" w:tplc="0409000F" w:tentative="1">
      <w:start w:val="1"/>
      <w:numFmt w:val="decimal"/>
      <w:lvlText w:val="%7."/>
      <w:lvlJc w:val="left"/>
      <w:pPr>
        <w:ind w:left="2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721" w:hanging="480"/>
      </w:pPr>
    </w:lvl>
    <w:lvl w:ilvl="8" w:tplc="0409001B" w:tentative="1">
      <w:start w:val="1"/>
      <w:numFmt w:val="lowerRoman"/>
      <w:lvlText w:val="%9."/>
      <w:lvlJc w:val="right"/>
      <w:pPr>
        <w:ind w:left="1201" w:hanging="4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grammar="clean"/>
  <w:attachedTemplate r:id="rId1"/>
  <w:defaultTabStop w:val="48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7EA"/>
    <w:rsid w:val="00001377"/>
    <w:rsid w:val="00002541"/>
    <w:rsid w:val="0000363D"/>
    <w:rsid w:val="000059AC"/>
    <w:rsid w:val="000060E6"/>
    <w:rsid w:val="00006357"/>
    <w:rsid w:val="00012034"/>
    <w:rsid w:val="000149BB"/>
    <w:rsid w:val="0001541A"/>
    <w:rsid w:val="000159B7"/>
    <w:rsid w:val="000210DB"/>
    <w:rsid w:val="000226FC"/>
    <w:rsid w:val="0002353E"/>
    <w:rsid w:val="0002399E"/>
    <w:rsid w:val="00030806"/>
    <w:rsid w:val="000336AA"/>
    <w:rsid w:val="00033E6D"/>
    <w:rsid w:val="00034D69"/>
    <w:rsid w:val="000367F1"/>
    <w:rsid w:val="00041CF7"/>
    <w:rsid w:val="00042F67"/>
    <w:rsid w:val="0004542E"/>
    <w:rsid w:val="00045461"/>
    <w:rsid w:val="000477EC"/>
    <w:rsid w:val="000515AB"/>
    <w:rsid w:val="00051794"/>
    <w:rsid w:val="00051CB1"/>
    <w:rsid w:val="00052077"/>
    <w:rsid w:val="0005424E"/>
    <w:rsid w:val="0006225F"/>
    <w:rsid w:val="00062315"/>
    <w:rsid w:val="0006267A"/>
    <w:rsid w:val="0006503E"/>
    <w:rsid w:val="00067B5D"/>
    <w:rsid w:val="00072092"/>
    <w:rsid w:val="00072F66"/>
    <w:rsid w:val="00075398"/>
    <w:rsid w:val="00075BAD"/>
    <w:rsid w:val="000776E3"/>
    <w:rsid w:val="00077C47"/>
    <w:rsid w:val="00080435"/>
    <w:rsid w:val="000854F6"/>
    <w:rsid w:val="00090D5C"/>
    <w:rsid w:val="00092F1D"/>
    <w:rsid w:val="0009314E"/>
    <w:rsid w:val="000933A8"/>
    <w:rsid w:val="00095363"/>
    <w:rsid w:val="000A5A67"/>
    <w:rsid w:val="000B01DB"/>
    <w:rsid w:val="000B1210"/>
    <w:rsid w:val="000B3850"/>
    <w:rsid w:val="000B65A9"/>
    <w:rsid w:val="000B7EAA"/>
    <w:rsid w:val="000C00A8"/>
    <w:rsid w:val="000C1CA2"/>
    <w:rsid w:val="000C1CD4"/>
    <w:rsid w:val="000C2ADD"/>
    <w:rsid w:val="000C599D"/>
    <w:rsid w:val="000D040A"/>
    <w:rsid w:val="000D1617"/>
    <w:rsid w:val="000D3509"/>
    <w:rsid w:val="000D5BC7"/>
    <w:rsid w:val="000E285D"/>
    <w:rsid w:val="000E70A2"/>
    <w:rsid w:val="000F01DA"/>
    <w:rsid w:val="000F195B"/>
    <w:rsid w:val="000F243E"/>
    <w:rsid w:val="000F4B0B"/>
    <w:rsid w:val="000F4F5D"/>
    <w:rsid w:val="00100447"/>
    <w:rsid w:val="00101127"/>
    <w:rsid w:val="001021D9"/>
    <w:rsid w:val="00102D64"/>
    <w:rsid w:val="001033E9"/>
    <w:rsid w:val="00103C82"/>
    <w:rsid w:val="00103D80"/>
    <w:rsid w:val="00104F3B"/>
    <w:rsid w:val="0010507B"/>
    <w:rsid w:val="001051DF"/>
    <w:rsid w:val="00110BF6"/>
    <w:rsid w:val="00112DBE"/>
    <w:rsid w:val="00116A6E"/>
    <w:rsid w:val="001212CA"/>
    <w:rsid w:val="0012165F"/>
    <w:rsid w:val="0012192F"/>
    <w:rsid w:val="00121BFD"/>
    <w:rsid w:val="00123051"/>
    <w:rsid w:val="001230B1"/>
    <w:rsid w:val="00124E17"/>
    <w:rsid w:val="00125694"/>
    <w:rsid w:val="0013028D"/>
    <w:rsid w:val="00135AA2"/>
    <w:rsid w:val="0014107F"/>
    <w:rsid w:val="0014554F"/>
    <w:rsid w:val="00146CD0"/>
    <w:rsid w:val="00147BB3"/>
    <w:rsid w:val="00147C40"/>
    <w:rsid w:val="001503E7"/>
    <w:rsid w:val="001509D1"/>
    <w:rsid w:val="00151255"/>
    <w:rsid w:val="0015402D"/>
    <w:rsid w:val="00154658"/>
    <w:rsid w:val="00155230"/>
    <w:rsid w:val="00156D5B"/>
    <w:rsid w:val="001632E0"/>
    <w:rsid w:val="00165C2C"/>
    <w:rsid w:val="0016615D"/>
    <w:rsid w:val="00180F4C"/>
    <w:rsid w:val="00183893"/>
    <w:rsid w:val="00191180"/>
    <w:rsid w:val="00197309"/>
    <w:rsid w:val="00197D3B"/>
    <w:rsid w:val="001A007D"/>
    <w:rsid w:val="001A2C59"/>
    <w:rsid w:val="001A7144"/>
    <w:rsid w:val="001A7DC9"/>
    <w:rsid w:val="001C18F6"/>
    <w:rsid w:val="001C38A9"/>
    <w:rsid w:val="001C4A72"/>
    <w:rsid w:val="001C6F39"/>
    <w:rsid w:val="001D2DBE"/>
    <w:rsid w:val="001D30FB"/>
    <w:rsid w:val="001D6029"/>
    <w:rsid w:val="001D6BCC"/>
    <w:rsid w:val="001D7716"/>
    <w:rsid w:val="001E0746"/>
    <w:rsid w:val="001F18F9"/>
    <w:rsid w:val="001F3E25"/>
    <w:rsid w:val="001F4613"/>
    <w:rsid w:val="001F46DE"/>
    <w:rsid w:val="001F650E"/>
    <w:rsid w:val="001F7ACF"/>
    <w:rsid w:val="00201EE7"/>
    <w:rsid w:val="00202215"/>
    <w:rsid w:val="0020514B"/>
    <w:rsid w:val="002053D1"/>
    <w:rsid w:val="00206B0A"/>
    <w:rsid w:val="00213D0B"/>
    <w:rsid w:val="00221698"/>
    <w:rsid w:val="002276BB"/>
    <w:rsid w:val="00230F93"/>
    <w:rsid w:val="00232247"/>
    <w:rsid w:val="002325BF"/>
    <w:rsid w:val="002329DE"/>
    <w:rsid w:val="00232C87"/>
    <w:rsid w:val="0023309C"/>
    <w:rsid w:val="002330F6"/>
    <w:rsid w:val="00233DFC"/>
    <w:rsid w:val="00233EF5"/>
    <w:rsid w:val="0023419A"/>
    <w:rsid w:val="0023509C"/>
    <w:rsid w:val="00235AC7"/>
    <w:rsid w:val="00237D07"/>
    <w:rsid w:val="00244B53"/>
    <w:rsid w:val="0024541C"/>
    <w:rsid w:val="00246E71"/>
    <w:rsid w:val="0025220A"/>
    <w:rsid w:val="00252B84"/>
    <w:rsid w:val="00253659"/>
    <w:rsid w:val="002553BD"/>
    <w:rsid w:val="0025577D"/>
    <w:rsid w:val="002606A9"/>
    <w:rsid w:val="00261F8B"/>
    <w:rsid w:val="002645DA"/>
    <w:rsid w:val="002655AC"/>
    <w:rsid w:val="002674C1"/>
    <w:rsid w:val="00270C3A"/>
    <w:rsid w:val="002747AF"/>
    <w:rsid w:val="00274864"/>
    <w:rsid w:val="00276B68"/>
    <w:rsid w:val="002821AA"/>
    <w:rsid w:val="002873E4"/>
    <w:rsid w:val="0029076E"/>
    <w:rsid w:val="0029208F"/>
    <w:rsid w:val="0029240D"/>
    <w:rsid w:val="002932D8"/>
    <w:rsid w:val="00293FDF"/>
    <w:rsid w:val="002947F1"/>
    <w:rsid w:val="00295FE4"/>
    <w:rsid w:val="002A0215"/>
    <w:rsid w:val="002A05C4"/>
    <w:rsid w:val="002A0633"/>
    <w:rsid w:val="002A30BA"/>
    <w:rsid w:val="002A4980"/>
    <w:rsid w:val="002A68AA"/>
    <w:rsid w:val="002B190D"/>
    <w:rsid w:val="002B2557"/>
    <w:rsid w:val="002B7017"/>
    <w:rsid w:val="002C0360"/>
    <w:rsid w:val="002C127A"/>
    <w:rsid w:val="002C1C3C"/>
    <w:rsid w:val="002C340B"/>
    <w:rsid w:val="002C618E"/>
    <w:rsid w:val="002C73E5"/>
    <w:rsid w:val="002D5471"/>
    <w:rsid w:val="002D5608"/>
    <w:rsid w:val="002E323A"/>
    <w:rsid w:val="002E3D6E"/>
    <w:rsid w:val="002E7520"/>
    <w:rsid w:val="002F060C"/>
    <w:rsid w:val="002F0C9F"/>
    <w:rsid w:val="002F3653"/>
    <w:rsid w:val="002F3DFF"/>
    <w:rsid w:val="002F40F2"/>
    <w:rsid w:val="0030108F"/>
    <w:rsid w:val="00301B4D"/>
    <w:rsid w:val="00304DBE"/>
    <w:rsid w:val="00304E73"/>
    <w:rsid w:val="00305616"/>
    <w:rsid w:val="00306152"/>
    <w:rsid w:val="00307E19"/>
    <w:rsid w:val="00311608"/>
    <w:rsid w:val="0031516E"/>
    <w:rsid w:val="00326059"/>
    <w:rsid w:val="003263DB"/>
    <w:rsid w:val="0032781F"/>
    <w:rsid w:val="00331A34"/>
    <w:rsid w:val="00332106"/>
    <w:rsid w:val="00332149"/>
    <w:rsid w:val="00332398"/>
    <w:rsid w:val="003323A2"/>
    <w:rsid w:val="0033250D"/>
    <w:rsid w:val="003335E9"/>
    <w:rsid w:val="00333897"/>
    <w:rsid w:val="003346E0"/>
    <w:rsid w:val="0033508E"/>
    <w:rsid w:val="00337B30"/>
    <w:rsid w:val="00340A2B"/>
    <w:rsid w:val="0034350B"/>
    <w:rsid w:val="0034452C"/>
    <w:rsid w:val="003452B3"/>
    <w:rsid w:val="0034550B"/>
    <w:rsid w:val="00345733"/>
    <w:rsid w:val="003460B2"/>
    <w:rsid w:val="00347E33"/>
    <w:rsid w:val="00350285"/>
    <w:rsid w:val="00350B58"/>
    <w:rsid w:val="003514BD"/>
    <w:rsid w:val="003527CC"/>
    <w:rsid w:val="003547F5"/>
    <w:rsid w:val="003632DC"/>
    <w:rsid w:val="00364826"/>
    <w:rsid w:val="00366B02"/>
    <w:rsid w:val="00366F2D"/>
    <w:rsid w:val="00367A7A"/>
    <w:rsid w:val="0037561D"/>
    <w:rsid w:val="00377767"/>
    <w:rsid w:val="003819C7"/>
    <w:rsid w:val="00383560"/>
    <w:rsid w:val="00385C28"/>
    <w:rsid w:val="003863FB"/>
    <w:rsid w:val="003871A5"/>
    <w:rsid w:val="003900BA"/>
    <w:rsid w:val="003903E7"/>
    <w:rsid w:val="00390DA8"/>
    <w:rsid w:val="00391070"/>
    <w:rsid w:val="00391D26"/>
    <w:rsid w:val="00394942"/>
    <w:rsid w:val="003A0B15"/>
    <w:rsid w:val="003A249E"/>
    <w:rsid w:val="003A3B5A"/>
    <w:rsid w:val="003A416C"/>
    <w:rsid w:val="003A54E9"/>
    <w:rsid w:val="003A726B"/>
    <w:rsid w:val="003A7810"/>
    <w:rsid w:val="003B38CD"/>
    <w:rsid w:val="003B4F16"/>
    <w:rsid w:val="003C109D"/>
    <w:rsid w:val="003C26F4"/>
    <w:rsid w:val="003C2EE6"/>
    <w:rsid w:val="003C35D4"/>
    <w:rsid w:val="003C4832"/>
    <w:rsid w:val="003C4A6D"/>
    <w:rsid w:val="003C6F02"/>
    <w:rsid w:val="003C77AC"/>
    <w:rsid w:val="003D24AF"/>
    <w:rsid w:val="003D256A"/>
    <w:rsid w:val="003D2A43"/>
    <w:rsid w:val="003D380B"/>
    <w:rsid w:val="003D46D8"/>
    <w:rsid w:val="003D5580"/>
    <w:rsid w:val="003D64B1"/>
    <w:rsid w:val="003D6625"/>
    <w:rsid w:val="003E3EBE"/>
    <w:rsid w:val="003E442E"/>
    <w:rsid w:val="003F1383"/>
    <w:rsid w:val="003F2667"/>
    <w:rsid w:val="003F2FF0"/>
    <w:rsid w:val="003F5863"/>
    <w:rsid w:val="003F783C"/>
    <w:rsid w:val="00400EE6"/>
    <w:rsid w:val="00401B19"/>
    <w:rsid w:val="0040459E"/>
    <w:rsid w:val="00407F69"/>
    <w:rsid w:val="004105F1"/>
    <w:rsid w:val="00410AC1"/>
    <w:rsid w:val="00416A79"/>
    <w:rsid w:val="00420223"/>
    <w:rsid w:val="00421B95"/>
    <w:rsid w:val="00421E77"/>
    <w:rsid w:val="004226FC"/>
    <w:rsid w:val="00423AF0"/>
    <w:rsid w:val="00425018"/>
    <w:rsid w:val="004253A2"/>
    <w:rsid w:val="00427C39"/>
    <w:rsid w:val="00432705"/>
    <w:rsid w:val="00433E8F"/>
    <w:rsid w:val="00435BD4"/>
    <w:rsid w:val="004376AA"/>
    <w:rsid w:val="004408A5"/>
    <w:rsid w:val="00441F4D"/>
    <w:rsid w:val="0044456D"/>
    <w:rsid w:val="0044629F"/>
    <w:rsid w:val="0045081E"/>
    <w:rsid w:val="004525C6"/>
    <w:rsid w:val="00452E5A"/>
    <w:rsid w:val="0045526B"/>
    <w:rsid w:val="00463F89"/>
    <w:rsid w:val="004674DB"/>
    <w:rsid w:val="00470EE6"/>
    <w:rsid w:val="00472BAA"/>
    <w:rsid w:val="00472F07"/>
    <w:rsid w:val="00473CD8"/>
    <w:rsid w:val="004747D1"/>
    <w:rsid w:val="0047492B"/>
    <w:rsid w:val="0047502C"/>
    <w:rsid w:val="004773B2"/>
    <w:rsid w:val="004779E8"/>
    <w:rsid w:val="00482D73"/>
    <w:rsid w:val="0048467B"/>
    <w:rsid w:val="00487AA1"/>
    <w:rsid w:val="00487B25"/>
    <w:rsid w:val="004927C5"/>
    <w:rsid w:val="00493F79"/>
    <w:rsid w:val="00494CEA"/>
    <w:rsid w:val="00495DFA"/>
    <w:rsid w:val="004A1469"/>
    <w:rsid w:val="004A1DC3"/>
    <w:rsid w:val="004A5F4D"/>
    <w:rsid w:val="004A7E79"/>
    <w:rsid w:val="004B155D"/>
    <w:rsid w:val="004B1F5D"/>
    <w:rsid w:val="004B66F9"/>
    <w:rsid w:val="004B6AE2"/>
    <w:rsid w:val="004C3DCF"/>
    <w:rsid w:val="004C60C1"/>
    <w:rsid w:val="004C7782"/>
    <w:rsid w:val="004C7E1B"/>
    <w:rsid w:val="004C7E86"/>
    <w:rsid w:val="004D1E3B"/>
    <w:rsid w:val="004D355F"/>
    <w:rsid w:val="004D72E0"/>
    <w:rsid w:val="004E15FC"/>
    <w:rsid w:val="004E2047"/>
    <w:rsid w:val="004E20CD"/>
    <w:rsid w:val="004E5F33"/>
    <w:rsid w:val="004E7AF2"/>
    <w:rsid w:val="004F20EA"/>
    <w:rsid w:val="004F265B"/>
    <w:rsid w:val="004F2B11"/>
    <w:rsid w:val="004F6345"/>
    <w:rsid w:val="004F791E"/>
    <w:rsid w:val="004F7D23"/>
    <w:rsid w:val="0050090C"/>
    <w:rsid w:val="005017E6"/>
    <w:rsid w:val="0050350F"/>
    <w:rsid w:val="0050603C"/>
    <w:rsid w:val="00512728"/>
    <w:rsid w:val="00520456"/>
    <w:rsid w:val="005227C5"/>
    <w:rsid w:val="0052412F"/>
    <w:rsid w:val="00524759"/>
    <w:rsid w:val="0052494B"/>
    <w:rsid w:val="00525188"/>
    <w:rsid w:val="00526A12"/>
    <w:rsid w:val="00526ED2"/>
    <w:rsid w:val="00531A92"/>
    <w:rsid w:val="005322BC"/>
    <w:rsid w:val="00534788"/>
    <w:rsid w:val="0053544B"/>
    <w:rsid w:val="00536295"/>
    <w:rsid w:val="00542116"/>
    <w:rsid w:val="005442E5"/>
    <w:rsid w:val="00544745"/>
    <w:rsid w:val="0054610D"/>
    <w:rsid w:val="00547506"/>
    <w:rsid w:val="00547F74"/>
    <w:rsid w:val="00550261"/>
    <w:rsid w:val="00550C42"/>
    <w:rsid w:val="005515EB"/>
    <w:rsid w:val="00554EB5"/>
    <w:rsid w:val="00555461"/>
    <w:rsid w:val="00564973"/>
    <w:rsid w:val="0056762A"/>
    <w:rsid w:val="00570621"/>
    <w:rsid w:val="005708C7"/>
    <w:rsid w:val="00573496"/>
    <w:rsid w:val="0057448A"/>
    <w:rsid w:val="0057502A"/>
    <w:rsid w:val="0057587A"/>
    <w:rsid w:val="00576D2B"/>
    <w:rsid w:val="00577D3F"/>
    <w:rsid w:val="0058547A"/>
    <w:rsid w:val="005876B3"/>
    <w:rsid w:val="00590D10"/>
    <w:rsid w:val="005913DF"/>
    <w:rsid w:val="005966AA"/>
    <w:rsid w:val="005A0648"/>
    <w:rsid w:val="005A35A6"/>
    <w:rsid w:val="005A3EA5"/>
    <w:rsid w:val="005A4047"/>
    <w:rsid w:val="005A4CDA"/>
    <w:rsid w:val="005B4FF8"/>
    <w:rsid w:val="005B6101"/>
    <w:rsid w:val="005C0373"/>
    <w:rsid w:val="005C1B22"/>
    <w:rsid w:val="005C2BF8"/>
    <w:rsid w:val="005C6A0F"/>
    <w:rsid w:val="005D4153"/>
    <w:rsid w:val="005D7891"/>
    <w:rsid w:val="005E1FD1"/>
    <w:rsid w:val="005E3B03"/>
    <w:rsid w:val="005F187F"/>
    <w:rsid w:val="005F1910"/>
    <w:rsid w:val="0060082A"/>
    <w:rsid w:val="0060311D"/>
    <w:rsid w:val="00607C37"/>
    <w:rsid w:val="00611293"/>
    <w:rsid w:val="00615F76"/>
    <w:rsid w:val="00617A36"/>
    <w:rsid w:val="0062009F"/>
    <w:rsid w:val="00620257"/>
    <w:rsid w:val="00620DC6"/>
    <w:rsid w:val="00622C6C"/>
    <w:rsid w:val="006247E9"/>
    <w:rsid w:val="00625E18"/>
    <w:rsid w:val="00626678"/>
    <w:rsid w:val="0063288A"/>
    <w:rsid w:val="00632F93"/>
    <w:rsid w:val="00633B4C"/>
    <w:rsid w:val="00635BCE"/>
    <w:rsid w:val="00640104"/>
    <w:rsid w:val="00646363"/>
    <w:rsid w:val="00646B24"/>
    <w:rsid w:val="006471EB"/>
    <w:rsid w:val="006501D4"/>
    <w:rsid w:val="00651315"/>
    <w:rsid w:val="0065228E"/>
    <w:rsid w:val="00652DBA"/>
    <w:rsid w:val="006543E3"/>
    <w:rsid w:val="00656388"/>
    <w:rsid w:val="00656D49"/>
    <w:rsid w:val="00656EB3"/>
    <w:rsid w:val="006575F2"/>
    <w:rsid w:val="00663521"/>
    <w:rsid w:val="006656BB"/>
    <w:rsid w:val="00666343"/>
    <w:rsid w:val="006665CC"/>
    <w:rsid w:val="00671442"/>
    <w:rsid w:val="00673F18"/>
    <w:rsid w:val="00676793"/>
    <w:rsid w:val="00677BD4"/>
    <w:rsid w:val="00680ED9"/>
    <w:rsid w:val="006832E9"/>
    <w:rsid w:val="0068356F"/>
    <w:rsid w:val="00683990"/>
    <w:rsid w:val="00683F77"/>
    <w:rsid w:val="00684C90"/>
    <w:rsid w:val="00694160"/>
    <w:rsid w:val="00696685"/>
    <w:rsid w:val="006A6D9D"/>
    <w:rsid w:val="006A7333"/>
    <w:rsid w:val="006B1B49"/>
    <w:rsid w:val="006B256A"/>
    <w:rsid w:val="006B2E6C"/>
    <w:rsid w:val="006B32EC"/>
    <w:rsid w:val="006B3314"/>
    <w:rsid w:val="006C1E67"/>
    <w:rsid w:val="006C4372"/>
    <w:rsid w:val="006C5403"/>
    <w:rsid w:val="006D3A62"/>
    <w:rsid w:val="006D5D6F"/>
    <w:rsid w:val="006E0CEE"/>
    <w:rsid w:val="006E12CB"/>
    <w:rsid w:val="006E4099"/>
    <w:rsid w:val="006E4EDD"/>
    <w:rsid w:val="006E7A6F"/>
    <w:rsid w:val="006E7B67"/>
    <w:rsid w:val="006F242A"/>
    <w:rsid w:val="006F2CF8"/>
    <w:rsid w:val="006F3AE4"/>
    <w:rsid w:val="006F61C3"/>
    <w:rsid w:val="006F66A0"/>
    <w:rsid w:val="006F68FB"/>
    <w:rsid w:val="00702F88"/>
    <w:rsid w:val="00704364"/>
    <w:rsid w:val="00705813"/>
    <w:rsid w:val="007078BC"/>
    <w:rsid w:val="0071308C"/>
    <w:rsid w:val="00713484"/>
    <w:rsid w:val="00713AED"/>
    <w:rsid w:val="00716354"/>
    <w:rsid w:val="0072062B"/>
    <w:rsid w:val="00724371"/>
    <w:rsid w:val="0072613E"/>
    <w:rsid w:val="0073150D"/>
    <w:rsid w:val="00731C68"/>
    <w:rsid w:val="00731E11"/>
    <w:rsid w:val="00732EA5"/>
    <w:rsid w:val="0073302A"/>
    <w:rsid w:val="007333C0"/>
    <w:rsid w:val="00734A5D"/>
    <w:rsid w:val="00737280"/>
    <w:rsid w:val="0073769F"/>
    <w:rsid w:val="007416F7"/>
    <w:rsid w:val="007449AD"/>
    <w:rsid w:val="007454E2"/>
    <w:rsid w:val="00746FEF"/>
    <w:rsid w:val="0074768C"/>
    <w:rsid w:val="00750D9F"/>
    <w:rsid w:val="00753466"/>
    <w:rsid w:val="0075554E"/>
    <w:rsid w:val="007556E5"/>
    <w:rsid w:val="00755E05"/>
    <w:rsid w:val="00762676"/>
    <w:rsid w:val="007646F4"/>
    <w:rsid w:val="00764851"/>
    <w:rsid w:val="0076505B"/>
    <w:rsid w:val="007664A2"/>
    <w:rsid w:val="0077192F"/>
    <w:rsid w:val="00772638"/>
    <w:rsid w:val="00772DAC"/>
    <w:rsid w:val="00775AF4"/>
    <w:rsid w:val="00780064"/>
    <w:rsid w:val="007806BC"/>
    <w:rsid w:val="00780F8F"/>
    <w:rsid w:val="00784C4D"/>
    <w:rsid w:val="007860E5"/>
    <w:rsid w:val="007917AE"/>
    <w:rsid w:val="00793626"/>
    <w:rsid w:val="00793BBE"/>
    <w:rsid w:val="00795398"/>
    <w:rsid w:val="0079681A"/>
    <w:rsid w:val="00797BCA"/>
    <w:rsid w:val="00797C37"/>
    <w:rsid w:val="007A15E3"/>
    <w:rsid w:val="007A181B"/>
    <w:rsid w:val="007A4D52"/>
    <w:rsid w:val="007B3EA4"/>
    <w:rsid w:val="007B5677"/>
    <w:rsid w:val="007B74D4"/>
    <w:rsid w:val="007C6DAF"/>
    <w:rsid w:val="007D1100"/>
    <w:rsid w:val="007D1AB2"/>
    <w:rsid w:val="007D4116"/>
    <w:rsid w:val="007E5A71"/>
    <w:rsid w:val="00802BB6"/>
    <w:rsid w:val="00803FFC"/>
    <w:rsid w:val="0080502D"/>
    <w:rsid w:val="00810595"/>
    <w:rsid w:val="0081210E"/>
    <w:rsid w:val="00815979"/>
    <w:rsid w:val="00817158"/>
    <w:rsid w:val="0081755C"/>
    <w:rsid w:val="008207BB"/>
    <w:rsid w:val="00822B6F"/>
    <w:rsid w:val="0082421F"/>
    <w:rsid w:val="00827E32"/>
    <w:rsid w:val="00830728"/>
    <w:rsid w:val="00840B35"/>
    <w:rsid w:val="00840E11"/>
    <w:rsid w:val="008431BC"/>
    <w:rsid w:val="00850447"/>
    <w:rsid w:val="0085312C"/>
    <w:rsid w:val="00854347"/>
    <w:rsid w:val="00856390"/>
    <w:rsid w:val="008627F8"/>
    <w:rsid w:val="008636F8"/>
    <w:rsid w:val="00874FC3"/>
    <w:rsid w:val="00876340"/>
    <w:rsid w:val="00883713"/>
    <w:rsid w:val="008845E8"/>
    <w:rsid w:val="00884E33"/>
    <w:rsid w:val="00886F09"/>
    <w:rsid w:val="0089144E"/>
    <w:rsid w:val="00891DDF"/>
    <w:rsid w:val="00895A2F"/>
    <w:rsid w:val="00897F19"/>
    <w:rsid w:val="008A09A6"/>
    <w:rsid w:val="008A3C32"/>
    <w:rsid w:val="008A42A1"/>
    <w:rsid w:val="008A45FC"/>
    <w:rsid w:val="008A46F8"/>
    <w:rsid w:val="008A48FB"/>
    <w:rsid w:val="008B2180"/>
    <w:rsid w:val="008B2E85"/>
    <w:rsid w:val="008B44E7"/>
    <w:rsid w:val="008B6E29"/>
    <w:rsid w:val="008C7D7C"/>
    <w:rsid w:val="008D0074"/>
    <w:rsid w:val="008D2C4B"/>
    <w:rsid w:val="008E1DBA"/>
    <w:rsid w:val="008E2219"/>
    <w:rsid w:val="008E2394"/>
    <w:rsid w:val="008E6374"/>
    <w:rsid w:val="008F1E54"/>
    <w:rsid w:val="008F38BA"/>
    <w:rsid w:val="008F42F9"/>
    <w:rsid w:val="008F4613"/>
    <w:rsid w:val="008F4A1C"/>
    <w:rsid w:val="00900CE2"/>
    <w:rsid w:val="00900D0D"/>
    <w:rsid w:val="009041C4"/>
    <w:rsid w:val="00906A54"/>
    <w:rsid w:val="00912838"/>
    <w:rsid w:val="00914F22"/>
    <w:rsid w:val="009207B4"/>
    <w:rsid w:val="0092474A"/>
    <w:rsid w:val="009267A3"/>
    <w:rsid w:val="00933A7B"/>
    <w:rsid w:val="00934023"/>
    <w:rsid w:val="009366C0"/>
    <w:rsid w:val="00937578"/>
    <w:rsid w:val="009459D9"/>
    <w:rsid w:val="00946F73"/>
    <w:rsid w:val="00952B7F"/>
    <w:rsid w:val="00953DC7"/>
    <w:rsid w:val="00954432"/>
    <w:rsid w:val="00954CA3"/>
    <w:rsid w:val="00956CFB"/>
    <w:rsid w:val="00961100"/>
    <w:rsid w:val="00961481"/>
    <w:rsid w:val="00963FCB"/>
    <w:rsid w:val="00966745"/>
    <w:rsid w:val="009705CD"/>
    <w:rsid w:val="0097226E"/>
    <w:rsid w:val="0097705B"/>
    <w:rsid w:val="009859CF"/>
    <w:rsid w:val="00992D5D"/>
    <w:rsid w:val="00993B50"/>
    <w:rsid w:val="00993EA3"/>
    <w:rsid w:val="009945EC"/>
    <w:rsid w:val="00995871"/>
    <w:rsid w:val="00997415"/>
    <w:rsid w:val="009975D0"/>
    <w:rsid w:val="00997B60"/>
    <w:rsid w:val="009A1185"/>
    <w:rsid w:val="009A31E3"/>
    <w:rsid w:val="009A484C"/>
    <w:rsid w:val="009B0B77"/>
    <w:rsid w:val="009B2E81"/>
    <w:rsid w:val="009B7860"/>
    <w:rsid w:val="009B7FA8"/>
    <w:rsid w:val="009C167B"/>
    <w:rsid w:val="009C250E"/>
    <w:rsid w:val="009C4D9C"/>
    <w:rsid w:val="009C6F50"/>
    <w:rsid w:val="009D0140"/>
    <w:rsid w:val="009D5782"/>
    <w:rsid w:val="009E06A2"/>
    <w:rsid w:val="009E0E12"/>
    <w:rsid w:val="009E65FF"/>
    <w:rsid w:val="009F31BC"/>
    <w:rsid w:val="009F6508"/>
    <w:rsid w:val="00A01D4D"/>
    <w:rsid w:val="00A0267F"/>
    <w:rsid w:val="00A047CF"/>
    <w:rsid w:val="00A05511"/>
    <w:rsid w:val="00A060DB"/>
    <w:rsid w:val="00A06F24"/>
    <w:rsid w:val="00A13CC5"/>
    <w:rsid w:val="00A13E13"/>
    <w:rsid w:val="00A15350"/>
    <w:rsid w:val="00A16F96"/>
    <w:rsid w:val="00A20A27"/>
    <w:rsid w:val="00A213B6"/>
    <w:rsid w:val="00A23472"/>
    <w:rsid w:val="00A357F7"/>
    <w:rsid w:val="00A36F5F"/>
    <w:rsid w:val="00A40948"/>
    <w:rsid w:val="00A40B38"/>
    <w:rsid w:val="00A4153A"/>
    <w:rsid w:val="00A45574"/>
    <w:rsid w:val="00A5207C"/>
    <w:rsid w:val="00A520E8"/>
    <w:rsid w:val="00A53BDB"/>
    <w:rsid w:val="00A53BE6"/>
    <w:rsid w:val="00A5638C"/>
    <w:rsid w:val="00A67B91"/>
    <w:rsid w:val="00A7190B"/>
    <w:rsid w:val="00A733F9"/>
    <w:rsid w:val="00A734AE"/>
    <w:rsid w:val="00A74B42"/>
    <w:rsid w:val="00A81392"/>
    <w:rsid w:val="00A81CA9"/>
    <w:rsid w:val="00A8218B"/>
    <w:rsid w:val="00A84533"/>
    <w:rsid w:val="00A84583"/>
    <w:rsid w:val="00A853D6"/>
    <w:rsid w:val="00A90B4B"/>
    <w:rsid w:val="00A9381B"/>
    <w:rsid w:val="00A94ED6"/>
    <w:rsid w:val="00A95C0F"/>
    <w:rsid w:val="00AA3011"/>
    <w:rsid w:val="00AA4190"/>
    <w:rsid w:val="00AA49D5"/>
    <w:rsid w:val="00AA621F"/>
    <w:rsid w:val="00AA73EF"/>
    <w:rsid w:val="00AB2627"/>
    <w:rsid w:val="00AB361C"/>
    <w:rsid w:val="00AC1672"/>
    <w:rsid w:val="00AC20F0"/>
    <w:rsid w:val="00AC56FC"/>
    <w:rsid w:val="00AC671E"/>
    <w:rsid w:val="00AC740C"/>
    <w:rsid w:val="00AC7782"/>
    <w:rsid w:val="00AC7EE2"/>
    <w:rsid w:val="00AD031A"/>
    <w:rsid w:val="00AD1841"/>
    <w:rsid w:val="00AD34B3"/>
    <w:rsid w:val="00AD3560"/>
    <w:rsid w:val="00AD6CCF"/>
    <w:rsid w:val="00AD6E88"/>
    <w:rsid w:val="00AD7D7D"/>
    <w:rsid w:val="00AE0C93"/>
    <w:rsid w:val="00AE187D"/>
    <w:rsid w:val="00AE3503"/>
    <w:rsid w:val="00AE3B27"/>
    <w:rsid w:val="00AE3EB7"/>
    <w:rsid w:val="00AE6FCF"/>
    <w:rsid w:val="00AE7C52"/>
    <w:rsid w:val="00AF1FC6"/>
    <w:rsid w:val="00AF20D4"/>
    <w:rsid w:val="00AF2A2F"/>
    <w:rsid w:val="00AF2C13"/>
    <w:rsid w:val="00AF3FA6"/>
    <w:rsid w:val="00AF4432"/>
    <w:rsid w:val="00AF681C"/>
    <w:rsid w:val="00B00B1F"/>
    <w:rsid w:val="00B044A9"/>
    <w:rsid w:val="00B0511A"/>
    <w:rsid w:val="00B05E2F"/>
    <w:rsid w:val="00B11012"/>
    <w:rsid w:val="00B1396E"/>
    <w:rsid w:val="00B17360"/>
    <w:rsid w:val="00B203CA"/>
    <w:rsid w:val="00B20C91"/>
    <w:rsid w:val="00B2382C"/>
    <w:rsid w:val="00B24392"/>
    <w:rsid w:val="00B31EF7"/>
    <w:rsid w:val="00B32F45"/>
    <w:rsid w:val="00B34868"/>
    <w:rsid w:val="00B3655B"/>
    <w:rsid w:val="00B41D3B"/>
    <w:rsid w:val="00B4454B"/>
    <w:rsid w:val="00B45E4E"/>
    <w:rsid w:val="00B47AD2"/>
    <w:rsid w:val="00B550E1"/>
    <w:rsid w:val="00B56C19"/>
    <w:rsid w:val="00B575E7"/>
    <w:rsid w:val="00B632FF"/>
    <w:rsid w:val="00B63B36"/>
    <w:rsid w:val="00B653CB"/>
    <w:rsid w:val="00B65912"/>
    <w:rsid w:val="00B6693B"/>
    <w:rsid w:val="00B70293"/>
    <w:rsid w:val="00B70A0B"/>
    <w:rsid w:val="00B7365F"/>
    <w:rsid w:val="00B76942"/>
    <w:rsid w:val="00B81456"/>
    <w:rsid w:val="00B81C3D"/>
    <w:rsid w:val="00B825B1"/>
    <w:rsid w:val="00B850C5"/>
    <w:rsid w:val="00B86C5C"/>
    <w:rsid w:val="00B90F9C"/>
    <w:rsid w:val="00B935BB"/>
    <w:rsid w:val="00B961AA"/>
    <w:rsid w:val="00B96E25"/>
    <w:rsid w:val="00B96FC2"/>
    <w:rsid w:val="00BA1A61"/>
    <w:rsid w:val="00BA5FC1"/>
    <w:rsid w:val="00BA652A"/>
    <w:rsid w:val="00BB1195"/>
    <w:rsid w:val="00BB3BDB"/>
    <w:rsid w:val="00BB3C99"/>
    <w:rsid w:val="00BB47A5"/>
    <w:rsid w:val="00BC1A47"/>
    <w:rsid w:val="00BC258C"/>
    <w:rsid w:val="00BC31D5"/>
    <w:rsid w:val="00BC3456"/>
    <w:rsid w:val="00BC41F2"/>
    <w:rsid w:val="00BC6473"/>
    <w:rsid w:val="00BC6832"/>
    <w:rsid w:val="00BC6A56"/>
    <w:rsid w:val="00BC6CAD"/>
    <w:rsid w:val="00BD5368"/>
    <w:rsid w:val="00BE0EF5"/>
    <w:rsid w:val="00BE2EB3"/>
    <w:rsid w:val="00BF2727"/>
    <w:rsid w:val="00BF462D"/>
    <w:rsid w:val="00C04C82"/>
    <w:rsid w:val="00C10388"/>
    <w:rsid w:val="00C11D13"/>
    <w:rsid w:val="00C12A0C"/>
    <w:rsid w:val="00C13535"/>
    <w:rsid w:val="00C13A43"/>
    <w:rsid w:val="00C1459B"/>
    <w:rsid w:val="00C146CB"/>
    <w:rsid w:val="00C2213F"/>
    <w:rsid w:val="00C227E4"/>
    <w:rsid w:val="00C22D4F"/>
    <w:rsid w:val="00C231FD"/>
    <w:rsid w:val="00C240DE"/>
    <w:rsid w:val="00C325B3"/>
    <w:rsid w:val="00C32AC4"/>
    <w:rsid w:val="00C32C2D"/>
    <w:rsid w:val="00C35049"/>
    <w:rsid w:val="00C373D8"/>
    <w:rsid w:val="00C4053E"/>
    <w:rsid w:val="00C422EB"/>
    <w:rsid w:val="00C4230B"/>
    <w:rsid w:val="00C44957"/>
    <w:rsid w:val="00C45041"/>
    <w:rsid w:val="00C55CD6"/>
    <w:rsid w:val="00C56055"/>
    <w:rsid w:val="00C5705E"/>
    <w:rsid w:val="00C576B0"/>
    <w:rsid w:val="00C624A7"/>
    <w:rsid w:val="00C6269D"/>
    <w:rsid w:val="00C64173"/>
    <w:rsid w:val="00C67392"/>
    <w:rsid w:val="00C75964"/>
    <w:rsid w:val="00C76078"/>
    <w:rsid w:val="00C801C7"/>
    <w:rsid w:val="00C8245A"/>
    <w:rsid w:val="00C85177"/>
    <w:rsid w:val="00C8718A"/>
    <w:rsid w:val="00C941E9"/>
    <w:rsid w:val="00C945F4"/>
    <w:rsid w:val="00C94799"/>
    <w:rsid w:val="00CA28BF"/>
    <w:rsid w:val="00CA57B4"/>
    <w:rsid w:val="00CA71E2"/>
    <w:rsid w:val="00CA7BF2"/>
    <w:rsid w:val="00CB08A7"/>
    <w:rsid w:val="00CB39BE"/>
    <w:rsid w:val="00CB3F02"/>
    <w:rsid w:val="00CB40DE"/>
    <w:rsid w:val="00CB517C"/>
    <w:rsid w:val="00CC22D5"/>
    <w:rsid w:val="00CC3DD8"/>
    <w:rsid w:val="00CC5F6E"/>
    <w:rsid w:val="00CD1246"/>
    <w:rsid w:val="00CD13A9"/>
    <w:rsid w:val="00CD299D"/>
    <w:rsid w:val="00CD2AAA"/>
    <w:rsid w:val="00CD42C9"/>
    <w:rsid w:val="00CD4854"/>
    <w:rsid w:val="00CD5023"/>
    <w:rsid w:val="00CD5765"/>
    <w:rsid w:val="00CE01D8"/>
    <w:rsid w:val="00CE02CD"/>
    <w:rsid w:val="00CE143D"/>
    <w:rsid w:val="00CE21D5"/>
    <w:rsid w:val="00CE47B3"/>
    <w:rsid w:val="00CE6EF8"/>
    <w:rsid w:val="00CF1403"/>
    <w:rsid w:val="00CF3BC7"/>
    <w:rsid w:val="00CF611D"/>
    <w:rsid w:val="00D0165C"/>
    <w:rsid w:val="00D040F5"/>
    <w:rsid w:val="00D04FC7"/>
    <w:rsid w:val="00D0534D"/>
    <w:rsid w:val="00D11B64"/>
    <w:rsid w:val="00D133FE"/>
    <w:rsid w:val="00D16C91"/>
    <w:rsid w:val="00D170CC"/>
    <w:rsid w:val="00D179B6"/>
    <w:rsid w:val="00D21581"/>
    <w:rsid w:val="00D246FE"/>
    <w:rsid w:val="00D302E9"/>
    <w:rsid w:val="00D318AB"/>
    <w:rsid w:val="00D31D8D"/>
    <w:rsid w:val="00D31F29"/>
    <w:rsid w:val="00D32546"/>
    <w:rsid w:val="00D35979"/>
    <w:rsid w:val="00D41055"/>
    <w:rsid w:val="00D411FC"/>
    <w:rsid w:val="00D41405"/>
    <w:rsid w:val="00D428D4"/>
    <w:rsid w:val="00D44FE6"/>
    <w:rsid w:val="00D51ACF"/>
    <w:rsid w:val="00D537EA"/>
    <w:rsid w:val="00D5513A"/>
    <w:rsid w:val="00D6081F"/>
    <w:rsid w:val="00D61A24"/>
    <w:rsid w:val="00D63E80"/>
    <w:rsid w:val="00D6498E"/>
    <w:rsid w:val="00D64F1F"/>
    <w:rsid w:val="00D65C58"/>
    <w:rsid w:val="00D71160"/>
    <w:rsid w:val="00D71891"/>
    <w:rsid w:val="00D727C7"/>
    <w:rsid w:val="00D73746"/>
    <w:rsid w:val="00D7384F"/>
    <w:rsid w:val="00D741BF"/>
    <w:rsid w:val="00D7548E"/>
    <w:rsid w:val="00D770C7"/>
    <w:rsid w:val="00D82DE1"/>
    <w:rsid w:val="00D8395E"/>
    <w:rsid w:val="00D87D1B"/>
    <w:rsid w:val="00D911CC"/>
    <w:rsid w:val="00D96127"/>
    <w:rsid w:val="00D96AEB"/>
    <w:rsid w:val="00DA0149"/>
    <w:rsid w:val="00DA2686"/>
    <w:rsid w:val="00DA346C"/>
    <w:rsid w:val="00DA45EA"/>
    <w:rsid w:val="00DB0D5F"/>
    <w:rsid w:val="00DB330E"/>
    <w:rsid w:val="00DB411F"/>
    <w:rsid w:val="00DB4784"/>
    <w:rsid w:val="00DB74FE"/>
    <w:rsid w:val="00DC066B"/>
    <w:rsid w:val="00DC10ED"/>
    <w:rsid w:val="00DC280E"/>
    <w:rsid w:val="00DC79FA"/>
    <w:rsid w:val="00DC7A9C"/>
    <w:rsid w:val="00DD15A8"/>
    <w:rsid w:val="00DD3475"/>
    <w:rsid w:val="00DD37D6"/>
    <w:rsid w:val="00DD3FCC"/>
    <w:rsid w:val="00DD40CC"/>
    <w:rsid w:val="00DD4F59"/>
    <w:rsid w:val="00DD5B86"/>
    <w:rsid w:val="00DD69F0"/>
    <w:rsid w:val="00DE0892"/>
    <w:rsid w:val="00DE32E3"/>
    <w:rsid w:val="00DE435B"/>
    <w:rsid w:val="00DE4E46"/>
    <w:rsid w:val="00DE65A2"/>
    <w:rsid w:val="00DE6678"/>
    <w:rsid w:val="00DF39A8"/>
    <w:rsid w:val="00DF45C1"/>
    <w:rsid w:val="00E0139D"/>
    <w:rsid w:val="00E0532F"/>
    <w:rsid w:val="00E11EBC"/>
    <w:rsid w:val="00E125EF"/>
    <w:rsid w:val="00E12C66"/>
    <w:rsid w:val="00E131FD"/>
    <w:rsid w:val="00E15722"/>
    <w:rsid w:val="00E16076"/>
    <w:rsid w:val="00E16A6A"/>
    <w:rsid w:val="00E176B6"/>
    <w:rsid w:val="00E2218F"/>
    <w:rsid w:val="00E22CD5"/>
    <w:rsid w:val="00E25747"/>
    <w:rsid w:val="00E27A3D"/>
    <w:rsid w:val="00E27FE0"/>
    <w:rsid w:val="00E30A2C"/>
    <w:rsid w:val="00E3675D"/>
    <w:rsid w:val="00E41C0E"/>
    <w:rsid w:val="00E41F1A"/>
    <w:rsid w:val="00E43141"/>
    <w:rsid w:val="00E44D16"/>
    <w:rsid w:val="00E452AA"/>
    <w:rsid w:val="00E475C4"/>
    <w:rsid w:val="00E54DD2"/>
    <w:rsid w:val="00E620A9"/>
    <w:rsid w:val="00E66FB5"/>
    <w:rsid w:val="00E6795F"/>
    <w:rsid w:val="00E7078B"/>
    <w:rsid w:val="00E77C87"/>
    <w:rsid w:val="00E830C6"/>
    <w:rsid w:val="00E903E5"/>
    <w:rsid w:val="00E93A35"/>
    <w:rsid w:val="00E97097"/>
    <w:rsid w:val="00EA1630"/>
    <w:rsid w:val="00EB3FC7"/>
    <w:rsid w:val="00EB551A"/>
    <w:rsid w:val="00EB5CF8"/>
    <w:rsid w:val="00EB6C27"/>
    <w:rsid w:val="00EC07DD"/>
    <w:rsid w:val="00EC7D77"/>
    <w:rsid w:val="00ED02AF"/>
    <w:rsid w:val="00ED2CBC"/>
    <w:rsid w:val="00ED448A"/>
    <w:rsid w:val="00ED4AFC"/>
    <w:rsid w:val="00ED4F65"/>
    <w:rsid w:val="00EE1133"/>
    <w:rsid w:val="00EE2D0E"/>
    <w:rsid w:val="00EE3086"/>
    <w:rsid w:val="00EE48C8"/>
    <w:rsid w:val="00EF0018"/>
    <w:rsid w:val="00EF0558"/>
    <w:rsid w:val="00EF5FB5"/>
    <w:rsid w:val="00F00903"/>
    <w:rsid w:val="00F01A2C"/>
    <w:rsid w:val="00F01B03"/>
    <w:rsid w:val="00F04A51"/>
    <w:rsid w:val="00F050B7"/>
    <w:rsid w:val="00F0630F"/>
    <w:rsid w:val="00F07807"/>
    <w:rsid w:val="00F113DD"/>
    <w:rsid w:val="00F17483"/>
    <w:rsid w:val="00F17C14"/>
    <w:rsid w:val="00F2167B"/>
    <w:rsid w:val="00F2195F"/>
    <w:rsid w:val="00F2241C"/>
    <w:rsid w:val="00F24D3B"/>
    <w:rsid w:val="00F264A1"/>
    <w:rsid w:val="00F27475"/>
    <w:rsid w:val="00F27BB9"/>
    <w:rsid w:val="00F3368A"/>
    <w:rsid w:val="00F338E9"/>
    <w:rsid w:val="00F34AB6"/>
    <w:rsid w:val="00F41BB1"/>
    <w:rsid w:val="00F432D8"/>
    <w:rsid w:val="00F46A1C"/>
    <w:rsid w:val="00F46DC1"/>
    <w:rsid w:val="00F47D10"/>
    <w:rsid w:val="00F53010"/>
    <w:rsid w:val="00F53EC4"/>
    <w:rsid w:val="00F55337"/>
    <w:rsid w:val="00F575C2"/>
    <w:rsid w:val="00F64132"/>
    <w:rsid w:val="00F6579F"/>
    <w:rsid w:val="00F668A4"/>
    <w:rsid w:val="00F71AB9"/>
    <w:rsid w:val="00F72F8D"/>
    <w:rsid w:val="00F76081"/>
    <w:rsid w:val="00F8194A"/>
    <w:rsid w:val="00F81DC2"/>
    <w:rsid w:val="00F828FA"/>
    <w:rsid w:val="00F82B6C"/>
    <w:rsid w:val="00F83F4D"/>
    <w:rsid w:val="00F8403F"/>
    <w:rsid w:val="00F848BD"/>
    <w:rsid w:val="00F84A43"/>
    <w:rsid w:val="00F85E62"/>
    <w:rsid w:val="00F876BB"/>
    <w:rsid w:val="00F974D7"/>
    <w:rsid w:val="00FA2564"/>
    <w:rsid w:val="00FA486A"/>
    <w:rsid w:val="00FA4EDC"/>
    <w:rsid w:val="00FB0978"/>
    <w:rsid w:val="00FB5FCE"/>
    <w:rsid w:val="00FB6482"/>
    <w:rsid w:val="00FC1251"/>
    <w:rsid w:val="00FC2D58"/>
    <w:rsid w:val="00FC54FA"/>
    <w:rsid w:val="00FC5C87"/>
    <w:rsid w:val="00FC739E"/>
    <w:rsid w:val="00FC7A4E"/>
    <w:rsid w:val="00FC7BB4"/>
    <w:rsid w:val="00FD107A"/>
    <w:rsid w:val="00FD37B2"/>
    <w:rsid w:val="00FD38EF"/>
    <w:rsid w:val="00FD4A96"/>
    <w:rsid w:val="00FD5E2F"/>
    <w:rsid w:val="00FD6AF7"/>
    <w:rsid w:val="00FD6E8E"/>
    <w:rsid w:val="00FD7148"/>
    <w:rsid w:val="00FE472F"/>
    <w:rsid w:val="00FE7185"/>
    <w:rsid w:val="00FE7BC6"/>
    <w:rsid w:val="00FF073B"/>
    <w:rsid w:val="00FF62C3"/>
    <w:rsid w:val="00FF6B6E"/>
    <w:rsid w:val="00FF6DD0"/>
    <w:rsid w:val="00FF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72F66"/>
    <w:pPr>
      <w:widowControl w:val="0"/>
      <w:spacing w:line="460" w:lineRule="exact"/>
    </w:pPr>
    <w:rPr>
      <w:rFonts w:ascii="標楷體" w:eastAsia="標楷體" w:hAnsi="標楷體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hAnsiTheme="majorHAnsi" w:cstheme="majorBidi"/>
      <w:bCs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cs="Times New Roman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cs="Times New Roman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cs="Times New Roman"/>
    </w:rPr>
  </w:style>
  <w:style w:type="paragraph" w:customStyle="1" w:styleId="-3">
    <w:name w:val="條文-項"/>
    <w:basedOn w:val="a"/>
    <w:link w:val="-4"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cs="Times New Roman"/>
      <w:snapToGrid w:val="0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cs="Times New Roman"/>
      <w:snapToGrid w:val="0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paragraph" w:customStyle="1" w:styleId="a9">
    <w:name w:val="討論一"/>
    <w:basedOn w:val="a"/>
    <w:link w:val="aa"/>
    <w:qFormat/>
    <w:rsid w:val="00F2195F"/>
    <w:pPr>
      <w:ind w:left="672" w:hangingChars="210" w:hanging="672"/>
    </w:pPr>
  </w:style>
  <w:style w:type="paragraph" w:customStyle="1" w:styleId="ab">
    <w:name w:val="討論(一)"/>
    <w:basedOn w:val="a"/>
    <w:link w:val="ac"/>
    <w:qFormat/>
    <w:rsid w:val="00F2195F"/>
    <w:pPr>
      <w:ind w:left="1008" w:hangingChars="315" w:hanging="1008"/>
    </w:pPr>
  </w:style>
  <w:style w:type="character" w:customStyle="1" w:styleId="aa">
    <w:name w:val="討論一 字元"/>
    <w:basedOn w:val="a0"/>
    <w:link w:val="a9"/>
    <w:rsid w:val="00F2195F"/>
    <w:rPr>
      <w:rFonts w:ascii="標楷體" w:eastAsia="標楷體" w:hAnsi="標楷體"/>
      <w:sz w:val="32"/>
      <w:szCs w:val="32"/>
    </w:rPr>
  </w:style>
  <w:style w:type="paragraph" w:customStyle="1" w:styleId="11">
    <w:name w:val="1.議事錄"/>
    <w:basedOn w:val="a"/>
    <w:link w:val="12"/>
    <w:rsid w:val="0076505B"/>
    <w:pPr>
      <w:snapToGrid w:val="0"/>
      <w:spacing w:line="480" w:lineRule="exact"/>
      <w:ind w:leftChars="400" w:left="400" w:hangingChars="100" w:hanging="318"/>
      <w:jc w:val="both"/>
    </w:pPr>
    <w:rPr>
      <w:rFonts w:cs="Times New Roman"/>
      <w:bCs/>
      <w:lang w:val="x-none"/>
    </w:rPr>
  </w:style>
  <w:style w:type="character" w:customStyle="1" w:styleId="ac">
    <w:name w:val="討論(一) 字元"/>
    <w:basedOn w:val="a0"/>
    <w:link w:val="ab"/>
    <w:rsid w:val="00F2195F"/>
    <w:rPr>
      <w:rFonts w:ascii="標楷體" w:eastAsia="標楷體" w:hAnsi="標楷體"/>
      <w:sz w:val="32"/>
      <w:szCs w:val="32"/>
    </w:rPr>
  </w:style>
  <w:style w:type="character" w:customStyle="1" w:styleId="12">
    <w:name w:val="1.議事錄 字元"/>
    <w:basedOn w:val="a0"/>
    <w:link w:val="11"/>
    <w:rsid w:val="0076505B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3">
    <w:name w:val="決議1."/>
    <w:basedOn w:val="a"/>
    <w:link w:val="14"/>
    <w:qFormat/>
    <w:rsid w:val="00797C37"/>
    <w:pPr>
      <w:snapToGrid w:val="0"/>
      <w:spacing w:line="480" w:lineRule="exact"/>
      <w:ind w:leftChars="300" w:left="300" w:hangingChars="100" w:hanging="102"/>
      <w:jc w:val="both"/>
    </w:pPr>
    <w:rPr>
      <w:rFonts w:cs="Times New Roman"/>
    </w:rPr>
  </w:style>
  <w:style w:type="character" w:customStyle="1" w:styleId="14">
    <w:name w:val="決議1. 字元"/>
    <w:basedOn w:val="a0"/>
    <w:link w:val="13"/>
    <w:rsid w:val="00797C37"/>
    <w:rPr>
      <w:rFonts w:ascii="標楷體" w:eastAsia="標楷體" w:hAnsi="標楷體" w:cs="Times New Roman"/>
      <w:sz w:val="32"/>
      <w:szCs w:val="32"/>
    </w:rPr>
  </w:style>
  <w:style w:type="paragraph" w:customStyle="1" w:styleId="ad">
    <w:name w:val="十位數( )"/>
    <w:basedOn w:val="a"/>
    <w:link w:val="ae"/>
    <w:rsid w:val="002F3DFF"/>
    <w:pPr>
      <w:tabs>
        <w:tab w:val="left" w:pos="142"/>
      </w:tabs>
      <w:snapToGrid w:val="0"/>
      <w:spacing w:line="480" w:lineRule="atLeast"/>
      <w:ind w:leftChars="139" w:left="1056" w:hanging="722"/>
      <w:jc w:val="both"/>
    </w:pPr>
    <w:rPr>
      <w:rFonts w:cs="Times New Roman"/>
    </w:rPr>
  </w:style>
  <w:style w:type="character" w:customStyle="1" w:styleId="ae">
    <w:name w:val="十位數( ) 字元"/>
    <w:basedOn w:val="a0"/>
    <w:link w:val="ad"/>
    <w:rsid w:val="002F3DFF"/>
    <w:rPr>
      <w:rFonts w:ascii="標楷體" w:eastAsia="標楷體" w:hAnsi="標楷體" w:cs="Times New Roman"/>
      <w:sz w:val="32"/>
      <w:szCs w:val="32"/>
    </w:rPr>
  </w:style>
  <w:style w:type="paragraph" w:styleId="af">
    <w:name w:val="Balloon Text"/>
    <w:basedOn w:val="a"/>
    <w:link w:val="af0"/>
    <w:uiPriority w:val="99"/>
    <w:semiHidden/>
    <w:unhideWhenUsed/>
    <w:rsid w:val="00A20A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20A27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Date"/>
    <w:basedOn w:val="a"/>
    <w:next w:val="a"/>
    <w:link w:val="af2"/>
    <w:uiPriority w:val="99"/>
    <w:semiHidden/>
    <w:unhideWhenUsed/>
    <w:rsid w:val="00B935BB"/>
    <w:pPr>
      <w:jc w:val="right"/>
    </w:pPr>
  </w:style>
  <w:style w:type="character" w:customStyle="1" w:styleId="af2">
    <w:name w:val="日期 字元"/>
    <w:basedOn w:val="a0"/>
    <w:link w:val="af1"/>
    <w:uiPriority w:val="99"/>
    <w:semiHidden/>
    <w:rsid w:val="00B935BB"/>
  </w:style>
  <w:style w:type="paragraph" w:customStyle="1" w:styleId="0-">
    <w:name w:val="縮0-名單"/>
    <w:basedOn w:val="a"/>
    <w:link w:val="0-0"/>
    <w:qFormat/>
    <w:rsid w:val="00550C42"/>
    <w:pPr>
      <w:spacing w:line="420" w:lineRule="exact"/>
      <w:jc w:val="both"/>
    </w:pPr>
    <w:rPr>
      <w:rFonts w:cs="Times New Roman"/>
    </w:rPr>
  </w:style>
  <w:style w:type="character" w:customStyle="1" w:styleId="0-0">
    <w:name w:val="縮0-名單 字元"/>
    <w:link w:val="0-"/>
    <w:rsid w:val="00550C42"/>
    <w:rPr>
      <w:rFonts w:ascii="標楷體" w:eastAsia="標楷體" w:hAnsi="標楷體" w:cs="Times New Roman"/>
      <w:sz w:val="32"/>
      <w:szCs w:val="32"/>
    </w:rPr>
  </w:style>
  <w:style w:type="paragraph" w:customStyle="1" w:styleId="3-">
    <w:name w:val="縮3-名單"/>
    <w:basedOn w:val="a"/>
    <w:link w:val="3-0"/>
    <w:qFormat/>
    <w:rsid w:val="00550C42"/>
    <w:pPr>
      <w:snapToGrid w:val="0"/>
      <w:spacing w:line="420" w:lineRule="exact"/>
      <w:ind w:firstLineChars="300" w:firstLine="960"/>
    </w:pPr>
    <w:rPr>
      <w:rFonts w:cs="Times New Roman"/>
    </w:rPr>
  </w:style>
  <w:style w:type="character" w:customStyle="1" w:styleId="3-0">
    <w:name w:val="縮3-名單 字元"/>
    <w:link w:val="3-"/>
    <w:rsid w:val="00550C42"/>
    <w:rPr>
      <w:rFonts w:ascii="標楷體" w:eastAsia="標楷體" w:hAnsi="標楷體" w:cs="Times New Roman"/>
      <w:sz w:val="32"/>
      <w:szCs w:val="32"/>
    </w:rPr>
  </w:style>
  <w:style w:type="paragraph" w:customStyle="1" w:styleId="af3">
    <w:name w:val="決議一、"/>
    <w:basedOn w:val="a9"/>
    <w:link w:val="af4"/>
    <w:qFormat/>
    <w:rsid w:val="00BF2727"/>
    <w:pPr>
      <w:ind w:left="602" w:hangingChars="188" w:hanging="602"/>
    </w:pPr>
  </w:style>
  <w:style w:type="character" w:customStyle="1" w:styleId="af4">
    <w:name w:val="決議一、 字元"/>
    <w:link w:val="af3"/>
    <w:rsid w:val="00BF2727"/>
    <w:rPr>
      <w:rFonts w:ascii="標楷體" w:eastAsia="標楷體" w:hAnsi="標楷體"/>
      <w:sz w:val="32"/>
      <w:szCs w:val="32"/>
    </w:rPr>
  </w:style>
  <w:style w:type="paragraph" w:customStyle="1" w:styleId="af5">
    <w:name w:val="決議（一）"/>
    <w:basedOn w:val="ab"/>
    <w:link w:val="af6"/>
    <w:qFormat/>
    <w:rsid w:val="00BF2727"/>
  </w:style>
  <w:style w:type="character" w:customStyle="1" w:styleId="af6">
    <w:name w:val="決議（一） 字元"/>
    <w:basedOn w:val="a0"/>
    <w:link w:val="af5"/>
    <w:rsid w:val="00BF2727"/>
    <w:rPr>
      <w:rFonts w:ascii="標楷體" w:eastAsia="標楷體" w:hAnsi="標楷體"/>
      <w:sz w:val="32"/>
      <w:szCs w:val="32"/>
    </w:rPr>
  </w:style>
  <w:style w:type="paragraph" w:customStyle="1" w:styleId="1-">
    <w:name w:val="1 條-議"/>
    <w:basedOn w:val="a"/>
    <w:link w:val="1-0"/>
    <w:qFormat/>
    <w:rsid w:val="00CA57B4"/>
    <w:pPr>
      <w:kinsoku w:val="0"/>
      <w:overflowPunct w:val="0"/>
      <w:spacing w:line="440" w:lineRule="exact"/>
      <w:ind w:left="320" w:hangingChars="100" w:hanging="320"/>
      <w:jc w:val="both"/>
    </w:pPr>
    <w:rPr>
      <w:rFonts w:cs="Times New Roman"/>
      <w:color w:val="000000"/>
    </w:rPr>
  </w:style>
  <w:style w:type="paragraph" w:customStyle="1" w:styleId="3-1">
    <w:name w:val="3 款-議"/>
    <w:basedOn w:val="a"/>
    <w:link w:val="3-2"/>
    <w:qFormat/>
    <w:rsid w:val="00CA57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440" w:lineRule="exact"/>
      <w:ind w:leftChars="100" w:left="880" w:hangingChars="200" w:hanging="640"/>
      <w:jc w:val="both"/>
    </w:pPr>
    <w:rPr>
      <w:rFonts w:cs="Times New Roman"/>
      <w:color w:val="000000"/>
    </w:rPr>
  </w:style>
  <w:style w:type="character" w:customStyle="1" w:styleId="1-0">
    <w:name w:val="1 條-議 字元"/>
    <w:basedOn w:val="a0"/>
    <w:link w:val="1-"/>
    <w:rsid w:val="00CA57B4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-">
    <w:name w:val="2 項-議"/>
    <w:basedOn w:val="a"/>
    <w:link w:val="2-0"/>
    <w:qFormat/>
    <w:rsid w:val="00CA57B4"/>
    <w:pPr>
      <w:spacing w:line="440" w:lineRule="exact"/>
      <w:ind w:leftChars="100" w:left="240" w:firstLineChars="200" w:firstLine="640"/>
      <w:jc w:val="both"/>
    </w:pPr>
    <w:rPr>
      <w:rFonts w:cs="Times New Roman"/>
      <w:color w:val="000000"/>
    </w:rPr>
  </w:style>
  <w:style w:type="character" w:customStyle="1" w:styleId="3-2">
    <w:name w:val="3 款-議 字元"/>
    <w:basedOn w:val="a0"/>
    <w:link w:val="3-1"/>
    <w:rsid w:val="00CA57B4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2-0">
    <w:name w:val="2 項-議 字元"/>
    <w:basedOn w:val="a0"/>
    <w:link w:val="2-"/>
    <w:rsid w:val="00CA57B4"/>
    <w:rPr>
      <w:rFonts w:ascii="標楷體" w:eastAsia="標楷體" w:hAnsi="標楷體" w:cs="Times New Roman"/>
      <w:color w:val="000000"/>
      <w:sz w:val="32"/>
      <w:szCs w:val="32"/>
    </w:rPr>
  </w:style>
  <w:style w:type="character" w:styleId="af7">
    <w:name w:val="annotation reference"/>
    <w:basedOn w:val="a0"/>
    <w:uiPriority w:val="99"/>
    <w:semiHidden/>
    <w:unhideWhenUsed/>
    <w:rsid w:val="00F00903"/>
    <w:rPr>
      <w:sz w:val="18"/>
      <w:szCs w:val="18"/>
    </w:rPr>
  </w:style>
  <w:style w:type="paragraph" w:styleId="af8">
    <w:name w:val="annotation text"/>
    <w:basedOn w:val="a"/>
    <w:link w:val="af9"/>
    <w:uiPriority w:val="99"/>
    <w:semiHidden/>
    <w:unhideWhenUsed/>
    <w:rsid w:val="00F00903"/>
    <w:rPr>
      <w:rFonts w:ascii="Times New Roman" w:eastAsia="新細明體" w:hAnsi="Times New Roman" w:cs="Times New Roman"/>
      <w:szCs w:val="24"/>
    </w:rPr>
  </w:style>
  <w:style w:type="character" w:customStyle="1" w:styleId="af9">
    <w:name w:val="註解文字 字元"/>
    <w:basedOn w:val="a0"/>
    <w:link w:val="af8"/>
    <w:uiPriority w:val="99"/>
    <w:semiHidden/>
    <w:rsid w:val="00F00903"/>
    <w:rPr>
      <w:rFonts w:ascii="Times New Roman" w:eastAsia="新細明體" w:hAnsi="Times New Roman" w:cs="Times New Roman"/>
      <w:szCs w:val="24"/>
    </w:rPr>
  </w:style>
  <w:style w:type="paragraph" w:customStyle="1" w:styleId="4-">
    <w:name w:val="4目-議"/>
    <w:basedOn w:val="a"/>
    <w:link w:val="4-0"/>
    <w:qFormat/>
    <w:rsid w:val="00BE2EB3"/>
    <w:pPr>
      <w:tabs>
        <w:tab w:val="left" w:pos="2520"/>
      </w:tabs>
      <w:kinsoku w:val="0"/>
      <w:overflowPunct w:val="0"/>
      <w:autoSpaceDE w:val="0"/>
      <w:ind w:leftChars="200" w:left="1120" w:rightChars="50" w:right="120" w:hangingChars="200" w:hanging="640"/>
      <w:jc w:val="both"/>
      <w:textAlignment w:val="center"/>
    </w:pPr>
    <w:rPr>
      <w:rFonts w:cs="Times New Roman"/>
      <w:kern w:val="0"/>
    </w:rPr>
  </w:style>
  <w:style w:type="character" w:customStyle="1" w:styleId="4-0">
    <w:name w:val="4目-議 字元"/>
    <w:link w:val="4-"/>
    <w:rsid w:val="00BE2EB3"/>
    <w:rPr>
      <w:rFonts w:ascii="標楷體" w:eastAsia="標楷體" w:hAnsi="標楷體" w:cs="Times New Roman"/>
      <w:kern w:val="0"/>
      <w:sz w:val="32"/>
      <w:szCs w:val="32"/>
    </w:rPr>
  </w:style>
  <w:style w:type="paragraph" w:customStyle="1" w:styleId="afa">
    <w:name w:val="條文說明"/>
    <w:basedOn w:val="a"/>
    <w:link w:val="afb"/>
    <w:qFormat/>
    <w:rsid w:val="003F1383"/>
    <w:rPr>
      <w:b/>
      <w:noProof/>
    </w:rPr>
  </w:style>
  <w:style w:type="character" w:customStyle="1" w:styleId="afb">
    <w:name w:val="條文說明 字元"/>
    <w:basedOn w:val="a0"/>
    <w:link w:val="afa"/>
    <w:rsid w:val="003F1383"/>
    <w:rPr>
      <w:rFonts w:ascii="標楷體" w:eastAsia="標楷體" w:hAnsi="標楷體"/>
      <w:b/>
      <w:noProof/>
      <w:sz w:val="32"/>
      <w:szCs w:val="32"/>
    </w:rPr>
  </w:style>
  <w:style w:type="table" w:styleId="afc">
    <w:name w:val="Table Grid"/>
    <w:basedOn w:val="a1"/>
    <w:uiPriority w:val="59"/>
    <w:rsid w:val="00C423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072F66"/>
    <w:pPr>
      <w:widowControl w:val="0"/>
      <w:spacing w:line="460" w:lineRule="exact"/>
    </w:pPr>
    <w:rPr>
      <w:rFonts w:ascii="標楷體" w:eastAsia="標楷體" w:hAnsi="標楷體"/>
      <w:sz w:val="32"/>
      <w:szCs w:val="32"/>
    </w:r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hAnsiTheme="majorHAnsi" w:cstheme="majorBidi"/>
      <w:bCs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cs="Times New Roman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cs="Times New Roman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cs="Times New Roman"/>
    </w:rPr>
  </w:style>
  <w:style w:type="paragraph" w:customStyle="1" w:styleId="-3">
    <w:name w:val="條文-項"/>
    <w:basedOn w:val="a"/>
    <w:link w:val="-4"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cs="Times New Roman"/>
      <w:snapToGrid w:val="0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cs="Times New Roman"/>
      <w:snapToGrid w:val="0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paragraph" w:customStyle="1" w:styleId="a9">
    <w:name w:val="討論一"/>
    <w:basedOn w:val="a"/>
    <w:link w:val="aa"/>
    <w:qFormat/>
    <w:rsid w:val="00F2195F"/>
    <w:pPr>
      <w:ind w:left="672" w:hangingChars="210" w:hanging="672"/>
    </w:pPr>
  </w:style>
  <w:style w:type="paragraph" w:customStyle="1" w:styleId="ab">
    <w:name w:val="討論(一)"/>
    <w:basedOn w:val="a"/>
    <w:link w:val="ac"/>
    <w:qFormat/>
    <w:rsid w:val="00F2195F"/>
    <w:pPr>
      <w:ind w:left="1008" w:hangingChars="315" w:hanging="1008"/>
    </w:pPr>
  </w:style>
  <w:style w:type="character" w:customStyle="1" w:styleId="aa">
    <w:name w:val="討論一 字元"/>
    <w:basedOn w:val="a0"/>
    <w:link w:val="a9"/>
    <w:rsid w:val="00F2195F"/>
    <w:rPr>
      <w:rFonts w:ascii="標楷體" w:eastAsia="標楷體" w:hAnsi="標楷體"/>
      <w:sz w:val="32"/>
      <w:szCs w:val="32"/>
    </w:rPr>
  </w:style>
  <w:style w:type="paragraph" w:customStyle="1" w:styleId="11">
    <w:name w:val="1.議事錄"/>
    <w:basedOn w:val="a"/>
    <w:link w:val="12"/>
    <w:rsid w:val="0076505B"/>
    <w:pPr>
      <w:snapToGrid w:val="0"/>
      <w:spacing w:line="480" w:lineRule="exact"/>
      <w:ind w:leftChars="400" w:left="400" w:hangingChars="100" w:hanging="318"/>
      <w:jc w:val="both"/>
    </w:pPr>
    <w:rPr>
      <w:rFonts w:cs="Times New Roman"/>
      <w:bCs/>
      <w:lang w:val="x-none"/>
    </w:rPr>
  </w:style>
  <w:style w:type="character" w:customStyle="1" w:styleId="ac">
    <w:name w:val="討論(一) 字元"/>
    <w:basedOn w:val="a0"/>
    <w:link w:val="ab"/>
    <w:rsid w:val="00F2195F"/>
    <w:rPr>
      <w:rFonts w:ascii="標楷體" w:eastAsia="標楷體" w:hAnsi="標楷體"/>
      <w:sz w:val="32"/>
      <w:szCs w:val="32"/>
    </w:rPr>
  </w:style>
  <w:style w:type="character" w:customStyle="1" w:styleId="12">
    <w:name w:val="1.議事錄 字元"/>
    <w:basedOn w:val="a0"/>
    <w:link w:val="11"/>
    <w:rsid w:val="0076505B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3">
    <w:name w:val="決議1."/>
    <w:basedOn w:val="a"/>
    <w:link w:val="14"/>
    <w:qFormat/>
    <w:rsid w:val="00797C37"/>
    <w:pPr>
      <w:snapToGrid w:val="0"/>
      <w:spacing w:line="480" w:lineRule="exact"/>
      <w:ind w:leftChars="300" w:left="300" w:hangingChars="100" w:hanging="102"/>
      <w:jc w:val="both"/>
    </w:pPr>
    <w:rPr>
      <w:rFonts w:cs="Times New Roman"/>
    </w:rPr>
  </w:style>
  <w:style w:type="character" w:customStyle="1" w:styleId="14">
    <w:name w:val="決議1. 字元"/>
    <w:basedOn w:val="a0"/>
    <w:link w:val="13"/>
    <w:rsid w:val="00797C37"/>
    <w:rPr>
      <w:rFonts w:ascii="標楷體" w:eastAsia="標楷體" w:hAnsi="標楷體" w:cs="Times New Roman"/>
      <w:sz w:val="32"/>
      <w:szCs w:val="32"/>
    </w:rPr>
  </w:style>
  <w:style w:type="paragraph" w:customStyle="1" w:styleId="ad">
    <w:name w:val="十位數( )"/>
    <w:basedOn w:val="a"/>
    <w:link w:val="ae"/>
    <w:rsid w:val="002F3DFF"/>
    <w:pPr>
      <w:tabs>
        <w:tab w:val="left" w:pos="142"/>
      </w:tabs>
      <w:snapToGrid w:val="0"/>
      <w:spacing w:line="480" w:lineRule="atLeast"/>
      <w:ind w:leftChars="139" w:left="1056" w:hanging="722"/>
      <w:jc w:val="both"/>
    </w:pPr>
    <w:rPr>
      <w:rFonts w:cs="Times New Roman"/>
    </w:rPr>
  </w:style>
  <w:style w:type="character" w:customStyle="1" w:styleId="ae">
    <w:name w:val="十位數( ) 字元"/>
    <w:basedOn w:val="a0"/>
    <w:link w:val="ad"/>
    <w:rsid w:val="002F3DFF"/>
    <w:rPr>
      <w:rFonts w:ascii="標楷體" w:eastAsia="標楷體" w:hAnsi="標楷體" w:cs="Times New Roman"/>
      <w:sz w:val="32"/>
      <w:szCs w:val="32"/>
    </w:rPr>
  </w:style>
  <w:style w:type="paragraph" w:styleId="af">
    <w:name w:val="Balloon Text"/>
    <w:basedOn w:val="a"/>
    <w:link w:val="af0"/>
    <w:uiPriority w:val="99"/>
    <w:semiHidden/>
    <w:unhideWhenUsed/>
    <w:rsid w:val="00A20A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20A27"/>
    <w:rPr>
      <w:rFonts w:asciiTheme="majorHAnsi" w:eastAsiaTheme="majorEastAsia" w:hAnsiTheme="majorHAnsi" w:cstheme="majorBidi"/>
      <w:sz w:val="18"/>
      <w:szCs w:val="18"/>
    </w:rPr>
  </w:style>
  <w:style w:type="paragraph" w:styleId="af1">
    <w:name w:val="Date"/>
    <w:basedOn w:val="a"/>
    <w:next w:val="a"/>
    <w:link w:val="af2"/>
    <w:uiPriority w:val="99"/>
    <w:semiHidden/>
    <w:unhideWhenUsed/>
    <w:rsid w:val="00B935BB"/>
    <w:pPr>
      <w:jc w:val="right"/>
    </w:pPr>
  </w:style>
  <w:style w:type="character" w:customStyle="1" w:styleId="af2">
    <w:name w:val="日期 字元"/>
    <w:basedOn w:val="a0"/>
    <w:link w:val="af1"/>
    <w:uiPriority w:val="99"/>
    <w:semiHidden/>
    <w:rsid w:val="00B935BB"/>
  </w:style>
  <w:style w:type="paragraph" w:customStyle="1" w:styleId="0-">
    <w:name w:val="縮0-名單"/>
    <w:basedOn w:val="a"/>
    <w:link w:val="0-0"/>
    <w:qFormat/>
    <w:rsid w:val="00550C42"/>
    <w:pPr>
      <w:spacing w:line="420" w:lineRule="exact"/>
      <w:jc w:val="both"/>
    </w:pPr>
    <w:rPr>
      <w:rFonts w:cs="Times New Roman"/>
    </w:rPr>
  </w:style>
  <w:style w:type="character" w:customStyle="1" w:styleId="0-0">
    <w:name w:val="縮0-名單 字元"/>
    <w:link w:val="0-"/>
    <w:rsid w:val="00550C42"/>
    <w:rPr>
      <w:rFonts w:ascii="標楷體" w:eastAsia="標楷體" w:hAnsi="標楷體" w:cs="Times New Roman"/>
      <w:sz w:val="32"/>
      <w:szCs w:val="32"/>
    </w:rPr>
  </w:style>
  <w:style w:type="paragraph" w:customStyle="1" w:styleId="3-">
    <w:name w:val="縮3-名單"/>
    <w:basedOn w:val="a"/>
    <w:link w:val="3-0"/>
    <w:qFormat/>
    <w:rsid w:val="00550C42"/>
    <w:pPr>
      <w:snapToGrid w:val="0"/>
      <w:spacing w:line="420" w:lineRule="exact"/>
      <w:ind w:firstLineChars="300" w:firstLine="960"/>
    </w:pPr>
    <w:rPr>
      <w:rFonts w:cs="Times New Roman"/>
    </w:rPr>
  </w:style>
  <w:style w:type="character" w:customStyle="1" w:styleId="3-0">
    <w:name w:val="縮3-名單 字元"/>
    <w:link w:val="3-"/>
    <w:rsid w:val="00550C42"/>
    <w:rPr>
      <w:rFonts w:ascii="標楷體" w:eastAsia="標楷體" w:hAnsi="標楷體" w:cs="Times New Roman"/>
      <w:sz w:val="32"/>
      <w:szCs w:val="32"/>
    </w:rPr>
  </w:style>
  <w:style w:type="paragraph" w:customStyle="1" w:styleId="af3">
    <w:name w:val="決議一、"/>
    <w:basedOn w:val="a9"/>
    <w:link w:val="af4"/>
    <w:qFormat/>
    <w:rsid w:val="00BF2727"/>
    <w:pPr>
      <w:ind w:left="602" w:hangingChars="188" w:hanging="602"/>
    </w:pPr>
  </w:style>
  <w:style w:type="character" w:customStyle="1" w:styleId="af4">
    <w:name w:val="決議一、 字元"/>
    <w:link w:val="af3"/>
    <w:rsid w:val="00BF2727"/>
    <w:rPr>
      <w:rFonts w:ascii="標楷體" w:eastAsia="標楷體" w:hAnsi="標楷體"/>
      <w:sz w:val="32"/>
      <w:szCs w:val="32"/>
    </w:rPr>
  </w:style>
  <w:style w:type="paragraph" w:customStyle="1" w:styleId="af5">
    <w:name w:val="決議（一）"/>
    <w:basedOn w:val="ab"/>
    <w:link w:val="af6"/>
    <w:qFormat/>
    <w:rsid w:val="00BF2727"/>
  </w:style>
  <w:style w:type="character" w:customStyle="1" w:styleId="af6">
    <w:name w:val="決議（一） 字元"/>
    <w:basedOn w:val="a0"/>
    <w:link w:val="af5"/>
    <w:rsid w:val="00BF2727"/>
    <w:rPr>
      <w:rFonts w:ascii="標楷體" w:eastAsia="標楷體" w:hAnsi="標楷體"/>
      <w:sz w:val="32"/>
      <w:szCs w:val="32"/>
    </w:rPr>
  </w:style>
  <w:style w:type="paragraph" w:customStyle="1" w:styleId="1-">
    <w:name w:val="1 條-議"/>
    <w:basedOn w:val="a"/>
    <w:link w:val="1-0"/>
    <w:qFormat/>
    <w:rsid w:val="00CA57B4"/>
    <w:pPr>
      <w:kinsoku w:val="0"/>
      <w:overflowPunct w:val="0"/>
      <w:spacing w:line="440" w:lineRule="exact"/>
      <w:ind w:left="320" w:hangingChars="100" w:hanging="320"/>
      <w:jc w:val="both"/>
    </w:pPr>
    <w:rPr>
      <w:rFonts w:cs="Times New Roman"/>
      <w:color w:val="000000"/>
    </w:rPr>
  </w:style>
  <w:style w:type="paragraph" w:customStyle="1" w:styleId="3-1">
    <w:name w:val="3 款-議"/>
    <w:basedOn w:val="a"/>
    <w:link w:val="3-2"/>
    <w:qFormat/>
    <w:rsid w:val="00CA57B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440" w:lineRule="exact"/>
      <w:ind w:leftChars="100" w:left="880" w:hangingChars="200" w:hanging="640"/>
      <w:jc w:val="both"/>
    </w:pPr>
    <w:rPr>
      <w:rFonts w:cs="Times New Roman"/>
      <w:color w:val="000000"/>
    </w:rPr>
  </w:style>
  <w:style w:type="character" w:customStyle="1" w:styleId="1-0">
    <w:name w:val="1 條-議 字元"/>
    <w:basedOn w:val="a0"/>
    <w:link w:val="1-"/>
    <w:rsid w:val="00CA57B4"/>
    <w:rPr>
      <w:rFonts w:ascii="標楷體" w:eastAsia="標楷體" w:hAnsi="標楷體" w:cs="Times New Roman"/>
      <w:color w:val="000000"/>
      <w:sz w:val="32"/>
      <w:szCs w:val="32"/>
    </w:rPr>
  </w:style>
  <w:style w:type="paragraph" w:customStyle="1" w:styleId="2-">
    <w:name w:val="2 項-議"/>
    <w:basedOn w:val="a"/>
    <w:link w:val="2-0"/>
    <w:qFormat/>
    <w:rsid w:val="00CA57B4"/>
    <w:pPr>
      <w:spacing w:line="440" w:lineRule="exact"/>
      <w:ind w:leftChars="100" w:left="240" w:firstLineChars="200" w:firstLine="640"/>
      <w:jc w:val="both"/>
    </w:pPr>
    <w:rPr>
      <w:rFonts w:cs="Times New Roman"/>
      <w:color w:val="000000"/>
    </w:rPr>
  </w:style>
  <w:style w:type="character" w:customStyle="1" w:styleId="3-2">
    <w:name w:val="3 款-議 字元"/>
    <w:basedOn w:val="a0"/>
    <w:link w:val="3-1"/>
    <w:rsid w:val="00CA57B4"/>
    <w:rPr>
      <w:rFonts w:ascii="標楷體" w:eastAsia="標楷體" w:hAnsi="標楷體" w:cs="Times New Roman"/>
      <w:color w:val="000000"/>
      <w:sz w:val="32"/>
      <w:szCs w:val="32"/>
    </w:rPr>
  </w:style>
  <w:style w:type="character" w:customStyle="1" w:styleId="2-0">
    <w:name w:val="2 項-議 字元"/>
    <w:basedOn w:val="a0"/>
    <w:link w:val="2-"/>
    <w:rsid w:val="00CA57B4"/>
    <w:rPr>
      <w:rFonts w:ascii="標楷體" w:eastAsia="標楷體" w:hAnsi="標楷體" w:cs="Times New Roman"/>
      <w:color w:val="000000"/>
      <w:sz w:val="32"/>
      <w:szCs w:val="32"/>
    </w:rPr>
  </w:style>
  <w:style w:type="character" w:styleId="af7">
    <w:name w:val="annotation reference"/>
    <w:basedOn w:val="a0"/>
    <w:uiPriority w:val="99"/>
    <w:semiHidden/>
    <w:unhideWhenUsed/>
    <w:rsid w:val="00F00903"/>
    <w:rPr>
      <w:sz w:val="18"/>
      <w:szCs w:val="18"/>
    </w:rPr>
  </w:style>
  <w:style w:type="paragraph" w:styleId="af8">
    <w:name w:val="annotation text"/>
    <w:basedOn w:val="a"/>
    <w:link w:val="af9"/>
    <w:uiPriority w:val="99"/>
    <w:semiHidden/>
    <w:unhideWhenUsed/>
    <w:rsid w:val="00F00903"/>
    <w:rPr>
      <w:rFonts w:ascii="Times New Roman" w:eastAsia="新細明體" w:hAnsi="Times New Roman" w:cs="Times New Roman"/>
      <w:szCs w:val="24"/>
    </w:rPr>
  </w:style>
  <w:style w:type="character" w:customStyle="1" w:styleId="af9">
    <w:name w:val="註解文字 字元"/>
    <w:basedOn w:val="a0"/>
    <w:link w:val="af8"/>
    <w:uiPriority w:val="99"/>
    <w:semiHidden/>
    <w:rsid w:val="00F00903"/>
    <w:rPr>
      <w:rFonts w:ascii="Times New Roman" w:eastAsia="新細明體" w:hAnsi="Times New Roman" w:cs="Times New Roman"/>
      <w:szCs w:val="24"/>
    </w:rPr>
  </w:style>
  <w:style w:type="paragraph" w:customStyle="1" w:styleId="4-">
    <w:name w:val="4目-議"/>
    <w:basedOn w:val="a"/>
    <w:link w:val="4-0"/>
    <w:qFormat/>
    <w:rsid w:val="00BE2EB3"/>
    <w:pPr>
      <w:tabs>
        <w:tab w:val="left" w:pos="2520"/>
      </w:tabs>
      <w:kinsoku w:val="0"/>
      <w:overflowPunct w:val="0"/>
      <w:autoSpaceDE w:val="0"/>
      <w:ind w:leftChars="200" w:left="1120" w:rightChars="50" w:right="120" w:hangingChars="200" w:hanging="640"/>
      <w:jc w:val="both"/>
      <w:textAlignment w:val="center"/>
    </w:pPr>
    <w:rPr>
      <w:rFonts w:cs="Times New Roman"/>
      <w:kern w:val="0"/>
    </w:rPr>
  </w:style>
  <w:style w:type="character" w:customStyle="1" w:styleId="4-0">
    <w:name w:val="4目-議 字元"/>
    <w:link w:val="4-"/>
    <w:rsid w:val="00BE2EB3"/>
    <w:rPr>
      <w:rFonts w:ascii="標楷體" w:eastAsia="標楷體" w:hAnsi="標楷體" w:cs="Times New Roman"/>
      <w:kern w:val="0"/>
      <w:sz w:val="32"/>
      <w:szCs w:val="32"/>
    </w:rPr>
  </w:style>
  <w:style w:type="paragraph" w:customStyle="1" w:styleId="afa">
    <w:name w:val="條文說明"/>
    <w:basedOn w:val="a"/>
    <w:link w:val="afb"/>
    <w:qFormat/>
    <w:rsid w:val="003F1383"/>
    <w:rPr>
      <w:b/>
      <w:noProof/>
    </w:rPr>
  </w:style>
  <w:style w:type="character" w:customStyle="1" w:styleId="afb">
    <w:name w:val="條文說明 字元"/>
    <w:basedOn w:val="a0"/>
    <w:link w:val="afa"/>
    <w:rsid w:val="003F1383"/>
    <w:rPr>
      <w:rFonts w:ascii="標楷體" w:eastAsia="標楷體" w:hAnsi="標楷體"/>
      <w:b/>
      <w:noProof/>
      <w:sz w:val="32"/>
      <w:szCs w:val="32"/>
    </w:rPr>
  </w:style>
  <w:style w:type="table" w:styleId="afc">
    <w:name w:val="Table Grid"/>
    <w:basedOn w:val="a1"/>
    <w:uiPriority w:val="59"/>
    <w:rsid w:val="00C4230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4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9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13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7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6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8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2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1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839;&#22996;\&#31684;&#26412;ex\&#35696;&#20107;&#37636;&#31684;&#26412;-&#25260;&#38957;&#23383;&#25913;17\&#22871;&#29992;&#31684;&#20363;\&#27861;&#26696;&#23529;&#26597;-&#31532;1&#27425;&#35426;&#31572;+&#36880;&#26781;&#23529;&#26597;(&#20840;&#25991;&#26684;&#24335;)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273904-5E8E-4006-9834-8596A459B7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法案審查-第1次詢答+逐條審查(全文格式).dotx</Template>
  <TotalTime>116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skyleer</dc:creator>
  <cp:lastModifiedBy>hp400g2</cp:lastModifiedBy>
  <cp:revision>65</cp:revision>
  <cp:lastPrinted>2018-03-21T07:29:00Z</cp:lastPrinted>
  <dcterms:created xsi:type="dcterms:W3CDTF">2018-03-21T00:54:00Z</dcterms:created>
  <dcterms:modified xsi:type="dcterms:W3CDTF">2018-03-21T06:52:00Z</dcterms:modified>
</cp:coreProperties>
</file>