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894C5D" w:rsidRDefault="006B32EC" w:rsidP="00894C5D">
      <w:pPr>
        <w:keepNext/>
        <w:spacing w:line="46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894C5D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237F41" w:rsidRPr="00237F41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5</w:t>
      </w:r>
      <w:r w:rsidRPr="00237F41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237F41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</w:t>
      </w:r>
      <w:r w:rsidRPr="00237F41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2</w:t>
      </w:r>
      <w:r w:rsidRPr="00237F41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</w:t>
      </w:r>
      <w:r w:rsidRPr="00894C5D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會議議事錄</w:t>
      </w:r>
      <w:bookmarkEnd w:id="0"/>
    </w:p>
    <w:p w:rsidR="006B32EC" w:rsidRPr="00894C5D" w:rsidRDefault="006B32EC" w:rsidP="00894C5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color w:val="E36C0A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時間</w:t>
      </w:r>
      <w:r w:rsidRPr="006B32E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10</w:t>
      </w:r>
      <w:r w:rsidR="00237F41" w:rsidRPr="00237F41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237F41" w:rsidRPr="00237F41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237F41" w:rsidRPr="00237F41">
        <w:rPr>
          <w:rFonts w:ascii="標楷體" w:eastAsia="標楷體" w:hAnsi="標楷體" w:cs="Times New Roman" w:hint="eastAsia"/>
          <w:sz w:val="32"/>
          <w:szCs w:val="32"/>
        </w:rPr>
        <w:t>25</w:t>
      </w:r>
      <w:r w:rsidRPr="00237F41">
        <w:rPr>
          <w:rFonts w:ascii="標楷體" w:eastAsia="標楷體" w:hAnsi="標楷體" w:cs="Times New Roman" w:hint="eastAsia"/>
          <w:sz w:val="32"/>
          <w:szCs w:val="32"/>
        </w:rPr>
        <w:t>日（星期三）上午</w:t>
      </w:r>
      <w:r w:rsidRPr="003E02EF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3E02EF" w:rsidRPr="003E02EF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3E02EF">
        <w:rPr>
          <w:rFonts w:ascii="標楷體" w:eastAsia="標楷體" w:hAnsi="標楷體" w:cs="Times New Roman" w:hint="eastAsia"/>
          <w:sz w:val="32"/>
          <w:szCs w:val="32"/>
        </w:rPr>
        <w:t>分至</w:t>
      </w:r>
      <w:r w:rsidRPr="0038515F">
        <w:rPr>
          <w:rFonts w:ascii="標楷體" w:eastAsia="標楷體" w:hAnsi="標楷體" w:cs="Times New Roman" w:hint="eastAsia"/>
          <w:sz w:val="32"/>
          <w:szCs w:val="32"/>
        </w:rPr>
        <w:t>下午</w:t>
      </w:r>
      <w:r w:rsidR="0038515F" w:rsidRPr="0038515F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38515F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38515F" w:rsidRPr="0038515F">
        <w:rPr>
          <w:rFonts w:ascii="標楷體" w:eastAsia="標楷體" w:hAnsi="標楷體" w:cs="Times New Roman" w:hint="eastAsia"/>
          <w:sz w:val="32"/>
          <w:szCs w:val="32"/>
        </w:rPr>
        <w:t>25</w:t>
      </w:r>
      <w:r w:rsidRPr="0038515F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6B32EC" w:rsidRPr="006B32EC" w:rsidRDefault="006B32EC" w:rsidP="00894C5D">
      <w:pPr>
        <w:snapToGrid w:val="0"/>
        <w:spacing w:line="46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0149BB" w:rsidRPr="000149BB" w:rsidRDefault="006B32EC" w:rsidP="00894C5D">
      <w:pPr>
        <w:snapToGrid w:val="0"/>
        <w:spacing w:line="460" w:lineRule="exact"/>
        <w:ind w:leftChars="4" w:left="1613" w:right="282" w:hangingChars="501" w:hanging="1603"/>
        <w:rPr>
          <w:rFonts w:ascii="標楷體" w:eastAsia="標楷體" w:hAnsi="標楷體" w:cs="Times New Roman"/>
          <w:color w:val="FFC000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0A6787">
        <w:rPr>
          <w:rFonts w:ascii="標楷體" w:eastAsia="標楷體" w:hAnsi="標楷體" w:cs="Times New Roman" w:hint="eastAsia"/>
          <w:sz w:val="32"/>
          <w:szCs w:val="24"/>
        </w:rPr>
        <w:t>趙正宇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0149BB" w:rsidRPr="000149BB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653B2D" w:rsidRPr="000149BB">
        <w:rPr>
          <w:rFonts w:ascii="標楷體" w:eastAsia="標楷體" w:hAnsi="標楷體" w:cs="Times New Roman" w:hint="eastAsia"/>
          <w:sz w:val="32"/>
          <w:szCs w:val="32"/>
        </w:rPr>
        <w:t xml:space="preserve">  黃昭順  陳怡潔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653B2D" w:rsidRPr="000149BB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653B2D" w:rsidRPr="000149BB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653B2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653B2D" w:rsidRPr="000149BB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653B2D" w:rsidRPr="000149BB">
        <w:rPr>
          <w:rFonts w:ascii="標楷體" w:eastAsia="標楷體" w:hAnsi="標楷體" w:cs="Times New Roman"/>
          <w:sz w:val="32"/>
          <w:szCs w:val="32"/>
        </w:rPr>
        <w:t xml:space="preserve"> </w:t>
      </w:r>
    </w:p>
    <w:p w:rsidR="007D27E9" w:rsidRPr="007D27E9" w:rsidRDefault="00653B2D" w:rsidP="007D27E9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0149BB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894C5D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proofErr w:type="gramStart"/>
      <w:r w:rsidR="000A6787">
        <w:rPr>
          <w:rFonts w:ascii="標楷體" w:eastAsia="標楷體" w:hAnsi="標楷體" w:cs="Times New Roman" w:hint="eastAsia"/>
          <w:sz w:val="32"/>
          <w:szCs w:val="32"/>
        </w:rPr>
        <w:t>管碧玲</w:t>
      </w:r>
      <w:proofErr w:type="gramEnd"/>
      <w:r w:rsidR="00AF6AA9" w:rsidRPr="000149BB">
        <w:rPr>
          <w:rFonts w:ascii="標楷體" w:eastAsia="標楷體" w:hAnsi="標楷體" w:cs="Times New Roman" w:hint="eastAsia"/>
          <w:sz w:val="32"/>
          <w:szCs w:val="32"/>
        </w:rPr>
        <w:t xml:space="preserve">  吳琪銘  </w:t>
      </w:r>
      <w:r w:rsidR="00AF6AA9">
        <w:rPr>
          <w:rFonts w:ascii="標楷體" w:eastAsia="標楷體" w:hAnsi="標楷體" w:cs="Times New Roman" w:hint="eastAsia"/>
          <w:sz w:val="32"/>
          <w:szCs w:val="32"/>
        </w:rPr>
        <w:t>張麗善</w:t>
      </w:r>
      <w:r w:rsidR="000149BB" w:rsidRPr="000149B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F6AA9" w:rsidRPr="00AF6AA9">
        <w:rPr>
          <w:rFonts w:ascii="標楷體" w:eastAsia="標楷體" w:hAnsi="標楷體" w:cs="Times New Roman" w:hint="eastAsia"/>
          <w:sz w:val="32"/>
          <w:szCs w:val="32"/>
        </w:rPr>
        <w:t>楊鎮</w:t>
      </w:r>
      <w:proofErr w:type="gramStart"/>
      <w:r w:rsidR="00AF6AA9" w:rsidRPr="00AF6AA9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  <w:r w:rsidR="00894C5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10594">
        <w:rPr>
          <w:rFonts w:ascii="標楷體" w:eastAsia="標楷體" w:hAnsi="標楷體" w:cs="Times New Roman" w:hint="eastAsia"/>
          <w:sz w:val="32"/>
          <w:szCs w:val="32"/>
        </w:rPr>
        <w:t>林淑芬</w:t>
      </w:r>
    </w:p>
    <w:p w:rsidR="007D27E9" w:rsidRPr="000149BB" w:rsidRDefault="001033C7" w:rsidP="007D27E9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1033C7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7D27E9" w:rsidRPr="001033C7">
        <w:rPr>
          <w:rFonts w:ascii="標楷體" w:eastAsia="標楷體" w:hAnsi="標楷體" w:cs="Times New Roman" w:hint="eastAsia"/>
          <w:sz w:val="32"/>
          <w:szCs w:val="32"/>
        </w:rPr>
        <w:t>姚文智</w:t>
      </w:r>
      <w:r w:rsidRPr="001033C7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D27E9" w:rsidRPr="001033C7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7D27E9" w:rsidRPr="001033C7">
        <w:rPr>
          <w:rFonts w:ascii="標楷體" w:eastAsia="標楷體" w:hAnsi="標楷體" w:cs="Times New Roman"/>
          <w:sz w:val="32"/>
          <w:szCs w:val="32"/>
        </w:rPr>
        <w:t xml:space="preserve">Kolas </w:t>
      </w:r>
      <w:proofErr w:type="spellStart"/>
      <w:r w:rsidR="007D27E9" w:rsidRPr="001033C7">
        <w:rPr>
          <w:rFonts w:ascii="標楷體" w:eastAsia="標楷體" w:hAnsi="標楷體" w:cs="Times New Roman"/>
          <w:sz w:val="32"/>
          <w:szCs w:val="32"/>
        </w:rPr>
        <w:t>Yotaka</w:t>
      </w:r>
      <w:proofErr w:type="spellEnd"/>
    </w:p>
    <w:p w:rsidR="006B32EC" w:rsidRPr="006B32EC" w:rsidRDefault="000149BB" w:rsidP="00CA1AED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CA1AED">
        <w:rPr>
          <w:rFonts w:ascii="標楷體" w:eastAsia="標楷體" w:hAnsi="標楷體" w:cs="Times New Roman" w:hint="eastAsia"/>
          <w:sz w:val="32"/>
          <w:szCs w:val="32"/>
        </w:rPr>
        <w:t>委員</w:t>
      </w:r>
      <w:r w:rsidRPr="000149BB">
        <w:rPr>
          <w:rFonts w:ascii="標楷體" w:eastAsia="標楷體" w:hAnsi="標楷體" w:cs="Times New Roman" w:hint="eastAsia"/>
          <w:sz w:val="32"/>
          <w:szCs w:val="24"/>
        </w:rPr>
        <w:t>出席14人</w:t>
      </w:r>
    </w:p>
    <w:p w:rsidR="006B32EC" w:rsidRPr="008803E0" w:rsidRDefault="006B32EC" w:rsidP="008803E0">
      <w:pPr>
        <w:snapToGrid w:val="0"/>
        <w:spacing w:line="460" w:lineRule="exact"/>
        <w:ind w:leftChars="17" w:left="1721" w:rightChars="-105" w:right="-252" w:hangingChars="525" w:hanging="168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proofErr w:type="gramStart"/>
      <w:r w:rsidR="00C764F7" w:rsidRPr="0015688C">
        <w:rPr>
          <w:rFonts w:ascii="標楷體" w:eastAsia="標楷體" w:hAnsi="標楷體" w:cs="Times New Roman" w:hint="eastAsia"/>
          <w:sz w:val="32"/>
          <w:szCs w:val="32"/>
        </w:rPr>
        <w:t>陳亭妃</w:t>
      </w:r>
      <w:proofErr w:type="gramEnd"/>
      <w:r w:rsidRPr="0015688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371F9" w:rsidRPr="0015688C">
        <w:rPr>
          <w:rFonts w:ascii="標楷體" w:eastAsia="標楷體" w:hAnsi="標楷體" w:cs="Times New Roman" w:hint="eastAsia"/>
          <w:sz w:val="32"/>
          <w:szCs w:val="32"/>
        </w:rPr>
        <w:t>李彥秀</w:t>
      </w:r>
      <w:r w:rsidRPr="0015688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2044B" w:rsidRPr="0015688C">
        <w:rPr>
          <w:rFonts w:ascii="標楷體" w:eastAsia="標楷體" w:hAnsi="標楷體" w:cs="Times New Roman" w:hint="eastAsia"/>
          <w:sz w:val="32"/>
          <w:szCs w:val="32"/>
        </w:rPr>
        <w:t>徐永明</w:t>
      </w:r>
      <w:r w:rsidRPr="0015688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2044B" w:rsidRPr="0015688C">
        <w:rPr>
          <w:rFonts w:ascii="標楷體" w:eastAsia="標楷體" w:hAnsi="標楷體" w:cs="Times New Roman" w:hint="eastAsia"/>
          <w:sz w:val="32"/>
          <w:szCs w:val="32"/>
        </w:rPr>
        <w:t>曾銘宗</w:t>
      </w:r>
      <w:r w:rsidR="000149BB" w:rsidRPr="0015688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A0E38" w:rsidRPr="0015688C">
        <w:rPr>
          <w:rFonts w:ascii="標楷體" w:eastAsia="標楷體" w:hAnsi="標楷體" w:cs="Times New Roman" w:hint="eastAsia"/>
          <w:sz w:val="32"/>
          <w:szCs w:val="32"/>
        </w:rPr>
        <w:t>江啟臣</w:t>
      </w:r>
      <w:r w:rsidR="00033608" w:rsidRPr="00033608">
        <w:rPr>
          <w:rFonts w:ascii="標楷體" w:eastAsia="標楷體" w:hAnsi="標楷體" w:cs="Times New Roman" w:hint="eastAsia"/>
          <w:sz w:val="32"/>
          <w:szCs w:val="32"/>
        </w:rPr>
        <w:t xml:space="preserve">  李昆澤</w:t>
      </w:r>
    </w:p>
    <w:p w:rsidR="00A3549A" w:rsidRPr="00A3549A" w:rsidRDefault="00A3549A" w:rsidP="008803E0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A3549A">
        <w:rPr>
          <w:rFonts w:ascii="標楷體" w:eastAsia="標楷體" w:hAnsi="標楷體" w:cs="Times New Roman" w:hint="eastAsia"/>
          <w:sz w:val="32"/>
          <w:szCs w:val="32"/>
        </w:rPr>
        <w:t>黃國書  吳思瑤  蘇巧慧  鍾佳濱  孔文吉  林麗蟬</w:t>
      </w:r>
    </w:p>
    <w:p w:rsidR="0032774B" w:rsidRDefault="00A3549A" w:rsidP="008803E0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A3549A">
        <w:rPr>
          <w:rFonts w:ascii="標楷體" w:eastAsia="標楷體" w:hAnsi="標楷體" w:cs="Times New Roman" w:hint="eastAsia"/>
          <w:sz w:val="32"/>
          <w:szCs w:val="32"/>
        </w:rPr>
        <w:t xml:space="preserve">林德福  </w:t>
      </w:r>
      <w:r w:rsidR="0032774B" w:rsidRPr="0032774B">
        <w:rPr>
          <w:rFonts w:ascii="標楷體" w:eastAsia="標楷體" w:hAnsi="標楷體" w:cs="Times New Roman" w:hint="eastAsia"/>
          <w:sz w:val="32"/>
          <w:szCs w:val="32"/>
        </w:rPr>
        <w:t>高潞．以用．巴</w:t>
      </w:r>
      <w:proofErr w:type="gramStart"/>
      <w:r w:rsidR="0032774B" w:rsidRPr="0032774B">
        <w:rPr>
          <w:rFonts w:ascii="標楷體" w:eastAsia="標楷體" w:hAnsi="標楷體" w:cs="Times New Roman" w:hint="eastAsia"/>
          <w:sz w:val="32"/>
          <w:szCs w:val="32"/>
        </w:rPr>
        <w:t>魕剌</w:t>
      </w:r>
      <w:proofErr w:type="spellStart"/>
      <w:proofErr w:type="gramEnd"/>
      <w:r w:rsidR="0032774B" w:rsidRPr="0032774B">
        <w:rPr>
          <w:rFonts w:ascii="標楷體" w:eastAsia="標楷體" w:hAnsi="標楷體" w:cs="Times New Roman" w:hint="eastAsia"/>
          <w:sz w:val="32"/>
          <w:szCs w:val="32"/>
        </w:rPr>
        <w:t>Kawlo</w:t>
      </w:r>
      <w:proofErr w:type="spellEnd"/>
      <w:r w:rsidR="0032774B" w:rsidRPr="0032774B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32774B" w:rsidRPr="0032774B">
        <w:rPr>
          <w:rFonts w:ascii="標楷體" w:eastAsia="標楷體" w:hAnsi="標楷體" w:cs="Times New Roman" w:hint="eastAsia"/>
          <w:sz w:val="32"/>
          <w:szCs w:val="32"/>
        </w:rPr>
        <w:t>Iyun</w:t>
      </w:r>
      <w:proofErr w:type="spellEnd"/>
      <w:r w:rsidR="0032774B" w:rsidRPr="0032774B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32774B" w:rsidRPr="0032774B">
        <w:rPr>
          <w:rFonts w:ascii="標楷體" w:eastAsia="標楷體" w:hAnsi="標楷體" w:cs="Times New Roman" w:hint="eastAsia"/>
          <w:sz w:val="32"/>
          <w:szCs w:val="32"/>
        </w:rPr>
        <w:t>Pacidal</w:t>
      </w:r>
      <w:proofErr w:type="spellEnd"/>
    </w:p>
    <w:p w:rsidR="005C0A15" w:rsidRDefault="00A3549A" w:rsidP="008803E0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proofErr w:type="gramStart"/>
      <w:r w:rsidRPr="00A3549A">
        <w:rPr>
          <w:rFonts w:ascii="標楷體" w:eastAsia="標楷體" w:hAnsi="標楷體" w:cs="Times New Roman" w:hint="eastAsia"/>
          <w:sz w:val="32"/>
          <w:szCs w:val="32"/>
        </w:rPr>
        <w:t>鍾</w:t>
      </w:r>
      <w:proofErr w:type="gramEnd"/>
      <w:r w:rsidRPr="00A3549A">
        <w:rPr>
          <w:rFonts w:ascii="標楷體" w:eastAsia="標楷體" w:hAnsi="標楷體" w:cs="Times New Roman" w:hint="eastAsia"/>
          <w:sz w:val="32"/>
          <w:szCs w:val="32"/>
        </w:rPr>
        <w:t>孔</w:t>
      </w:r>
      <w:proofErr w:type="gramStart"/>
      <w:r w:rsidRPr="00A3549A">
        <w:rPr>
          <w:rFonts w:ascii="標楷體" w:eastAsia="標楷體" w:hAnsi="標楷體" w:cs="Times New Roman" w:hint="eastAsia"/>
          <w:sz w:val="32"/>
          <w:szCs w:val="32"/>
        </w:rPr>
        <w:t>炤</w:t>
      </w:r>
      <w:proofErr w:type="gramEnd"/>
      <w:r w:rsidR="0032774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C0A15" w:rsidRPr="005C0A15">
        <w:rPr>
          <w:rFonts w:ascii="標楷體" w:eastAsia="標楷體" w:hAnsi="標楷體" w:cs="Times New Roman" w:hint="eastAsia"/>
          <w:sz w:val="32"/>
          <w:szCs w:val="32"/>
        </w:rPr>
        <w:t>李俊</w:t>
      </w:r>
      <w:proofErr w:type="gramStart"/>
      <w:r w:rsidR="005C0A15" w:rsidRPr="005C0A15">
        <w:rPr>
          <w:rFonts w:ascii="標楷體" w:eastAsia="標楷體" w:hAnsi="標楷體" w:cs="Times New Roman" w:hint="eastAsia"/>
          <w:sz w:val="32"/>
          <w:szCs w:val="32"/>
        </w:rPr>
        <w:t>俋</w:t>
      </w:r>
      <w:proofErr w:type="gramEnd"/>
      <w:r w:rsidR="005C0A1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A3549A">
        <w:rPr>
          <w:rFonts w:ascii="標楷體" w:eastAsia="標楷體" w:hAnsi="標楷體" w:cs="Times New Roman" w:hint="eastAsia"/>
          <w:sz w:val="32"/>
          <w:szCs w:val="32"/>
        </w:rPr>
        <w:t>蔣乃辛  何欣純</w:t>
      </w:r>
      <w:r w:rsidR="005C0A1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C0A15" w:rsidRPr="005C0A15">
        <w:rPr>
          <w:rFonts w:ascii="標楷體" w:eastAsia="標楷體" w:hAnsi="標楷體" w:cs="Times New Roman" w:hint="eastAsia"/>
          <w:sz w:val="32"/>
          <w:szCs w:val="32"/>
        </w:rPr>
        <w:t>吳秉</w:t>
      </w:r>
      <w:proofErr w:type="gramStart"/>
      <w:r w:rsidR="005C0A15" w:rsidRPr="005C0A15">
        <w:rPr>
          <w:rFonts w:ascii="標楷體" w:eastAsia="標楷體" w:hAnsi="標楷體" w:cs="Times New Roman" w:hint="eastAsia"/>
          <w:sz w:val="32"/>
          <w:szCs w:val="32"/>
        </w:rPr>
        <w:t>叡</w:t>
      </w:r>
      <w:proofErr w:type="gramEnd"/>
      <w:r w:rsidR="00B0183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0183E" w:rsidRPr="00B0183E">
        <w:rPr>
          <w:rFonts w:ascii="標楷體" w:eastAsia="標楷體" w:hAnsi="標楷體" w:cs="Times New Roman" w:hint="eastAsia"/>
          <w:sz w:val="32"/>
          <w:szCs w:val="32"/>
        </w:rPr>
        <w:t>陳雪生</w:t>
      </w:r>
    </w:p>
    <w:p w:rsidR="00D338A1" w:rsidRDefault="00D338A1" w:rsidP="008803E0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D338A1">
        <w:rPr>
          <w:rFonts w:ascii="標楷體" w:eastAsia="標楷體" w:hAnsi="標楷體" w:cs="Times New Roman" w:hint="eastAsia"/>
          <w:sz w:val="32"/>
          <w:szCs w:val="32"/>
        </w:rPr>
        <w:t>周春米  賴瑞隆  陳賴素美  顏寬</w:t>
      </w:r>
      <w:proofErr w:type="gramStart"/>
      <w:r w:rsidRPr="00D338A1">
        <w:rPr>
          <w:rFonts w:ascii="標楷體" w:eastAsia="標楷體" w:hAnsi="標楷體" w:cs="Times New Roman" w:hint="eastAsia"/>
          <w:sz w:val="32"/>
          <w:szCs w:val="32"/>
        </w:rPr>
        <w:t>恒</w:t>
      </w:r>
      <w:proofErr w:type="gramEnd"/>
      <w:r w:rsidRPr="00D338A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Pr="00D338A1">
        <w:rPr>
          <w:rFonts w:ascii="標楷體" w:eastAsia="標楷體" w:hAnsi="標楷體" w:cs="Times New Roman" w:hint="eastAsia"/>
          <w:sz w:val="32"/>
          <w:szCs w:val="32"/>
        </w:rPr>
        <w:t>蔡</w:t>
      </w:r>
      <w:proofErr w:type="gramEnd"/>
      <w:r w:rsidRPr="00D338A1">
        <w:rPr>
          <w:rFonts w:ascii="標楷體" w:eastAsia="標楷體" w:hAnsi="標楷體" w:cs="Times New Roman" w:hint="eastAsia"/>
          <w:sz w:val="32"/>
          <w:szCs w:val="32"/>
        </w:rPr>
        <w:t>適應</w:t>
      </w:r>
    </w:p>
    <w:p w:rsidR="000A32FF" w:rsidRDefault="00D338A1" w:rsidP="008803E0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D338A1">
        <w:rPr>
          <w:rFonts w:ascii="標楷體" w:eastAsia="標楷體" w:hAnsi="標楷體" w:cs="Times New Roman" w:hint="eastAsia"/>
          <w:sz w:val="32"/>
          <w:szCs w:val="32"/>
        </w:rPr>
        <w:t>廖國棟</w:t>
      </w:r>
      <w:r w:rsidR="0012258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37774" w:rsidRPr="000A32FF">
        <w:rPr>
          <w:rFonts w:ascii="標楷體" w:eastAsia="標楷體" w:hAnsi="標楷體" w:cs="Times New Roman" w:hint="eastAsia"/>
          <w:sz w:val="32"/>
          <w:szCs w:val="32"/>
        </w:rPr>
        <w:t>蔡易餘  陳明文  邱志偉</w:t>
      </w:r>
      <w:r w:rsidR="00B6625B" w:rsidRPr="000A32F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A32FF" w:rsidRPr="000A32FF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0A32F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A32FF" w:rsidRPr="000A32FF">
        <w:rPr>
          <w:rFonts w:ascii="標楷體" w:eastAsia="標楷體" w:hAnsi="標楷體" w:cs="Times New Roman" w:hint="eastAsia"/>
          <w:sz w:val="32"/>
          <w:szCs w:val="32"/>
        </w:rPr>
        <w:t>陳</w:t>
      </w:r>
      <w:r w:rsidR="00430A7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A32FF" w:rsidRPr="000A32FF">
        <w:rPr>
          <w:rFonts w:ascii="標楷體" w:eastAsia="標楷體" w:hAnsi="標楷體" w:cs="Times New Roman" w:hint="eastAsia"/>
          <w:sz w:val="32"/>
          <w:szCs w:val="32"/>
        </w:rPr>
        <w:t>瑩</w:t>
      </w:r>
      <w:r w:rsidR="000A32FF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B6625B" w:rsidRPr="000A32FF" w:rsidRDefault="000A32FF" w:rsidP="008803E0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0A32FF">
        <w:rPr>
          <w:rFonts w:ascii="標楷體" w:eastAsia="標楷體" w:hAnsi="標楷體" w:cs="Times New Roman" w:hint="eastAsia"/>
          <w:sz w:val="32"/>
          <w:szCs w:val="32"/>
        </w:rPr>
        <w:t>楊</w:t>
      </w:r>
      <w:r w:rsidR="00430A7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proofErr w:type="gramStart"/>
      <w:r w:rsidRPr="000A32FF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</w:p>
    <w:p w:rsidR="000B4B22" w:rsidRPr="006B32EC" w:rsidRDefault="006B32EC" w:rsidP="000B4B22">
      <w:pPr>
        <w:snapToGrid w:val="0"/>
        <w:spacing w:line="460" w:lineRule="exact"/>
        <w:ind w:leftChars="500" w:left="1200" w:right="282" w:firstLineChars="141" w:firstLine="451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DD7630" w:rsidRPr="00DD7630">
        <w:rPr>
          <w:rFonts w:ascii="標楷體" w:eastAsia="標楷體" w:hAnsi="標楷體" w:cs="Times New Roman" w:hint="eastAsia"/>
          <w:sz w:val="32"/>
          <w:szCs w:val="32"/>
        </w:rPr>
        <w:t>32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tbl>
      <w:tblPr>
        <w:tblW w:w="4946" w:type="pct"/>
        <w:jc w:val="center"/>
        <w:tblInd w:w="-818" w:type="dxa"/>
        <w:tblLook w:val="01E0" w:firstRow="1" w:lastRow="1" w:firstColumn="1" w:lastColumn="1" w:noHBand="0" w:noVBand="0"/>
      </w:tblPr>
      <w:tblGrid>
        <w:gridCol w:w="2376"/>
        <w:gridCol w:w="5496"/>
        <w:gridCol w:w="1876"/>
      </w:tblGrid>
      <w:tr w:rsidR="006B32EC" w:rsidRPr="006B32EC" w:rsidTr="00A92469">
        <w:trPr>
          <w:trHeight w:val="510"/>
          <w:jc w:val="center"/>
        </w:trPr>
        <w:tc>
          <w:tcPr>
            <w:tcW w:w="1219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6B32E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2819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</w:p>
        </w:tc>
        <w:tc>
          <w:tcPr>
            <w:tcW w:w="962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6B32EC" w:rsidRPr="006B32EC" w:rsidTr="00A92469">
        <w:trPr>
          <w:trHeight w:val="510"/>
          <w:jc w:val="center"/>
        </w:trPr>
        <w:tc>
          <w:tcPr>
            <w:tcW w:w="1219" w:type="pct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819" w:type="pct"/>
            <w:vAlign w:val="center"/>
          </w:tcPr>
          <w:p w:rsidR="006B32EC" w:rsidRPr="006B32EC" w:rsidRDefault="006B32EC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B86BBA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部長</w:t>
            </w:r>
          </w:p>
        </w:tc>
        <w:tc>
          <w:tcPr>
            <w:tcW w:w="962" w:type="pct"/>
            <w:vAlign w:val="center"/>
          </w:tcPr>
          <w:p w:rsidR="006B32EC" w:rsidRPr="006B32EC" w:rsidRDefault="00B86BB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葉俊榮</w:t>
            </w:r>
          </w:p>
        </w:tc>
      </w:tr>
      <w:tr w:rsidR="006B32EC" w:rsidRPr="006B32EC" w:rsidTr="00A92469">
        <w:trPr>
          <w:trHeight w:val="510"/>
          <w:jc w:val="center"/>
        </w:trPr>
        <w:tc>
          <w:tcPr>
            <w:tcW w:w="1219" w:type="pct"/>
          </w:tcPr>
          <w:p w:rsidR="006B32EC" w:rsidRPr="006B32EC" w:rsidRDefault="006B32EC" w:rsidP="008845C7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819" w:type="pct"/>
            <w:vAlign w:val="center"/>
          </w:tcPr>
          <w:p w:rsidR="006B32EC" w:rsidRPr="006B32EC" w:rsidRDefault="00B86BBA" w:rsidP="00894C5D">
            <w:pPr>
              <w:spacing w:line="46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警政署署長</w:t>
            </w:r>
          </w:p>
        </w:tc>
        <w:tc>
          <w:tcPr>
            <w:tcW w:w="962" w:type="pct"/>
            <w:vAlign w:val="center"/>
          </w:tcPr>
          <w:p w:rsidR="006B32EC" w:rsidRPr="006B32EC" w:rsidRDefault="00B86BB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陳家欽</w:t>
            </w:r>
          </w:p>
        </w:tc>
      </w:tr>
      <w:tr w:rsidR="00DB54A9" w:rsidRPr="006B32EC" w:rsidTr="00A92469">
        <w:trPr>
          <w:trHeight w:val="510"/>
          <w:jc w:val="center"/>
        </w:trPr>
        <w:tc>
          <w:tcPr>
            <w:tcW w:w="1219" w:type="pct"/>
          </w:tcPr>
          <w:p w:rsidR="00DB54A9" w:rsidRPr="006B32EC" w:rsidRDefault="00DB54A9" w:rsidP="008845C7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819" w:type="pct"/>
          </w:tcPr>
          <w:p w:rsidR="00DB54A9" w:rsidRPr="00DB54A9" w:rsidRDefault="00AD7783" w:rsidP="00AD7783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       </w:t>
            </w:r>
            <w:r w:rsidR="00DB54A9" w:rsidRPr="00DB54A9">
              <w:rPr>
                <w:rFonts w:ascii="標楷體" w:eastAsia="標楷體" w:hAnsi="標楷體" w:cs="Times New Roman" w:hint="eastAsia"/>
                <w:sz w:val="32"/>
                <w:szCs w:val="32"/>
              </w:rPr>
              <w:t>刑事警察局</w:t>
            </w:r>
            <w:r w:rsidR="00DB54A9" w:rsidRPr="00892FC5">
              <w:rPr>
                <w:rFonts w:ascii="標楷體" w:eastAsia="標楷體" w:hAnsi="標楷體" w:hint="eastAsia"/>
                <w:sz w:val="36"/>
                <w:szCs w:val="36"/>
              </w:rPr>
              <w:t>副局長</w:t>
            </w:r>
          </w:p>
        </w:tc>
        <w:tc>
          <w:tcPr>
            <w:tcW w:w="962" w:type="pct"/>
            <w:vAlign w:val="center"/>
          </w:tcPr>
          <w:p w:rsidR="00DB54A9" w:rsidRPr="006B32EC" w:rsidRDefault="00DB54A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63624">
              <w:rPr>
                <w:rFonts w:ascii="標楷體" w:eastAsia="標楷體" w:hAnsi="標楷體" w:cs="Times New Roman" w:hint="eastAsia"/>
                <w:sz w:val="32"/>
                <w:szCs w:val="32"/>
              </w:rPr>
              <w:t>馬振華</w:t>
            </w:r>
          </w:p>
        </w:tc>
      </w:tr>
      <w:tr w:rsidR="00DB54A9" w:rsidRPr="006B32EC" w:rsidTr="00A92469">
        <w:trPr>
          <w:trHeight w:val="510"/>
          <w:jc w:val="center"/>
        </w:trPr>
        <w:tc>
          <w:tcPr>
            <w:tcW w:w="1219" w:type="pct"/>
          </w:tcPr>
          <w:p w:rsidR="00DB54A9" w:rsidRPr="006B32EC" w:rsidRDefault="00DB54A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819" w:type="pct"/>
          </w:tcPr>
          <w:p w:rsidR="00DB54A9" w:rsidRPr="00DB54A9" w:rsidRDefault="00EC66EC" w:rsidP="00AD7783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</w:t>
            </w:r>
            <w:r w:rsidR="00AD7783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      </w:t>
            </w:r>
            <w:r w:rsidR="00DB54A9" w:rsidRPr="00DB54A9">
              <w:rPr>
                <w:rFonts w:ascii="標楷體" w:eastAsia="標楷體" w:hAnsi="標楷體" w:cs="Times New Roman" w:hint="eastAsia"/>
                <w:sz w:val="32"/>
                <w:szCs w:val="32"/>
              </w:rPr>
              <w:t>行政組</w:t>
            </w:r>
            <w:r w:rsidR="00DB54A9" w:rsidRPr="00892FC5">
              <w:rPr>
                <w:rFonts w:ascii="標楷體" w:eastAsia="標楷體" w:hAnsi="標楷體" w:hint="eastAsia"/>
                <w:sz w:val="36"/>
                <w:szCs w:val="36"/>
              </w:rPr>
              <w:t>組長</w:t>
            </w:r>
          </w:p>
        </w:tc>
        <w:tc>
          <w:tcPr>
            <w:tcW w:w="962" w:type="pct"/>
            <w:vAlign w:val="center"/>
          </w:tcPr>
          <w:p w:rsidR="00DB54A9" w:rsidRPr="006B32EC" w:rsidRDefault="00DB54A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63624">
              <w:rPr>
                <w:rFonts w:ascii="標楷體" w:eastAsia="標楷體" w:hAnsi="標楷體" w:cs="Times New Roman" w:hint="eastAsia"/>
                <w:sz w:val="32"/>
                <w:szCs w:val="32"/>
              </w:rPr>
              <w:t>徐世霖</w:t>
            </w:r>
          </w:p>
        </w:tc>
      </w:tr>
      <w:tr w:rsidR="00C410BA" w:rsidRPr="006B32EC" w:rsidTr="00A92469">
        <w:trPr>
          <w:trHeight w:val="510"/>
          <w:jc w:val="center"/>
        </w:trPr>
        <w:tc>
          <w:tcPr>
            <w:tcW w:w="1219" w:type="pct"/>
          </w:tcPr>
          <w:p w:rsidR="00C410BA" w:rsidRPr="006B32EC" w:rsidRDefault="00C410BA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819" w:type="pct"/>
          </w:tcPr>
          <w:p w:rsidR="00C410BA" w:rsidRPr="00DB54A9" w:rsidRDefault="00AD7783" w:rsidP="00AD7783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       </w:t>
            </w:r>
            <w:r w:rsidR="00933237">
              <w:rPr>
                <w:rFonts w:ascii="標楷體" w:eastAsia="標楷體" w:hAnsi="標楷體" w:cs="Times New Roman" w:hint="eastAsia"/>
                <w:sz w:val="32"/>
                <w:szCs w:val="32"/>
              </w:rPr>
              <w:t>交通組副組長</w:t>
            </w:r>
          </w:p>
        </w:tc>
        <w:tc>
          <w:tcPr>
            <w:tcW w:w="962" w:type="pct"/>
            <w:vAlign w:val="center"/>
          </w:tcPr>
          <w:p w:rsidR="00C410BA" w:rsidRPr="00563624" w:rsidRDefault="00933237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廖訓誠</w:t>
            </w:r>
          </w:p>
        </w:tc>
      </w:tr>
      <w:tr w:rsidR="00DB54A9" w:rsidRPr="006B32EC" w:rsidTr="00A92469">
        <w:trPr>
          <w:trHeight w:val="510"/>
          <w:jc w:val="center"/>
        </w:trPr>
        <w:tc>
          <w:tcPr>
            <w:tcW w:w="1219" w:type="pct"/>
          </w:tcPr>
          <w:p w:rsidR="00DB54A9" w:rsidRPr="006B32EC" w:rsidRDefault="00DB54A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819" w:type="pct"/>
          </w:tcPr>
          <w:p w:rsidR="00DB54A9" w:rsidRPr="00DB54A9" w:rsidRDefault="00AD7783" w:rsidP="00AD7783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       </w:t>
            </w:r>
            <w:r w:rsidR="00DB54A9" w:rsidRPr="00DB54A9">
              <w:rPr>
                <w:rFonts w:ascii="標楷體" w:eastAsia="標楷體" w:hAnsi="標楷體" w:cs="Times New Roman" w:hint="eastAsia"/>
                <w:sz w:val="32"/>
                <w:szCs w:val="32"/>
              </w:rPr>
              <w:t>人事室</w:t>
            </w:r>
            <w:r w:rsidR="00DB54A9" w:rsidRPr="00892FC5">
              <w:rPr>
                <w:rFonts w:ascii="標楷體" w:eastAsia="標楷體" w:hAnsi="標楷體" w:hint="eastAsia"/>
                <w:sz w:val="36"/>
                <w:szCs w:val="36"/>
              </w:rPr>
              <w:t>主任</w:t>
            </w:r>
          </w:p>
        </w:tc>
        <w:tc>
          <w:tcPr>
            <w:tcW w:w="962" w:type="pct"/>
            <w:vAlign w:val="center"/>
          </w:tcPr>
          <w:p w:rsidR="00DB54A9" w:rsidRPr="006B32EC" w:rsidRDefault="00DB54A9" w:rsidP="00894C5D">
            <w:pPr>
              <w:spacing w:line="46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563624">
              <w:rPr>
                <w:rFonts w:ascii="標楷體" w:eastAsia="標楷體" w:hAnsi="標楷體" w:cs="Times New Roman" w:hint="eastAsia"/>
                <w:sz w:val="32"/>
                <w:szCs w:val="32"/>
              </w:rPr>
              <w:t>莊進星</w:t>
            </w:r>
          </w:p>
        </w:tc>
      </w:tr>
    </w:tbl>
    <w:p w:rsidR="006B32EC" w:rsidRPr="006B32EC" w:rsidRDefault="006B32EC" w:rsidP="00894C5D">
      <w:pPr>
        <w:tabs>
          <w:tab w:val="left" w:pos="12556"/>
        </w:tabs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D7512D" w:rsidRPr="00D7512D">
        <w:rPr>
          <w:rFonts w:ascii="標楷體" w:eastAsia="標楷體" w:hAnsi="標楷體" w:cs="Times New Roman" w:hint="eastAsia"/>
          <w:sz w:val="32"/>
          <w:szCs w:val="32"/>
        </w:rPr>
        <w:t>楊</w:t>
      </w:r>
      <w:r w:rsidRPr="00D7512D">
        <w:rPr>
          <w:rFonts w:ascii="標楷體" w:eastAsia="標楷體" w:hAnsi="標楷體" w:cs="Times New Roman"/>
          <w:bCs/>
          <w:sz w:val="32"/>
          <w:szCs w:val="32"/>
        </w:rPr>
        <w:t>召集委員</w:t>
      </w:r>
      <w:r w:rsidR="00D7512D" w:rsidRPr="00D7512D">
        <w:rPr>
          <w:rFonts w:ascii="標楷體" w:eastAsia="標楷體" w:hAnsi="標楷體" w:cs="Times New Roman" w:hint="eastAsia"/>
          <w:bCs/>
          <w:sz w:val="32"/>
          <w:szCs w:val="32"/>
        </w:rPr>
        <w:t>鎮</w:t>
      </w:r>
      <w:proofErr w:type="gramStart"/>
      <w:r w:rsidR="00D7512D" w:rsidRPr="00D7512D">
        <w:rPr>
          <w:rFonts w:ascii="標楷體" w:eastAsia="標楷體" w:hAnsi="標楷體" w:cs="Times New Roman" w:hint="eastAsia"/>
          <w:bCs/>
          <w:sz w:val="32"/>
          <w:szCs w:val="32"/>
        </w:rPr>
        <w:t>浯</w:t>
      </w:r>
      <w:proofErr w:type="gramEnd"/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鄭光三</w:t>
      </w:r>
    </w:p>
    <w:p w:rsidR="006B32EC" w:rsidRPr="006B32EC" w:rsidRDefault="006B32EC" w:rsidP="00894C5D">
      <w:pPr>
        <w:snapToGrid w:val="0"/>
        <w:spacing w:line="46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 w:rsidR="00894C5D">
        <w:rPr>
          <w:rFonts w:ascii="標楷體" w:eastAsia="標楷體" w:hAnsi="標楷體" w:cs="Times New Roman" w:hint="eastAsia"/>
          <w:sz w:val="32"/>
          <w:szCs w:val="32"/>
        </w:rPr>
        <w:t>朱蔚菁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894C5D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6B32EC" w:rsidRPr="006B32EC" w:rsidRDefault="006B32EC" w:rsidP="00894C5D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894C5D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AB6640" w:rsidRPr="00E60A1F" w:rsidRDefault="006B32EC" w:rsidP="00E60A1F">
      <w:pPr>
        <w:snapToGrid w:val="0"/>
        <w:spacing w:line="46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6B32EC" w:rsidRPr="006B32EC" w:rsidRDefault="006B32EC" w:rsidP="00894C5D">
      <w:pPr>
        <w:spacing w:line="46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E60A1F">
      <w:pPr>
        <w:snapToGrid w:val="0"/>
        <w:spacing w:line="460" w:lineRule="exact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proofErr w:type="spellStart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lastRenderedPageBreak/>
        <w:t>宣讀上次會議議事錄</w:t>
      </w:r>
      <w:proofErr w:type="spellEnd"/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。</w:t>
      </w:r>
    </w:p>
    <w:p w:rsidR="006B32EC" w:rsidRPr="006B32EC" w:rsidRDefault="006B32EC" w:rsidP="00894C5D">
      <w:pPr>
        <w:snapToGrid w:val="0"/>
        <w:spacing w:line="46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B84D5F" w:rsidRDefault="00B84D5F" w:rsidP="00B84D5F">
      <w:pPr>
        <w:snapToGrid w:val="0"/>
        <w:spacing w:line="460" w:lineRule="exact"/>
        <w:ind w:rightChars="-21" w:right="-5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6B32EC" w:rsidRPr="00965725" w:rsidRDefault="00B84D5F" w:rsidP="00B84D5F">
      <w:pPr>
        <w:snapToGrid w:val="0"/>
        <w:spacing w:line="460" w:lineRule="exact"/>
        <w:ind w:rightChars="-21" w:right="-50"/>
        <w:jc w:val="both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65725">
        <w:rPr>
          <w:rFonts w:ascii="標楷體" w:eastAsia="標楷體" w:hAnsi="標楷體" w:cs="Times New Roman" w:hint="eastAsia"/>
          <w:b/>
          <w:bCs/>
          <w:sz w:val="32"/>
          <w:szCs w:val="32"/>
        </w:rPr>
        <w:t>邀請內政部部長葉俊榮就「警械使用相關規範與警察勤務配置及待遇合理性」進行專題報告，並備質詢。</w:t>
      </w:r>
    </w:p>
    <w:p w:rsidR="00B84D5F" w:rsidRDefault="00B84D5F" w:rsidP="00894C5D">
      <w:pPr>
        <w:snapToGrid w:val="0"/>
        <w:spacing w:line="46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</w:p>
    <w:p w:rsidR="00AB6640" w:rsidRPr="00780BD3" w:rsidRDefault="006B32EC" w:rsidP="00780BD3">
      <w:pPr>
        <w:snapToGrid w:val="0"/>
        <w:spacing w:line="460" w:lineRule="exact"/>
        <w:ind w:leftChars="-135" w:left="-4" w:hangingChars="100" w:hanging="320"/>
        <w:jc w:val="both"/>
        <w:rPr>
          <w:rFonts w:ascii="標楷體" w:eastAsia="標楷體" w:hAnsi="標楷體" w:cs="Times New Roman"/>
          <w:sz w:val="32"/>
          <w:szCs w:val="32"/>
          <w:lang w:val="x-none"/>
        </w:rPr>
      </w:pP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proofErr w:type="spellStart"/>
      <w:proofErr w:type="gramEnd"/>
      <w:r w:rsidR="00AB16B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本次會議經</w:t>
      </w:r>
      <w:r w:rsidR="000263B8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內政部部長葉俊榮報告</w:t>
      </w:r>
      <w:proofErr w:type="spellEnd"/>
      <w:r w:rsidR="00B43957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/>
        </w:rPr>
        <w:t>；</w:t>
      </w:r>
      <w:proofErr w:type="spellStart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委員</w:t>
      </w:r>
      <w:r w:rsidR="00D064F1" w:rsidRPr="00D064F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趙正宇、洪宗熠</w:t>
      </w:r>
      <w:r w:rsidR="00D064F1" w:rsidRPr="00666430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、黃昭順、陳怡潔、</w:t>
      </w:r>
      <w:r w:rsidR="00D064F1" w:rsidRPr="009F7EE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鄭天財Sra</w:t>
      </w:r>
      <w:proofErr w:type="spellEnd"/>
      <w:r w:rsidR="00EB0180">
        <w:rPr>
          <w:rFonts w:ascii="標楷體" w:eastAsia="標楷體" w:hAnsi="標楷體" w:cs="Times New Roman" w:hint="eastAsia"/>
          <w:sz w:val="32"/>
          <w:szCs w:val="32"/>
          <w:lang w:val="x-none"/>
        </w:rPr>
        <w:t xml:space="preserve"> </w:t>
      </w:r>
      <w:proofErr w:type="spellStart"/>
      <w:r w:rsidR="00BB497C" w:rsidRPr="009F7EE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Kacaw</w:t>
      </w:r>
      <w:r w:rsidR="00C552D8" w:rsidRPr="009F7EE1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C552D8" w:rsidRPr="0081008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張宏陸、管碧玲</w:t>
      </w:r>
      <w:r w:rsidR="00C552D8" w:rsidRPr="00677806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51776F" w:rsidRPr="00677806">
        <w:rPr>
          <w:rFonts w:ascii="標楷體" w:eastAsia="標楷體" w:hAnsi="標楷體" w:cs="Times New Roman" w:hint="eastAsia"/>
          <w:sz w:val="32"/>
          <w:szCs w:val="32"/>
          <w:lang w:val="x-none"/>
        </w:rPr>
        <w:t>劉世芳</w:t>
      </w:r>
      <w:proofErr w:type="spellEnd"/>
      <w:r w:rsidR="0051776F" w:rsidRPr="006D3F7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r w:rsidR="0051776F" w:rsidRPr="006D3F7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張麗善</w:t>
      </w:r>
      <w:r w:rsidR="00D064F1" w:rsidRPr="00B7166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、楊鎮</w:t>
      </w:r>
      <w:proofErr w:type="gramStart"/>
      <w:r w:rsidR="00D064F1" w:rsidRPr="00B7166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浯</w:t>
      </w:r>
      <w:proofErr w:type="gramEnd"/>
      <w:r w:rsidR="00672CCC" w:rsidRPr="00A1504A">
        <w:rPr>
          <w:rFonts w:ascii="標楷體" w:eastAsia="標楷體" w:hAnsi="標楷體" w:cs="Times New Roman" w:hint="eastAsia"/>
          <w:sz w:val="32"/>
          <w:szCs w:val="32"/>
          <w:lang w:val="x-none"/>
        </w:rPr>
        <w:t>、姚文智</w:t>
      </w:r>
      <w:proofErr w:type="spellEnd"/>
      <w:r w:rsidR="00672CCC" w:rsidRPr="00292E6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proofErr w:type="spellStart"/>
      <w:r w:rsidR="00672CCC" w:rsidRPr="00292E6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吳琪銘</w:t>
      </w:r>
      <w:r w:rsidR="00D064F1" w:rsidRPr="00F37063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、江啟臣</w:t>
      </w:r>
      <w:proofErr w:type="spellEnd"/>
      <w:r w:rsidR="00227F3A" w:rsidRPr="00227F3A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27F3A" w:rsidRPr="00227F3A">
        <w:rPr>
          <w:rFonts w:ascii="標楷體" w:eastAsia="標楷體" w:hAnsi="標楷體" w:cs="Times New Roman"/>
          <w:sz w:val="32"/>
          <w:szCs w:val="32"/>
          <w:lang w:val="x-none"/>
        </w:rPr>
        <w:t xml:space="preserve">Kolas </w:t>
      </w:r>
      <w:proofErr w:type="spellStart"/>
      <w:r w:rsidR="00227F3A" w:rsidRPr="00227F3A">
        <w:rPr>
          <w:rFonts w:ascii="標楷體" w:eastAsia="標楷體" w:hAnsi="標楷體" w:cs="Times New Roman"/>
          <w:sz w:val="32"/>
          <w:szCs w:val="32"/>
          <w:lang w:val="x-none"/>
        </w:rPr>
        <w:t>Yotaka</w:t>
      </w:r>
      <w:r w:rsidR="005C15D8" w:rsidRPr="00C0620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、林德福</w:t>
      </w:r>
      <w:r w:rsidR="00256CC2" w:rsidRPr="00256CC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、林麗蟬</w:t>
      </w:r>
      <w:proofErr w:type="spellEnd"/>
      <w:r w:rsidR="005C15D8" w:rsidRPr="00074C19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proofErr w:type="spellStart"/>
      <w:r w:rsidR="00D064F1" w:rsidRPr="00074C1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孔文吉</w:t>
      </w:r>
      <w:r w:rsidR="00ED4F9F" w:rsidRPr="009D4D3E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proofErr w:type="gramStart"/>
      <w:r w:rsidR="00ED4F9F" w:rsidRPr="009D4D3E">
        <w:rPr>
          <w:rFonts w:ascii="標楷體" w:eastAsia="標楷體" w:hAnsi="標楷體" w:cs="Times New Roman" w:hint="eastAsia"/>
          <w:sz w:val="32"/>
          <w:szCs w:val="32"/>
          <w:lang w:val="x-none"/>
        </w:rPr>
        <w:t>蔡</w:t>
      </w:r>
      <w:proofErr w:type="gramEnd"/>
      <w:r w:rsidR="00ED4F9F" w:rsidRPr="009D4D3E">
        <w:rPr>
          <w:rFonts w:ascii="標楷體" w:eastAsia="標楷體" w:hAnsi="標楷體" w:cs="Times New Roman" w:hint="eastAsia"/>
          <w:sz w:val="32"/>
          <w:szCs w:val="32"/>
          <w:lang w:val="x-none"/>
        </w:rPr>
        <w:t>適應</w:t>
      </w:r>
      <w:r w:rsidR="00CE28A6">
        <w:rPr>
          <w:rFonts w:ascii="標楷體" w:eastAsia="標楷體" w:hAnsi="標楷體" w:cs="Times New Roman" w:hint="eastAsia"/>
          <w:sz w:val="32"/>
          <w:szCs w:val="32"/>
          <w:lang w:val="x-none"/>
        </w:rPr>
        <w:t>、李彥秀</w:t>
      </w:r>
      <w:proofErr w:type="spellEnd"/>
      <w:r w:rsidR="0059495D" w:rsidRPr="0059495D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proofErr w:type="spellStart"/>
      <w:r w:rsidR="0059495D" w:rsidRPr="0059495D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林淑芬</w:t>
      </w:r>
      <w:r w:rsidR="00A97812" w:rsidRPr="00E83782">
        <w:rPr>
          <w:rFonts w:ascii="標楷體" w:eastAsia="標楷體" w:hAnsi="標楷體" w:cs="Times New Roman" w:hint="eastAsia"/>
          <w:sz w:val="32"/>
          <w:szCs w:val="32"/>
          <w:lang w:val="x-none"/>
        </w:rPr>
        <w:t>、林為洲</w:t>
      </w:r>
      <w:proofErr w:type="spellEnd"/>
      <w:r w:rsidR="001B76A2" w:rsidRPr="00E83782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、蔡易餘</w:t>
      </w:r>
      <w:r w:rsidRPr="00B645A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B645A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22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</w:t>
      </w:r>
      <w:r w:rsidRPr="00AB16B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提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出質詢</w:t>
      </w:r>
      <w:r w:rsidRPr="006B32E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，</w:t>
      </w:r>
      <w:proofErr w:type="gramStart"/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均經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部長</w:t>
      </w:r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葉俊榮</w:t>
      </w:r>
      <w:r w:rsidRPr="00972A7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及所屬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即席答復說明</w:t>
      </w:r>
      <w:r w:rsidRPr="006B32EC">
        <w:rPr>
          <w:rFonts w:ascii="標楷體" w:eastAsia="標楷體" w:hAnsi="標楷體" w:cs="Times New Roman" w:hint="eastAsia"/>
          <w:color w:val="2F5496"/>
          <w:sz w:val="32"/>
          <w:szCs w:val="32"/>
          <w:lang w:val="x-none" w:eastAsia="x-none"/>
        </w:rPr>
        <w:t>；</w:t>
      </w:r>
      <w:r w:rsidRPr="00AB16B0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另</w:t>
      </w:r>
      <w:r w:rsidRPr="00720557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有委員</w:t>
      </w:r>
      <w:r w:rsidR="00720557" w:rsidRPr="00720557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高潞．以用．巴魕剌Kawlo．Iyun．Pacidal</w:t>
      </w:r>
      <w:r w:rsidR="00B95868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、</w:t>
      </w:r>
      <w:r w:rsidR="00D744F1" w:rsidRPr="00D744F1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/>
        </w:rPr>
        <w:t>李昆澤</w:t>
      </w:r>
      <w:proofErr w:type="spellStart"/>
      <w:r w:rsidRPr="00FF63F1">
        <w:rPr>
          <w:rFonts w:ascii="標楷體" w:eastAsia="標楷體" w:hAnsi="標楷體" w:cs="Times New Roman" w:hint="eastAsia"/>
          <w:color w:val="000000" w:themeColor="text1"/>
          <w:sz w:val="32"/>
          <w:szCs w:val="32"/>
          <w:lang w:val="x-none" w:eastAsia="x-none"/>
        </w:rPr>
        <w:t>等</w:t>
      </w:r>
      <w:r w:rsidRPr="00FF63F1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提出書面質詢，列入紀錄，刊登公報，並請相關機關另以書面答復</w:t>
      </w:r>
      <w:proofErr w:type="spellEnd"/>
      <w:r w:rsidRPr="00AB16B0">
        <w:rPr>
          <w:rFonts w:ascii="標楷體" w:eastAsia="標楷體" w:hAnsi="標楷體" w:cs="Times New Roman" w:hint="eastAsia"/>
          <w:bCs/>
          <w:color w:val="000000" w:themeColor="text1"/>
          <w:sz w:val="32"/>
          <w:szCs w:val="32"/>
          <w:lang w:val="x-none" w:eastAsia="x-none"/>
        </w:rPr>
        <w:t>。</w:t>
      </w:r>
      <w:r w:rsidRPr="00AB16B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）</w:t>
      </w:r>
    </w:p>
    <w:p w:rsidR="006B32EC" w:rsidRPr="006B32EC" w:rsidRDefault="006B32EC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</w:p>
    <w:p w:rsidR="006B32EC" w:rsidRPr="006B32EC" w:rsidRDefault="006B32EC" w:rsidP="00894C5D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</w:t>
      </w:r>
      <w:proofErr w:type="gramStart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詢</w:t>
      </w:r>
      <w:proofErr w:type="gramEnd"/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Default="006B32EC" w:rsidP="00EC7C2B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EC7C2B" w:rsidRPr="00EC7C2B" w:rsidRDefault="00EC7C2B" w:rsidP="00EC7C2B">
      <w:pPr>
        <w:adjustRightInd w:val="0"/>
        <w:snapToGrid w:val="0"/>
        <w:spacing w:line="46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</w:p>
    <w:p w:rsidR="00787321" w:rsidRPr="00F77E03" w:rsidRDefault="000921CE" w:rsidP="00894C5D">
      <w:pPr>
        <w:snapToGrid w:val="0"/>
        <w:spacing w:line="46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臨時提案</w:t>
      </w:r>
    </w:p>
    <w:p w:rsidR="005955AB" w:rsidRPr="00E67BEC" w:rsidRDefault="006B32EC" w:rsidP="00894C5D">
      <w:pPr>
        <w:snapToGrid w:val="0"/>
        <w:spacing w:line="460" w:lineRule="exact"/>
        <w:ind w:rightChars="-5" w:right="-12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67BEC">
        <w:rPr>
          <w:rFonts w:ascii="標楷體" w:eastAsia="標楷體" w:hAnsi="標楷體" w:cs="Times New Roman" w:hint="eastAsia"/>
          <w:b/>
          <w:sz w:val="32"/>
          <w:szCs w:val="32"/>
        </w:rPr>
        <w:t>第</w:t>
      </w:r>
      <w:r w:rsidR="0063552A" w:rsidRPr="00E67BEC">
        <w:rPr>
          <w:rFonts w:ascii="標楷體" w:eastAsia="標楷體" w:hAnsi="標楷體" w:cs="Times New Roman" w:hint="eastAsia"/>
          <w:b/>
          <w:sz w:val="32"/>
          <w:szCs w:val="32"/>
        </w:rPr>
        <w:t>1</w:t>
      </w:r>
      <w:r w:rsidRPr="00E67BEC">
        <w:rPr>
          <w:rFonts w:ascii="標楷體" w:eastAsia="標楷體" w:hAnsi="標楷體" w:cs="Times New Roman" w:hint="eastAsia"/>
          <w:b/>
          <w:sz w:val="32"/>
          <w:szCs w:val="32"/>
        </w:rPr>
        <w:t>案</w:t>
      </w:r>
    </w:p>
    <w:p w:rsidR="005955AB" w:rsidRPr="005955AB" w:rsidRDefault="00FC0297" w:rsidP="005955AB">
      <w:pPr>
        <w:widowControl/>
        <w:shd w:val="clear" w:color="auto" w:fill="FFFFFF"/>
        <w:spacing w:line="460" w:lineRule="exact"/>
        <w:jc w:val="both"/>
        <w:rPr>
          <w:rFonts w:ascii="標楷體" w:eastAsia="標楷體" w:hAnsi="標楷體" w:cs="新細明體"/>
          <w:color w:val="222222"/>
          <w:kern w:val="0"/>
          <w:sz w:val="32"/>
          <w:szCs w:val="32"/>
        </w:rPr>
      </w:pPr>
      <w:r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 xml:space="preserve">    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有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鑑</w:t>
      </w:r>
      <w:proofErr w:type="gramEnd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於近8年來員警在國道執勤事故已造成4死33傷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再度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凸</w:t>
      </w:r>
      <w:proofErr w:type="gramEnd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顯危險環境中執勤的問題。而國道警察同仁長時間暴露在危險的環境</w:t>
      </w:r>
      <w:r w:rsidR="0031508F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各類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案件均須員警</w:t>
      </w:r>
      <w:proofErr w:type="gramEnd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到場處理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往來車輛時速動輒破百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還有毒駕、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酒駕</w:t>
      </w:r>
      <w:proofErr w:type="gramEnd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、疲勞駕駛等各種不可預知的危險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故建請</w:t>
      </w:r>
      <w:proofErr w:type="gramEnd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警政署應儘速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研</w:t>
      </w:r>
      <w:proofErr w:type="gramEnd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議「科技執法」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如藉由</w:t>
      </w:r>
      <w:proofErr w:type="gramEnd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攝影器材將偵測的超速等違規行為資料上傳雲端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由監理等機關判讀有無違規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據以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開罰即可</w:t>
      </w:r>
      <w:proofErr w:type="gramEnd"/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可不用警察攔截裁罰</w:t>
      </w:r>
      <w:r w:rsidR="00CB74D2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；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及增設「防撞設備」如防撞緩衝車等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讓員警處理國道車禍事件或執法時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降低被撞或撞擊之風險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proofErr w:type="gramStart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爰</w:t>
      </w:r>
      <w:proofErr w:type="gramEnd"/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此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要求警政署於二個月內將「科技執法」之內容以及「防撞設備」之建置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至</w:t>
      </w:r>
      <w:r w:rsidR="001A10E4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立法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院內政委員會進行專案報告</w:t>
      </w:r>
      <w:r w:rsidR="00ED7D8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5955AB" w:rsidRPr="00595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以保障我國國道員警之生命安全。</w:t>
      </w:r>
    </w:p>
    <w:p w:rsidR="0058582B" w:rsidRDefault="006B32EC" w:rsidP="0058582B">
      <w:pPr>
        <w:spacing w:line="460" w:lineRule="exact"/>
        <w:ind w:leftChars="1200" w:left="2880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lastRenderedPageBreak/>
        <w:t>提案人：</w:t>
      </w:r>
      <w:r w:rsidR="00787321" w:rsidRPr="0078732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787321" w:rsidRPr="00787321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7044A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787321" w:rsidRPr="00787321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Pr="006B32E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433D2">
        <w:rPr>
          <w:rFonts w:ascii="標楷體" w:eastAsia="標楷體" w:hAnsi="標楷體" w:cs="Times New Roman" w:hint="eastAsia"/>
          <w:sz w:val="32"/>
          <w:szCs w:val="32"/>
        </w:rPr>
        <w:t>張麗善</w:t>
      </w:r>
      <w:r w:rsidR="0058582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9433D2">
        <w:rPr>
          <w:rFonts w:ascii="標楷體" w:eastAsia="標楷體" w:hAnsi="標楷體" w:cs="Times New Roman" w:hint="eastAsia"/>
          <w:sz w:val="32"/>
          <w:szCs w:val="32"/>
        </w:rPr>
        <w:t>楊鎮</w:t>
      </w:r>
      <w:proofErr w:type="gramStart"/>
      <w:r w:rsidR="009433D2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</w:p>
    <w:p w:rsidR="006B32EC" w:rsidRPr="006B32EC" w:rsidRDefault="0022687E" w:rsidP="00A82DE5">
      <w:pPr>
        <w:spacing w:line="460" w:lineRule="exact"/>
        <w:ind w:leftChars="1748" w:left="4195" w:firstLineChars="1" w:firstLine="3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黃昭順  </w:t>
      </w:r>
      <w:r w:rsidR="00D86E1C">
        <w:rPr>
          <w:rFonts w:ascii="標楷體" w:eastAsia="標楷體" w:hAnsi="標楷體" w:cs="Times New Roman" w:hint="eastAsia"/>
          <w:sz w:val="32"/>
          <w:szCs w:val="32"/>
        </w:rPr>
        <w:t>林為洲</w:t>
      </w:r>
    </w:p>
    <w:p w:rsidR="003B6E8E" w:rsidRPr="00046176" w:rsidRDefault="003B6E8E" w:rsidP="003B6E8E">
      <w:pPr>
        <w:spacing w:line="460" w:lineRule="exact"/>
        <w:ind w:left="993" w:hanging="993"/>
        <w:rPr>
          <w:rFonts w:ascii="標楷體" w:eastAsia="標楷體" w:hAnsi="標楷體" w:cs="Times New Roman"/>
          <w:sz w:val="32"/>
          <w:szCs w:val="32"/>
        </w:rPr>
      </w:pPr>
      <w:r w:rsidRPr="00046176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9D7974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Pr="00046176">
        <w:rPr>
          <w:rFonts w:ascii="標楷體" w:eastAsia="標楷體" w:hAnsi="標楷體" w:cs="Times New Roman" w:hint="eastAsia"/>
          <w:sz w:val="32"/>
          <w:szCs w:val="32"/>
        </w:rPr>
        <w:t>刪除「</w:t>
      </w:r>
      <w:proofErr w:type="gramStart"/>
      <w:r w:rsidR="00996AC6" w:rsidRPr="00046176">
        <w:rPr>
          <w:rFonts w:ascii="標楷體" w:eastAsia="標楷體" w:hAnsi="標楷體" w:cs="Times New Roman" w:hint="eastAsia"/>
          <w:sz w:val="32"/>
          <w:szCs w:val="32"/>
        </w:rPr>
        <w:t>如藉由</w:t>
      </w:r>
      <w:proofErr w:type="gramEnd"/>
      <w:r w:rsidR="00996AC6" w:rsidRPr="00046176">
        <w:rPr>
          <w:rFonts w:ascii="標楷體" w:eastAsia="標楷體" w:hAnsi="標楷體" w:cs="Times New Roman" w:hint="eastAsia"/>
          <w:sz w:val="32"/>
          <w:szCs w:val="32"/>
        </w:rPr>
        <w:t>攝影器材將偵測的超速等違規行為資料上傳雲端，由監理等機關判讀有無違規，據以</w:t>
      </w:r>
      <w:proofErr w:type="gramStart"/>
      <w:r w:rsidR="00996AC6" w:rsidRPr="00046176">
        <w:rPr>
          <w:rFonts w:ascii="標楷體" w:eastAsia="標楷體" w:hAnsi="標楷體" w:cs="Times New Roman" w:hint="eastAsia"/>
          <w:sz w:val="32"/>
          <w:szCs w:val="32"/>
        </w:rPr>
        <w:t>開罰即可</w:t>
      </w:r>
      <w:proofErr w:type="gramEnd"/>
      <w:r w:rsidR="00996AC6" w:rsidRPr="00046176">
        <w:rPr>
          <w:rFonts w:ascii="標楷體" w:eastAsia="標楷體" w:hAnsi="標楷體" w:cs="Times New Roman" w:hint="eastAsia"/>
          <w:sz w:val="32"/>
          <w:szCs w:val="32"/>
        </w:rPr>
        <w:t>，可不用警察攔截裁罰；及增設</w:t>
      </w:r>
      <w:r w:rsidR="002436C1">
        <w:rPr>
          <w:rFonts w:ascii="標楷體" w:eastAsia="標楷體" w:hAnsi="標楷體" w:cs="Times New Roman" w:hint="eastAsia"/>
          <w:sz w:val="32"/>
          <w:szCs w:val="32"/>
        </w:rPr>
        <w:t>『防撞設備』</w:t>
      </w:r>
      <w:r w:rsidR="00996AC6" w:rsidRPr="00046176">
        <w:rPr>
          <w:rFonts w:ascii="標楷體" w:eastAsia="標楷體" w:hAnsi="標楷體" w:cs="Times New Roman" w:hint="eastAsia"/>
          <w:sz w:val="32"/>
          <w:szCs w:val="32"/>
        </w:rPr>
        <w:t>如防撞緩衝車等，</w:t>
      </w:r>
      <w:r w:rsidRPr="00046176">
        <w:rPr>
          <w:rFonts w:ascii="標楷體" w:eastAsia="標楷體" w:hAnsi="標楷體" w:cs="Times New Roman" w:hint="eastAsia"/>
          <w:sz w:val="32"/>
          <w:szCs w:val="32"/>
        </w:rPr>
        <w:t>」</w:t>
      </w:r>
      <w:r w:rsidR="00673408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0F3E2A">
        <w:rPr>
          <w:rFonts w:ascii="標楷體" w:eastAsia="標楷體" w:hAnsi="標楷體" w:cs="Times New Roman" w:hint="eastAsia"/>
          <w:sz w:val="32"/>
          <w:szCs w:val="32"/>
        </w:rPr>
        <w:t>「</w:t>
      </w:r>
      <w:r w:rsidR="002436C1">
        <w:rPr>
          <w:rFonts w:ascii="標楷體" w:eastAsia="標楷體" w:hAnsi="標楷體" w:cs="Times New Roman" w:hint="eastAsia"/>
          <w:sz w:val="32"/>
          <w:szCs w:val="32"/>
        </w:rPr>
        <w:t>以及『防撞設備』</w:t>
      </w:r>
      <w:r w:rsidR="000F3E2A" w:rsidRPr="000F3E2A">
        <w:rPr>
          <w:rFonts w:ascii="標楷體" w:eastAsia="標楷體" w:hAnsi="標楷體" w:cs="Times New Roman" w:hint="eastAsia"/>
          <w:sz w:val="32"/>
          <w:szCs w:val="32"/>
        </w:rPr>
        <w:t>之建置</w:t>
      </w:r>
      <w:r w:rsidR="000F3E2A">
        <w:rPr>
          <w:rFonts w:ascii="標楷體" w:eastAsia="標楷體" w:hAnsi="標楷體" w:cs="Times New Roman" w:hint="eastAsia"/>
          <w:sz w:val="32"/>
          <w:szCs w:val="32"/>
        </w:rPr>
        <w:t>」</w:t>
      </w:r>
      <w:r w:rsidR="00996AC6" w:rsidRPr="00046176">
        <w:rPr>
          <w:rFonts w:ascii="標楷體" w:eastAsia="標楷體" w:hAnsi="標楷體" w:cs="Times New Roman" w:hint="eastAsia"/>
          <w:sz w:val="32"/>
          <w:szCs w:val="32"/>
        </w:rPr>
        <w:t>等文字</w:t>
      </w:r>
      <w:r w:rsidR="002436C1">
        <w:rPr>
          <w:rFonts w:ascii="標楷體" w:eastAsia="標楷體" w:hAnsi="標楷體" w:cs="Times New Roman" w:hint="eastAsia"/>
          <w:sz w:val="32"/>
          <w:szCs w:val="32"/>
        </w:rPr>
        <w:t>，</w:t>
      </w:r>
      <w:r w:rsidR="003819EB" w:rsidRPr="00046176">
        <w:rPr>
          <w:rFonts w:ascii="標楷體" w:eastAsia="標楷體" w:hAnsi="標楷體" w:cs="Times New Roman" w:hint="eastAsia"/>
          <w:sz w:val="32"/>
          <w:szCs w:val="32"/>
        </w:rPr>
        <w:t>並</w:t>
      </w:r>
      <w:r w:rsidR="000F3E2A">
        <w:rPr>
          <w:rFonts w:ascii="標楷體" w:eastAsia="標楷體" w:hAnsi="標楷體" w:cs="Times New Roman" w:hint="eastAsia"/>
          <w:sz w:val="32"/>
          <w:szCs w:val="32"/>
        </w:rPr>
        <w:t>將</w:t>
      </w:r>
      <w:r w:rsidR="00DA5789">
        <w:rPr>
          <w:rFonts w:ascii="標楷體" w:eastAsia="標楷體" w:hAnsi="標楷體" w:cs="Times New Roman" w:hint="eastAsia"/>
          <w:sz w:val="32"/>
          <w:szCs w:val="32"/>
        </w:rPr>
        <w:t>「</w:t>
      </w:r>
      <w:r w:rsidR="000F3E2A" w:rsidRPr="000F3E2A">
        <w:rPr>
          <w:rFonts w:ascii="標楷體" w:eastAsia="標楷體" w:hAnsi="標楷體" w:cs="Times New Roman" w:hint="eastAsia"/>
          <w:sz w:val="32"/>
          <w:szCs w:val="32"/>
        </w:rPr>
        <w:t>至立法院內政委員會進行專案報告</w:t>
      </w:r>
      <w:r w:rsidR="00DA5789">
        <w:rPr>
          <w:rFonts w:ascii="標楷體" w:eastAsia="標楷體" w:hAnsi="標楷體" w:cs="Times New Roman" w:hint="eastAsia"/>
          <w:sz w:val="32"/>
          <w:szCs w:val="32"/>
        </w:rPr>
        <w:t>」</w:t>
      </w:r>
      <w:r w:rsidRPr="00046176">
        <w:rPr>
          <w:rFonts w:ascii="標楷體" w:eastAsia="標楷體" w:hAnsi="標楷體" w:cs="Times New Roman" w:hint="eastAsia"/>
          <w:sz w:val="32"/>
          <w:szCs w:val="32"/>
        </w:rPr>
        <w:t>修正為「</w:t>
      </w:r>
      <w:r w:rsidR="000F3E2A">
        <w:rPr>
          <w:rFonts w:ascii="標楷體" w:eastAsia="標楷體" w:hAnsi="標楷體" w:cs="Times New Roman" w:hint="eastAsia"/>
          <w:sz w:val="32"/>
          <w:szCs w:val="32"/>
        </w:rPr>
        <w:t>提</w:t>
      </w:r>
      <w:r w:rsidR="00652D83">
        <w:rPr>
          <w:rFonts w:ascii="標楷體" w:eastAsia="標楷體" w:hAnsi="標楷體" w:cs="Times New Roman" w:hint="eastAsia"/>
          <w:sz w:val="32"/>
          <w:szCs w:val="32"/>
        </w:rPr>
        <w:t>書面</w:t>
      </w:r>
      <w:r w:rsidR="000F3E2A">
        <w:rPr>
          <w:rFonts w:ascii="標楷體" w:eastAsia="標楷體" w:hAnsi="標楷體" w:cs="Times New Roman" w:hint="eastAsia"/>
          <w:sz w:val="32"/>
          <w:szCs w:val="32"/>
        </w:rPr>
        <w:t>專案</w:t>
      </w:r>
      <w:r w:rsidR="00652D83">
        <w:rPr>
          <w:rFonts w:ascii="標楷體" w:eastAsia="標楷體" w:hAnsi="標楷體" w:cs="Times New Roman" w:hint="eastAsia"/>
          <w:sz w:val="32"/>
          <w:szCs w:val="32"/>
        </w:rPr>
        <w:t>報告</w:t>
      </w:r>
      <w:r w:rsidR="000F3E2A">
        <w:rPr>
          <w:rFonts w:ascii="標楷體" w:eastAsia="標楷體" w:hAnsi="標楷體" w:cs="Times New Roman" w:hint="eastAsia"/>
          <w:sz w:val="32"/>
          <w:szCs w:val="32"/>
        </w:rPr>
        <w:t>送</w:t>
      </w:r>
      <w:r w:rsidR="004525DF">
        <w:rPr>
          <w:rFonts w:ascii="標楷體" w:eastAsia="標楷體" w:hAnsi="標楷體" w:cs="Times New Roman" w:hint="eastAsia"/>
          <w:sz w:val="32"/>
          <w:szCs w:val="32"/>
        </w:rPr>
        <w:t>立法</w:t>
      </w:r>
      <w:r w:rsidR="000F3E2A">
        <w:rPr>
          <w:rFonts w:ascii="標楷體" w:eastAsia="標楷體" w:hAnsi="標楷體" w:cs="Times New Roman" w:hint="eastAsia"/>
          <w:sz w:val="32"/>
          <w:szCs w:val="32"/>
        </w:rPr>
        <w:t>院內政委員會</w:t>
      </w:r>
      <w:r w:rsidRPr="00046176">
        <w:rPr>
          <w:rFonts w:ascii="標楷體" w:eastAsia="標楷體" w:hAnsi="標楷體" w:cs="Times New Roman" w:hint="eastAsia"/>
          <w:sz w:val="32"/>
          <w:szCs w:val="32"/>
        </w:rPr>
        <w:t>」外，</w:t>
      </w:r>
      <w:proofErr w:type="gramStart"/>
      <w:r w:rsidRPr="00046176">
        <w:rPr>
          <w:rFonts w:ascii="標楷體" w:eastAsia="標楷體" w:hAnsi="標楷體" w:cs="Times New Roman" w:hint="eastAsia"/>
          <w:sz w:val="32"/>
          <w:szCs w:val="32"/>
        </w:rPr>
        <w:t>餘照案</w:t>
      </w:r>
      <w:proofErr w:type="gramEnd"/>
      <w:r w:rsidRPr="00046176">
        <w:rPr>
          <w:rFonts w:ascii="標楷體" w:eastAsia="標楷體" w:hAnsi="標楷體" w:cs="Times New Roman" w:hint="eastAsia"/>
          <w:sz w:val="32"/>
          <w:szCs w:val="32"/>
        </w:rPr>
        <w:t>通過。</w:t>
      </w:r>
    </w:p>
    <w:p w:rsidR="00562923" w:rsidRPr="00673408" w:rsidRDefault="00562923" w:rsidP="00673408">
      <w:pPr>
        <w:spacing w:line="460" w:lineRule="exact"/>
        <w:rPr>
          <w:rFonts w:ascii="標楷體" w:eastAsia="標楷體" w:hAnsi="標楷體" w:cs="Times New Roman"/>
          <w:sz w:val="32"/>
          <w:szCs w:val="32"/>
        </w:rPr>
      </w:pPr>
    </w:p>
    <w:p w:rsidR="005955AB" w:rsidRPr="00E67BEC" w:rsidRDefault="005955AB" w:rsidP="005955AB">
      <w:pPr>
        <w:snapToGrid w:val="0"/>
        <w:spacing w:line="460" w:lineRule="exact"/>
        <w:ind w:rightChars="-5" w:right="-12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67BEC">
        <w:rPr>
          <w:rFonts w:ascii="標楷體" w:eastAsia="標楷體" w:hAnsi="標楷體" w:cs="Times New Roman" w:hint="eastAsia"/>
          <w:b/>
          <w:sz w:val="32"/>
          <w:szCs w:val="32"/>
        </w:rPr>
        <w:t>第2案</w:t>
      </w:r>
    </w:p>
    <w:p w:rsidR="006B32EC" w:rsidRPr="00A7359D" w:rsidRDefault="00562923" w:rsidP="008A3CC7">
      <w:pPr>
        <w:spacing w:line="460" w:lineRule="exact"/>
        <w:jc w:val="both"/>
        <w:rPr>
          <w:rFonts w:ascii="標楷體" w:eastAsia="標楷體" w:hAnsi="標楷體" w:cs="新細明體"/>
          <w:color w:val="222222"/>
          <w:kern w:val="0"/>
          <w:sz w:val="32"/>
          <w:szCs w:val="32"/>
        </w:rPr>
      </w:pPr>
      <w:r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 xml:space="preserve">    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有</w:t>
      </w:r>
      <w:proofErr w:type="gramStart"/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鑑</w:t>
      </w:r>
      <w:proofErr w:type="gramEnd"/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於國道警方統計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高速公路開路40幾年以來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已有20名員警在執勤中死亡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以國道員警現有人數約1</w:t>
      </w:r>
      <w:r w:rsidR="002436C1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,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200人換算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 xml:space="preserve">死亡率高達1.60% 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為各警察機關死亡比率最高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足見國道警察執勤環境的危險性。然經查在危險工作環境下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B668C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國道員警卻無危險津貼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可領取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造成請調到國道警察局的人逐年減少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並有違公平正義之原則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proofErr w:type="gramStart"/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爰</w:t>
      </w:r>
      <w:proofErr w:type="gramEnd"/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此要求內政部或警政署儘速</w:t>
      </w:r>
      <w:proofErr w:type="gramStart"/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研</w:t>
      </w:r>
      <w:proofErr w:type="gramEnd"/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議國道員警增列危險津貼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以及提高其他津貼補助</w:t>
      </w:r>
      <w:r w:rsidR="008A3CC7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，</w:t>
      </w:r>
      <w:r w:rsidR="001C7215" w:rsidRPr="00A7359D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以鼓勵基層員警之士氣。</w:t>
      </w:r>
    </w:p>
    <w:p w:rsidR="006124D2" w:rsidRDefault="006124D2" w:rsidP="006124D2">
      <w:pPr>
        <w:spacing w:line="460" w:lineRule="exact"/>
        <w:ind w:leftChars="1200" w:left="2880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提案人：</w:t>
      </w:r>
      <w:r w:rsidRPr="0078732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Pr="00787321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7044A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787321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Pr="006B32E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張麗善  楊鎮</w:t>
      </w:r>
      <w:proofErr w:type="gramStart"/>
      <w:r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</w:p>
    <w:p w:rsidR="0022687E" w:rsidRPr="006B32EC" w:rsidRDefault="0022687E" w:rsidP="00A82DE5">
      <w:pPr>
        <w:spacing w:line="460" w:lineRule="exact"/>
        <w:ind w:leftChars="1748" w:left="4195" w:firstLineChars="1" w:firstLine="3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黃昭順  林為洲</w:t>
      </w:r>
    </w:p>
    <w:p w:rsidR="000C6EF7" w:rsidRPr="000C6EF7" w:rsidRDefault="000C6EF7" w:rsidP="000C6EF7">
      <w:pPr>
        <w:spacing w:line="460" w:lineRule="exact"/>
        <w:ind w:left="993" w:hanging="993"/>
        <w:rPr>
          <w:rFonts w:ascii="標楷體" w:eastAsia="標楷體" w:hAnsi="標楷體" w:cs="Times New Roman"/>
          <w:sz w:val="32"/>
          <w:szCs w:val="32"/>
        </w:rPr>
      </w:pPr>
      <w:r w:rsidRPr="000C6EF7">
        <w:rPr>
          <w:rFonts w:ascii="標楷體" w:eastAsia="標楷體" w:hAnsi="標楷體" w:cs="Times New Roman" w:hint="eastAsia"/>
          <w:sz w:val="32"/>
          <w:szCs w:val="32"/>
        </w:rPr>
        <w:t>決議：除「危險津貼，以及提高其他津貼補助」修正為「警勤加給、危險</w:t>
      </w:r>
      <w:r w:rsidR="00E50380">
        <w:rPr>
          <w:rFonts w:ascii="標楷體" w:eastAsia="標楷體" w:hAnsi="標楷體" w:cs="Times New Roman" w:hint="eastAsia"/>
          <w:sz w:val="32"/>
          <w:szCs w:val="32"/>
        </w:rPr>
        <w:t>加成</w:t>
      </w:r>
      <w:r w:rsidRPr="000C6EF7">
        <w:rPr>
          <w:rFonts w:ascii="標楷體" w:eastAsia="標楷體" w:hAnsi="標楷體" w:cs="Times New Roman" w:hint="eastAsia"/>
          <w:sz w:val="32"/>
          <w:szCs w:val="32"/>
        </w:rPr>
        <w:t>」外，</w:t>
      </w:r>
      <w:proofErr w:type="gramStart"/>
      <w:r w:rsidRPr="000C6EF7">
        <w:rPr>
          <w:rFonts w:ascii="標楷體" w:eastAsia="標楷體" w:hAnsi="標楷體" w:cs="Times New Roman" w:hint="eastAsia"/>
          <w:sz w:val="32"/>
          <w:szCs w:val="32"/>
        </w:rPr>
        <w:t>餘照案</w:t>
      </w:r>
      <w:proofErr w:type="gramEnd"/>
      <w:r w:rsidRPr="000C6EF7">
        <w:rPr>
          <w:rFonts w:ascii="標楷體" w:eastAsia="標楷體" w:hAnsi="標楷體" w:cs="Times New Roman" w:hint="eastAsia"/>
          <w:sz w:val="32"/>
          <w:szCs w:val="32"/>
        </w:rPr>
        <w:t>通過。</w:t>
      </w:r>
    </w:p>
    <w:p w:rsidR="001C7215" w:rsidRPr="00F635C6" w:rsidRDefault="001C7215" w:rsidP="001C7215">
      <w:pPr>
        <w:spacing w:line="460" w:lineRule="exact"/>
      </w:pPr>
    </w:p>
    <w:p w:rsidR="005F1C69" w:rsidRPr="00E67BEC" w:rsidRDefault="005F1C69" w:rsidP="005F1C69">
      <w:pPr>
        <w:snapToGrid w:val="0"/>
        <w:spacing w:line="460" w:lineRule="exact"/>
        <w:ind w:rightChars="-5" w:right="-12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67BEC">
        <w:rPr>
          <w:rFonts w:ascii="標楷體" w:eastAsia="標楷體" w:hAnsi="標楷體" w:cs="Times New Roman" w:hint="eastAsia"/>
          <w:b/>
          <w:sz w:val="32"/>
          <w:szCs w:val="32"/>
        </w:rPr>
        <w:t>第3案</w:t>
      </w:r>
    </w:p>
    <w:p w:rsidR="00D97434" w:rsidRPr="00D97434" w:rsidRDefault="007044AB" w:rsidP="005E2B09">
      <w:pPr>
        <w:widowControl/>
        <w:shd w:val="clear" w:color="auto" w:fill="FFFFFF"/>
        <w:spacing w:line="460" w:lineRule="exact"/>
        <w:ind w:firstLineChars="200" w:firstLine="640"/>
        <w:jc w:val="both"/>
        <w:rPr>
          <w:rFonts w:ascii="標楷體" w:eastAsia="標楷體" w:hAnsi="標楷體" w:cs="新細明體"/>
          <w:color w:val="222222"/>
          <w:kern w:val="0"/>
          <w:sz w:val="32"/>
          <w:szCs w:val="32"/>
        </w:rPr>
      </w:pPr>
      <w:r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有</w:t>
      </w:r>
      <w:proofErr w:type="gramStart"/>
      <w:r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鑑</w:t>
      </w:r>
      <w:proofErr w:type="gramEnd"/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於警察人員用槍爭議層出不窮</w:t>
      </w:r>
      <w:r w:rsidR="001C2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屢屢上新聞版面</w:t>
      </w:r>
      <w:r w:rsidR="001C2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第一線員警因擔心面臨內部管制需報告議處</w:t>
      </w:r>
      <w:r w:rsidR="001C2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或將面臨司法調查、訴訟</w:t>
      </w:r>
      <w:r w:rsidR="001C2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甚至背負刑責或民事賠償</w:t>
      </w:r>
      <w:r w:rsidR="001C2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對於警械使用存諸多顧慮</w:t>
      </w:r>
      <w:r w:rsidR="001C2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已造成員警執法嚴重困擾。因此</w:t>
      </w:r>
      <w:r w:rsidR="001C2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內政部應</w:t>
      </w:r>
      <w:proofErr w:type="gramStart"/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研</w:t>
      </w:r>
      <w:proofErr w:type="gramEnd"/>
      <w:r w:rsidR="005E2B09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議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建立類似「車禍事故鑑定委員會」的「警械使用鑑定委員會</w:t>
      </w:r>
      <w:r w:rsidR="005E2B09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」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單位</w:t>
      </w:r>
      <w:r w:rsidR="001C25AB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D97434" w:rsidRPr="00D97434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以協助保障基層警員權益。</w:t>
      </w:r>
    </w:p>
    <w:p w:rsidR="005F1C69" w:rsidRDefault="005F1C69" w:rsidP="00673F9C">
      <w:pPr>
        <w:spacing w:line="460" w:lineRule="exact"/>
        <w:ind w:leftChars="1200" w:left="2880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提案人：</w:t>
      </w:r>
      <w:r w:rsidR="0080430F">
        <w:rPr>
          <w:rFonts w:ascii="標楷體" w:eastAsia="標楷體" w:hAnsi="標楷體" w:cs="Times New Roman" w:hint="eastAsia"/>
          <w:sz w:val="32"/>
          <w:szCs w:val="32"/>
        </w:rPr>
        <w:t xml:space="preserve">張麗善  </w:t>
      </w:r>
      <w:r w:rsidRPr="0078732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Pr="00787321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0A016E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Pr="00787321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  <w:r w:rsidR="00ED34E5">
        <w:rPr>
          <w:rFonts w:ascii="標楷體" w:eastAsia="標楷體" w:hAnsi="標楷體" w:cs="Times New Roman" w:hint="eastAsia"/>
          <w:sz w:val="32"/>
          <w:szCs w:val="32"/>
        </w:rPr>
        <w:t xml:space="preserve">  楊鎮</w:t>
      </w:r>
      <w:proofErr w:type="gramStart"/>
      <w:r w:rsidR="00ED34E5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</w:p>
    <w:p w:rsidR="0022687E" w:rsidRPr="0022687E" w:rsidRDefault="0022687E" w:rsidP="00742367">
      <w:pPr>
        <w:spacing w:line="460" w:lineRule="exact"/>
        <w:ind w:leftChars="1748" w:left="4195" w:firstLineChars="1" w:firstLine="3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黃昭順</w:t>
      </w:r>
    </w:p>
    <w:p w:rsidR="005F1C69" w:rsidRPr="00D27FA4" w:rsidRDefault="005F1C69" w:rsidP="005F1C69">
      <w:pPr>
        <w:spacing w:line="460" w:lineRule="exact"/>
        <w:ind w:left="993" w:hanging="993"/>
        <w:rPr>
          <w:rFonts w:ascii="標楷體" w:eastAsia="標楷體" w:hAnsi="標楷體" w:cs="Times New Roman"/>
          <w:sz w:val="32"/>
          <w:szCs w:val="32"/>
        </w:rPr>
      </w:pPr>
      <w:r w:rsidRPr="00D27FA4">
        <w:rPr>
          <w:rFonts w:ascii="標楷體" w:eastAsia="標楷體" w:hAnsi="標楷體" w:cs="Times New Roman" w:hint="eastAsia"/>
          <w:sz w:val="32"/>
          <w:szCs w:val="32"/>
        </w:rPr>
        <w:lastRenderedPageBreak/>
        <w:t>決議：照案通過。</w:t>
      </w:r>
    </w:p>
    <w:p w:rsidR="005F1C69" w:rsidRDefault="005F1C69" w:rsidP="001C7215">
      <w:pPr>
        <w:spacing w:line="460" w:lineRule="exact"/>
      </w:pPr>
    </w:p>
    <w:p w:rsidR="00E74626" w:rsidRPr="00E67BEC" w:rsidRDefault="00E74626" w:rsidP="00E74626">
      <w:pPr>
        <w:snapToGrid w:val="0"/>
        <w:spacing w:line="460" w:lineRule="exact"/>
        <w:ind w:rightChars="-5" w:right="-12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67BEC">
        <w:rPr>
          <w:rFonts w:ascii="標楷體" w:eastAsia="標楷體" w:hAnsi="標楷體" w:cs="Times New Roman" w:hint="eastAsia"/>
          <w:b/>
          <w:sz w:val="32"/>
          <w:szCs w:val="32"/>
        </w:rPr>
        <w:t>第</w:t>
      </w:r>
      <w:r w:rsidR="007F1A52" w:rsidRPr="00E67BEC">
        <w:rPr>
          <w:rFonts w:ascii="標楷體" w:eastAsia="標楷體" w:hAnsi="標楷體" w:cs="Times New Roman" w:hint="eastAsia"/>
          <w:b/>
          <w:sz w:val="32"/>
          <w:szCs w:val="32"/>
        </w:rPr>
        <w:t>4</w:t>
      </w:r>
      <w:r w:rsidRPr="00E67BEC">
        <w:rPr>
          <w:rFonts w:ascii="標楷體" w:eastAsia="標楷體" w:hAnsi="標楷體" w:cs="Times New Roman" w:hint="eastAsia"/>
          <w:b/>
          <w:sz w:val="32"/>
          <w:szCs w:val="32"/>
        </w:rPr>
        <w:t>案</w:t>
      </w:r>
    </w:p>
    <w:p w:rsidR="007F1A52" w:rsidRPr="007F1A52" w:rsidRDefault="00BE4319" w:rsidP="008E59CA">
      <w:pPr>
        <w:widowControl/>
        <w:shd w:val="clear" w:color="auto" w:fill="FFFFFF"/>
        <w:spacing w:line="460" w:lineRule="exact"/>
        <w:jc w:val="both"/>
        <w:rPr>
          <w:rFonts w:ascii="標楷體" w:eastAsia="標楷體" w:hAnsi="標楷體" w:cs="新細明體"/>
          <w:color w:val="222222"/>
          <w:kern w:val="0"/>
          <w:sz w:val="32"/>
          <w:szCs w:val="32"/>
        </w:rPr>
      </w:pPr>
      <w:r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 xml:space="preserve">    </w:t>
      </w:r>
      <w:r w:rsidR="007F1A52" w:rsidRPr="007F1A52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有</w:t>
      </w:r>
      <w:proofErr w:type="gramStart"/>
      <w:r w:rsidR="007F1A52" w:rsidRPr="007F1A52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鑑</w:t>
      </w:r>
      <w:proofErr w:type="gramEnd"/>
      <w:r w:rsidR="007F1A52" w:rsidRPr="007F1A52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於立法院周圍維安工作屢次引起社會各界非議</w:t>
      </w:r>
      <w:r w:rsidR="008E59CA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proofErr w:type="gramStart"/>
      <w:r w:rsidR="007F1A52" w:rsidRPr="007F1A52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爰</w:t>
      </w:r>
      <w:proofErr w:type="gramEnd"/>
      <w:r w:rsidR="007F1A52" w:rsidRPr="007F1A52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要求內政部於本日會議結束前</w:t>
      </w:r>
      <w:r w:rsidR="008E59CA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7F1A52" w:rsidRPr="007F1A52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提供2018年4月份立法院內及周遭警力佈署狀況、拒馬設置計畫、與相關維安計畫至</w:t>
      </w:r>
      <w:r w:rsidR="000F5DAE">
        <w:rPr>
          <w:rFonts w:ascii="標楷體" w:eastAsia="標楷體" w:hAnsi="標楷體" w:cs="新細明體" w:hint="eastAsia"/>
          <w:color w:val="222222"/>
          <w:kern w:val="0"/>
          <w:sz w:val="32"/>
          <w:szCs w:val="32"/>
        </w:rPr>
        <w:t>立法</w:t>
      </w:r>
      <w:r w:rsidR="007F1A52" w:rsidRPr="007F1A52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院內政委員會</w:t>
      </w:r>
      <w:r w:rsidR="008E59CA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，</w:t>
      </w:r>
      <w:r w:rsidR="007F1A52" w:rsidRPr="007F1A52">
        <w:rPr>
          <w:rFonts w:ascii="標楷體" w:eastAsia="標楷體" w:hAnsi="標楷體" w:cs="新細明體"/>
          <w:color w:val="222222"/>
          <w:kern w:val="0"/>
          <w:sz w:val="32"/>
          <w:szCs w:val="32"/>
        </w:rPr>
        <w:t>以緩和社會不安之情緒。</w:t>
      </w:r>
    </w:p>
    <w:p w:rsidR="00785999" w:rsidRPr="00673F9C" w:rsidRDefault="00E74626" w:rsidP="00673F9C">
      <w:pPr>
        <w:spacing w:line="460" w:lineRule="exact"/>
        <w:ind w:leftChars="1200" w:left="2880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提案人：</w:t>
      </w:r>
      <w:r w:rsidR="00BA7E05" w:rsidRPr="00BA7E05">
        <w:rPr>
          <w:rFonts w:ascii="標楷體" w:eastAsia="標楷體" w:hAnsi="標楷體" w:cs="Times New Roman" w:hint="eastAsia"/>
          <w:sz w:val="32"/>
          <w:szCs w:val="32"/>
        </w:rPr>
        <w:t>楊鎮</w:t>
      </w:r>
      <w:proofErr w:type="gramStart"/>
      <w:r w:rsidR="00BA7E05" w:rsidRPr="00BA7E05">
        <w:rPr>
          <w:rFonts w:ascii="標楷體" w:eastAsia="標楷體" w:hAnsi="標楷體" w:cs="Times New Roman" w:hint="eastAsia"/>
          <w:sz w:val="32"/>
          <w:szCs w:val="32"/>
        </w:rPr>
        <w:t>浯</w:t>
      </w:r>
      <w:proofErr w:type="gramEnd"/>
      <w:r w:rsidR="00BA7E0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785999">
        <w:rPr>
          <w:rFonts w:ascii="標楷體" w:eastAsia="標楷體" w:hAnsi="標楷體" w:cs="Times New Roman" w:hint="eastAsia"/>
          <w:sz w:val="32"/>
          <w:szCs w:val="32"/>
        </w:rPr>
        <w:t>黃昭順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C422B" w:rsidRPr="00787321">
        <w:rPr>
          <w:rFonts w:ascii="標楷體" w:eastAsia="標楷體" w:hAnsi="標楷體" w:cs="Times New Roman" w:hint="eastAsia"/>
          <w:sz w:val="32"/>
          <w:szCs w:val="32"/>
        </w:rPr>
        <w:t>鄭天財</w:t>
      </w:r>
      <w:proofErr w:type="spellStart"/>
      <w:r w:rsidR="006C422B" w:rsidRPr="00787321">
        <w:rPr>
          <w:rFonts w:ascii="標楷體" w:eastAsia="標楷體" w:hAnsi="標楷體" w:cs="Times New Roman" w:hint="eastAsia"/>
          <w:sz w:val="32"/>
          <w:szCs w:val="32"/>
        </w:rPr>
        <w:t>Sra</w:t>
      </w:r>
      <w:proofErr w:type="spellEnd"/>
      <w:r w:rsidR="00BE431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proofErr w:type="spellStart"/>
      <w:r w:rsidR="006C422B" w:rsidRPr="00787321">
        <w:rPr>
          <w:rFonts w:ascii="標楷體" w:eastAsia="標楷體" w:hAnsi="標楷體" w:cs="Times New Roman" w:hint="eastAsia"/>
          <w:sz w:val="32"/>
          <w:szCs w:val="32"/>
        </w:rPr>
        <w:t>Kacaw</w:t>
      </w:r>
      <w:proofErr w:type="spellEnd"/>
    </w:p>
    <w:p w:rsidR="00E74626" w:rsidRPr="00D27FA4" w:rsidRDefault="00E74626" w:rsidP="00E74626">
      <w:pPr>
        <w:spacing w:line="460" w:lineRule="exact"/>
        <w:ind w:left="993" w:hanging="993"/>
        <w:rPr>
          <w:rFonts w:ascii="標楷體" w:eastAsia="標楷體" w:hAnsi="標楷體" w:cs="Times New Roman"/>
          <w:sz w:val="32"/>
          <w:szCs w:val="32"/>
        </w:rPr>
      </w:pPr>
      <w:r w:rsidRPr="00D27FA4">
        <w:rPr>
          <w:rFonts w:ascii="標楷體" w:eastAsia="標楷體" w:hAnsi="標楷體" w:cs="Times New Roman" w:hint="eastAsia"/>
          <w:sz w:val="32"/>
          <w:szCs w:val="32"/>
        </w:rPr>
        <w:t>決議：照案通過。</w:t>
      </w:r>
    </w:p>
    <w:p w:rsidR="007F1A52" w:rsidRPr="007F1A52" w:rsidRDefault="007F1A52" w:rsidP="001C7215">
      <w:pPr>
        <w:spacing w:line="460" w:lineRule="exact"/>
      </w:pPr>
    </w:p>
    <w:p w:rsidR="00AB6640" w:rsidRDefault="00AB6640" w:rsidP="00894C5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</w:p>
    <w:p w:rsidR="006B32EC" w:rsidRDefault="006B32EC" w:rsidP="00894C5D">
      <w:pPr>
        <w:spacing w:line="460" w:lineRule="exact"/>
        <w:rPr>
          <w:rFonts w:ascii="標楷體" w:eastAsia="標楷體" w:hAnsi="標楷體"/>
          <w:b/>
          <w:bCs/>
          <w:sz w:val="32"/>
          <w:szCs w:val="32"/>
        </w:rPr>
      </w:pPr>
      <w:r w:rsidRPr="006B32EC">
        <w:rPr>
          <w:rFonts w:ascii="標楷體" w:eastAsia="標楷體" w:hAnsi="標楷體" w:hint="eastAsia"/>
          <w:b/>
          <w:bCs/>
          <w:sz w:val="32"/>
          <w:szCs w:val="32"/>
        </w:rPr>
        <w:t>散會</w:t>
      </w:r>
    </w:p>
    <w:p w:rsidR="00A445AE" w:rsidRDefault="00A445AE" w:rsidP="00AF5AFB">
      <w:pPr>
        <w:widowControl/>
      </w:pPr>
      <w:bookmarkStart w:id="1" w:name="_GoBack"/>
      <w:bookmarkEnd w:id="1"/>
    </w:p>
    <w:sectPr w:rsidR="00A445AE" w:rsidSect="00CA1AED">
      <w:footerReference w:type="default" r:id="rId9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8B0" w:rsidRDefault="00C838B0" w:rsidP="00266C22">
      <w:r>
        <w:separator/>
      </w:r>
    </w:p>
  </w:endnote>
  <w:endnote w:type="continuationSeparator" w:id="0">
    <w:p w:rsidR="00C838B0" w:rsidRDefault="00C838B0" w:rsidP="00266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4705815"/>
      <w:docPartObj>
        <w:docPartGallery w:val="Page Numbers (Bottom of Page)"/>
        <w:docPartUnique/>
      </w:docPartObj>
    </w:sdtPr>
    <w:sdtEndPr/>
    <w:sdtContent>
      <w:p w:rsidR="00266C22" w:rsidRDefault="00266C2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5AFB" w:rsidRPr="00AF5AFB">
          <w:rPr>
            <w:noProof/>
            <w:lang w:val="zh-TW"/>
          </w:rPr>
          <w:t>4</w:t>
        </w:r>
        <w:r>
          <w:fldChar w:fldCharType="end"/>
        </w:r>
      </w:p>
    </w:sdtContent>
  </w:sdt>
  <w:p w:rsidR="00266C22" w:rsidRDefault="00266C2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8B0" w:rsidRDefault="00C838B0" w:rsidP="00266C22">
      <w:r>
        <w:separator/>
      </w:r>
    </w:p>
  </w:footnote>
  <w:footnote w:type="continuationSeparator" w:id="0">
    <w:p w:rsidR="00C838B0" w:rsidRDefault="00C838B0" w:rsidP="00266C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F41"/>
    <w:rsid w:val="00003C15"/>
    <w:rsid w:val="00011A84"/>
    <w:rsid w:val="000149BB"/>
    <w:rsid w:val="00017D32"/>
    <w:rsid w:val="000263B8"/>
    <w:rsid w:val="00033608"/>
    <w:rsid w:val="000371F9"/>
    <w:rsid w:val="00046176"/>
    <w:rsid w:val="00074C19"/>
    <w:rsid w:val="000921CE"/>
    <w:rsid w:val="00095F0F"/>
    <w:rsid w:val="000A016E"/>
    <w:rsid w:val="000A32FF"/>
    <w:rsid w:val="000A6787"/>
    <w:rsid w:val="000B3850"/>
    <w:rsid w:val="000B4B22"/>
    <w:rsid w:val="000B5AA1"/>
    <w:rsid w:val="000C0BA1"/>
    <w:rsid w:val="000C6EF7"/>
    <w:rsid w:val="000D040A"/>
    <w:rsid w:val="000D1617"/>
    <w:rsid w:val="000D1EF9"/>
    <w:rsid w:val="000D721B"/>
    <w:rsid w:val="000E0266"/>
    <w:rsid w:val="000E383F"/>
    <w:rsid w:val="000F3E2A"/>
    <w:rsid w:val="000F5DAE"/>
    <w:rsid w:val="000F72D1"/>
    <w:rsid w:val="001033C7"/>
    <w:rsid w:val="00103D80"/>
    <w:rsid w:val="00110094"/>
    <w:rsid w:val="00116A6E"/>
    <w:rsid w:val="0012044B"/>
    <w:rsid w:val="00122587"/>
    <w:rsid w:val="00130941"/>
    <w:rsid w:val="0014554F"/>
    <w:rsid w:val="00147C40"/>
    <w:rsid w:val="001503E7"/>
    <w:rsid w:val="0015402D"/>
    <w:rsid w:val="0015688C"/>
    <w:rsid w:val="00181F11"/>
    <w:rsid w:val="00181F28"/>
    <w:rsid w:val="00196DE7"/>
    <w:rsid w:val="001A10E4"/>
    <w:rsid w:val="001B668C"/>
    <w:rsid w:val="001B76A2"/>
    <w:rsid w:val="001C25AB"/>
    <w:rsid w:val="001C38A9"/>
    <w:rsid w:val="001C7215"/>
    <w:rsid w:val="001D6029"/>
    <w:rsid w:val="001D6873"/>
    <w:rsid w:val="001F4613"/>
    <w:rsid w:val="0020514B"/>
    <w:rsid w:val="00206B0A"/>
    <w:rsid w:val="002135D3"/>
    <w:rsid w:val="00214666"/>
    <w:rsid w:val="00224A1D"/>
    <w:rsid w:val="0022687E"/>
    <w:rsid w:val="002269BC"/>
    <w:rsid w:val="002276BB"/>
    <w:rsid w:val="00227F3A"/>
    <w:rsid w:val="0023509C"/>
    <w:rsid w:val="00235AC7"/>
    <w:rsid w:val="00237F41"/>
    <w:rsid w:val="002436C1"/>
    <w:rsid w:val="0025220A"/>
    <w:rsid w:val="0025577D"/>
    <w:rsid w:val="00256CC2"/>
    <w:rsid w:val="00256E43"/>
    <w:rsid w:val="00263D5C"/>
    <w:rsid w:val="00266C22"/>
    <w:rsid w:val="00292E6D"/>
    <w:rsid w:val="002932D8"/>
    <w:rsid w:val="002B7017"/>
    <w:rsid w:val="002E3B07"/>
    <w:rsid w:val="00301B4D"/>
    <w:rsid w:val="003060CC"/>
    <w:rsid w:val="0031508F"/>
    <w:rsid w:val="00326059"/>
    <w:rsid w:val="0032774B"/>
    <w:rsid w:val="003346E0"/>
    <w:rsid w:val="003350BC"/>
    <w:rsid w:val="003440E7"/>
    <w:rsid w:val="00350285"/>
    <w:rsid w:val="003819EB"/>
    <w:rsid w:val="00382ADD"/>
    <w:rsid w:val="0038334F"/>
    <w:rsid w:val="0038515F"/>
    <w:rsid w:val="00385C28"/>
    <w:rsid w:val="00386F67"/>
    <w:rsid w:val="003871A5"/>
    <w:rsid w:val="00396FDC"/>
    <w:rsid w:val="003B3E0E"/>
    <w:rsid w:val="003B6E8E"/>
    <w:rsid w:val="003B7D58"/>
    <w:rsid w:val="003C4832"/>
    <w:rsid w:val="003D380B"/>
    <w:rsid w:val="003D5580"/>
    <w:rsid w:val="003E02EF"/>
    <w:rsid w:val="003E69A2"/>
    <w:rsid w:val="003F1AFD"/>
    <w:rsid w:val="00400EE6"/>
    <w:rsid w:val="00421B95"/>
    <w:rsid w:val="00430730"/>
    <w:rsid w:val="00430A7D"/>
    <w:rsid w:val="00432705"/>
    <w:rsid w:val="004525DF"/>
    <w:rsid w:val="00452E5A"/>
    <w:rsid w:val="00453051"/>
    <w:rsid w:val="00487AA1"/>
    <w:rsid w:val="00495DFA"/>
    <w:rsid w:val="00496616"/>
    <w:rsid w:val="004971C2"/>
    <w:rsid w:val="004A5F4D"/>
    <w:rsid w:val="004B0A5C"/>
    <w:rsid w:val="004B517D"/>
    <w:rsid w:val="004B66F9"/>
    <w:rsid w:val="004C1967"/>
    <w:rsid w:val="004C3DCF"/>
    <w:rsid w:val="004D5C2C"/>
    <w:rsid w:val="004E20CD"/>
    <w:rsid w:val="0050184D"/>
    <w:rsid w:val="00503EEC"/>
    <w:rsid w:val="0051776F"/>
    <w:rsid w:val="00526A12"/>
    <w:rsid w:val="00537774"/>
    <w:rsid w:val="00542CB1"/>
    <w:rsid w:val="00547506"/>
    <w:rsid w:val="00562923"/>
    <w:rsid w:val="00563624"/>
    <w:rsid w:val="00570D6A"/>
    <w:rsid w:val="00582381"/>
    <w:rsid w:val="0058582B"/>
    <w:rsid w:val="0059495D"/>
    <w:rsid w:val="005955AB"/>
    <w:rsid w:val="005A35A6"/>
    <w:rsid w:val="005A5B6D"/>
    <w:rsid w:val="005B44D0"/>
    <w:rsid w:val="005C0A15"/>
    <w:rsid w:val="005C15D8"/>
    <w:rsid w:val="005D161E"/>
    <w:rsid w:val="005D4F6D"/>
    <w:rsid w:val="005E11A1"/>
    <w:rsid w:val="005E2B09"/>
    <w:rsid w:val="005E506E"/>
    <w:rsid w:val="005F1C69"/>
    <w:rsid w:val="005F6FDA"/>
    <w:rsid w:val="006124D2"/>
    <w:rsid w:val="0061588A"/>
    <w:rsid w:val="0062009F"/>
    <w:rsid w:val="00633191"/>
    <w:rsid w:val="0063552A"/>
    <w:rsid w:val="00640104"/>
    <w:rsid w:val="00652D83"/>
    <w:rsid w:val="00653B2D"/>
    <w:rsid w:val="00664670"/>
    <w:rsid w:val="00666430"/>
    <w:rsid w:val="00672CCC"/>
    <w:rsid w:val="00673408"/>
    <w:rsid w:val="00673F9C"/>
    <w:rsid w:val="0067685B"/>
    <w:rsid w:val="00677806"/>
    <w:rsid w:val="00681CCA"/>
    <w:rsid w:val="00684F31"/>
    <w:rsid w:val="006A6D9D"/>
    <w:rsid w:val="006B2E6C"/>
    <w:rsid w:val="006B32EC"/>
    <w:rsid w:val="006C13B2"/>
    <w:rsid w:val="006C2E52"/>
    <w:rsid w:val="006C422B"/>
    <w:rsid w:val="006D3F79"/>
    <w:rsid w:val="006E1437"/>
    <w:rsid w:val="006F2CF8"/>
    <w:rsid w:val="006F63A2"/>
    <w:rsid w:val="007044AB"/>
    <w:rsid w:val="007062AD"/>
    <w:rsid w:val="0071308C"/>
    <w:rsid w:val="00720557"/>
    <w:rsid w:val="0072613E"/>
    <w:rsid w:val="00734A5D"/>
    <w:rsid w:val="0073740F"/>
    <w:rsid w:val="00742367"/>
    <w:rsid w:val="00742A06"/>
    <w:rsid w:val="007454E2"/>
    <w:rsid w:val="0074768C"/>
    <w:rsid w:val="00780BD3"/>
    <w:rsid w:val="00780F8F"/>
    <w:rsid w:val="00784C4D"/>
    <w:rsid w:val="00785999"/>
    <w:rsid w:val="00787321"/>
    <w:rsid w:val="007A2790"/>
    <w:rsid w:val="007A2A56"/>
    <w:rsid w:val="007C4D54"/>
    <w:rsid w:val="007D27E9"/>
    <w:rsid w:val="007D724A"/>
    <w:rsid w:val="007F0D88"/>
    <w:rsid w:val="007F1A52"/>
    <w:rsid w:val="0080430F"/>
    <w:rsid w:val="00810089"/>
    <w:rsid w:val="00810594"/>
    <w:rsid w:val="008436E6"/>
    <w:rsid w:val="00846A96"/>
    <w:rsid w:val="00850447"/>
    <w:rsid w:val="00854347"/>
    <w:rsid w:val="008709C2"/>
    <w:rsid w:val="008771A0"/>
    <w:rsid w:val="008803E0"/>
    <w:rsid w:val="00883848"/>
    <w:rsid w:val="008845C7"/>
    <w:rsid w:val="00894C5D"/>
    <w:rsid w:val="00895311"/>
    <w:rsid w:val="008A3CC7"/>
    <w:rsid w:val="008B6E29"/>
    <w:rsid w:val="008C7DF5"/>
    <w:rsid w:val="008D294B"/>
    <w:rsid w:val="008E4E27"/>
    <w:rsid w:val="008E59CA"/>
    <w:rsid w:val="008E7D38"/>
    <w:rsid w:val="008F1E54"/>
    <w:rsid w:val="00900174"/>
    <w:rsid w:val="00903BA5"/>
    <w:rsid w:val="00913627"/>
    <w:rsid w:val="00933237"/>
    <w:rsid w:val="00934023"/>
    <w:rsid w:val="009433D2"/>
    <w:rsid w:val="00945345"/>
    <w:rsid w:val="00952B7F"/>
    <w:rsid w:val="00965725"/>
    <w:rsid w:val="00972A76"/>
    <w:rsid w:val="00993B50"/>
    <w:rsid w:val="00996AC6"/>
    <w:rsid w:val="009A1D1F"/>
    <w:rsid w:val="009C2DF4"/>
    <w:rsid w:val="009C2F40"/>
    <w:rsid w:val="009C4D9C"/>
    <w:rsid w:val="009D4D3E"/>
    <w:rsid w:val="009D7974"/>
    <w:rsid w:val="009E06A2"/>
    <w:rsid w:val="009E078E"/>
    <w:rsid w:val="009E65FF"/>
    <w:rsid w:val="009F7EE1"/>
    <w:rsid w:val="00A01158"/>
    <w:rsid w:val="00A02359"/>
    <w:rsid w:val="00A1504A"/>
    <w:rsid w:val="00A3549A"/>
    <w:rsid w:val="00A375F7"/>
    <w:rsid w:val="00A40B38"/>
    <w:rsid w:val="00A445AE"/>
    <w:rsid w:val="00A67860"/>
    <w:rsid w:val="00A7359D"/>
    <w:rsid w:val="00A8218B"/>
    <w:rsid w:val="00A82DE5"/>
    <w:rsid w:val="00A84533"/>
    <w:rsid w:val="00A92469"/>
    <w:rsid w:val="00A9361B"/>
    <w:rsid w:val="00A97812"/>
    <w:rsid w:val="00AB16B0"/>
    <w:rsid w:val="00AB361C"/>
    <w:rsid w:val="00AB614B"/>
    <w:rsid w:val="00AB6640"/>
    <w:rsid w:val="00AC082A"/>
    <w:rsid w:val="00AC7EE2"/>
    <w:rsid w:val="00AD7783"/>
    <w:rsid w:val="00AE100F"/>
    <w:rsid w:val="00AE1E24"/>
    <w:rsid w:val="00AE7EAF"/>
    <w:rsid w:val="00AF5AFB"/>
    <w:rsid w:val="00AF6AA9"/>
    <w:rsid w:val="00B0183E"/>
    <w:rsid w:val="00B03728"/>
    <w:rsid w:val="00B221C0"/>
    <w:rsid w:val="00B43957"/>
    <w:rsid w:val="00B53D22"/>
    <w:rsid w:val="00B645A0"/>
    <w:rsid w:val="00B6625B"/>
    <w:rsid w:val="00B71662"/>
    <w:rsid w:val="00B73C4D"/>
    <w:rsid w:val="00B8273E"/>
    <w:rsid w:val="00B84D5F"/>
    <w:rsid w:val="00B86BBA"/>
    <w:rsid w:val="00B95868"/>
    <w:rsid w:val="00BA7E05"/>
    <w:rsid w:val="00BB497C"/>
    <w:rsid w:val="00BC31D5"/>
    <w:rsid w:val="00BD478F"/>
    <w:rsid w:val="00BE4319"/>
    <w:rsid w:val="00BF4E01"/>
    <w:rsid w:val="00BF4F7C"/>
    <w:rsid w:val="00C06206"/>
    <w:rsid w:val="00C11D13"/>
    <w:rsid w:val="00C21836"/>
    <w:rsid w:val="00C22CA9"/>
    <w:rsid w:val="00C410BA"/>
    <w:rsid w:val="00C50729"/>
    <w:rsid w:val="00C552D8"/>
    <w:rsid w:val="00C60C6A"/>
    <w:rsid w:val="00C63712"/>
    <w:rsid w:val="00C75FF0"/>
    <w:rsid w:val="00C764F7"/>
    <w:rsid w:val="00C815CA"/>
    <w:rsid w:val="00C8245A"/>
    <w:rsid w:val="00C838B0"/>
    <w:rsid w:val="00C840B2"/>
    <w:rsid w:val="00C85177"/>
    <w:rsid w:val="00C8718A"/>
    <w:rsid w:val="00C94799"/>
    <w:rsid w:val="00CA1AED"/>
    <w:rsid w:val="00CB3F02"/>
    <w:rsid w:val="00CB7448"/>
    <w:rsid w:val="00CB74D2"/>
    <w:rsid w:val="00CC7FF2"/>
    <w:rsid w:val="00CD299D"/>
    <w:rsid w:val="00CD4854"/>
    <w:rsid w:val="00CE28A6"/>
    <w:rsid w:val="00CF1403"/>
    <w:rsid w:val="00CF3696"/>
    <w:rsid w:val="00CF611D"/>
    <w:rsid w:val="00D04FC7"/>
    <w:rsid w:val="00D0540E"/>
    <w:rsid w:val="00D064F1"/>
    <w:rsid w:val="00D21581"/>
    <w:rsid w:val="00D27FA4"/>
    <w:rsid w:val="00D338A1"/>
    <w:rsid w:val="00D563A6"/>
    <w:rsid w:val="00D7384F"/>
    <w:rsid w:val="00D744F1"/>
    <w:rsid w:val="00D7512D"/>
    <w:rsid w:val="00D86E1C"/>
    <w:rsid w:val="00D911CC"/>
    <w:rsid w:val="00D94398"/>
    <w:rsid w:val="00D97434"/>
    <w:rsid w:val="00DA27C8"/>
    <w:rsid w:val="00DA441C"/>
    <w:rsid w:val="00DA5789"/>
    <w:rsid w:val="00DB54A9"/>
    <w:rsid w:val="00DC0AAC"/>
    <w:rsid w:val="00DC0C60"/>
    <w:rsid w:val="00DC6446"/>
    <w:rsid w:val="00DD69F0"/>
    <w:rsid w:val="00DD7630"/>
    <w:rsid w:val="00E04D7F"/>
    <w:rsid w:val="00E12F5C"/>
    <w:rsid w:val="00E301D7"/>
    <w:rsid w:val="00E50380"/>
    <w:rsid w:val="00E56BAF"/>
    <w:rsid w:val="00E575A7"/>
    <w:rsid w:val="00E60A1F"/>
    <w:rsid w:val="00E61EBD"/>
    <w:rsid w:val="00E639CE"/>
    <w:rsid w:val="00E6795F"/>
    <w:rsid w:val="00E67BEC"/>
    <w:rsid w:val="00E74626"/>
    <w:rsid w:val="00E830C6"/>
    <w:rsid w:val="00E834E4"/>
    <w:rsid w:val="00E83782"/>
    <w:rsid w:val="00E93557"/>
    <w:rsid w:val="00EA0E38"/>
    <w:rsid w:val="00EB0180"/>
    <w:rsid w:val="00EC66EC"/>
    <w:rsid w:val="00EC7C2B"/>
    <w:rsid w:val="00ED34E5"/>
    <w:rsid w:val="00ED4F9F"/>
    <w:rsid w:val="00ED7D84"/>
    <w:rsid w:val="00EF18B0"/>
    <w:rsid w:val="00EF4BA3"/>
    <w:rsid w:val="00F10CED"/>
    <w:rsid w:val="00F17483"/>
    <w:rsid w:val="00F2241C"/>
    <w:rsid w:val="00F27475"/>
    <w:rsid w:val="00F3509D"/>
    <w:rsid w:val="00F37063"/>
    <w:rsid w:val="00F37B4F"/>
    <w:rsid w:val="00F54F95"/>
    <w:rsid w:val="00F575C2"/>
    <w:rsid w:val="00F635C6"/>
    <w:rsid w:val="00F7406E"/>
    <w:rsid w:val="00F77E03"/>
    <w:rsid w:val="00F85E62"/>
    <w:rsid w:val="00F876BB"/>
    <w:rsid w:val="00F974D7"/>
    <w:rsid w:val="00FB76EA"/>
    <w:rsid w:val="00FC0297"/>
    <w:rsid w:val="00FD38EF"/>
    <w:rsid w:val="00FD6AF7"/>
    <w:rsid w:val="00FF3F44"/>
    <w:rsid w:val="00FF40A3"/>
    <w:rsid w:val="00FF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5C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266C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66C2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66C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66C2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B3E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B3E0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5C6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styleId="a3">
    <w:name w:val="header"/>
    <w:basedOn w:val="a"/>
    <w:link w:val="a4"/>
    <w:uiPriority w:val="99"/>
    <w:unhideWhenUsed/>
    <w:rsid w:val="00266C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66C2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66C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66C2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B3E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B3E0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33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4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97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2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0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7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8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9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2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4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1684;&#26412;ex\&#35696;&#20107;&#37636;&#31684;&#26412;-&#25260;&#38957;&#23383;&#25913;17\&#22871;&#29992;&#31684;&#20363;\&#23529;&#27861;&#26696;&#35696;&#20107;&#37636;-&#31532;1&#27425;&#31572;&#35426;-WORD&#31684;&#26412;-1070319&#20462;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96BBE-076C-4B79-A458-FE0A6A262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審法案議事錄-第1次答詢-WORD範本-1070319修</Template>
  <TotalTime>1</TotalTime>
  <Pages>4</Pages>
  <Words>305</Words>
  <Characters>1740</Characters>
  <Application>Microsoft Office Word</Application>
  <DocSecurity>0</DocSecurity>
  <Lines>14</Lines>
  <Paragraphs>4</Paragraphs>
  <ScaleCrop>false</ScaleCrop>
  <Company/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2</cp:revision>
  <cp:lastPrinted>2018-04-25T08:57:00Z</cp:lastPrinted>
  <dcterms:created xsi:type="dcterms:W3CDTF">2018-04-26T12:50:00Z</dcterms:created>
  <dcterms:modified xsi:type="dcterms:W3CDTF">2018-04-26T12:50:00Z</dcterms:modified>
</cp:coreProperties>
</file>