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EC" w:rsidRPr="00894C5D" w:rsidRDefault="006B32EC" w:rsidP="00894C5D">
      <w:pPr>
        <w:keepNext/>
        <w:spacing w:line="46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</w:pPr>
      <w:bookmarkStart w:id="0" w:name="_Toc470106197"/>
      <w:bookmarkStart w:id="1" w:name="_GoBack"/>
      <w:bookmarkEnd w:id="1"/>
      <w:r w:rsidRPr="00894C5D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894C5D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894C5D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="002303FF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6</w:t>
      </w:r>
      <w:r w:rsidRPr="00237F41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2303FF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7</w:t>
      </w:r>
      <w:r w:rsidRPr="00237F41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</w:t>
      </w:r>
      <w:r w:rsidRPr="00894C5D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會議議事錄</w:t>
      </w:r>
      <w:bookmarkEnd w:id="0"/>
    </w:p>
    <w:p w:rsidR="006B32EC" w:rsidRPr="00894C5D" w:rsidRDefault="006B32EC" w:rsidP="00894C5D">
      <w:pPr>
        <w:snapToGrid w:val="0"/>
        <w:spacing w:line="460" w:lineRule="exact"/>
        <w:ind w:left="899" w:hangingChars="281" w:hanging="899"/>
        <w:rPr>
          <w:rFonts w:ascii="標楷體" w:eastAsia="標楷體" w:hAnsi="標楷體" w:cs="Times New Roman"/>
          <w:color w:val="E36C0A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時間</w:t>
      </w:r>
      <w:r w:rsidRPr="006B32EC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10</w:t>
      </w:r>
      <w:r w:rsidR="00237F41" w:rsidRPr="00237F41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2303FF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2303FF">
        <w:rPr>
          <w:rFonts w:ascii="標楷體" w:eastAsia="標楷體" w:hAnsi="標楷體" w:cs="Times New Roman" w:hint="eastAsia"/>
          <w:sz w:val="32"/>
          <w:szCs w:val="32"/>
        </w:rPr>
        <w:t>17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日（星期三）上午</w:t>
      </w:r>
      <w:r w:rsidRPr="002C7589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2C7589">
        <w:rPr>
          <w:rFonts w:ascii="標楷體" w:eastAsia="標楷體" w:hAnsi="標楷體" w:cs="Times New Roman" w:hint="eastAsia"/>
          <w:sz w:val="32"/>
          <w:szCs w:val="32"/>
        </w:rPr>
        <w:t>8</w:t>
      </w:r>
      <w:r w:rsidRPr="002C7589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E7260D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2E2D67">
        <w:rPr>
          <w:rFonts w:ascii="標楷體" w:eastAsia="標楷體" w:hAnsi="標楷體" w:cs="Times New Roman" w:hint="eastAsia"/>
          <w:sz w:val="32"/>
          <w:szCs w:val="32"/>
        </w:rPr>
        <w:t>12</w:t>
      </w:r>
      <w:r w:rsidRPr="002E2D67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2E2D67">
        <w:rPr>
          <w:rFonts w:ascii="標楷體" w:eastAsia="標楷體" w:hAnsi="標楷體" w:cs="Times New Roman" w:hint="eastAsia"/>
          <w:sz w:val="32"/>
          <w:szCs w:val="32"/>
        </w:rPr>
        <w:t>55</w:t>
      </w:r>
      <w:r w:rsidRPr="002E2D67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6B32EC" w:rsidRPr="006B32EC" w:rsidRDefault="006B32EC" w:rsidP="00894C5D">
      <w:pPr>
        <w:snapToGrid w:val="0"/>
        <w:spacing w:line="46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311B97" w:rsidRDefault="006B32EC" w:rsidP="00894C5D">
      <w:pPr>
        <w:snapToGrid w:val="0"/>
        <w:spacing w:line="460" w:lineRule="exact"/>
        <w:ind w:leftChars="4" w:left="1613" w:right="282" w:hangingChars="501" w:hanging="1603"/>
        <w:rPr>
          <w:rFonts w:ascii="標楷體" w:eastAsia="標楷體" w:hAnsi="標楷體" w:cs="Times New Roman"/>
          <w:color w:val="FFC000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0A6787">
        <w:rPr>
          <w:rFonts w:ascii="標楷體" w:eastAsia="標楷體" w:hAnsi="標楷體" w:cs="Times New Roman" w:hint="eastAsia"/>
          <w:sz w:val="32"/>
          <w:szCs w:val="24"/>
        </w:rPr>
        <w:t>趙正宇</w:t>
      </w:r>
      <w:r w:rsidR="00311B97" w:rsidRPr="000149BB">
        <w:rPr>
          <w:rFonts w:ascii="標楷體" w:eastAsia="標楷體" w:hAnsi="標楷體" w:cs="Times New Roman" w:hint="eastAsia"/>
          <w:sz w:val="32"/>
          <w:szCs w:val="32"/>
        </w:rPr>
        <w:t xml:space="preserve">  陳怡潔</w:t>
      </w:r>
      <w:r w:rsidR="00311B97">
        <w:rPr>
          <w:rFonts w:ascii="標楷體" w:eastAsia="標楷體" w:hAnsi="標楷體" w:cs="Times New Roman" w:hint="eastAsia"/>
          <w:sz w:val="32"/>
          <w:szCs w:val="32"/>
        </w:rPr>
        <w:t xml:space="preserve">  劉世芳</w:t>
      </w:r>
      <w:r w:rsidR="000149BB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0149BB" w:rsidRPr="000149BB">
        <w:rPr>
          <w:rFonts w:ascii="標楷體" w:eastAsia="標楷體" w:hAnsi="標楷體" w:cs="Times New Roman" w:hint="eastAsia"/>
          <w:sz w:val="32"/>
          <w:szCs w:val="32"/>
        </w:rPr>
        <w:t>洪宗熠</w:t>
      </w:r>
      <w:r w:rsidR="000149BB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311B97" w:rsidRPr="000149BB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311B9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0149BB" w:rsidRPr="00CE1936" w:rsidRDefault="003E31BA" w:rsidP="00CE1936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0149BB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Pr="000149BB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Pr="000149BB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0149BB" w:rsidRPr="00CE193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2D0252" w:rsidRPr="002D0252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2D0252" w:rsidRPr="002D0252">
        <w:rPr>
          <w:rFonts w:ascii="標楷體" w:eastAsia="標楷體" w:hAnsi="標楷體" w:cs="Times New Roman" w:hint="eastAsia"/>
          <w:sz w:val="32"/>
          <w:szCs w:val="32"/>
        </w:rPr>
        <w:t>安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管碧玲</w:t>
      </w:r>
      <w:r w:rsidRPr="000149BB">
        <w:rPr>
          <w:rFonts w:ascii="標楷體" w:eastAsia="標楷體" w:hAnsi="標楷體" w:cs="Times New Roman" w:hint="eastAsia"/>
          <w:sz w:val="32"/>
          <w:szCs w:val="32"/>
        </w:rPr>
        <w:t xml:space="preserve">  吳琪銘</w:t>
      </w:r>
      <w:r w:rsidR="00210F32" w:rsidRPr="000149B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10F32">
        <w:rPr>
          <w:rFonts w:ascii="標楷體" w:eastAsia="標楷體" w:hAnsi="標楷體" w:cs="Times New Roman" w:hint="eastAsia"/>
          <w:sz w:val="32"/>
          <w:szCs w:val="32"/>
        </w:rPr>
        <w:t>林淑芬</w:t>
      </w:r>
    </w:p>
    <w:p w:rsidR="000149BB" w:rsidRPr="00D4386D" w:rsidRDefault="000149BB" w:rsidP="00D4386D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  <w:highlight w:val="yellow"/>
        </w:rPr>
      </w:pPr>
      <w:r w:rsidRPr="00D4386D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="00A9673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4386D" w:rsidRPr="000149B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4386D" w:rsidRPr="00896BB6">
        <w:rPr>
          <w:rFonts w:ascii="標楷體" w:eastAsia="標楷體" w:hAnsi="標楷體" w:cs="Times New Roman" w:hint="eastAsia"/>
          <w:sz w:val="32"/>
          <w:szCs w:val="32"/>
        </w:rPr>
        <w:t>姚文智</w:t>
      </w:r>
    </w:p>
    <w:p w:rsidR="006B32EC" w:rsidRPr="006B32EC" w:rsidRDefault="000149BB" w:rsidP="00CA1AED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CA1AED">
        <w:rPr>
          <w:rFonts w:ascii="標楷體" w:eastAsia="標楷體" w:hAnsi="標楷體" w:cs="Times New Roman" w:hint="eastAsia"/>
          <w:sz w:val="32"/>
          <w:szCs w:val="32"/>
        </w:rPr>
        <w:t>委員</w:t>
      </w:r>
      <w:r w:rsidRPr="000149BB">
        <w:rPr>
          <w:rFonts w:ascii="標楷體" w:eastAsia="標楷體" w:hAnsi="標楷體" w:cs="Times New Roman" w:hint="eastAsia"/>
          <w:sz w:val="32"/>
          <w:szCs w:val="24"/>
        </w:rPr>
        <w:t>出席1</w:t>
      </w:r>
      <w:r w:rsidR="00F72BEA">
        <w:rPr>
          <w:rFonts w:ascii="標楷體" w:eastAsia="標楷體" w:hAnsi="標楷體" w:cs="Times New Roman" w:hint="eastAsia"/>
          <w:sz w:val="32"/>
          <w:szCs w:val="24"/>
        </w:rPr>
        <w:t>2</w:t>
      </w:r>
      <w:r w:rsidRPr="000149BB">
        <w:rPr>
          <w:rFonts w:ascii="標楷體" w:eastAsia="標楷體" w:hAnsi="標楷體" w:cs="Times New Roman" w:hint="eastAsia"/>
          <w:sz w:val="32"/>
          <w:szCs w:val="24"/>
        </w:rPr>
        <w:t>人</w:t>
      </w:r>
    </w:p>
    <w:p w:rsidR="0082079A" w:rsidRDefault="006B32EC" w:rsidP="00D66E0E">
      <w:pPr>
        <w:spacing w:line="460" w:lineRule="exact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列席委員：</w:t>
      </w:r>
      <w:r w:rsidR="00257875" w:rsidRPr="00902A2B">
        <w:rPr>
          <w:rFonts w:ascii="標楷體" w:eastAsia="標楷體" w:hAnsi="標楷體" w:hint="eastAsia"/>
          <w:sz w:val="32"/>
          <w:szCs w:val="32"/>
        </w:rPr>
        <w:t>江啟臣</w:t>
      </w:r>
      <w:r w:rsidR="00257875">
        <w:rPr>
          <w:rFonts w:ascii="標楷體" w:eastAsia="標楷體" w:hAnsi="標楷體" w:hint="eastAsia"/>
          <w:sz w:val="32"/>
          <w:szCs w:val="32"/>
        </w:rPr>
        <w:t xml:space="preserve">  </w:t>
      </w:r>
      <w:r w:rsidR="0082079A" w:rsidRPr="0082079A">
        <w:rPr>
          <w:rFonts w:ascii="標楷體" w:eastAsia="標楷體" w:hAnsi="標楷體" w:hint="eastAsia"/>
          <w:sz w:val="32"/>
          <w:szCs w:val="32"/>
        </w:rPr>
        <w:t>鍾佳濱</w:t>
      </w:r>
      <w:r w:rsidR="0082079A">
        <w:rPr>
          <w:rFonts w:ascii="標楷體" w:eastAsia="標楷體" w:hAnsi="標楷體" w:hint="eastAsia"/>
          <w:sz w:val="32"/>
          <w:szCs w:val="32"/>
        </w:rPr>
        <w:t xml:space="preserve">  </w:t>
      </w:r>
      <w:r w:rsidR="00D66E0E" w:rsidRPr="00902A2B">
        <w:rPr>
          <w:rFonts w:ascii="標楷體" w:eastAsia="標楷體" w:hAnsi="標楷體" w:hint="eastAsia"/>
          <w:sz w:val="32"/>
          <w:szCs w:val="32"/>
        </w:rPr>
        <w:t>吳志揚</w:t>
      </w:r>
      <w:r w:rsidR="00D66E0E">
        <w:rPr>
          <w:rFonts w:ascii="標楷體" w:eastAsia="標楷體" w:hAnsi="標楷體" w:hint="eastAsia"/>
          <w:sz w:val="32"/>
          <w:szCs w:val="32"/>
        </w:rPr>
        <w:t xml:space="preserve">  </w:t>
      </w:r>
      <w:r w:rsidR="00D66E0E" w:rsidRPr="00902A2B">
        <w:rPr>
          <w:rFonts w:ascii="標楷體" w:eastAsia="標楷體" w:hAnsi="標楷體" w:hint="eastAsia"/>
          <w:sz w:val="32"/>
          <w:szCs w:val="32"/>
        </w:rPr>
        <w:t>黃國昌</w:t>
      </w:r>
      <w:r w:rsidR="00D66E0E">
        <w:rPr>
          <w:rFonts w:ascii="標楷體" w:eastAsia="標楷體" w:hAnsi="標楷體" w:hint="eastAsia"/>
          <w:sz w:val="32"/>
          <w:szCs w:val="32"/>
        </w:rPr>
        <w:t xml:space="preserve">  </w:t>
      </w:r>
      <w:r w:rsidR="00D66E0E" w:rsidRPr="00902A2B">
        <w:rPr>
          <w:rFonts w:ascii="標楷體" w:eastAsia="標楷體" w:hAnsi="標楷體" w:hint="eastAsia"/>
          <w:sz w:val="32"/>
          <w:szCs w:val="32"/>
        </w:rPr>
        <w:t>李麗芬</w:t>
      </w:r>
      <w:r w:rsidR="00D66E0E">
        <w:rPr>
          <w:rFonts w:ascii="標楷體" w:eastAsia="標楷體" w:hAnsi="標楷體" w:hint="eastAsia"/>
          <w:sz w:val="32"/>
          <w:szCs w:val="32"/>
        </w:rPr>
        <w:t xml:space="preserve">  </w:t>
      </w:r>
      <w:r w:rsidR="00D66E0E" w:rsidRPr="00902A2B">
        <w:rPr>
          <w:rFonts w:ascii="標楷體" w:eastAsia="標楷體" w:hAnsi="標楷體" w:hint="eastAsia"/>
          <w:sz w:val="32"/>
          <w:szCs w:val="32"/>
        </w:rPr>
        <w:t>李彥秀</w:t>
      </w:r>
      <w:r w:rsidR="00D66E0E">
        <w:rPr>
          <w:rFonts w:ascii="標楷體" w:eastAsia="標楷體" w:hAnsi="標楷體" w:hint="eastAsia"/>
          <w:sz w:val="32"/>
          <w:szCs w:val="32"/>
        </w:rPr>
        <w:t xml:space="preserve">  </w:t>
      </w:r>
    </w:p>
    <w:p w:rsidR="00D66E0E" w:rsidRPr="00AF135A" w:rsidRDefault="00D66E0E" w:rsidP="00D66E0E">
      <w:pPr>
        <w:snapToGrid w:val="0"/>
        <w:spacing w:line="460" w:lineRule="exact"/>
        <w:ind w:leftChars="500" w:left="1200" w:right="282" w:firstLineChars="150" w:firstLine="480"/>
        <w:rPr>
          <w:rFonts w:ascii="標楷體" w:eastAsia="標楷體" w:hAnsi="標楷體" w:cs="Times New Roman"/>
          <w:sz w:val="32"/>
          <w:szCs w:val="32"/>
        </w:rPr>
      </w:pPr>
      <w:r w:rsidRPr="00D66E0E">
        <w:rPr>
          <w:rFonts w:ascii="標楷體" w:eastAsia="標楷體" w:hAnsi="標楷體" w:cs="Times New Roman" w:hint="eastAsia"/>
          <w:sz w:val="32"/>
          <w:szCs w:val="32"/>
        </w:rPr>
        <w:t xml:space="preserve">曾銘宗  孔文吉  林德福  蔣乃辛  </w:t>
      </w:r>
      <w:r w:rsidRPr="00AF135A">
        <w:rPr>
          <w:rFonts w:ascii="標楷體" w:eastAsia="標楷體" w:hAnsi="標楷體" w:cs="Times New Roman" w:hint="eastAsia"/>
          <w:sz w:val="32"/>
          <w:szCs w:val="32"/>
        </w:rPr>
        <w:t xml:space="preserve">邱志偉  徐榛蔚  </w:t>
      </w:r>
    </w:p>
    <w:p w:rsidR="00D66E0E" w:rsidRDefault="00D66E0E" w:rsidP="00D66E0E">
      <w:pPr>
        <w:snapToGrid w:val="0"/>
        <w:spacing w:line="460" w:lineRule="exact"/>
        <w:ind w:leftChars="500" w:left="1200" w:right="282" w:firstLineChars="150" w:firstLine="480"/>
        <w:rPr>
          <w:rFonts w:ascii="標楷體" w:eastAsia="標楷體" w:hAnsi="標楷體" w:cs="Times New Roman"/>
          <w:sz w:val="32"/>
          <w:szCs w:val="32"/>
        </w:rPr>
      </w:pPr>
      <w:r w:rsidRPr="00AF135A">
        <w:rPr>
          <w:rFonts w:ascii="標楷體" w:eastAsia="標楷體" w:hAnsi="標楷體" w:cs="Times New Roman" w:hint="eastAsia"/>
          <w:sz w:val="32"/>
          <w:szCs w:val="32"/>
        </w:rPr>
        <w:t>陳明文</w:t>
      </w:r>
      <w:r w:rsidR="00AF135A">
        <w:rPr>
          <w:rFonts w:ascii="標楷體" w:eastAsia="標楷體" w:hAnsi="標楷體" w:cs="Times New Roman" w:hint="eastAsia"/>
          <w:sz w:val="32"/>
          <w:szCs w:val="32"/>
        </w:rPr>
        <w:t xml:space="preserve">  賴瑞隆  </w:t>
      </w:r>
      <w:r w:rsidR="003D6E97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614F5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57E91" w:rsidRPr="00357E91">
        <w:rPr>
          <w:rFonts w:ascii="標楷體" w:eastAsia="標楷體" w:hAnsi="標楷體" w:cs="Times New Roman" w:hint="eastAsia"/>
          <w:sz w:val="32"/>
          <w:szCs w:val="32"/>
        </w:rPr>
        <w:t>葉宜津</w:t>
      </w:r>
      <w:r w:rsidR="00357E9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357E91" w:rsidRPr="00357E91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="00357E91" w:rsidRPr="00357E91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="00357E91" w:rsidRPr="00357E91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  <w:r w:rsidR="00357E9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57E91" w:rsidRPr="00357E91">
        <w:rPr>
          <w:rFonts w:ascii="標楷體" w:eastAsia="標楷體" w:hAnsi="標楷體" w:cs="Times New Roman" w:hint="eastAsia"/>
          <w:sz w:val="32"/>
          <w:szCs w:val="32"/>
        </w:rPr>
        <w:t>蔡易餘</w:t>
      </w:r>
    </w:p>
    <w:p w:rsidR="00C81BFF" w:rsidRPr="00AF135A" w:rsidRDefault="00C81BFF" w:rsidP="00D66E0E">
      <w:pPr>
        <w:snapToGrid w:val="0"/>
        <w:spacing w:line="460" w:lineRule="exact"/>
        <w:ind w:leftChars="500" w:left="1200" w:right="282" w:firstLineChars="150" w:firstLine="48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羅明才</w:t>
      </w:r>
    </w:p>
    <w:p w:rsidR="006B32EC" w:rsidRDefault="006B32EC" w:rsidP="00CA1AED">
      <w:pPr>
        <w:snapToGrid w:val="0"/>
        <w:spacing w:line="460" w:lineRule="exact"/>
        <w:ind w:leftChars="500" w:left="1200" w:right="282" w:firstLineChars="150" w:firstLine="480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Pr="00C81BFF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1</w:t>
      </w:r>
      <w:r w:rsidR="00C81BFF" w:rsidRPr="00C81BFF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9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B37EAF" w:rsidRPr="00B37EAF" w:rsidRDefault="00B37EAF" w:rsidP="00B37EAF">
      <w:pPr>
        <w:snapToGrid w:val="0"/>
        <w:spacing w:line="480" w:lineRule="exact"/>
        <w:ind w:rightChars="-105" w:right="-252"/>
        <w:jc w:val="both"/>
        <w:rPr>
          <w:rFonts w:ascii="標楷體" w:eastAsia="標楷體" w:hAnsi="標楷體" w:cs="Times New Roman"/>
          <w:sz w:val="32"/>
          <w:szCs w:val="32"/>
        </w:rPr>
      </w:pPr>
      <w:r w:rsidRPr="00B37EAF">
        <w:rPr>
          <w:rFonts w:ascii="標楷體" w:eastAsia="標楷體" w:hAnsi="標楷體" w:cs="Times New Roman" w:hint="eastAsia"/>
          <w:sz w:val="32"/>
          <w:szCs w:val="32"/>
        </w:rPr>
        <w:t>請假委員：</w:t>
      </w:r>
      <w:r w:rsidRPr="00390026">
        <w:rPr>
          <w:rFonts w:ascii="標楷體" w:eastAsia="標楷體" w:hAnsi="標楷體" w:cs="Times New Roman" w:hint="eastAsia"/>
          <w:sz w:val="32"/>
          <w:szCs w:val="32"/>
        </w:rPr>
        <w:t>楊</w:t>
      </w:r>
      <w:r w:rsidRPr="00390026">
        <w:rPr>
          <w:rFonts w:ascii="標楷體" w:eastAsia="標楷體" w:hAnsi="標楷體" w:cs="Times New Roman" w:hint="eastAsia"/>
          <w:bCs/>
          <w:sz w:val="32"/>
          <w:szCs w:val="32"/>
        </w:rPr>
        <w:t>鎮</w:t>
      </w:r>
      <w:proofErr w:type="gramStart"/>
      <w:r w:rsidRPr="00390026">
        <w:rPr>
          <w:rFonts w:ascii="標楷體" w:eastAsia="標楷體" w:hAnsi="標楷體" w:cs="Times New Roman" w:hint="eastAsia"/>
          <w:bCs/>
          <w:sz w:val="32"/>
          <w:szCs w:val="32"/>
        </w:rPr>
        <w:t>浯</w:t>
      </w:r>
      <w:proofErr w:type="gramEnd"/>
      <w:r w:rsidRPr="00390026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Pr="00613DDF">
        <w:rPr>
          <w:rFonts w:ascii="標楷體" w:eastAsia="標楷體" w:hAnsi="標楷體" w:cs="Times New Roman" w:hint="eastAsia"/>
          <w:sz w:val="32"/>
          <w:szCs w:val="32"/>
        </w:rPr>
        <w:t>張麗善</w:t>
      </w:r>
    </w:p>
    <w:p w:rsidR="00B37EAF" w:rsidRPr="006B32EC" w:rsidRDefault="00B37EAF" w:rsidP="00B37EAF">
      <w:pPr>
        <w:snapToGrid w:val="0"/>
        <w:spacing w:line="480" w:lineRule="exact"/>
        <w:ind w:leftChars="670" w:left="1608" w:right="-142"/>
        <w:rPr>
          <w:rFonts w:ascii="標楷體" w:eastAsia="標楷體" w:hAnsi="標楷體" w:cs="Times New Roman"/>
          <w:sz w:val="32"/>
          <w:szCs w:val="32"/>
        </w:rPr>
      </w:pPr>
      <w:r w:rsidRPr="00B37EAF">
        <w:rPr>
          <w:rFonts w:ascii="標楷體" w:eastAsia="標楷體" w:hAnsi="標楷體" w:cs="Times New Roman" w:hint="eastAsia"/>
          <w:sz w:val="32"/>
          <w:szCs w:val="32"/>
        </w:rPr>
        <w:t>委員請假2人</w:t>
      </w:r>
    </w:p>
    <w:tbl>
      <w:tblPr>
        <w:tblW w:w="4984" w:type="pct"/>
        <w:jc w:val="center"/>
        <w:tblInd w:w="-626" w:type="dxa"/>
        <w:tblLook w:val="01E0" w:firstRow="1" w:lastRow="1" w:firstColumn="1" w:lastColumn="1" w:noHBand="0" w:noVBand="0"/>
      </w:tblPr>
      <w:tblGrid>
        <w:gridCol w:w="2219"/>
        <w:gridCol w:w="5811"/>
        <w:gridCol w:w="1792"/>
      </w:tblGrid>
      <w:tr w:rsidR="006B32EC" w:rsidRPr="006B32EC" w:rsidTr="00625537">
        <w:trPr>
          <w:trHeight w:val="510"/>
          <w:jc w:val="center"/>
        </w:trPr>
        <w:tc>
          <w:tcPr>
            <w:tcW w:w="1130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6B32EC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  <w:tc>
          <w:tcPr>
            <w:tcW w:w="2958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  <w:u w:val="single"/>
              </w:rPr>
            </w:pPr>
          </w:p>
        </w:tc>
        <w:tc>
          <w:tcPr>
            <w:tcW w:w="912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6B32EC" w:rsidRPr="006B32EC" w:rsidTr="00625537">
        <w:trPr>
          <w:trHeight w:val="510"/>
          <w:jc w:val="center"/>
        </w:trPr>
        <w:tc>
          <w:tcPr>
            <w:tcW w:w="1130" w:type="pct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</w:t>
            </w:r>
            <w:r w:rsidR="00B86BBA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部長</w:t>
            </w:r>
          </w:p>
        </w:tc>
        <w:tc>
          <w:tcPr>
            <w:tcW w:w="912" w:type="pct"/>
            <w:vAlign w:val="center"/>
          </w:tcPr>
          <w:p w:rsidR="006B32EC" w:rsidRPr="006B32EC" w:rsidRDefault="002303FF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徐國勇</w:t>
            </w:r>
          </w:p>
        </w:tc>
      </w:tr>
      <w:tr w:rsidR="006B32EC" w:rsidRPr="006B32EC" w:rsidTr="00625537">
        <w:trPr>
          <w:trHeight w:val="510"/>
          <w:jc w:val="center"/>
        </w:trPr>
        <w:tc>
          <w:tcPr>
            <w:tcW w:w="1130" w:type="pct"/>
          </w:tcPr>
          <w:p w:rsidR="006B32EC" w:rsidRPr="006B32EC" w:rsidRDefault="006B32EC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B32EC" w:rsidRPr="006B32EC" w:rsidRDefault="00B86BBA" w:rsidP="00894C5D">
            <w:pPr>
              <w:spacing w:line="46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警政署署長</w:t>
            </w:r>
          </w:p>
        </w:tc>
        <w:tc>
          <w:tcPr>
            <w:tcW w:w="912" w:type="pct"/>
            <w:vAlign w:val="center"/>
          </w:tcPr>
          <w:p w:rsidR="006B32EC" w:rsidRPr="006B32EC" w:rsidRDefault="00B86BBA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陳家欽</w:t>
            </w:r>
          </w:p>
        </w:tc>
      </w:tr>
      <w:tr w:rsidR="00E00D6A" w:rsidRPr="006B32EC" w:rsidTr="00625537">
        <w:trPr>
          <w:trHeight w:val="510"/>
          <w:jc w:val="center"/>
        </w:trPr>
        <w:tc>
          <w:tcPr>
            <w:tcW w:w="1130" w:type="pct"/>
          </w:tcPr>
          <w:p w:rsidR="00E00D6A" w:rsidRPr="006B32EC" w:rsidRDefault="00E00D6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E00D6A" w:rsidRDefault="00E00D6A" w:rsidP="00E00D6A">
            <w:pPr>
              <w:spacing w:line="460" w:lineRule="exact"/>
              <w:ind w:leftChars="800" w:left="1920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刑事警察局副局長</w:t>
            </w:r>
          </w:p>
        </w:tc>
        <w:tc>
          <w:tcPr>
            <w:tcW w:w="912" w:type="pct"/>
            <w:vAlign w:val="center"/>
          </w:tcPr>
          <w:p w:rsidR="00E00D6A" w:rsidRDefault="00E00D6A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廖宗山</w:t>
            </w:r>
          </w:p>
        </w:tc>
      </w:tr>
      <w:tr w:rsidR="006B32EC" w:rsidRPr="006B32EC" w:rsidTr="00625537">
        <w:trPr>
          <w:trHeight w:val="510"/>
          <w:jc w:val="center"/>
        </w:trPr>
        <w:tc>
          <w:tcPr>
            <w:tcW w:w="1130" w:type="pct"/>
          </w:tcPr>
          <w:p w:rsidR="006B32EC" w:rsidRPr="006B32EC" w:rsidRDefault="006B32EC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B32EC" w:rsidRPr="006B32EC" w:rsidRDefault="0056648B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海洋委員會海巡署</w:t>
            </w:r>
            <w:r w:rsidR="00EE6B38">
              <w:rPr>
                <w:rFonts w:ascii="標楷體" w:eastAsia="標楷體" w:hAnsi="標楷體" w:cs="Times New Roman" w:hint="eastAsia"/>
                <w:sz w:val="32"/>
                <w:szCs w:val="32"/>
              </w:rPr>
              <w:t>常務副署長</w:t>
            </w:r>
          </w:p>
        </w:tc>
        <w:tc>
          <w:tcPr>
            <w:tcW w:w="912" w:type="pct"/>
            <w:vAlign w:val="center"/>
          </w:tcPr>
          <w:p w:rsidR="006B32EC" w:rsidRPr="006B32EC" w:rsidRDefault="00EE6B38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蔡長孟</w:t>
            </w:r>
          </w:p>
        </w:tc>
      </w:tr>
      <w:tr w:rsidR="00EE6B38" w:rsidRPr="006B32EC" w:rsidTr="00625537">
        <w:trPr>
          <w:trHeight w:val="510"/>
          <w:jc w:val="center"/>
        </w:trPr>
        <w:tc>
          <w:tcPr>
            <w:tcW w:w="1130" w:type="pct"/>
          </w:tcPr>
          <w:p w:rsidR="00EE6B38" w:rsidRPr="006B32EC" w:rsidRDefault="00EE6B38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EE6B38" w:rsidRDefault="004174FC" w:rsidP="004174FC">
            <w:pPr>
              <w:spacing w:line="460" w:lineRule="exact"/>
              <w:ind w:leftChars="1100" w:left="264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174FC">
              <w:rPr>
                <w:rFonts w:ascii="標楷體" w:eastAsia="標楷體" w:hAnsi="標楷體" w:cs="Times New Roman" w:hint="eastAsia"/>
                <w:sz w:val="32"/>
                <w:szCs w:val="32"/>
              </w:rPr>
              <w:t>情報組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科長</w:t>
            </w:r>
          </w:p>
        </w:tc>
        <w:tc>
          <w:tcPr>
            <w:tcW w:w="912" w:type="pct"/>
            <w:vAlign w:val="center"/>
          </w:tcPr>
          <w:p w:rsidR="00EE6B38" w:rsidRDefault="004174F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2C57B5">
              <w:rPr>
                <w:rFonts w:ascii="標楷體" w:eastAsia="標楷體" w:hAnsi="標楷體" w:hint="eastAsia"/>
                <w:sz w:val="32"/>
                <w:szCs w:val="32"/>
              </w:rPr>
              <w:t>蔣志坤</w:t>
            </w:r>
          </w:p>
        </w:tc>
      </w:tr>
      <w:tr w:rsidR="00115B26" w:rsidRPr="006B32EC" w:rsidTr="00625537">
        <w:trPr>
          <w:trHeight w:val="510"/>
          <w:jc w:val="center"/>
        </w:trPr>
        <w:tc>
          <w:tcPr>
            <w:tcW w:w="1130" w:type="pct"/>
          </w:tcPr>
          <w:p w:rsidR="00115B26" w:rsidRPr="006B32EC" w:rsidRDefault="00115B26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115B26" w:rsidRPr="00625537" w:rsidRDefault="00122077" w:rsidP="004174FC">
            <w:pPr>
              <w:spacing w:line="460" w:lineRule="exact"/>
              <w:ind w:leftChars="1100" w:left="2640"/>
              <w:rPr>
                <w:rFonts w:ascii="標楷體" w:eastAsia="標楷體" w:hAnsi="標楷體" w:cs="Times New Roman"/>
                <w:spacing w:val="-30"/>
                <w:sz w:val="32"/>
                <w:szCs w:val="32"/>
              </w:rPr>
            </w:pPr>
            <w:proofErr w:type="gramStart"/>
            <w:r w:rsidRPr="00625537">
              <w:rPr>
                <w:rFonts w:ascii="標楷體" w:eastAsia="標楷體" w:hAnsi="標楷體" w:hint="eastAsia"/>
                <w:spacing w:val="-30"/>
                <w:sz w:val="32"/>
                <w:szCs w:val="32"/>
              </w:rPr>
              <w:t>偵</w:t>
            </w:r>
            <w:proofErr w:type="gramEnd"/>
            <w:r w:rsidRPr="00625537">
              <w:rPr>
                <w:rFonts w:ascii="標楷體" w:eastAsia="標楷體" w:hAnsi="標楷體" w:hint="eastAsia"/>
                <w:spacing w:val="-30"/>
                <w:sz w:val="32"/>
                <w:szCs w:val="32"/>
              </w:rPr>
              <w:t>防分署犯罪</w:t>
            </w:r>
            <w:proofErr w:type="gramStart"/>
            <w:r w:rsidRPr="00625537">
              <w:rPr>
                <w:rFonts w:ascii="標楷體" w:eastAsia="標楷體" w:hAnsi="標楷體" w:hint="eastAsia"/>
                <w:spacing w:val="-30"/>
                <w:sz w:val="32"/>
                <w:szCs w:val="32"/>
              </w:rPr>
              <w:t>偵</w:t>
            </w:r>
            <w:proofErr w:type="gramEnd"/>
            <w:r w:rsidRPr="00625537">
              <w:rPr>
                <w:rFonts w:ascii="標楷體" w:eastAsia="標楷體" w:hAnsi="標楷體" w:hint="eastAsia"/>
                <w:spacing w:val="-30"/>
                <w:sz w:val="32"/>
                <w:szCs w:val="32"/>
              </w:rPr>
              <w:t>防科專員</w:t>
            </w:r>
          </w:p>
        </w:tc>
        <w:tc>
          <w:tcPr>
            <w:tcW w:w="912" w:type="pct"/>
            <w:vAlign w:val="center"/>
          </w:tcPr>
          <w:p w:rsidR="00115B26" w:rsidRPr="002C57B5" w:rsidRDefault="00122077" w:rsidP="00894C5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2C57B5">
              <w:rPr>
                <w:rFonts w:ascii="標楷體" w:eastAsia="標楷體" w:hAnsi="標楷體" w:hint="eastAsia"/>
                <w:sz w:val="32"/>
                <w:szCs w:val="32"/>
              </w:rPr>
              <w:t>蘇益璋</w:t>
            </w:r>
          </w:p>
        </w:tc>
      </w:tr>
      <w:tr w:rsidR="006B32EC" w:rsidRPr="006B32EC" w:rsidTr="00625537">
        <w:trPr>
          <w:trHeight w:val="510"/>
          <w:jc w:val="center"/>
        </w:trPr>
        <w:tc>
          <w:tcPr>
            <w:tcW w:w="1130" w:type="pct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B32EC" w:rsidRPr="006B32EC" w:rsidRDefault="0056648B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6648B">
              <w:rPr>
                <w:rFonts w:ascii="標楷體" w:eastAsia="標楷體" w:hAnsi="標楷體" w:cs="Times New Roman" w:hint="eastAsia"/>
                <w:sz w:val="32"/>
                <w:szCs w:val="32"/>
              </w:rPr>
              <w:t>衛生福利部</w:t>
            </w:r>
            <w:r w:rsidR="004174FC" w:rsidRPr="005A6CE1">
              <w:rPr>
                <w:rFonts w:ascii="標楷體" w:eastAsia="標楷體" w:hAnsi="標楷體" w:hint="eastAsia"/>
                <w:sz w:val="32"/>
                <w:szCs w:val="32"/>
              </w:rPr>
              <w:t>次長</w:t>
            </w:r>
          </w:p>
        </w:tc>
        <w:tc>
          <w:tcPr>
            <w:tcW w:w="912" w:type="pct"/>
            <w:vAlign w:val="center"/>
          </w:tcPr>
          <w:p w:rsidR="006B32EC" w:rsidRPr="006B32EC" w:rsidRDefault="004174F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A6CE1">
              <w:rPr>
                <w:rFonts w:ascii="標楷體" w:eastAsia="標楷體" w:hAnsi="標楷體" w:hint="eastAsia"/>
                <w:sz w:val="32"/>
                <w:szCs w:val="32"/>
              </w:rPr>
              <w:t>呂寶靜</w:t>
            </w:r>
          </w:p>
        </w:tc>
      </w:tr>
      <w:tr w:rsidR="004174FC" w:rsidRPr="006B32EC" w:rsidTr="00625537">
        <w:trPr>
          <w:trHeight w:val="510"/>
          <w:jc w:val="center"/>
        </w:trPr>
        <w:tc>
          <w:tcPr>
            <w:tcW w:w="1130" w:type="pct"/>
          </w:tcPr>
          <w:p w:rsidR="004174FC" w:rsidRPr="006B32EC" w:rsidRDefault="004174F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4174FC" w:rsidRPr="0056648B" w:rsidRDefault="004174FC" w:rsidP="004174FC">
            <w:pPr>
              <w:spacing w:line="460" w:lineRule="exact"/>
              <w:ind w:leftChars="700" w:left="168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A6CE1">
              <w:rPr>
                <w:rFonts w:ascii="標楷體" w:eastAsia="標楷體" w:hAnsi="標楷體" w:hint="eastAsia"/>
                <w:sz w:val="32"/>
                <w:szCs w:val="32"/>
              </w:rPr>
              <w:t>心理及口腔</w:t>
            </w:r>
            <w:proofErr w:type="gramStart"/>
            <w:r w:rsidRPr="005A6CE1">
              <w:rPr>
                <w:rFonts w:ascii="標楷體" w:eastAsia="標楷體" w:hAnsi="標楷體" w:hint="eastAsia"/>
                <w:sz w:val="32"/>
                <w:szCs w:val="32"/>
              </w:rPr>
              <w:t>健康司司長</w:t>
            </w:r>
            <w:proofErr w:type="gramEnd"/>
          </w:p>
        </w:tc>
        <w:tc>
          <w:tcPr>
            <w:tcW w:w="912" w:type="pct"/>
            <w:vAlign w:val="center"/>
          </w:tcPr>
          <w:p w:rsidR="004174FC" w:rsidRPr="005A6CE1" w:rsidRDefault="004174FC" w:rsidP="00894C5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5A6CE1">
              <w:rPr>
                <w:rFonts w:ascii="標楷體" w:eastAsia="標楷體" w:hAnsi="標楷體" w:hint="eastAsia"/>
                <w:sz w:val="32"/>
                <w:szCs w:val="32"/>
              </w:rPr>
              <w:t>諶</w:t>
            </w:r>
            <w:proofErr w:type="gramEnd"/>
            <w:r w:rsidRPr="005A6CE1">
              <w:rPr>
                <w:rFonts w:ascii="標楷體" w:eastAsia="標楷體" w:hAnsi="標楷體" w:hint="eastAsia"/>
                <w:sz w:val="32"/>
                <w:szCs w:val="32"/>
              </w:rPr>
              <w:t>立中</w:t>
            </w:r>
          </w:p>
        </w:tc>
      </w:tr>
      <w:tr w:rsidR="004174FC" w:rsidRPr="006B32EC" w:rsidTr="00625537">
        <w:trPr>
          <w:trHeight w:val="510"/>
          <w:jc w:val="center"/>
        </w:trPr>
        <w:tc>
          <w:tcPr>
            <w:tcW w:w="1130" w:type="pct"/>
          </w:tcPr>
          <w:p w:rsidR="004174FC" w:rsidRPr="006B32EC" w:rsidRDefault="004174F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4174FC" w:rsidRPr="005A6CE1" w:rsidRDefault="004174FC" w:rsidP="004174FC">
            <w:pPr>
              <w:spacing w:line="460" w:lineRule="exact"/>
              <w:ind w:leftChars="700" w:left="1680"/>
              <w:rPr>
                <w:rFonts w:ascii="標楷體" w:eastAsia="標楷體" w:hAnsi="標楷體"/>
                <w:sz w:val="32"/>
                <w:szCs w:val="32"/>
              </w:rPr>
            </w:pPr>
            <w:r w:rsidRPr="005A6CE1">
              <w:rPr>
                <w:rFonts w:ascii="標楷體" w:eastAsia="標楷體" w:hAnsi="標楷體" w:hint="eastAsia"/>
                <w:sz w:val="32"/>
                <w:szCs w:val="32"/>
              </w:rPr>
              <w:t>食品藥物管理署副組長</w:t>
            </w:r>
          </w:p>
        </w:tc>
        <w:tc>
          <w:tcPr>
            <w:tcW w:w="912" w:type="pct"/>
            <w:vAlign w:val="center"/>
          </w:tcPr>
          <w:p w:rsidR="004174FC" w:rsidRPr="005A6CE1" w:rsidRDefault="004174FC" w:rsidP="00894C5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5A6CE1">
              <w:rPr>
                <w:rFonts w:ascii="標楷體" w:eastAsia="標楷體" w:hAnsi="標楷體" w:hint="eastAsia"/>
                <w:sz w:val="32"/>
                <w:szCs w:val="32"/>
              </w:rPr>
              <w:t>劉淑芬</w:t>
            </w:r>
          </w:p>
        </w:tc>
      </w:tr>
      <w:tr w:rsidR="006B32EC" w:rsidRPr="006B32EC" w:rsidTr="00625537">
        <w:trPr>
          <w:trHeight w:val="510"/>
          <w:jc w:val="center"/>
        </w:trPr>
        <w:tc>
          <w:tcPr>
            <w:tcW w:w="1130" w:type="pct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B32EC" w:rsidRPr="006B32EC" w:rsidRDefault="0056648B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6648B">
              <w:rPr>
                <w:rFonts w:ascii="標楷體" w:eastAsia="標楷體" w:hAnsi="標楷體" w:cs="Times New Roman" w:hint="eastAsia"/>
                <w:sz w:val="32"/>
                <w:szCs w:val="32"/>
              </w:rPr>
              <w:t>法務部</w:t>
            </w:r>
            <w:r w:rsidR="009125FA" w:rsidRPr="002C57B5">
              <w:rPr>
                <w:rFonts w:ascii="標楷體" w:eastAsia="標楷體" w:hAnsi="標楷體" w:hint="eastAsia"/>
                <w:sz w:val="32"/>
                <w:szCs w:val="32"/>
              </w:rPr>
              <w:t>常務次長</w:t>
            </w:r>
          </w:p>
        </w:tc>
        <w:tc>
          <w:tcPr>
            <w:tcW w:w="912" w:type="pct"/>
            <w:vAlign w:val="center"/>
          </w:tcPr>
          <w:p w:rsidR="006B32EC" w:rsidRPr="006B32EC" w:rsidRDefault="009125FA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2C57B5">
              <w:rPr>
                <w:rFonts w:ascii="標楷體" w:eastAsia="標楷體" w:hAnsi="標楷體" w:hint="eastAsia"/>
                <w:sz w:val="32"/>
                <w:szCs w:val="32"/>
              </w:rPr>
              <w:t>張</w:t>
            </w:r>
            <w:proofErr w:type="gramStart"/>
            <w:r w:rsidRPr="002C57B5">
              <w:rPr>
                <w:rFonts w:ascii="標楷體" w:eastAsia="標楷體" w:hAnsi="標楷體" w:hint="eastAsia"/>
                <w:sz w:val="32"/>
                <w:szCs w:val="32"/>
              </w:rPr>
              <w:t>斗</w:t>
            </w:r>
            <w:proofErr w:type="gramEnd"/>
            <w:r w:rsidRPr="002C57B5">
              <w:rPr>
                <w:rFonts w:ascii="標楷體" w:eastAsia="標楷體" w:hAnsi="標楷體" w:hint="eastAsia"/>
                <w:sz w:val="32"/>
                <w:szCs w:val="32"/>
              </w:rPr>
              <w:t>輝</w:t>
            </w:r>
          </w:p>
        </w:tc>
      </w:tr>
      <w:tr w:rsidR="009125FA" w:rsidRPr="006B32EC" w:rsidTr="00625537">
        <w:trPr>
          <w:trHeight w:val="510"/>
          <w:jc w:val="center"/>
        </w:trPr>
        <w:tc>
          <w:tcPr>
            <w:tcW w:w="1130" w:type="pct"/>
          </w:tcPr>
          <w:p w:rsidR="009125FA" w:rsidRPr="006B32EC" w:rsidRDefault="009125FA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9125FA" w:rsidRPr="0056648B" w:rsidRDefault="009125FA" w:rsidP="009125FA">
            <w:pPr>
              <w:spacing w:line="460" w:lineRule="exact"/>
              <w:ind w:leftChars="400" w:left="96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2C57B5">
              <w:rPr>
                <w:rFonts w:ascii="標楷體" w:eastAsia="標楷體" w:hAnsi="標楷體" w:hint="eastAsia"/>
                <w:sz w:val="32"/>
                <w:szCs w:val="32"/>
              </w:rPr>
              <w:t>檢察司主任檢察官</w:t>
            </w:r>
          </w:p>
        </w:tc>
        <w:tc>
          <w:tcPr>
            <w:tcW w:w="912" w:type="pct"/>
            <w:vAlign w:val="center"/>
          </w:tcPr>
          <w:p w:rsidR="009125FA" w:rsidRPr="002C57B5" w:rsidRDefault="009125FA" w:rsidP="00894C5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2C57B5">
              <w:rPr>
                <w:rFonts w:ascii="標楷體" w:eastAsia="標楷體" w:hAnsi="標楷體" w:hint="eastAsia"/>
                <w:sz w:val="32"/>
                <w:szCs w:val="32"/>
              </w:rPr>
              <w:t>聶</w:t>
            </w:r>
            <w:r w:rsidR="00F77C01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Pr="002C57B5">
              <w:rPr>
                <w:rFonts w:ascii="標楷體" w:eastAsia="標楷體" w:hAnsi="標楷體" w:hint="eastAsia"/>
                <w:sz w:val="32"/>
                <w:szCs w:val="32"/>
              </w:rPr>
              <w:t>眾</w:t>
            </w:r>
          </w:p>
        </w:tc>
      </w:tr>
      <w:tr w:rsidR="006B32EC" w:rsidRPr="006B32EC" w:rsidTr="00625537">
        <w:trPr>
          <w:trHeight w:val="510"/>
          <w:jc w:val="center"/>
        </w:trPr>
        <w:tc>
          <w:tcPr>
            <w:tcW w:w="1130" w:type="pct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B32EC" w:rsidRPr="006B32EC" w:rsidRDefault="0056648B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6648B">
              <w:rPr>
                <w:rFonts w:ascii="標楷體" w:eastAsia="標楷體" w:hAnsi="標楷體" w:cs="Times New Roman" w:hint="eastAsia"/>
                <w:sz w:val="32"/>
                <w:szCs w:val="32"/>
              </w:rPr>
              <w:t>財政部</w:t>
            </w:r>
            <w:r w:rsidR="009125FA" w:rsidRPr="00C4367A">
              <w:rPr>
                <w:rFonts w:ascii="標楷體" w:eastAsia="標楷體" w:hAnsi="標楷體" w:hint="eastAsia"/>
                <w:sz w:val="32"/>
                <w:szCs w:val="32"/>
              </w:rPr>
              <w:t>關務署副署長</w:t>
            </w:r>
          </w:p>
        </w:tc>
        <w:tc>
          <w:tcPr>
            <w:tcW w:w="912" w:type="pct"/>
            <w:vAlign w:val="center"/>
          </w:tcPr>
          <w:p w:rsidR="006B32EC" w:rsidRPr="006B32EC" w:rsidRDefault="009125FA" w:rsidP="00894C5D">
            <w:pPr>
              <w:widowControl/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4367A">
              <w:rPr>
                <w:rFonts w:ascii="標楷體" w:eastAsia="標楷體" w:hAnsi="標楷體" w:hint="eastAsia"/>
                <w:sz w:val="32"/>
                <w:szCs w:val="32"/>
              </w:rPr>
              <w:t>陳善助</w:t>
            </w:r>
          </w:p>
        </w:tc>
      </w:tr>
      <w:tr w:rsidR="006B32EC" w:rsidRPr="006B32EC" w:rsidTr="00625537">
        <w:trPr>
          <w:trHeight w:val="510"/>
          <w:jc w:val="center"/>
        </w:trPr>
        <w:tc>
          <w:tcPr>
            <w:tcW w:w="1130" w:type="pct"/>
          </w:tcPr>
          <w:p w:rsidR="006B32EC" w:rsidRPr="006B32EC" w:rsidRDefault="006B32EC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B32EC" w:rsidRPr="006B32EC" w:rsidRDefault="0056648B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6648B">
              <w:rPr>
                <w:rFonts w:ascii="標楷體" w:eastAsia="標楷體" w:hAnsi="標楷體" w:cs="Times New Roman" w:hint="eastAsia"/>
                <w:sz w:val="32"/>
                <w:szCs w:val="32"/>
              </w:rPr>
              <w:t>教育部</w:t>
            </w:r>
            <w:r w:rsidR="009125FA" w:rsidRPr="005A6CE1">
              <w:rPr>
                <w:rFonts w:ascii="標楷體" w:eastAsia="標楷體" w:hAnsi="標楷體" w:hint="eastAsia"/>
                <w:sz w:val="32"/>
                <w:szCs w:val="32"/>
              </w:rPr>
              <w:t>學生事務及特殊教育司司長</w:t>
            </w:r>
          </w:p>
        </w:tc>
        <w:tc>
          <w:tcPr>
            <w:tcW w:w="912" w:type="pct"/>
            <w:vAlign w:val="center"/>
          </w:tcPr>
          <w:p w:rsidR="006B32EC" w:rsidRPr="006B32EC" w:rsidRDefault="009125FA" w:rsidP="00894C5D">
            <w:pPr>
              <w:widowControl/>
              <w:spacing w:line="4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A6CE1">
              <w:rPr>
                <w:rFonts w:ascii="標楷體" w:eastAsia="標楷體" w:hAnsi="標楷體" w:hint="eastAsia"/>
                <w:sz w:val="32"/>
                <w:szCs w:val="32"/>
              </w:rPr>
              <w:t>鄭乃文</w:t>
            </w:r>
          </w:p>
        </w:tc>
      </w:tr>
    </w:tbl>
    <w:p w:rsidR="006B32EC" w:rsidRPr="006B32EC" w:rsidRDefault="006B32EC" w:rsidP="00894C5D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2C175E">
        <w:rPr>
          <w:rFonts w:ascii="標楷體" w:eastAsia="標楷體" w:hAnsi="標楷體" w:cs="Times New Roman" w:hint="eastAsia"/>
          <w:sz w:val="32"/>
          <w:szCs w:val="32"/>
        </w:rPr>
        <w:t>管</w:t>
      </w:r>
      <w:r w:rsidRPr="00D7512D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2C175E">
        <w:rPr>
          <w:rFonts w:ascii="標楷體" w:eastAsia="標楷體" w:hAnsi="標楷體" w:cs="Times New Roman" w:hint="eastAsia"/>
          <w:bCs/>
          <w:sz w:val="32"/>
          <w:szCs w:val="32"/>
        </w:rPr>
        <w:t>碧玲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 w:rsidR="002C175E">
        <w:rPr>
          <w:rFonts w:ascii="標楷體" w:eastAsia="標楷體" w:hAnsi="標楷體" w:cs="Times New Roman" w:hint="eastAsia"/>
          <w:sz w:val="32"/>
          <w:szCs w:val="32"/>
        </w:rPr>
        <w:t>賈北松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lastRenderedPageBreak/>
        <w:t>主任秘書：</w:t>
      </w:r>
      <w:r w:rsidR="002C175E"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="002C175E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894C5D" w:rsidRPr="006B32EC">
        <w:rPr>
          <w:rFonts w:ascii="標楷體" w:eastAsia="標楷體" w:hAnsi="標楷體" w:cs="Times New Roman"/>
          <w:sz w:val="32"/>
          <w:szCs w:val="32"/>
        </w:rPr>
        <w:t>吳人寬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="00894C5D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6B32EC" w:rsidRPr="006B32EC" w:rsidRDefault="006B32EC" w:rsidP="00894C5D">
      <w:pPr>
        <w:spacing w:line="46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B32EC" w:rsidRPr="006B32EC" w:rsidRDefault="006B32EC" w:rsidP="00894C5D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proofErr w:type="spellStart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</w:t>
      </w:r>
      <w:proofErr w:type="spellEnd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。</w:t>
      </w:r>
    </w:p>
    <w:p w:rsidR="006B32EC" w:rsidRDefault="006B32EC" w:rsidP="00894C5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E326C4" w:rsidRPr="006B32EC" w:rsidRDefault="00E326C4" w:rsidP="00894C5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</w:p>
    <w:p w:rsidR="00B84D5F" w:rsidRPr="00F213FB" w:rsidRDefault="00E326C4" w:rsidP="00E326C4">
      <w:pPr>
        <w:snapToGrid w:val="0"/>
        <w:spacing w:line="460" w:lineRule="exact"/>
        <w:ind w:rightChars="-21" w:right="-50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F213FB">
        <w:rPr>
          <w:rFonts w:ascii="標楷體" w:eastAsia="標楷體" w:hAnsi="標楷體" w:cs="Times New Roman" w:hint="eastAsia"/>
          <w:b/>
          <w:bCs/>
          <w:sz w:val="32"/>
          <w:szCs w:val="32"/>
        </w:rPr>
        <w:t>邀請內政部部長徐國勇、警政</w:t>
      </w:r>
      <w:proofErr w:type="gramStart"/>
      <w:r w:rsidRPr="00F213FB">
        <w:rPr>
          <w:rFonts w:ascii="標楷體" w:eastAsia="標楷體" w:hAnsi="標楷體" w:cs="Times New Roman" w:hint="eastAsia"/>
          <w:b/>
          <w:bCs/>
          <w:sz w:val="32"/>
          <w:szCs w:val="32"/>
        </w:rPr>
        <w:t>署</w:t>
      </w:r>
      <w:proofErr w:type="gramEnd"/>
      <w:r w:rsidRPr="00F213FB">
        <w:rPr>
          <w:rFonts w:ascii="標楷體" w:eastAsia="標楷體" w:hAnsi="標楷體" w:cs="Times New Roman" w:hint="eastAsia"/>
          <w:b/>
          <w:bCs/>
          <w:sz w:val="32"/>
          <w:szCs w:val="32"/>
        </w:rPr>
        <w:t>署長陳家欽、海洋委員會、衛生福利部、法務部、財政部、教育部就反毒工作執行成效進行專題報告，並備質詢。</w:t>
      </w:r>
    </w:p>
    <w:p w:rsidR="00E326C4" w:rsidRPr="00E326C4" w:rsidRDefault="00E326C4" w:rsidP="00E326C4">
      <w:pPr>
        <w:snapToGrid w:val="0"/>
        <w:spacing w:line="460" w:lineRule="exact"/>
        <w:ind w:rightChars="-21" w:right="-5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6B32EC" w:rsidRPr="006B32EC" w:rsidRDefault="006B32EC" w:rsidP="00894C5D">
      <w:pPr>
        <w:snapToGrid w:val="0"/>
        <w:spacing w:line="460" w:lineRule="exact"/>
        <w:ind w:leftChars="-135" w:left="-4" w:hangingChars="100" w:hanging="32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 w:eastAsia="x-none"/>
        </w:rPr>
      </w:pP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gramEnd"/>
      <w:r w:rsidR="00FF2573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本次會議經</w:t>
      </w:r>
      <w:r w:rsidR="00FF2573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內</w:t>
      </w:r>
      <w:r w:rsidR="00FF2573" w:rsidRPr="00FF2573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政部部長徐國勇、海洋委員會海巡署常務副署長蔡長孟、法務部常務次長張</w:t>
      </w:r>
      <w:proofErr w:type="gramStart"/>
      <w:r w:rsidR="00FF2573" w:rsidRPr="00FF2573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斗</w:t>
      </w:r>
      <w:proofErr w:type="gramEnd"/>
      <w:r w:rsidR="00FF2573" w:rsidRPr="00FF2573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輝、衛生福利部次長呂寶靜、財政部關務署副署長陳善助、教育部學生事務及特殊教育司司長鄭乃文</w:t>
      </w:r>
      <w:proofErr w:type="spellStart"/>
      <w:r w:rsidR="0010241C" w:rsidRPr="0010241C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報告；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委員</w:t>
      </w:r>
      <w:r w:rsidR="001029BE" w:rsidRPr="004A092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趙正宇</w:t>
      </w:r>
      <w:r w:rsidR="00CF1A3C" w:rsidRPr="00CF1A3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、劉世芳</w:t>
      </w:r>
      <w:r w:rsidR="001029BE" w:rsidRPr="004A092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r w:rsidR="001029BE" w:rsidRPr="00AB5D43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陳怡潔</w:t>
      </w:r>
      <w:r w:rsidR="001029BE" w:rsidRPr="001D062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、洪宗熠</w:t>
      </w:r>
      <w:r w:rsidR="001029BE" w:rsidRPr="00C8079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、張宏陸</w:t>
      </w:r>
      <w:r w:rsidR="001029BE" w:rsidRPr="0075362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、鄭天財Sra</w:t>
      </w:r>
      <w:proofErr w:type="spellEnd"/>
      <w:r w:rsidR="001029BE" w:rsidRPr="0075362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 xml:space="preserve"> </w:t>
      </w:r>
      <w:proofErr w:type="spellStart"/>
      <w:r w:rsidR="001029BE" w:rsidRPr="0075362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Kacaw</w:t>
      </w:r>
      <w:r w:rsidR="006B7C2A" w:rsidRPr="00FA208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、吳琪銘</w:t>
      </w:r>
      <w:r w:rsidR="00E05F6F" w:rsidRPr="00E05F6F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、管碧玲</w:t>
      </w:r>
      <w:r w:rsidR="001029BE" w:rsidRPr="00BE6C6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gramStart"/>
      <w:r w:rsidR="001029BE" w:rsidRPr="00BE6C6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蔣絜</w:t>
      </w:r>
      <w:proofErr w:type="gramEnd"/>
      <w:r w:rsidR="001029BE" w:rsidRPr="00BE6C6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安</w:t>
      </w:r>
      <w:r w:rsidR="00120C1B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120C1B" w:rsidRPr="00120C1B">
        <w:rPr>
          <w:rFonts w:ascii="標楷體" w:eastAsia="標楷體" w:hAnsi="標楷體" w:cs="Times New Roman" w:hint="eastAsia"/>
          <w:sz w:val="32"/>
          <w:szCs w:val="32"/>
          <w:lang w:val="x-none"/>
        </w:rPr>
        <w:t>林淑芬</w:t>
      </w:r>
      <w:proofErr w:type="spellEnd"/>
      <w:r w:rsidR="00C27425" w:rsidRPr="00D4188F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、江啟臣</w:t>
      </w:r>
      <w:r w:rsidR="00465B8A" w:rsidRPr="00465B8A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、李麗芬</w:t>
      </w:r>
      <w:r w:rsidR="001029BE" w:rsidRPr="00501D6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、黃國昌</w:t>
      </w:r>
      <w:r w:rsidR="001029BE" w:rsidRPr="00FF1C9E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、賴瑞隆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9125BA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14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</w:t>
      </w:r>
      <w:r w:rsidRPr="00AB16B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提</w:t>
      </w:r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出質詢</w:t>
      </w:r>
      <w:r w:rsidRPr="006B32EC">
        <w:rPr>
          <w:rFonts w:ascii="標楷體" w:eastAsia="標楷體" w:hAnsi="標楷體" w:cs="Times New Roman" w:hint="eastAsia"/>
          <w:color w:val="000000"/>
          <w:sz w:val="32"/>
          <w:szCs w:val="32"/>
          <w:lang w:val="x-none" w:eastAsia="x-none"/>
        </w:rPr>
        <w:t>，</w:t>
      </w:r>
      <w:proofErr w:type="gramStart"/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均經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</w:t>
      </w:r>
      <w:proofErr w:type="gramEnd"/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部長</w:t>
      </w:r>
      <w:r w:rsidR="009D6E26">
        <w:rPr>
          <w:rFonts w:ascii="標楷體" w:eastAsia="標楷體" w:hAnsi="標楷體" w:cs="Times New Roman" w:hint="eastAsia"/>
          <w:sz w:val="32"/>
          <w:szCs w:val="32"/>
          <w:lang w:val="x-none"/>
        </w:rPr>
        <w:t>徐國勇</w:t>
      </w:r>
      <w:r w:rsidRPr="009D6E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及所屬</w:t>
      </w:r>
      <w:r w:rsidR="009D6E26" w:rsidRPr="009D6E26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9D6E26" w:rsidRPr="00E57CA6">
        <w:rPr>
          <w:rFonts w:ascii="標楷體" w:eastAsia="標楷體" w:hAnsi="標楷體" w:cs="Times New Roman" w:hint="eastAsia"/>
          <w:sz w:val="32"/>
          <w:szCs w:val="32"/>
          <w:lang w:val="x-none"/>
        </w:rPr>
        <w:t>海洋委員會</w:t>
      </w:r>
      <w:r w:rsidR="009D6E26" w:rsidRPr="009D6E26">
        <w:rPr>
          <w:rFonts w:ascii="標楷體" w:eastAsia="標楷體" w:hAnsi="標楷體" w:cs="Times New Roman" w:hint="eastAsia"/>
          <w:sz w:val="32"/>
          <w:szCs w:val="32"/>
          <w:lang w:val="x-none"/>
        </w:rPr>
        <w:t>海巡署</w:t>
      </w:r>
      <w:r w:rsidR="0036779C" w:rsidRPr="0036779C">
        <w:rPr>
          <w:rFonts w:ascii="標楷體" w:eastAsia="標楷體" w:hAnsi="標楷體" w:cs="Times New Roman" w:hint="eastAsia"/>
          <w:sz w:val="32"/>
          <w:szCs w:val="32"/>
          <w:lang w:val="x-none"/>
        </w:rPr>
        <w:t>常務副署長蔡長孟</w:t>
      </w:r>
      <w:r w:rsidR="00032564" w:rsidRPr="00EB10F2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032564" w:rsidRPr="0054545B">
        <w:rPr>
          <w:rFonts w:ascii="標楷體" w:eastAsia="標楷體" w:hAnsi="標楷體" w:cs="Times New Roman" w:hint="eastAsia"/>
          <w:sz w:val="32"/>
          <w:szCs w:val="32"/>
          <w:lang w:val="x-none"/>
        </w:rPr>
        <w:t>法務部</w:t>
      </w:r>
      <w:r w:rsidR="00032564" w:rsidRPr="0017212F">
        <w:rPr>
          <w:rFonts w:ascii="標楷體" w:eastAsia="標楷體" w:hAnsi="標楷體" w:cs="Times New Roman" w:hint="eastAsia"/>
          <w:sz w:val="32"/>
          <w:szCs w:val="32"/>
          <w:lang w:val="x-none"/>
        </w:rPr>
        <w:t>常務次長張</w:t>
      </w:r>
      <w:proofErr w:type="gramStart"/>
      <w:r w:rsidR="00032564" w:rsidRPr="0017212F">
        <w:rPr>
          <w:rFonts w:ascii="標楷體" w:eastAsia="標楷體" w:hAnsi="標楷體" w:cs="Times New Roman" w:hint="eastAsia"/>
          <w:sz w:val="32"/>
          <w:szCs w:val="32"/>
          <w:lang w:val="x-none"/>
        </w:rPr>
        <w:t>斗</w:t>
      </w:r>
      <w:proofErr w:type="gramEnd"/>
      <w:r w:rsidR="00032564" w:rsidRPr="0017212F">
        <w:rPr>
          <w:rFonts w:ascii="標楷體" w:eastAsia="標楷體" w:hAnsi="標楷體" w:cs="Times New Roman" w:hint="eastAsia"/>
          <w:sz w:val="32"/>
          <w:szCs w:val="32"/>
          <w:lang w:val="x-none"/>
        </w:rPr>
        <w:t>輝</w:t>
      </w:r>
      <w:r w:rsidR="009D6E26" w:rsidRPr="00906E94">
        <w:rPr>
          <w:rFonts w:ascii="標楷體" w:eastAsia="標楷體" w:hAnsi="標楷體" w:cs="Times New Roman" w:hint="eastAsia"/>
          <w:sz w:val="32"/>
          <w:szCs w:val="32"/>
          <w:lang w:val="x-none"/>
        </w:rPr>
        <w:t>、衛生福利部</w:t>
      </w:r>
      <w:r w:rsidR="009E65BF" w:rsidRPr="009E65BF">
        <w:rPr>
          <w:rFonts w:ascii="標楷體" w:eastAsia="標楷體" w:hAnsi="標楷體" w:cs="Times New Roman" w:hint="eastAsia"/>
          <w:sz w:val="32"/>
          <w:szCs w:val="32"/>
          <w:lang w:val="x-none"/>
        </w:rPr>
        <w:t>次長呂寶靜</w:t>
      </w:r>
      <w:r w:rsidR="009D6E26" w:rsidRPr="00B95DF0">
        <w:rPr>
          <w:rFonts w:ascii="標楷體" w:eastAsia="標楷體" w:hAnsi="標楷體" w:cs="Times New Roman" w:hint="eastAsia"/>
          <w:sz w:val="32"/>
          <w:szCs w:val="32"/>
          <w:lang w:val="x-none"/>
        </w:rPr>
        <w:t>、財政部</w:t>
      </w:r>
      <w:r w:rsidR="002053D2" w:rsidRPr="002053D2">
        <w:rPr>
          <w:rFonts w:ascii="標楷體" w:eastAsia="標楷體" w:hAnsi="標楷體" w:cs="Times New Roman" w:hint="eastAsia"/>
          <w:sz w:val="32"/>
          <w:szCs w:val="32"/>
          <w:lang w:val="x-none"/>
        </w:rPr>
        <w:t>關務署副署長</w:t>
      </w:r>
      <w:r w:rsidR="00DA6550" w:rsidRPr="00DA6550">
        <w:rPr>
          <w:rFonts w:ascii="標楷體" w:eastAsia="標楷體" w:hAnsi="標楷體" w:cs="Times New Roman" w:hint="eastAsia"/>
          <w:sz w:val="32"/>
          <w:szCs w:val="32"/>
          <w:lang w:val="x-none"/>
        </w:rPr>
        <w:t>陳善助</w:t>
      </w:r>
      <w:r w:rsidR="009D6E26" w:rsidRPr="008104D7">
        <w:rPr>
          <w:rFonts w:ascii="標楷體" w:eastAsia="標楷體" w:hAnsi="標楷體" w:cs="Times New Roman" w:hint="eastAsia"/>
          <w:sz w:val="32"/>
          <w:szCs w:val="32"/>
          <w:lang w:val="x-none"/>
        </w:rPr>
        <w:t>、教育部</w:t>
      </w:r>
      <w:r w:rsidR="002053D2" w:rsidRPr="002053D2">
        <w:rPr>
          <w:rFonts w:ascii="標楷體" w:eastAsia="標楷體" w:hAnsi="標楷體" w:cs="Times New Roman" w:hint="eastAsia"/>
          <w:sz w:val="32"/>
          <w:szCs w:val="32"/>
          <w:lang w:val="x-none"/>
        </w:rPr>
        <w:t>學生事務及特殊教育司司長鄭乃文</w:t>
      </w:r>
      <w:proofErr w:type="spellStart"/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即席答復說明</w:t>
      </w:r>
      <w:r w:rsidRPr="006B32EC">
        <w:rPr>
          <w:rFonts w:ascii="標楷體" w:eastAsia="標楷體" w:hAnsi="標楷體" w:cs="Times New Roman" w:hint="eastAsia"/>
          <w:color w:val="2F5496"/>
          <w:sz w:val="32"/>
          <w:szCs w:val="32"/>
          <w:lang w:val="x-none" w:eastAsia="x-none"/>
        </w:rPr>
        <w:t>；</w:t>
      </w:r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另</w:t>
      </w:r>
      <w:r w:rsidRPr="001A7762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有委員</w:t>
      </w:r>
      <w:r w:rsidR="00A52E0C" w:rsidRPr="00A52E0C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楊鎮</w:t>
      </w:r>
      <w:proofErr w:type="gramStart"/>
      <w:r w:rsidR="00A52E0C" w:rsidRPr="00A52E0C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浯</w:t>
      </w:r>
      <w:proofErr w:type="gramEnd"/>
      <w:r w:rsidRPr="00A52E0C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、</w:t>
      </w:r>
      <w:r w:rsidR="00A52E0C" w:rsidRPr="00A52E0C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林德福</w:t>
      </w:r>
      <w:r w:rsidR="00776977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、黃昭順</w:t>
      </w:r>
      <w:r w:rsidR="008841F7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、吳志揚</w:t>
      </w:r>
      <w:proofErr w:type="spellEnd"/>
      <w:r w:rsidRPr="00A52E0C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等</w:t>
      </w:r>
      <w:r w:rsidR="008841F7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4</w:t>
      </w:r>
      <w:r w:rsidR="00CC1BF4" w:rsidRPr="00FF52AC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人</w:t>
      </w:r>
      <w:proofErr w:type="spellStart"/>
      <w:r w:rsidRPr="00FF52AC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提出書面質詢</w:t>
      </w:r>
      <w:r w:rsidRPr="00790DC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，列入紀錄，刊登公報，並請相關機關另以書面答復</w:t>
      </w:r>
      <w:proofErr w:type="spellEnd"/>
      <w:r w:rsidRPr="00AB16B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。</w:t>
      </w:r>
      <w:r w:rsidRPr="00AB16B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）</w:t>
      </w:r>
    </w:p>
    <w:p w:rsidR="006B32EC" w:rsidRPr="003322F0" w:rsidRDefault="006B32EC" w:rsidP="00894C5D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3322F0">
        <w:rPr>
          <w:rFonts w:ascii="標楷體" w:eastAsia="標楷體" w:hAnsi="標楷體" w:cs="Times New Roman" w:hint="eastAsia"/>
          <w:sz w:val="32"/>
          <w:szCs w:val="32"/>
        </w:rPr>
        <w:t>決議：</w:t>
      </w:r>
    </w:p>
    <w:p w:rsidR="006B32EC" w:rsidRPr="006B32EC" w:rsidRDefault="006B32EC" w:rsidP="00894C5D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B32EC" w:rsidRDefault="006B32EC" w:rsidP="00EC7C2B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6B32EC" w:rsidRDefault="006B32EC" w:rsidP="00894C5D">
      <w:pPr>
        <w:spacing w:line="460" w:lineRule="exact"/>
      </w:pPr>
    </w:p>
    <w:p w:rsidR="006B32EC" w:rsidRPr="0000670E" w:rsidRDefault="006B32EC" w:rsidP="00894C5D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 w:rsidRPr="0000670E">
        <w:rPr>
          <w:rFonts w:ascii="標楷體" w:eastAsia="標楷體" w:hAnsi="標楷體" w:hint="eastAsia"/>
          <w:bCs/>
          <w:sz w:val="32"/>
          <w:szCs w:val="32"/>
        </w:rPr>
        <w:t>散會</w:t>
      </w:r>
    </w:p>
    <w:p w:rsidR="00136F87" w:rsidRDefault="00136F87" w:rsidP="00894C5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</w:p>
    <w:p w:rsidR="00136F87" w:rsidRDefault="00136F87" w:rsidP="00894C5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</w:p>
    <w:p w:rsidR="000F065C" w:rsidRPr="006B32EC" w:rsidRDefault="000F065C" w:rsidP="00894C5D">
      <w:pPr>
        <w:spacing w:line="460" w:lineRule="exact"/>
        <w:rPr>
          <w:rFonts w:ascii="標楷體" w:eastAsia="標楷體" w:hAnsi="標楷體"/>
          <w:sz w:val="32"/>
          <w:szCs w:val="32"/>
        </w:rPr>
      </w:pPr>
    </w:p>
    <w:sectPr w:rsidR="000F065C" w:rsidRPr="006B32EC" w:rsidSect="00CA1AED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EC4" w:rsidRDefault="005C4EC4" w:rsidP="00733D35">
      <w:r>
        <w:separator/>
      </w:r>
    </w:p>
  </w:endnote>
  <w:endnote w:type="continuationSeparator" w:id="0">
    <w:p w:rsidR="005C4EC4" w:rsidRDefault="005C4EC4" w:rsidP="00733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EC4" w:rsidRDefault="005C4EC4" w:rsidP="00733D35">
      <w:r>
        <w:separator/>
      </w:r>
    </w:p>
  </w:footnote>
  <w:footnote w:type="continuationSeparator" w:id="0">
    <w:p w:rsidR="005C4EC4" w:rsidRDefault="005C4EC4" w:rsidP="00733D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F41"/>
    <w:rsid w:val="0000670E"/>
    <w:rsid w:val="000149BB"/>
    <w:rsid w:val="00014F19"/>
    <w:rsid w:val="00032564"/>
    <w:rsid w:val="000508CC"/>
    <w:rsid w:val="000A6429"/>
    <w:rsid w:val="000A6787"/>
    <w:rsid w:val="000B3850"/>
    <w:rsid w:val="000D040A"/>
    <w:rsid w:val="000D1617"/>
    <w:rsid w:val="000F065C"/>
    <w:rsid w:val="001009F3"/>
    <w:rsid w:val="0010241C"/>
    <w:rsid w:val="001029BE"/>
    <w:rsid w:val="00103D80"/>
    <w:rsid w:val="00115B26"/>
    <w:rsid w:val="00116A6E"/>
    <w:rsid w:val="00120C1B"/>
    <w:rsid w:val="00122077"/>
    <w:rsid w:val="00136F87"/>
    <w:rsid w:val="00142A40"/>
    <w:rsid w:val="0014554F"/>
    <w:rsid w:val="0014779F"/>
    <w:rsid w:val="00147C40"/>
    <w:rsid w:val="001503E7"/>
    <w:rsid w:val="0015402D"/>
    <w:rsid w:val="00165A20"/>
    <w:rsid w:val="0017212F"/>
    <w:rsid w:val="001A7762"/>
    <w:rsid w:val="001B44DD"/>
    <w:rsid w:val="001C38A9"/>
    <w:rsid w:val="001D062B"/>
    <w:rsid w:val="001D1813"/>
    <w:rsid w:val="001D6029"/>
    <w:rsid w:val="001F4613"/>
    <w:rsid w:val="00202082"/>
    <w:rsid w:val="0020514B"/>
    <w:rsid w:val="002053D2"/>
    <w:rsid w:val="00206B0A"/>
    <w:rsid w:val="00210F32"/>
    <w:rsid w:val="00222386"/>
    <w:rsid w:val="002276BB"/>
    <w:rsid w:val="002303FF"/>
    <w:rsid w:val="0023509C"/>
    <w:rsid w:val="00235AC7"/>
    <w:rsid w:val="00237F41"/>
    <w:rsid w:val="002518B6"/>
    <w:rsid w:val="0025220A"/>
    <w:rsid w:val="0025577D"/>
    <w:rsid w:val="00257875"/>
    <w:rsid w:val="002932D8"/>
    <w:rsid w:val="002A615C"/>
    <w:rsid w:val="002B7017"/>
    <w:rsid w:val="002C175E"/>
    <w:rsid w:val="002C7589"/>
    <w:rsid w:val="002D0252"/>
    <w:rsid w:val="002E2D67"/>
    <w:rsid w:val="002F23E9"/>
    <w:rsid w:val="00301B4D"/>
    <w:rsid w:val="00311B97"/>
    <w:rsid w:val="00326059"/>
    <w:rsid w:val="003322F0"/>
    <w:rsid w:val="003346E0"/>
    <w:rsid w:val="0034792F"/>
    <w:rsid w:val="00350285"/>
    <w:rsid w:val="00357E91"/>
    <w:rsid w:val="0036779C"/>
    <w:rsid w:val="00385C28"/>
    <w:rsid w:val="00386D2D"/>
    <w:rsid w:val="003871A5"/>
    <w:rsid w:val="00390026"/>
    <w:rsid w:val="003C4832"/>
    <w:rsid w:val="003D380B"/>
    <w:rsid w:val="003D5580"/>
    <w:rsid w:val="003D69E3"/>
    <w:rsid w:val="003D6E97"/>
    <w:rsid w:val="003E31BA"/>
    <w:rsid w:val="00400EE6"/>
    <w:rsid w:val="00401A1D"/>
    <w:rsid w:val="00411B4E"/>
    <w:rsid w:val="004174FC"/>
    <w:rsid w:val="00421B95"/>
    <w:rsid w:val="00432705"/>
    <w:rsid w:val="0043356E"/>
    <w:rsid w:val="00452E5A"/>
    <w:rsid w:val="00465B8A"/>
    <w:rsid w:val="00474C2B"/>
    <w:rsid w:val="00487AA1"/>
    <w:rsid w:val="00495DFA"/>
    <w:rsid w:val="004A092C"/>
    <w:rsid w:val="004A5F4D"/>
    <w:rsid w:val="004B66F9"/>
    <w:rsid w:val="004C0070"/>
    <w:rsid w:val="004C03AD"/>
    <w:rsid w:val="004C3DCF"/>
    <w:rsid w:val="004C474B"/>
    <w:rsid w:val="004E20CD"/>
    <w:rsid w:val="004E7570"/>
    <w:rsid w:val="00501D67"/>
    <w:rsid w:val="005143CE"/>
    <w:rsid w:val="00526A12"/>
    <w:rsid w:val="00540B43"/>
    <w:rsid w:val="0054545B"/>
    <w:rsid w:val="00547506"/>
    <w:rsid w:val="0056648B"/>
    <w:rsid w:val="00596EA5"/>
    <w:rsid w:val="005A35A6"/>
    <w:rsid w:val="005C4EC4"/>
    <w:rsid w:val="005E3865"/>
    <w:rsid w:val="005F132A"/>
    <w:rsid w:val="00611055"/>
    <w:rsid w:val="00612D3D"/>
    <w:rsid w:val="00613DDF"/>
    <w:rsid w:val="00614F54"/>
    <w:rsid w:val="0062009F"/>
    <w:rsid w:val="00625537"/>
    <w:rsid w:val="00631882"/>
    <w:rsid w:val="0063552A"/>
    <w:rsid w:val="00640104"/>
    <w:rsid w:val="006A6D9D"/>
    <w:rsid w:val="006B2E6C"/>
    <w:rsid w:val="006B32EC"/>
    <w:rsid w:val="006B7C2A"/>
    <w:rsid w:val="006F2CF8"/>
    <w:rsid w:val="0071308C"/>
    <w:rsid w:val="0072613E"/>
    <w:rsid w:val="00733D35"/>
    <w:rsid w:val="00734A5D"/>
    <w:rsid w:val="007401F6"/>
    <w:rsid w:val="007454E2"/>
    <w:rsid w:val="0074768C"/>
    <w:rsid w:val="0075362B"/>
    <w:rsid w:val="00767C9E"/>
    <w:rsid w:val="007701B5"/>
    <w:rsid w:val="00776977"/>
    <w:rsid w:val="00780F8F"/>
    <w:rsid w:val="00784C4D"/>
    <w:rsid w:val="00790DC2"/>
    <w:rsid w:val="007A43B2"/>
    <w:rsid w:val="007C6D36"/>
    <w:rsid w:val="007D246C"/>
    <w:rsid w:val="007F3113"/>
    <w:rsid w:val="008104D7"/>
    <w:rsid w:val="0082079A"/>
    <w:rsid w:val="00850447"/>
    <w:rsid w:val="00854347"/>
    <w:rsid w:val="008841F7"/>
    <w:rsid w:val="00894C5D"/>
    <w:rsid w:val="00896359"/>
    <w:rsid w:val="00896BB6"/>
    <w:rsid w:val="008B6E29"/>
    <w:rsid w:val="008D61D0"/>
    <w:rsid w:val="008E21D4"/>
    <w:rsid w:val="008F1E54"/>
    <w:rsid w:val="00906E94"/>
    <w:rsid w:val="009125BA"/>
    <w:rsid w:val="009125FA"/>
    <w:rsid w:val="00912BEA"/>
    <w:rsid w:val="00934023"/>
    <w:rsid w:val="00952B7F"/>
    <w:rsid w:val="00993B50"/>
    <w:rsid w:val="009C4D9C"/>
    <w:rsid w:val="009D6E26"/>
    <w:rsid w:val="009E06A2"/>
    <w:rsid w:val="009E65BF"/>
    <w:rsid w:val="009E65FF"/>
    <w:rsid w:val="009F0E56"/>
    <w:rsid w:val="00A40B38"/>
    <w:rsid w:val="00A44CF7"/>
    <w:rsid w:val="00A52E0C"/>
    <w:rsid w:val="00A81FDD"/>
    <w:rsid w:val="00A8218B"/>
    <w:rsid w:val="00A84533"/>
    <w:rsid w:val="00A96732"/>
    <w:rsid w:val="00AB16B0"/>
    <w:rsid w:val="00AB361C"/>
    <w:rsid w:val="00AB5D43"/>
    <w:rsid w:val="00AC7EE2"/>
    <w:rsid w:val="00AF135A"/>
    <w:rsid w:val="00B161BB"/>
    <w:rsid w:val="00B221C0"/>
    <w:rsid w:val="00B37EAF"/>
    <w:rsid w:val="00B60557"/>
    <w:rsid w:val="00B84D5F"/>
    <w:rsid w:val="00B8564E"/>
    <w:rsid w:val="00B86BBA"/>
    <w:rsid w:val="00B95DF0"/>
    <w:rsid w:val="00BC31D5"/>
    <w:rsid w:val="00BC6728"/>
    <w:rsid w:val="00BE6C61"/>
    <w:rsid w:val="00C11D13"/>
    <w:rsid w:val="00C27425"/>
    <w:rsid w:val="00C80794"/>
    <w:rsid w:val="00C81BFF"/>
    <w:rsid w:val="00C8245A"/>
    <w:rsid w:val="00C85177"/>
    <w:rsid w:val="00C8718A"/>
    <w:rsid w:val="00C94799"/>
    <w:rsid w:val="00C973BE"/>
    <w:rsid w:val="00CA1AED"/>
    <w:rsid w:val="00CB3F02"/>
    <w:rsid w:val="00CB5315"/>
    <w:rsid w:val="00CC1BF4"/>
    <w:rsid w:val="00CD299D"/>
    <w:rsid w:val="00CD4854"/>
    <w:rsid w:val="00CE1936"/>
    <w:rsid w:val="00CF1403"/>
    <w:rsid w:val="00CF1A3C"/>
    <w:rsid w:val="00CF611D"/>
    <w:rsid w:val="00D04FC7"/>
    <w:rsid w:val="00D21581"/>
    <w:rsid w:val="00D31F8A"/>
    <w:rsid w:val="00D4188F"/>
    <w:rsid w:val="00D4386D"/>
    <w:rsid w:val="00D66E0E"/>
    <w:rsid w:val="00D7384F"/>
    <w:rsid w:val="00D7512D"/>
    <w:rsid w:val="00D911CC"/>
    <w:rsid w:val="00D95EBC"/>
    <w:rsid w:val="00DA5FD4"/>
    <w:rsid w:val="00DA6550"/>
    <w:rsid w:val="00DA6CD2"/>
    <w:rsid w:val="00DC6446"/>
    <w:rsid w:val="00DD69F0"/>
    <w:rsid w:val="00E00D6A"/>
    <w:rsid w:val="00E00FA5"/>
    <w:rsid w:val="00E05F6F"/>
    <w:rsid w:val="00E122BA"/>
    <w:rsid w:val="00E301D7"/>
    <w:rsid w:val="00E326C4"/>
    <w:rsid w:val="00E57CA6"/>
    <w:rsid w:val="00E639CE"/>
    <w:rsid w:val="00E6795F"/>
    <w:rsid w:val="00E7260D"/>
    <w:rsid w:val="00E72795"/>
    <w:rsid w:val="00E72BAA"/>
    <w:rsid w:val="00E77623"/>
    <w:rsid w:val="00E830C6"/>
    <w:rsid w:val="00E83AF9"/>
    <w:rsid w:val="00E96853"/>
    <w:rsid w:val="00EB10F2"/>
    <w:rsid w:val="00EC7C2B"/>
    <w:rsid w:val="00EE48F7"/>
    <w:rsid w:val="00EE6B38"/>
    <w:rsid w:val="00F17483"/>
    <w:rsid w:val="00F213FB"/>
    <w:rsid w:val="00F2241C"/>
    <w:rsid w:val="00F27475"/>
    <w:rsid w:val="00F317ED"/>
    <w:rsid w:val="00F5300F"/>
    <w:rsid w:val="00F575C2"/>
    <w:rsid w:val="00F70999"/>
    <w:rsid w:val="00F72BEA"/>
    <w:rsid w:val="00F77C01"/>
    <w:rsid w:val="00F85E62"/>
    <w:rsid w:val="00F876BB"/>
    <w:rsid w:val="00F974D7"/>
    <w:rsid w:val="00FA208D"/>
    <w:rsid w:val="00FA5A7A"/>
    <w:rsid w:val="00FD38EF"/>
    <w:rsid w:val="00FD6AF7"/>
    <w:rsid w:val="00FF1C9E"/>
    <w:rsid w:val="00FF2573"/>
    <w:rsid w:val="00FF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33D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33D3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31F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31F8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33D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33D3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31F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31F8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684;&#26412;ex\&#35696;&#20107;&#37636;&#31684;&#26412;-&#25260;&#38957;&#23383;&#25913;17\&#22871;&#29992;&#31684;&#20363;\&#23529;&#27861;&#26696;&#35696;&#20107;&#37636;-&#31532;1&#27425;&#31572;&#35426;-WORD&#31684;&#26412;-1070319&#20462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EF4590-5C5E-4A25-BCEC-37B0D9D8E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審法案議事錄-第1次答詢-WORD範本-1070319修.dotx</Template>
  <TotalTime>1</TotalTime>
  <Pages>3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HP6200P</cp:lastModifiedBy>
  <cp:revision>2</cp:revision>
  <cp:lastPrinted>2018-10-17T09:49:00Z</cp:lastPrinted>
  <dcterms:created xsi:type="dcterms:W3CDTF">2019-01-18T07:32:00Z</dcterms:created>
  <dcterms:modified xsi:type="dcterms:W3CDTF">2019-01-18T07:32:00Z</dcterms:modified>
</cp:coreProperties>
</file>