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C233FC" w:rsidRDefault="00F65E19">
      <w:pPr>
        <w:pStyle w:val="title"/>
        <w:rPr>
          <w:rStyle w:val="20"/>
          <w:position w:val="20"/>
        </w:rPr>
      </w:pPr>
      <w:r w:rsidRPr="00C233FC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F489E9F" wp14:editId="6FF9F122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4445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8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8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233FC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2A4881B" wp14:editId="5D065D15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4445" t="4445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367EE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367EE9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367EE9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367EE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367EE9" w:rsidRDefault="00367EE9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23585505</w:t>
                            </w:r>
                          </w:p>
                          <w:p w:rsidR="00367EE9" w:rsidRDefault="00367EE9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:23585502</w:t>
                            </w:r>
                          </w:p>
                          <w:p w:rsidR="00375D8C" w:rsidRDefault="00367EE9">
                            <w:pPr>
                              <w:pStyle w:val="ad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ly20698@ly.gov.tw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367EE9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367EE9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367EE9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367EE9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367EE9" w:rsidRDefault="00367EE9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23585505</w:t>
                      </w:r>
                    </w:p>
                    <w:p w:rsidR="00367EE9" w:rsidRDefault="00367EE9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</w:t>
                      </w:r>
                      <w:r>
                        <w:rPr>
                          <w:sz w:val="22"/>
                          <w:szCs w:val="22"/>
                        </w:rPr>
                        <w:t>:23585502</w:t>
                      </w:r>
                    </w:p>
                    <w:p w:rsidR="00375D8C" w:rsidRDefault="00367EE9">
                      <w:pPr>
                        <w:pStyle w:val="ad"/>
                      </w:pPr>
                      <w:r>
                        <w:rPr>
                          <w:sz w:val="22"/>
                          <w:szCs w:val="22"/>
                        </w:rPr>
                        <w:t>ly20698@ly.gov.tw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C233FC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367EE9" w:rsidRPr="00C233FC">
        <w:rPr>
          <w:rStyle w:val="20"/>
          <w:rFonts w:hint="eastAsia"/>
          <w:position w:val="20"/>
        </w:rPr>
        <w:t>內政委員會</w:t>
      </w:r>
      <w:r w:rsidR="00375D8C" w:rsidRPr="00C233FC">
        <w:rPr>
          <w:rStyle w:val="20"/>
          <w:rFonts w:hint="eastAsia"/>
          <w:position w:val="20"/>
        </w:rPr>
        <w:t xml:space="preserve">　函</w:t>
      </w:r>
    </w:p>
    <w:p w:rsidR="00375D8C" w:rsidRPr="00C233FC" w:rsidRDefault="00375D8C">
      <w:pPr>
        <w:pStyle w:val="titlespace"/>
        <w:rPr>
          <w:rStyle w:val="8"/>
        </w:rPr>
      </w:pPr>
    </w:p>
    <w:p w:rsidR="00375D8C" w:rsidRPr="00C233FC" w:rsidRDefault="00375D8C">
      <w:pPr>
        <w:pStyle w:val="space2"/>
      </w:pPr>
    </w:p>
    <w:p w:rsidR="00375D8C" w:rsidRPr="00C233FC" w:rsidRDefault="00375D8C">
      <w:pPr>
        <w:pStyle w:val="space2"/>
      </w:pPr>
    </w:p>
    <w:p w:rsidR="00375D8C" w:rsidRPr="00C233FC" w:rsidRDefault="00375D8C">
      <w:pPr>
        <w:pStyle w:val="11"/>
        <w:spacing w:line="14" w:lineRule="exact"/>
        <w:ind w:leftChars="0" w:left="0"/>
      </w:pPr>
    </w:p>
    <w:p w:rsidR="00687C16" w:rsidRPr="00C233FC" w:rsidRDefault="00375D8C">
      <w:pPr>
        <w:pStyle w:val="ae"/>
        <w:spacing w:line="360" w:lineRule="exact"/>
      </w:pPr>
      <w:r w:rsidRPr="00C233FC">
        <w:rPr>
          <w:rFonts w:hint="eastAsia"/>
        </w:rPr>
        <w:t>受文者：</w:t>
      </w:r>
      <w:bookmarkStart w:id="5" w:name="受文者"/>
      <w:bookmarkEnd w:id="5"/>
      <w:r w:rsidR="00DC6CBB">
        <w:rPr>
          <w:rFonts w:hint="eastAsia"/>
        </w:rPr>
        <w:t>本會委員</w:t>
      </w:r>
    </w:p>
    <w:p w:rsidR="00375D8C" w:rsidRPr="00C233FC" w:rsidRDefault="00F65E19" w:rsidP="00687C16">
      <w:pPr>
        <w:pStyle w:val="space"/>
        <w:ind w:left="0" w:firstLine="0"/>
      </w:pPr>
      <w:r w:rsidRPr="00C233F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3234CA0" wp14:editId="2C3F7ECD">
                <wp:simplePos x="0" y="0"/>
                <wp:positionH relativeFrom="page">
                  <wp:posOffset>5007610</wp:posOffset>
                </wp:positionH>
                <wp:positionV relativeFrom="paragraph">
                  <wp:posOffset>-1865630</wp:posOffset>
                </wp:positionV>
                <wp:extent cx="1676400" cy="528955"/>
                <wp:effectExtent l="0" t="0" r="0" b="4445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ED553F" w:rsidP="008C35A6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 w:rsidR="008C35A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="008C35A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ED553F" w:rsidP="008C35A6">
                            <w:pPr>
                              <w:pStyle w:val="ac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margin-left:394.3pt;margin-top:-146.9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" stroked="f">
                <v:stroke dashstyle="1 1" endcap="round"/>
                <v:textbox>
                  <w:txbxContent>
                    <w:p w:rsidR="008C35A6" w:rsidRPr="00ED490D" w:rsidRDefault="00ED553F" w:rsidP="008C35A6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 w:rsidR="008C35A6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="008C35A6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ED553F" w:rsidP="008C35A6">
                      <w:pPr>
                        <w:pStyle w:val="ac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C233FC" w:rsidRDefault="00ED553F">
      <w:pPr>
        <w:pStyle w:val="af"/>
        <w:spacing w:line="240" w:lineRule="exact"/>
      </w:pPr>
      <w:r w:rsidRPr="00C233FC">
        <w:fldChar w:fldCharType="begin"/>
      </w:r>
      <w:r w:rsidR="00375D8C" w:rsidRPr="00C233FC">
        <w:instrText xml:space="preserve"> </w:instrText>
      </w:r>
      <w:r w:rsidR="00375D8C" w:rsidRPr="00C233FC">
        <w:rPr>
          <w:rFonts w:hint="eastAsia"/>
        </w:rPr>
        <w:instrText>MACROBUTTON  DocDispatch 發文日期：</w:instrText>
      </w:r>
      <w:r w:rsidRPr="00C233FC">
        <w:fldChar w:fldCharType="end"/>
      </w:r>
      <w:bookmarkStart w:id="8" w:name="發文日期"/>
      <w:bookmarkEnd w:id="8"/>
      <w:r w:rsidR="00B549AA" w:rsidRPr="00C233FC">
        <w:rPr>
          <w:rFonts w:hint="eastAsia"/>
        </w:rPr>
        <w:t>中華民國</w:t>
      </w:r>
      <w:r w:rsidR="00B549AA" w:rsidRPr="00C233FC">
        <w:t>108年10月1日</w:t>
      </w:r>
    </w:p>
    <w:p w:rsidR="00375D8C" w:rsidRPr="00C233FC" w:rsidRDefault="00375D8C">
      <w:pPr>
        <w:pStyle w:val="af"/>
        <w:spacing w:line="240" w:lineRule="exact"/>
      </w:pPr>
      <w:r w:rsidRPr="00C233FC">
        <w:rPr>
          <w:rFonts w:hint="eastAsia"/>
        </w:rPr>
        <w:t>發文字號：</w:t>
      </w:r>
      <w:bookmarkStart w:id="9" w:name="發文字號"/>
      <w:bookmarkEnd w:id="9"/>
      <w:r w:rsidR="00687C16">
        <w:rPr>
          <w:rFonts w:hint="eastAsia"/>
        </w:rPr>
        <w:t>台立內字第</w:t>
      </w:r>
      <w:r w:rsidR="00687C16">
        <w:t>1084001171號</w:t>
      </w:r>
    </w:p>
    <w:p w:rsidR="00375D8C" w:rsidRPr="00C233FC" w:rsidRDefault="00ED553F">
      <w:pPr>
        <w:pStyle w:val="af"/>
        <w:spacing w:line="240" w:lineRule="exact"/>
      </w:pPr>
      <w:r w:rsidRPr="00C233FC">
        <w:fldChar w:fldCharType="begin"/>
      </w:r>
      <w:r w:rsidR="00375D8C" w:rsidRPr="00C233FC">
        <w:instrText xml:space="preserve"> </w:instrText>
      </w:r>
      <w:r w:rsidR="00375D8C" w:rsidRPr="00C233FC">
        <w:rPr>
          <w:rFonts w:hint="eastAsia"/>
        </w:rPr>
        <w:instrText>MACROBUTTON  DocSpeed 速別：</w:instrText>
      </w:r>
      <w:r w:rsidRPr="00C233FC">
        <w:fldChar w:fldCharType="end"/>
      </w:r>
      <w:bookmarkStart w:id="10" w:name="速別"/>
      <w:bookmarkEnd w:id="10"/>
      <w:r w:rsidR="00094F40" w:rsidRPr="00C233FC">
        <w:rPr>
          <w:rFonts w:hint="eastAsia"/>
        </w:rPr>
        <w:t>最速件</w:t>
      </w:r>
    </w:p>
    <w:p w:rsidR="00375D8C" w:rsidRPr="00C233FC" w:rsidRDefault="00ED553F">
      <w:pPr>
        <w:pStyle w:val="af"/>
        <w:spacing w:line="240" w:lineRule="exact"/>
      </w:pPr>
      <w:r w:rsidRPr="00C233FC">
        <w:fldChar w:fldCharType="begin"/>
      </w:r>
      <w:r w:rsidR="00375D8C" w:rsidRPr="00C233FC">
        <w:instrText xml:space="preserve"> </w:instrText>
      </w:r>
      <w:r w:rsidR="00375D8C" w:rsidRPr="00C233FC">
        <w:rPr>
          <w:rFonts w:hint="eastAsia"/>
        </w:rPr>
        <w:instrText>MACROBUTTON  DocSecurity 密等及解密條件或保密期限：</w:instrText>
      </w:r>
      <w:r w:rsidRPr="00C233FC">
        <w:fldChar w:fldCharType="end"/>
      </w:r>
      <w:bookmarkStart w:id="11" w:name="密等及解密條件或保密期限"/>
      <w:bookmarkEnd w:id="11"/>
      <w:r w:rsidR="00094F40" w:rsidRPr="00C233FC">
        <w:rPr>
          <w:rFonts w:hint="eastAsia"/>
        </w:rPr>
        <w:t>普通</w:t>
      </w:r>
    </w:p>
    <w:p w:rsidR="000B1DC2" w:rsidRPr="00C233FC" w:rsidRDefault="00CE5DD2" w:rsidP="000B1DC2">
      <w:pPr>
        <w:pStyle w:val="af"/>
        <w:spacing w:line="240" w:lineRule="exact"/>
      </w:pPr>
      <w:r w:rsidRPr="00C233FC">
        <w:rPr>
          <w:rFonts w:hint="eastAsia"/>
        </w:rPr>
        <w:t>附件：</w:t>
      </w:r>
      <w:bookmarkStart w:id="12" w:name="附件"/>
      <w:bookmarkEnd w:id="12"/>
      <w:r w:rsidR="000B1DC2" w:rsidRPr="00C233FC">
        <w:rPr>
          <w:rFonts w:hint="eastAsia"/>
        </w:rPr>
        <w:t>議事日程1份</w:t>
      </w:r>
    </w:p>
    <w:p w:rsidR="00375D8C" w:rsidRPr="00C233FC" w:rsidRDefault="00375D8C" w:rsidP="00D12533">
      <w:pPr>
        <w:pStyle w:val="af0"/>
        <w:ind w:left="964" w:hanging="964"/>
      </w:pPr>
      <w:r w:rsidRPr="00C233FC">
        <w:rPr>
          <w:rFonts w:hint="eastAsia"/>
        </w:rPr>
        <w:t>主旨：</w:t>
      </w:r>
      <w:bookmarkStart w:id="13" w:name="主旨"/>
      <w:bookmarkEnd w:id="13"/>
      <w:r w:rsidR="00FE25E7" w:rsidRPr="00C233FC">
        <w:rPr>
          <w:rFonts w:hint="eastAsia"/>
        </w:rPr>
        <w:t>本會</w:t>
      </w:r>
      <w:r w:rsidR="00E77C5D" w:rsidRPr="00C233FC">
        <w:rPr>
          <w:rFonts w:hint="eastAsia"/>
        </w:rPr>
        <w:t>原</w:t>
      </w:r>
      <w:r w:rsidR="009A4408" w:rsidRPr="00C233FC">
        <w:rPr>
          <w:rFonts w:hint="eastAsia"/>
        </w:rPr>
        <w:t>訂於</w:t>
      </w:r>
      <w:r w:rsidR="00E77C5D" w:rsidRPr="00C233FC">
        <w:rPr>
          <w:rFonts w:hint="eastAsia"/>
        </w:rPr>
        <w:t>108年</w:t>
      </w:r>
      <w:r w:rsidR="00B268BB" w:rsidRPr="00C233FC">
        <w:t>9月30日（星期一）、10月2日（星期三）</w:t>
      </w:r>
      <w:r w:rsidR="00FE25E7" w:rsidRPr="00C233FC">
        <w:rPr>
          <w:rFonts w:hint="eastAsia"/>
        </w:rPr>
        <w:t>舉行</w:t>
      </w:r>
      <w:r w:rsidR="00233E34" w:rsidRPr="00C233FC">
        <w:rPr>
          <w:rFonts w:hint="eastAsia"/>
        </w:rPr>
        <w:t>之</w:t>
      </w:r>
      <w:r w:rsidR="00FA3782" w:rsidRPr="00C233FC">
        <w:rPr>
          <w:rFonts w:hint="eastAsia"/>
        </w:rPr>
        <w:t>第</w:t>
      </w:r>
      <w:r w:rsidR="00B268BB" w:rsidRPr="00C233FC">
        <w:rPr>
          <w:rFonts w:hint="eastAsia"/>
        </w:rPr>
        <w:t>3</w:t>
      </w:r>
      <w:r w:rsidR="00FA3782" w:rsidRPr="00C233FC">
        <w:rPr>
          <w:rFonts w:hint="eastAsia"/>
        </w:rPr>
        <w:t>次全體委員</w:t>
      </w:r>
      <w:r w:rsidR="00FE25E7" w:rsidRPr="00C233FC">
        <w:rPr>
          <w:rFonts w:hint="eastAsia"/>
        </w:rPr>
        <w:t>會議</w:t>
      </w:r>
      <w:r w:rsidR="00E77C5D" w:rsidRPr="00C233FC">
        <w:rPr>
          <w:rFonts w:hint="eastAsia"/>
        </w:rPr>
        <w:t>，9月30日因颱風假</w:t>
      </w:r>
      <w:proofErr w:type="gramStart"/>
      <w:r w:rsidR="00E77C5D" w:rsidRPr="00C233FC">
        <w:rPr>
          <w:rFonts w:hint="eastAsia"/>
        </w:rPr>
        <w:t>停班，爰</w:t>
      </w:r>
      <w:proofErr w:type="gramEnd"/>
      <w:r w:rsidR="00E77C5D" w:rsidRPr="00C233FC">
        <w:rPr>
          <w:rFonts w:hint="eastAsia"/>
        </w:rPr>
        <w:t>會議時間修改為10月2日舉行</w:t>
      </w:r>
      <w:r w:rsidR="00FE25E7" w:rsidRPr="00C233FC">
        <w:rPr>
          <w:rFonts w:hint="eastAsia"/>
        </w:rPr>
        <w:t>，</w:t>
      </w:r>
      <w:bookmarkStart w:id="14" w:name="備註1"/>
      <w:r w:rsidR="00E77C5D" w:rsidRPr="00C233FC">
        <w:rPr>
          <w:rFonts w:hint="eastAsia"/>
        </w:rPr>
        <w:t>另</w:t>
      </w:r>
      <w:r w:rsidR="00B9236F" w:rsidRPr="00C233FC">
        <w:rPr>
          <w:rFonts w:hint="eastAsia"/>
        </w:rPr>
        <w:t>委員登記發言時間</w:t>
      </w:r>
      <w:bookmarkEnd w:id="14"/>
      <w:r w:rsidR="00B9236F" w:rsidRPr="00C233FC">
        <w:rPr>
          <w:rFonts w:hint="eastAsia"/>
        </w:rPr>
        <w:t>及</w:t>
      </w:r>
      <w:r w:rsidR="00B268BB" w:rsidRPr="00C233FC">
        <w:rPr>
          <w:rFonts w:hint="eastAsia"/>
        </w:rPr>
        <w:t>預算提案截止收案時間</w:t>
      </w:r>
      <w:r w:rsidR="00B9236F" w:rsidRPr="00C233FC">
        <w:rPr>
          <w:rFonts w:hint="eastAsia"/>
        </w:rPr>
        <w:t>修改如說明三、四</w:t>
      </w:r>
      <w:r w:rsidR="00D87E6B" w:rsidRPr="00C233FC">
        <w:rPr>
          <w:rFonts w:hint="eastAsia"/>
        </w:rPr>
        <w:t>，</w:t>
      </w:r>
      <w:r w:rsidR="00FE25E7" w:rsidRPr="00C233FC">
        <w:rPr>
          <w:rFonts w:hint="eastAsia"/>
        </w:rPr>
        <w:t>請  查照。</w:t>
      </w:r>
    </w:p>
    <w:p w:rsidR="00375D8C" w:rsidRPr="00C233FC" w:rsidRDefault="00375D8C">
      <w:pPr>
        <w:pStyle w:val="af1"/>
      </w:pPr>
      <w:bookmarkStart w:id="15" w:name="段落"/>
      <w:bookmarkEnd w:id="15"/>
      <w:r w:rsidRPr="00C233FC">
        <w:rPr>
          <w:rFonts w:hint="eastAsia"/>
        </w:rPr>
        <w:t>說明：</w:t>
      </w:r>
    </w:p>
    <w:p w:rsidR="00375D8C" w:rsidRPr="00C233FC" w:rsidRDefault="00367EE9">
      <w:pPr>
        <w:pStyle w:val="1-2"/>
      </w:pPr>
      <w:r w:rsidRPr="00C233FC">
        <w:rPr>
          <w:rFonts w:hint="eastAsia"/>
        </w:rPr>
        <w:t>本會10</w:t>
      </w:r>
      <w:r w:rsidR="0092062A" w:rsidRPr="00C233FC">
        <w:rPr>
          <w:rFonts w:hint="eastAsia"/>
        </w:rPr>
        <w:t>8</w:t>
      </w:r>
      <w:r w:rsidRPr="00C233FC">
        <w:rPr>
          <w:rFonts w:hint="eastAsia"/>
        </w:rPr>
        <w:t>年</w:t>
      </w:r>
      <w:r w:rsidR="0092062A" w:rsidRPr="00C233FC">
        <w:rPr>
          <w:rFonts w:hint="eastAsia"/>
        </w:rPr>
        <w:t>9</w:t>
      </w:r>
      <w:r w:rsidRPr="00C233FC">
        <w:rPr>
          <w:rFonts w:hint="eastAsia"/>
        </w:rPr>
        <w:t>月</w:t>
      </w:r>
      <w:r w:rsidR="0092062A" w:rsidRPr="00C233FC">
        <w:rPr>
          <w:rFonts w:hint="eastAsia"/>
        </w:rPr>
        <w:t>25</w:t>
      </w:r>
      <w:r w:rsidRPr="00C233FC">
        <w:rPr>
          <w:rFonts w:hint="eastAsia"/>
        </w:rPr>
        <w:t>日</w:t>
      </w:r>
      <w:r w:rsidR="002F34CD" w:rsidRPr="00C233FC">
        <w:rPr>
          <w:rFonts w:hint="eastAsia"/>
        </w:rPr>
        <w:t>台立內字第1084001166號開會通知單（含議事日程）</w:t>
      </w:r>
      <w:r w:rsidR="00E77C5D" w:rsidRPr="00C233FC">
        <w:rPr>
          <w:rFonts w:hint="eastAsia"/>
        </w:rPr>
        <w:t>及</w:t>
      </w:r>
      <w:r w:rsidR="002F34CD" w:rsidRPr="00C233FC">
        <w:rPr>
          <w:rFonts w:hint="eastAsia"/>
        </w:rPr>
        <w:t>9月27日台立內字第</w:t>
      </w:r>
      <w:r w:rsidR="00B9236F" w:rsidRPr="00C233FC">
        <w:rPr>
          <w:rFonts w:hint="eastAsia"/>
        </w:rPr>
        <w:t>1084001169</w:t>
      </w:r>
      <w:r w:rsidR="002F34CD" w:rsidRPr="00C233FC">
        <w:rPr>
          <w:rFonts w:hint="eastAsia"/>
        </w:rPr>
        <w:t>號</w:t>
      </w:r>
      <w:proofErr w:type="gramStart"/>
      <w:r w:rsidR="002F34CD" w:rsidRPr="00C233FC">
        <w:rPr>
          <w:rFonts w:hint="eastAsia"/>
        </w:rPr>
        <w:t>函</w:t>
      </w:r>
      <w:r w:rsidRPr="00C233FC">
        <w:rPr>
          <w:rFonts w:hint="eastAsia"/>
        </w:rPr>
        <w:t>諒達</w:t>
      </w:r>
      <w:proofErr w:type="gramEnd"/>
      <w:r w:rsidR="00544DC8" w:rsidRPr="00C233FC">
        <w:rPr>
          <w:rFonts w:hint="eastAsia"/>
        </w:rPr>
        <w:t>。</w:t>
      </w:r>
    </w:p>
    <w:p w:rsidR="00594216" w:rsidRPr="00C233FC" w:rsidRDefault="00286CC7">
      <w:pPr>
        <w:pStyle w:val="1-2"/>
      </w:pPr>
      <w:proofErr w:type="gramStart"/>
      <w:r w:rsidRPr="00C233FC">
        <w:rPr>
          <w:rFonts w:hint="eastAsia"/>
        </w:rPr>
        <w:t>奉李召集</w:t>
      </w:r>
      <w:proofErr w:type="gramEnd"/>
      <w:r w:rsidRPr="00C233FC">
        <w:rPr>
          <w:rFonts w:hint="eastAsia"/>
        </w:rPr>
        <w:t>委員俊</w:t>
      </w:r>
      <w:proofErr w:type="gramStart"/>
      <w:r w:rsidRPr="00C233FC">
        <w:rPr>
          <w:rFonts w:hint="eastAsia"/>
        </w:rPr>
        <w:t>俋</w:t>
      </w:r>
      <w:proofErr w:type="gramEnd"/>
      <w:r w:rsidRPr="00C233FC">
        <w:rPr>
          <w:rFonts w:hint="eastAsia"/>
        </w:rPr>
        <w:t>指示辦理</w:t>
      </w:r>
      <w:r w:rsidR="00367EE9" w:rsidRPr="00C233FC">
        <w:rPr>
          <w:rFonts w:hint="eastAsia"/>
        </w:rPr>
        <w:t>。</w:t>
      </w:r>
    </w:p>
    <w:p w:rsidR="00B9236F" w:rsidRPr="00C233FC" w:rsidRDefault="00B9236F">
      <w:pPr>
        <w:pStyle w:val="1-2"/>
      </w:pPr>
      <w:r w:rsidRPr="00C233FC">
        <w:rPr>
          <w:rFonts w:hint="eastAsia"/>
        </w:rPr>
        <w:t>委員登記發言時間</w:t>
      </w:r>
      <w:r w:rsidR="00845E4A" w:rsidRPr="00C233FC">
        <w:rPr>
          <w:rFonts w:hint="eastAsia"/>
        </w:rPr>
        <w:t>：</w:t>
      </w:r>
      <w:r w:rsidRPr="00C233FC">
        <w:rPr>
          <w:rFonts w:hint="eastAsia"/>
        </w:rPr>
        <w:t>出、列席委員於</w:t>
      </w:r>
      <w:r w:rsidRPr="00C233FC">
        <w:rPr>
          <w:rFonts w:hint="eastAsia"/>
          <w:b/>
        </w:rPr>
        <w:t>10月2日上午8時</w:t>
      </w:r>
      <w:r w:rsidRPr="00C233FC">
        <w:rPr>
          <w:rFonts w:hint="eastAsia"/>
        </w:rPr>
        <w:t>起辦理發言登記(分別登記於甲、</w:t>
      </w:r>
      <w:proofErr w:type="gramStart"/>
      <w:r w:rsidRPr="00C233FC">
        <w:rPr>
          <w:rFonts w:hint="eastAsia"/>
        </w:rPr>
        <w:t>乙表</w:t>
      </w:r>
      <w:proofErr w:type="gramEnd"/>
      <w:r w:rsidRPr="00C233FC">
        <w:rPr>
          <w:rFonts w:hint="eastAsia"/>
        </w:rPr>
        <w:t>)，開會前登記之出席委員得優先發言；開會以後不分出、列席委員均依序登記</w:t>
      </w:r>
      <w:proofErr w:type="gramStart"/>
      <w:r w:rsidRPr="00C233FC">
        <w:rPr>
          <w:rFonts w:hint="eastAsia"/>
        </w:rPr>
        <w:t>於乙表</w:t>
      </w:r>
      <w:proofErr w:type="gramEnd"/>
      <w:r w:rsidRPr="00C233FC">
        <w:rPr>
          <w:rFonts w:hint="eastAsia"/>
        </w:rPr>
        <w:t>。</w:t>
      </w:r>
    </w:p>
    <w:p w:rsidR="00B9236F" w:rsidRPr="00C233FC" w:rsidRDefault="00B9236F">
      <w:pPr>
        <w:pStyle w:val="1-2"/>
      </w:pPr>
      <w:r w:rsidRPr="00C233FC">
        <w:rPr>
          <w:rFonts w:hint="eastAsia"/>
        </w:rPr>
        <w:t>預算提案截止收案時間至10月2</w:t>
      </w:r>
      <w:r w:rsidRPr="00C233FC">
        <w:t>日(星期</w:t>
      </w:r>
      <w:r w:rsidRPr="00C233FC">
        <w:rPr>
          <w:rFonts w:hint="eastAsia"/>
        </w:rPr>
        <w:t>三</w:t>
      </w:r>
      <w:r w:rsidRPr="00C233FC">
        <w:t>)</w:t>
      </w:r>
      <w:r w:rsidRPr="00C233FC">
        <w:rPr>
          <w:rFonts w:hint="eastAsia"/>
          <w:b/>
        </w:rPr>
        <w:t>上</w:t>
      </w:r>
      <w:r w:rsidRPr="00C233FC">
        <w:rPr>
          <w:b/>
        </w:rPr>
        <w:t>午</w:t>
      </w:r>
      <w:r w:rsidRPr="00C233FC">
        <w:rPr>
          <w:rFonts w:hint="eastAsia"/>
          <w:b/>
        </w:rPr>
        <w:t>10</w:t>
      </w:r>
      <w:r w:rsidRPr="00C233FC">
        <w:rPr>
          <w:b/>
        </w:rPr>
        <w:t>時</w:t>
      </w:r>
      <w:r w:rsidRPr="00C233FC">
        <w:rPr>
          <w:rFonts w:hint="eastAsia"/>
          <w:b/>
        </w:rPr>
        <w:t>。</w:t>
      </w:r>
    </w:p>
    <w:p w:rsidR="000B1DC2" w:rsidRDefault="000B1DC2" w:rsidP="000B1DC2">
      <w:pPr>
        <w:pStyle w:val="1-2"/>
        <w:rPr>
          <w:rFonts w:hint="eastAsia"/>
        </w:rPr>
      </w:pPr>
      <w:r w:rsidRPr="00C233FC">
        <w:rPr>
          <w:rFonts w:hint="eastAsia"/>
        </w:rPr>
        <w:t>檢附變更後議事日程1份。</w:t>
      </w:r>
    </w:p>
    <w:p w:rsidR="00DC6CBB" w:rsidRPr="00C233FC" w:rsidRDefault="00DC6CBB" w:rsidP="00DC6CBB">
      <w:pPr>
        <w:pStyle w:val="1-2"/>
        <w:numPr>
          <w:ilvl w:val="0"/>
          <w:numId w:val="0"/>
        </w:numPr>
        <w:ind w:left="952"/>
      </w:pPr>
    </w:p>
    <w:p w:rsidR="00375D8C" w:rsidRPr="00C233FC" w:rsidRDefault="00375D8C">
      <w:pPr>
        <w:pStyle w:val="af2"/>
        <w:spacing w:line="240" w:lineRule="exact"/>
      </w:pPr>
      <w:r w:rsidRPr="00C233FC">
        <w:rPr>
          <w:rFonts w:hint="eastAsia"/>
        </w:rPr>
        <w:t>正本：</w:t>
      </w:r>
      <w:bookmarkStart w:id="16" w:name="正本"/>
      <w:bookmarkEnd w:id="16"/>
      <w:r w:rsidR="00094F40" w:rsidRPr="00C233FC">
        <w:rPr>
          <w:rFonts w:hint="eastAsia"/>
        </w:rPr>
        <w:t>本會委員、本院其他委員會委員、</w:t>
      </w:r>
      <w:r w:rsidR="00B268BB" w:rsidRPr="00C233FC">
        <w:rPr>
          <w:rFonts w:hint="eastAsia"/>
        </w:rPr>
        <w:t>不當黨產處理</w:t>
      </w:r>
      <w:r w:rsidR="0092062A" w:rsidRPr="00C233FC">
        <w:rPr>
          <w:rFonts w:hint="eastAsia"/>
        </w:rPr>
        <w:t>委員會、行政院主計總處</w:t>
      </w:r>
    </w:p>
    <w:p w:rsidR="00375D8C" w:rsidRPr="00C233FC" w:rsidRDefault="00375D8C">
      <w:pPr>
        <w:pStyle w:val="af3"/>
        <w:spacing w:line="240" w:lineRule="exact"/>
      </w:pPr>
      <w:r w:rsidRPr="00C233FC">
        <w:rPr>
          <w:rFonts w:hint="eastAsia"/>
        </w:rPr>
        <w:t>副本：</w:t>
      </w:r>
      <w:bookmarkStart w:id="17" w:name="副本"/>
      <w:bookmarkEnd w:id="17"/>
      <w:r w:rsidR="001A49A0" w:rsidRPr="00C233FC">
        <w:rPr>
          <w:rFonts w:hint="eastAsia"/>
        </w:rPr>
        <w:t>本院各黨團、預算中心、法制局、議事處會務科、公報處、總務處管理科、總務處警衛隊</w:t>
      </w:r>
    </w:p>
    <w:p w:rsidR="00687C16" w:rsidRDefault="00687C16" w:rsidP="00DC6CBB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7905B007" wp14:editId="6A3EEF42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687C16" w:rsidRDefault="00DC6CBB" w:rsidP="00687C16">
      <w:pPr>
        <w:snapToGrid w:val="0"/>
        <w:spacing w:line="460" w:lineRule="exact"/>
        <w:ind w:rightChars="-319" w:right="-766"/>
        <w:jc w:val="both"/>
        <w:rPr>
          <w:b/>
          <w:sz w:val="32"/>
          <w:szCs w:val="32"/>
        </w:rPr>
      </w:pPr>
      <w:r>
        <w:rPr>
          <w:rFonts w:hint="eastAsia"/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16B6F1" wp14:editId="40752DBE">
                <wp:simplePos x="0" y="0"/>
                <wp:positionH relativeFrom="column">
                  <wp:posOffset>4644492</wp:posOffset>
                </wp:positionH>
                <wp:positionV relativeFrom="paragraph">
                  <wp:posOffset>-242062</wp:posOffset>
                </wp:positionV>
                <wp:extent cx="1143000" cy="518871"/>
                <wp:effectExtent l="0" t="0" r="19050" b="14605"/>
                <wp:wrapNone/>
                <wp:docPr id="15" name="文字方塊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5188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7C16" w:rsidRPr="000134C5" w:rsidRDefault="00687C16" w:rsidP="00687C16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0134C5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時間變更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5" o:spid="_x0000_s1029" type="#_x0000_t202" style="position:absolute;left:0;text-align:left;margin-left:365.7pt;margin-top:-19.05pt;width:90pt;height:40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">
                <v:textbox>
                  <w:txbxContent>
                    <w:p w:rsidR="00687C16" w:rsidRPr="000134C5" w:rsidRDefault="00687C16" w:rsidP="00687C16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0134C5">
                        <w:rPr>
                          <w:rFonts w:hint="eastAsia"/>
                          <w:b/>
                          <w:sz w:val="36"/>
                          <w:szCs w:val="36"/>
                        </w:rPr>
                        <w:t>時間變更</w:t>
                      </w:r>
                    </w:p>
                  </w:txbxContent>
                </v:textbox>
              </v:shape>
            </w:pict>
          </mc:Fallback>
        </mc:AlternateContent>
      </w:r>
    </w:p>
    <w:p w:rsidR="00687C16" w:rsidRPr="00FA7DCD" w:rsidRDefault="00687C16" w:rsidP="00687C16">
      <w:pPr>
        <w:snapToGrid w:val="0"/>
        <w:spacing w:line="460" w:lineRule="exact"/>
        <w:ind w:rightChars="-319" w:right="-766"/>
        <w:jc w:val="both"/>
        <w:rPr>
          <w:b/>
          <w:sz w:val="32"/>
          <w:szCs w:val="32"/>
        </w:rPr>
      </w:pPr>
      <w:r w:rsidRPr="00FA7DCD">
        <w:rPr>
          <w:rFonts w:hint="eastAsia"/>
          <w:b/>
          <w:sz w:val="32"/>
          <w:szCs w:val="32"/>
        </w:rPr>
        <w:t>立法院第9屆第8會期內政委員會第3次全體委員會議議事日程</w:t>
      </w:r>
    </w:p>
    <w:p w:rsidR="00687C16" w:rsidRPr="00F577D3" w:rsidRDefault="00687C16" w:rsidP="00687C16">
      <w:pPr>
        <w:snapToGrid w:val="0"/>
        <w:spacing w:line="460" w:lineRule="exact"/>
        <w:ind w:left="899" w:rightChars="-82" w:right="-197" w:hangingChars="281" w:hanging="899"/>
        <w:jc w:val="both"/>
        <w:rPr>
          <w:sz w:val="32"/>
          <w:szCs w:val="32"/>
        </w:rPr>
      </w:pPr>
      <w:r w:rsidRPr="009C19D9">
        <w:rPr>
          <w:rFonts w:hint="eastAsia"/>
          <w:sz w:val="32"/>
          <w:szCs w:val="32"/>
        </w:rPr>
        <w:t>時間</w:t>
      </w:r>
      <w:r w:rsidRPr="009C19D9">
        <w:rPr>
          <w:rFonts w:hint="eastAsia"/>
          <w:spacing w:val="-20"/>
          <w:sz w:val="32"/>
          <w:szCs w:val="32"/>
        </w:rPr>
        <w:t>：</w:t>
      </w:r>
      <w:bookmarkStart w:id="18" w:name="開會時間"/>
      <w:r w:rsidRPr="00F577D3">
        <w:rPr>
          <w:rFonts w:hint="eastAsia"/>
          <w:sz w:val="32"/>
          <w:szCs w:val="32"/>
        </w:rPr>
        <w:t>108年10月2日（星期三）上午9時至下午5時30分</w:t>
      </w:r>
      <w:bookmarkEnd w:id="18"/>
    </w:p>
    <w:p w:rsidR="00687C16" w:rsidRPr="003B4A21" w:rsidRDefault="00687C16" w:rsidP="00687C16">
      <w:pPr>
        <w:snapToGrid w:val="0"/>
        <w:spacing w:line="460" w:lineRule="exact"/>
        <w:ind w:rightChars="-82" w:right="-197"/>
        <w:jc w:val="both"/>
        <w:rPr>
          <w:sz w:val="32"/>
          <w:szCs w:val="32"/>
        </w:rPr>
      </w:pPr>
      <w:r w:rsidRPr="003B4A21">
        <w:rPr>
          <w:rFonts w:hint="eastAsia"/>
          <w:sz w:val="32"/>
          <w:szCs w:val="32"/>
        </w:rPr>
        <w:t>地點：紅樓202會議室</w:t>
      </w:r>
    </w:p>
    <w:p w:rsidR="00687C16" w:rsidRDefault="00687C16" w:rsidP="00687C16">
      <w:pPr>
        <w:snapToGrid w:val="0"/>
        <w:spacing w:line="460" w:lineRule="exact"/>
        <w:ind w:rightChars="-82" w:right="-197"/>
        <w:jc w:val="both"/>
        <w:rPr>
          <w:b/>
          <w:sz w:val="32"/>
          <w:szCs w:val="32"/>
        </w:rPr>
      </w:pPr>
    </w:p>
    <w:p w:rsidR="00687C16" w:rsidRPr="003B4A21" w:rsidRDefault="00687C16" w:rsidP="00687C16">
      <w:pPr>
        <w:snapToGrid w:val="0"/>
        <w:spacing w:line="460" w:lineRule="exact"/>
        <w:ind w:rightChars="-82" w:right="-197"/>
        <w:jc w:val="both"/>
        <w:rPr>
          <w:b/>
          <w:sz w:val="32"/>
          <w:szCs w:val="32"/>
        </w:rPr>
      </w:pPr>
      <w:r w:rsidRPr="003B4A21">
        <w:rPr>
          <w:rFonts w:hint="eastAsia"/>
          <w:b/>
          <w:sz w:val="32"/>
          <w:szCs w:val="32"/>
        </w:rPr>
        <w:t>報告事項</w:t>
      </w:r>
      <w:bookmarkStart w:id="19" w:name="_GoBack"/>
      <w:bookmarkEnd w:id="19"/>
    </w:p>
    <w:p w:rsidR="00687C16" w:rsidRPr="003B4A21" w:rsidRDefault="00687C16" w:rsidP="00687C16">
      <w:pPr>
        <w:snapToGrid w:val="0"/>
        <w:spacing w:line="460" w:lineRule="exact"/>
        <w:ind w:rightChars="-82" w:right="-197"/>
        <w:jc w:val="both"/>
        <w:rPr>
          <w:bCs/>
          <w:sz w:val="32"/>
          <w:szCs w:val="32"/>
        </w:rPr>
      </w:pPr>
      <w:r w:rsidRPr="003B4A21">
        <w:rPr>
          <w:rFonts w:hint="eastAsia"/>
          <w:bCs/>
          <w:sz w:val="32"/>
          <w:szCs w:val="32"/>
        </w:rPr>
        <w:t>宣讀上次會議議事錄。</w:t>
      </w:r>
    </w:p>
    <w:p w:rsidR="00687C16" w:rsidRDefault="00687C16" w:rsidP="00687C16">
      <w:pPr>
        <w:snapToGrid w:val="0"/>
        <w:spacing w:line="460" w:lineRule="exact"/>
        <w:ind w:rightChars="-82" w:right="-197"/>
        <w:jc w:val="both"/>
        <w:rPr>
          <w:bCs/>
          <w:color w:val="000000"/>
          <w:sz w:val="32"/>
          <w:szCs w:val="32"/>
        </w:rPr>
      </w:pPr>
    </w:p>
    <w:p w:rsidR="00687C16" w:rsidRPr="003B4A21" w:rsidRDefault="00687C16" w:rsidP="00687C16">
      <w:pPr>
        <w:snapToGrid w:val="0"/>
        <w:spacing w:line="460" w:lineRule="exact"/>
        <w:ind w:rightChars="-82" w:right="-197"/>
        <w:jc w:val="both"/>
        <w:rPr>
          <w:b/>
          <w:bCs/>
          <w:sz w:val="32"/>
          <w:szCs w:val="32"/>
        </w:rPr>
      </w:pPr>
      <w:r w:rsidRPr="003B4A21">
        <w:rPr>
          <w:rFonts w:hint="eastAsia"/>
          <w:b/>
          <w:bCs/>
          <w:sz w:val="32"/>
          <w:szCs w:val="32"/>
        </w:rPr>
        <w:t>討論事項</w:t>
      </w:r>
    </w:p>
    <w:p w:rsidR="00687C16" w:rsidRPr="001455E7" w:rsidRDefault="00687C16" w:rsidP="00687C16">
      <w:pPr>
        <w:pStyle w:val="af9"/>
        <w:spacing w:line="460" w:lineRule="exact"/>
        <w:ind w:left="0" w:firstLine="0"/>
        <w:rPr>
          <w:rFonts w:hAnsi="標楷體"/>
          <w:b/>
          <w:bCs/>
        </w:rPr>
      </w:pPr>
      <w:bookmarkStart w:id="20" w:name="議案名稱"/>
      <w:r w:rsidRPr="001455E7">
        <w:rPr>
          <w:rFonts w:hAnsi="標楷體" w:hint="eastAsia"/>
          <w:b/>
          <w:bCs/>
        </w:rPr>
        <w:t>審查</w:t>
      </w:r>
      <w:proofErr w:type="gramStart"/>
      <w:r w:rsidRPr="001455E7">
        <w:rPr>
          <w:rFonts w:hAnsi="標楷體" w:hint="eastAsia"/>
          <w:b/>
          <w:bCs/>
        </w:rPr>
        <w:t>10</w:t>
      </w:r>
      <w:r>
        <w:rPr>
          <w:rFonts w:hAnsi="標楷體" w:hint="eastAsia"/>
          <w:b/>
          <w:bCs/>
        </w:rPr>
        <w:t>9</w:t>
      </w:r>
      <w:proofErr w:type="gramEnd"/>
      <w:r w:rsidRPr="001455E7">
        <w:rPr>
          <w:rFonts w:hAnsi="標楷體" w:hint="eastAsia"/>
          <w:b/>
          <w:bCs/>
        </w:rPr>
        <w:t>年度中央政府總預算案關於</w:t>
      </w:r>
      <w:r w:rsidRPr="00BD624B">
        <w:rPr>
          <w:rFonts w:hAnsi="標楷體" w:hint="eastAsia"/>
          <w:b/>
          <w:bCs/>
        </w:rPr>
        <w:t>不當黨產處理委員會</w:t>
      </w:r>
      <w:r w:rsidRPr="001455E7">
        <w:rPr>
          <w:rFonts w:hAnsi="標楷體" w:hint="eastAsia"/>
          <w:b/>
          <w:bCs/>
        </w:rPr>
        <w:t>部分。</w:t>
      </w:r>
    </w:p>
    <w:bookmarkEnd w:id="20"/>
    <w:p w:rsidR="00687C16" w:rsidRPr="001900CC" w:rsidRDefault="00687C16" w:rsidP="00687C16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bCs/>
          <w:color w:val="FF0000"/>
          <w:sz w:val="32"/>
          <w:szCs w:val="32"/>
        </w:rPr>
      </w:pPr>
    </w:p>
    <w:p w:rsidR="00687C16" w:rsidRPr="00687C16" w:rsidRDefault="00687C16">
      <w:pPr>
        <w:pStyle w:val="space1"/>
      </w:pPr>
    </w:p>
    <w:sectPr w:rsidR="00687C16" w:rsidRPr="00687C16" w:rsidSect="00104143">
      <w:headerReference w:type="default" r:id="rId10"/>
      <w:footerReference w:type="default" r:id="rId11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43C" w:rsidRDefault="0097543C">
      <w:r>
        <w:separator/>
      </w:r>
    </w:p>
  </w:endnote>
  <w:endnote w:type="continuationSeparator" w:id="0">
    <w:p w:rsidR="0097543C" w:rsidRDefault="00975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F65E1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FE424C5" wp14:editId="6E63A39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1270" t="0" r="1905" b="1905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2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ED553F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ED553F">
      <w:rPr>
        <w:rStyle w:val="a7"/>
      </w:rPr>
      <w:fldChar w:fldCharType="separate"/>
    </w:r>
    <w:r w:rsidR="00DC6CBB">
      <w:rPr>
        <w:rStyle w:val="a7"/>
        <w:noProof/>
      </w:rPr>
      <w:t>一</w:t>
    </w:r>
    <w:r w:rsidR="00ED553F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ED553F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ED553F">
      <w:rPr>
        <w:rStyle w:val="a7"/>
      </w:rPr>
      <w:fldChar w:fldCharType="separate"/>
    </w:r>
    <w:r w:rsidR="00DC6CBB">
      <w:rPr>
        <w:rStyle w:val="a7"/>
        <w:noProof/>
      </w:rPr>
      <w:t>二</w:t>
    </w:r>
    <w:r w:rsidR="00ED553F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43C" w:rsidRDefault="0097543C">
      <w:r>
        <w:separator/>
      </w:r>
    </w:p>
  </w:footnote>
  <w:footnote w:type="continuationSeparator" w:id="0">
    <w:p w:rsidR="0097543C" w:rsidRDefault="009754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F65E1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1270" t="1270" r="1905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1270" t="1905" r="1905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1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11430" t="7620" r="7620" b="1143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5E134824"/>
    <w:multiLevelType w:val="hybridMultilevel"/>
    <w:tmpl w:val="A4C812C2"/>
    <w:lvl w:ilvl="0" w:tplc="04090015">
      <w:start w:val="1"/>
      <w:numFmt w:val="taiwaneseCountingThousand"/>
      <w:lvlText w:val="%1、"/>
      <w:lvlJc w:val="left"/>
      <w:pPr>
        <w:ind w:left="8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86" w:hanging="480"/>
      </w:pPr>
    </w:lvl>
    <w:lvl w:ilvl="2" w:tplc="0409001B" w:tentative="1">
      <w:start w:val="1"/>
      <w:numFmt w:val="lowerRoman"/>
      <w:lvlText w:val="%3."/>
      <w:lvlJc w:val="right"/>
      <w:pPr>
        <w:ind w:left="1766" w:hanging="480"/>
      </w:pPr>
    </w:lvl>
    <w:lvl w:ilvl="3" w:tplc="0409000F" w:tentative="1">
      <w:start w:val="1"/>
      <w:numFmt w:val="decimal"/>
      <w:lvlText w:val="%4."/>
      <w:lvlJc w:val="left"/>
      <w:pPr>
        <w:ind w:left="22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6" w:hanging="480"/>
      </w:pPr>
    </w:lvl>
    <w:lvl w:ilvl="5" w:tplc="0409001B" w:tentative="1">
      <w:start w:val="1"/>
      <w:numFmt w:val="lowerRoman"/>
      <w:lvlText w:val="%6."/>
      <w:lvlJc w:val="right"/>
      <w:pPr>
        <w:ind w:left="3206" w:hanging="480"/>
      </w:pPr>
    </w:lvl>
    <w:lvl w:ilvl="6" w:tplc="0409000F" w:tentative="1">
      <w:start w:val="1"/>
      <w:numFmt w:val="decimal"/>
      <w:lvlText w:val="%7."/>
      <w:lvlJc w:val="left"/>
      <w:pPr>
        <w:ind w:left="36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6" w:hanging="480"/>
      </w:pPr>
    </w:lvl>
    <w:lvl w:ilvl="8" w:tplc="0409001B" w:tentative="1">
      <w:start w:val="1"/>
      <w:numFmt w:val="lowerRoman"/>
      <w:lvlText w:val="%9."/>
      <w:lvlJc w:val="right"/>
      <w:pPr>
        <w:ind w:left="4646" w:hanging="480"/>
      </w:pPr>
    </w:lvl>
  </w:abstractNum>
  <w:abstractNum w:abstractNumId="2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5739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F40"/>
    <w:rsid w:val="00041287"/>
    <w:rsid w:val="00052D33"/>
    <w:rsid w:val="00094F40"/>
    <w:rsid w:val="000B1DC2"/>
    <w:rsid w:val="000C0BFF"/>
    <w:rsid w:val="000E47B3"/>
    <w:rsid w:val="000F1CBE"/>
    <w:rsid w:val="00104143"/>
    <w:rsid w:val="00107105"/>
    <w:rsid w:val="0010735A"/>
    <w:rsid w:val="001244E6"/>
    <w:rsid w:val="00133093"/>
    <w:rsid w:val="00175437"/>
    <w:rsid w:val="0019075D"/>
    <w:rsid w:val="001A49A0"/>
    <w:rsid w:val="001B16A2"/>
    <w:rsid w:val="001C6288"/>
    <w:rsid w:val="001D42C9"/>
    <w:rsid w:val="001E5FFD"/>
    <w:rsid w:val="0020475D"/>
    <w:rsid w:val="002159D5"/>
    <w:rsid w:val="00226896"/>
    <w:rsid w:val="00233E34"/>
    <w:rsid w:val="00246BB6"/>
    <w:rsid w:val="00251620"/>
    <w:rsid w:val="00252D08"/>
    <w:rsid w:val="00255255"/>
    <w:rsid w:val="00271F45"/>
    <w:rsid w:val="00286CC7"/>
    <w:rsid w:val="002A4D5B"/>
    <w:rsid w:val="002C7CC7"/>
    <w:rsid w:val="002D0430"/>
    <w:rsid w:val="002E3301"/>
    <w:rsid w:val="002F1C4B"/>
    <w:rsid w:val="002F34CD"/>
    <w:rsid w:val="00317851"/>
    <w:rsid w:val="00330AE3"/>
    <w:rsid w:val="00367EE9"/>
    <w:rsid w:val="00375D8C"/>
    <w:rsid w:val="003850F6"/>
    <w:rsid w:val="003903AA"/>
    <w:rsid w:val="003A57DC"/>
    <w:rsid w:val="003B4F7A"/>
    <w:rsid w:val="003C0504"/>
    <w:rsid w:val="003D45E0"/>
    <w:rsid w:val="003D5A41"/>
    <w:rsid w:val="003E20F8"/>
    <w:rsid w:val="00425307"/>
    <w:rsid w:val="00431A3B"/>
    <w:rsid w:val="00450A6D"/>
    <w:rsid w:val="004558FC"/>
    <w:rsid w:val="0046054D"/>
    <w:rsid w:val="00462493"/>
    <w:rsid w:val="0047447E"/>
    <w:rsid w:val="004761F1"/>
    <w:rsid w:val="00483905"/>
    <w:rsid w:val="004906B7"/>
    <w:rsid w:val="004A08A2"/>
    <w:rsid w:val="004D7DA1"/>
    <w:rsid w:val="00504D9D"/>
    <w:rsid w:val="00512209"/>
    <w:rsid w:val="00516212"/>
    <w:rsid w:val="00544DC8"/>
    <w:rsid w:val="00554BFD"/>
    <w:rsid w:val="00565C57"/>
    <w:rsid w:val="00587D78"/>
    <w:rsid w:val="00590CA7"/>
    <w:rsid w:val="00594216"/>
    <w:rsid w:val="005A4820"/>
    <w:rsid w:val="005B0D66"/>
    <w:rsid w:val="005C01D1"/>
    <w:rsid w:val="005E04A1"/>
    <w:rsid w:val="00600174"/>
    <w:rsid w:val="00604836"/>
    <w:rsid w:val="006401D8"/>
    <w:rsid w:val="0065725D"/>
    <w:rsid w:val="00680D59"/>
    <w:rsid w:val="00687C16"/>
    <w:rsid w:val="006B2C07"/>
    <w:rsid w:val="006B30BA"/>
    <w:rsid w:val="006B433C"/>
    <w:rsid w:val="006B7BBC"/>
    <w:rsid w:val="006E1E2A"/>
    <w:rsid w:val="006E2C96"/>
    <w:rsid w:val="00725B95"/>
    <w:rsid w:val="00767F58"/>
    <w:rsid w:val="0077137C"/>
    <w:rsid w:val="00774F9F"/>
    <w:rsid w:val="00781447"/>
    <w:rsid w:val="007C17A0"/>
    <w:rsid w:val="007C2189"/>
    <w:rsid w:val="007C42F1"/>
    <w:rsid w:val="007F177C"/>
    <w:rsid w:val="007F7DA3"/>
    <w:rsid w:val="00801EBD"/>
    <w:rsid w:val="00811C4F"/>
    <w:rsid w:val="00845E4A"/>
    <w:rsid w:val="0085318A"/>
    <w:rsid w:val="008700EC"/>
    <w:rsid w:val="0087446E"/>
    <w:rsid w:val="00883987"/>
    <w:rsid w:val="008A145E"/>
    <w:rsid w:val="008C1CE4"/>
    <w:rsid w:val="008C35A6"/>
    <w:rsid w:val="008D02BF"/>
    <w:rsid w:val="008E07C8"/>
    <w:rsid w:val="00906B15"/>
    <w:rsid w:val="0092062A"/>
    <w:rsid w:val="00925B89"/>
    <w:rsid w:val="00941458"/>
    <w:rsid w:val="00947683"/>
    <w:rsid w:val="0096211B"/>
    <w:rsid w:val="0097503B"/>
    <w:rsid w:val="0097543C"/>
    <w:rsid w:val="00991AB5"/>
    <w:rsid w:val="00991FAC"/>
    <w:rsid w:val="00996BE4"/>
    <w:rsid w:val="009A4408"/>
    <w:rsid w:val="009B206D"/>
    <w:rsid w:val="009C6C33"/>
    <w:rsid w:val="009D5DF8"/>
    <w:rsid w:val="00A0010F"/>
    <w:rsid w:val="00A010E1"/>
    <w:rsid w:val="00A21C40"/>
    <w:rsid w:val="00A414DB"/>
    <w:rsid w:val="00A458CA"/>
    <w:rsid w:val="00A87EFB"/>
    <w:rsid w:val="00AA0BC6"/>
    <w:rsid w:val="00AF14A0"/>
    <w:rsid w:val="00B0672A"/>
    <w:rsid w:val="00B138FD"/>
    <w:rsid w:val="00B143C0"/>
    <w:rsid w:val="00B268BB"/>
    <w:rsid w:val="00B3021B"/>
    <w:rsid w:val="00B549AA"/>
    <w:rsid w:val="00B57C94"/>
    <w:rsid w:val="00B6104A"/>
    <w:rsid w:val="00B62B22"/>
    <w:rsid w:val="00B84D61"/>
    <w:rsid w:val="00B9236F"/>
    <w:rsid w:val="00BB6093"/>
    <w:rsid w:val="00BC013B"/>
    <w:rsid w:val="00BD223E"/>
    <w:rsid w:val="00BD3108"/>
    <w:rsid w:val="00BE4F3B"/>
    <w:rsid w:val="00BF2D18"/>
    <w:rsid w:val="00C07186"/>
    <w:rsid w:val="00C07B99"/>
    <w:rsid w:val="00C10FBE"/>
    <w:rsid w:val="00C233FC"/>
    <w:rsid w:val="00C4571D"/>
    <w:rsid w:val="00C50058"/>
    <w:rsid w:val="00C5006D"/>
    <w:rsid w:val="00C631A0"/>
    <w:rsid w:val="00C82CB3"/>
    <w:rsid w:val="00C872BE"/>
    <w:rsid w:val="00C926C5"/>
    <w:rsid w:val="00C970EC"/>
    <w:rsid w:val="00C9731E"/>
    <w:rsid w:val="00CA1EEE"/>
    <w:rsid w:val="00CA336F"/>
    <w:rsid w:val="00CD78CB"/>
    <w:rsid w:val="00CE42B8"/>
    <w:rsid w:val="00CE5DD2"/>
    <w:rsid w:val="00CE6E52"/>
    <w:rsid w:val="00D12533"/>
    <w:rsid w:val="00D6595E"/>
    <w:rsid w:val="00D87E6B"/>
    <w:rsid w:val="00DA000D"/>
    <w:rsid w:val="00DC369F"/>
    <w:rsid w:val="00DC5B41"/>
    <w:rsid w:val="00DC6CBB"/>
    <w:rsid w:val="00DE2652"/>
    <w:rsid w:val="00E15F7E"/>
    <w:rsid w:val="00E32604"/>
    <w:rsid w:val="00E50AF6"/>
    <w:rsid w:val="00E752BC"/>
    <w:rsid w:val="00E77C5D"/>
    <w:rsid w:val="00E87BF6"/>
    <w:rsid w:val="00E95D2A"/>
    <w:rsid w:val="00E96ACF"/>
    <w:rsid w:val="00E970EE"/>
    <w:rsid w:val="00EA0A34"/>
    <w:rsid w:val="00EB1FAB"/>
    <w:rsid w:val="00EB7C03"/>
    <w:rsid w:val="00EC0845"/>
    <w:rsid w:val="00ED2650"/>
    <w:rsid w:val="00ED553F"/>
    <w:rsid w:val="00F258ED"/>
    <w:rsid w:val="00F456BC"/>
    <w:rsid w:val="00F55C50"/>
    <w:rsid w:val="00F65E19"/>
    <w:rsid w:val="00F73870"/>
    <w:rsid w:val="00F840C6"/>
    <w:rsid w:val="00FA3782"/>
    <w:rsid w:val="00FE25E7"/>
    <w:rsid w:val="00FE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4143"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rsid w:val="00104143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  <w:rsid w:val="00104143"/>
  </w:style>
  <w:style w:type="paragraph" w:styleId="a8">
    <w:name w:val="Balloon Text"/>
    <w:basedOn w:val="a"/>
    <w:semiHidden/>
    <w:rsid w:val="00104143"/>
    <w:rPr>
      <w:rFonts w:ascii="Arial" w:hAnsi="Arial"/>
      <w:sz w:val="18"/>
      <w:szCs w:val="18"/>
    </w:rPr>
  </w:style>
  <w:style w:type="paragraph" w:styleId="a6">
    <w:name w:val="Body Text Indent"/>
    <w:basedOn w:val="a"/>
    <w:rsid w:val="00104143"/>
    <w:pPr>
      <w:spacing w:after="120"/>
      <w:ind w:left="480"/>
    </w:pPr>
  </w:style>
  <w:style w:type="paragraph" w:customStyle="1" w:styleId="a9">
    <w:name w:val="副本"/>
    <w:basedOn w:val="3"/>
    <w:rsid w:val="0010414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rsid w:val="00104143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sid w:val="00104143"/>
  </w:style>
  <w:style w:type="paragraph" w:customStyle="1" w:styleId="ab">
    <w:name w:val="立法院(條碼位置)"/>
    <w:basedOn w:val="a"/>
    <w:rsid w:val="00996BE4"/>
  </w:style>
  <w:style w:type="character" w:customStyle="1" w:styleId="20">
    <w:name w:val="樣式 20 點"/>
    <w:rsid w:val="0010414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10414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104143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rsid w:val="00104143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rsid w:val="00104143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rsid w:val="00104143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rsid w:val="00104143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rsid w:val="00104143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rsid w:val="00104143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  <w:rsid w:val="00104143"/>
  </w:style>
  <w:style w:type="paragraph" w:customStyle="1" w:styleId="title">
    <w:name w:val="立法院(title)"/>
    <w:basedOn w:val="a"/>
    <w:rsid w:val="00104143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rsid w:val="00104143"/>
    <w:pPr>
      <w:snapToGrid w:val="0"/>
    </w:pPr>
  </w:style>
  <w:style w:type="paragraph" w:customStyle="1" w:styleId="space2">
    <w:name w:val="立法院(space 2)"/>
    <w:basedOn w:val="11"/>
    <w:rsid w:val="00104143"/>
    <w:pPr>
      <w:spacing w:line="200" w:lineRule="exact"/>
    </w:pPr>
  </w:style>
  <w:style w:type="paragraph" w:customStyle="1" w:styleId="ad">
    <w:name w:val="立法院(承辦單位)"/>
    <w:basedOn w:val="a"/>
    <w:rsid w:val="00104143"/>
    <w:pPr>
      <w:spacing w:line="240" w:lineRule="exact"/>
    </w:pPr>
  </w:style>
  <w:style w:type="paragraph" w:customStyle="1" w:styleId="ae">
    <w:name w:val="立法院(受文者)"/>
    <w:basedOn w:val="160cm1134"/>
    <w:rsid w:val="00104143"/>
  </w:style>
  <w:style w:type="paragraph" w:customStyle="1" w:styleId="space">
    <w:name w:val="立法院(受文者space)"/>
    <w:basedOn w:val="160cm1134"/>
    <w:rsid w:val="00104143"/>
    <w:pPr>
      <w:spacing w:line="240" w:lineRule="exact"/>
    </w:pPr>
  </w:style>
  <w:style w:type="paragraph" w:customStyle="1" w:styleId="af">
    <w:name w:val="立法院(發文日期)"/>
    <w:basedOn w:val="0cm731"/>
    <w:rsid w:val="00104143"/>
  </w:style>
  <w:style w:type="paragraph" w:customStyle="1" w:styleId="space0">
    <w:name w:val="立法院(附件space)"/>
    <w:basedOn w:val="0cm731"/>
    <w:rsid w:val="00104143"/>
    <w:pPr>
      <w:spacing w:line="240" w:lineRule="exact"/>
    </w:pPr>
  </w:style>
  <w:style w:type="paragraph" w:customStyle="1" w:styleId="af0">
    <w:name w:val="立法院(主旨)"/>
    <w:basedOn w:val="160cm99232pt"/>
    <w:rsid w:val="00104143"/>
  </w:style>
  <w:style w:type="paragraph" w:customStyle="1" w:styleId="af1">
    <w:name w:val="立法院(說明)"/>
    <w:basedOn w:val="160cm99228pt"/>
    <w:rsid w:val="00104143"/>
  </w:style>
  <w:style w:type="paragraph" w:customStyle="1" w:styleId="1-2">
    <w:name w:val="立法院(說明1-2)"/>
    <w:basedOn w:val="a5"/>
    <w:rsid w:val="00104143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2">
    <w:name w:val="立法院(正本)"/>
    <w:basedOn w:val="0cm7316pt"/>
    <w:rsid w:val="00104143"/>
  </w:style>
  <w:style w:type="paragraph" w:customStyle="1" w:styleId="af3">
    <w:name w:val="立法院(副本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sid w:val="00104143"/>
    <w:rPr>
      <w:kern w:val="0"/>
      <w:sz w:val="40"/>
    </w:rPr>
  </w:style>
  <w:style w:type="paragraph" w:customStyle="1" w:styleId="af5">
    <w:name w:val="立法院(決行)"/>
    <w:basedOn w:val="a"/>
    <w:rsid w:val="00104143"/>
  </w:style>
  <w:style w:type="paragraph" w:customStyle="1" w:styleId="af6">
    <w:name w:val="立法院(決行註解)"/>
    <w:basedOn w:val="a"/>
    <w:rsid w:val="00104143"/>
    <w:rPr>
      <w:sz w:val="16"/>
      <w:szCs w:val="16"/>
    </w:rPr>
  </w:style>
  <w:style w:type="paragraph" w:customStyle="1" w:styleId="af7">
    <w:name w:val="立法院(條碼)"/>
    <w:basedOn w:val="a"/>
    <w:rsid w:val="00104143"/>
  </w:style>
  <w:style w:type="paragraph" w:customStyle="1" w:styleId="af8">
    <w:name w:val="立法院(發文地址)"/>
    <w:basedOn w:val="a"/>
    <w:rsid w:val="00104143"/>
    <w:pPr>
      <w:spacing w:line="240" w:lineRule="exact"/>
    </w:pPr>
    <w:rPr>
      <w:sz w:val="22"/>
      <w:szCs w:val="22"/>
    </w:rPr>
  </w:style>
  <w:style w:type="paragraph" w:customStyle="1" w:styleId="af9">
    <w:name w:val="立法院(會議名稱)"/>
    <w:basedOn w:val="a"/>
    <w:rsid w:val="00687C16"/>
    <w:pPr>
      <w:snapToGrid w:val="0"/>
      <w:spacing w:line="500" w:lineRule="exact"/>
      <w:ind w:left="1620" w:hanging="1620"/>
    </w:pPr>
    <w:rPr>
      <w:rFonts w:hAnsi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4143"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rsid w:val="00104143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  <w:rsid w:val="00104143"/>
  </w:style>
  <w:style w:type="paragraph" w:styleId="a8">
    <w:name w:val="Balloon Text"/>
    <w:basedOn w:val="a"/>
    <w:semiHidden/>
    <w:rsid w:val="00104143"/>
    <w:rPr>
      <w:rFonts w:ascii="Arial" w:hAnsi="Arial"/>
      <w:sz w:val="18"/>
      <w:szCs w:val="18"/>
    </w:rPr>
  </w:style>
  <w:style w:type="paragraph" w:styleId="a6">
    <w:name w:val="Body Text Indent"/>
    <w:basedOn w:val="a"/>
    <w:rsid w:val="00104143"/>
    <w:pPr>
      <w:spacing w:after="120"/>
      <w:ind w:left="480"/>
    </w:pPr>
  </w:style>
  <w:style w:type="paragraph" w:customStyle="1" w:styleId="a9">
    <w:name w:val="副本"/>
    <w:basedOn w:val="3"/>
    <w:rsid w:val="0010414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rsid w:val="00104143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sid w:val="00104143"/>
  </w:style>
  <w:style w:type="paragraph" w:customStyle="1" w:styleId="ab">
    <w:name w:val="立法院(條碼位置)"/>
    <w:basedOn w:val="a"/>
    <w:rsid w:val="00996BE4"/>
  </w:style>
  <w:style w:type="character" w:customStyle="1" w:styleId="20">
    <w:name w:val="樣式 20 點"/>
    <w:rsid w:val="0010414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10414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104143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rsid w:val="00104143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rsid w:val="00104143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rsid w:val="00104143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rsid w:val="00104143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rsid w:val="00104143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rsid w:val="00104143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  <w:rsid w:val="00104143"/>
  </w:style>
  <w:style w:type="paragraph" w:customStyle="1" w:styleId="title">
    <w:name w:val="立法院(title)"/>
    <w:basedOn w:val="a"/>
    <w:rsid w:val="00104143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rsid w:val="00104143"/>
    <w:pPr>
      <w:snapToGrid w:val="0"/>
    </w:pPr>
  </w:style>
  <w:style w:type="paragraph" w:customStyle="1" w:styleId="space2">
    <w:name w:val="立法院(space 2)"/>
    <w:basedOn w:val="11"/>
    <w:rsid w:val="00104143"/>
    <w:pPr>
      <w:spacing w:line="200" w:lineRule="exact"/>
    </w:pPr>
  </w:style>
  <w:style w:type="paragraph" w:customStyle="1" w:styleId="ad">
    <w:name w:val="立法院(承辦單位)"/>
    <w:basedOn w:val="a"/>
    <w:rsid w:val="00104143"/>
    <w:pPr>
      <w:spacing w:line="240" w:lineRule="exact"/>
    </w:pPr>
  </w:style>
  <w:style w:type="paragraph" w:customStyle="1" w:styleId="ae">
    <w:name w:val="立法院(受文者)"/>
    <w:basedOn w:val="160cm1134"/>
    <w:rsid w:val="00104143"/>
  </w:style>
  <w:style w:type="paragraph" w:customStyle="1" w:styleId="space">
    <w:name w:val="立法院(受文者space)"/>
    <w:basedOn w:val="160cm1134"/>
    <w:rsid w:val="00104143"/>
    <w:pPr>
      <w:spacing w:line="240" w:lineRule="exact"/>
    </w:pPr>
  </w:style>
  <w:style w:type="paragraph" w:customStyle="1" w:styleId="af">
    <w:name w:val="立法院(發文日期)"/>
    <w:basedOn w:val="0cm731"/>
    <w:rsid w:val="00104143"/>
  </w:style>
  <w:style w:type="paragraph" w:customStyle="1" w:styleId="space0">
    <w:name w:val="立法院(附件space)"/>
    <w:basedOn w:val="0cm731"/>
    <w:rsid w:val="00104143"/>
    <w:pPr>
      <w:spacing w:line="240" w:lineRule="exact"/>
    </w:pPr>
  </w:style>
  <w:style w:type="paragraph" w:customStyle="1" w:styleId="af0">
    <w:name w:val="立法院(主旨)"/>
    <w:basedOn w:val="160cm99232pt"/>
    <w:rsid w:val="00104143"/>
  </w:style>
  <w:style w:type="paragraph" w:customStyle="1" w:styleId="af1">
    <w:name w:val="立法院(說明)"/>
    <w:basedOn w:val="160cm99228pt"/>
    <w:rsid w:val="00104143"/>
  </w:style>
  <w:style w:type="paragraph" w:customStyle="1" w:styleId="1-2">
    <w:name w:val="立法院(說明1-2)"/>
    <w:basedOn w:val="a5"/>
    <w:rsid w:val="00104143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2">
    <w:name w:val="立法院(正本)"/>
    <w:basedOn w:val="0cm7316pt"/>
    <w:rsid w:val="00104143"/>
  </w:style>
  <w:style w:type="paragraph" w:customStyle="1" w:styleId="af3">
    <w:name w:val="立法院(副本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sid w:val="00104143"/>
    <w:rPr>
      <w:kern w:val="0"/>
      <w:sz w:val="40"/>
    </w:rPr>
  </w:style>
  <w:style w:type="paragraph" w:customStyle="1" w:styleId="af5">
    <w:name w:val="立法院(決行)"/>
    <w:basedOn w:val="a"/>
    <w:rsid w:val="00104143"/>
  </w:style>
  <w:style w:type="paragraph" w:customStyle="1" w:styleId="af6">
    <w:name w:val="立法院(決行註解)"/>
    <w:basedOn w:val="a"/>
    <w:rsid w:val="00104143"/>
    <w:rPr>
      <w:sz w:val="16"/>
      <w:szCs w:val="16"/>
    </w:rPr>
  </w:style>
  <w:style w:type="paragraph" w:customStyle="1" w:styleId="af7">
    <w:name w:val="立法院(條碼)"/>
    <w:basedOn w:val="a"/>
    <w:rsid w:val="00104143"/>
  </w:style>
  <w:style w:type="paragraph" w:customStyle="1" w:styleId="af8">
    <w:name w:val="立法院(發文地址)"/>
    <w:basedOn w:val="a"/>
    <w:rsid w:val="00104143"/>
    <w:pPr>
      <w:spacing w:line="240" w:lineRule="exact"/>
    </w:pPr>
    <w:rPr>
      <w:sz w:val="22"/>
      <w:szCs w:val="22"/>
    </w:rPr>
  </w:style>
  <w:style w:type="paragraph" w:customStyle="1" w:styleId="af9">
    <w:name w:val="立法院(會議名稱)"/>
    <w:basedOn w:val="a"/>
    <w:rsid w:val="00687C16"/>
    <w:pPr>
      <w:snapToGrid w:val="0"/>
      <w:spacing w:line="500" w:lineRule="exact"/>
      <w:ind w:left="1620" w:hanging="1620"/>
    </w:pPr>
    <w:rPr>
      <w:rFonts w:hAnsi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B64571-FA10-4434-8F6A-1F34C18E9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106</Words>
  <Characters>605</Characters>
  <Application>Microsoft Office Word</Application>
  <DocSecurity>0</DocSecurity>
  <Lines>5</Lines>
  <Paragraphs>1</Paragraphs>
  <ScaleCrop>false</ScaleCrop>
  <Company>eic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立法院</dc:creator>
  <cp:lastModifiedBy>hp400g2</cp:lastModifiedBy>
  <cp:revision>2</cp:revision>
  <cp:lastPrinted>2019-10-01T03:44:00Z</cp:lastPrinted>
  <dcterms:created xsi:type="dcterms:W3CDTF">2019-10-01T03:47:00Z</dcterms:created>
  <dcterms:modified xsi:type="dcterms:W3CDTF">2019-10-01T03:47:00Z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1084001171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1084001171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