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940" w:rsidRPr="009D0513" w:rsidRDefault="00884DCC" w:rsidP="00827D2F">
      <w:pPr>
        <w:pStyle w:val="afe"/>
        <w:spacing w:line="500" w:lineRule="exact"/>
        <w:jc w:val="center"/>
        <w:rPr>
          <w:rFonts w:ascii="標楷體" w:eastAsia="標楷體" w:hAnsi="標楷體"/>
          <w:b/>
          <w:spacing w:val="-26"/>
        </w:rPr>
      </w:pPr>
      <w:r w:rsidRPr="009D0513">
        <w:rPr>
          <w:rFonts w:ascii="標楷體" w:eastAsia="標楷體" w:hAnsi="標楷體" w:hint="eastAsia"/>
          <w:b/>
          <w:bCs/>
          <w:color w:val="000000"/>
          <w:spacing w:val="-26"/>
        </w:rPr>
        <w:t>立法院第10屆第2會期財政、</w:t>
      </w:r>
      <w:r w:rsidR="0008489C" w:rsidRPr="009D0513">
        <w:rPr>
          <w:rFonts w:ascii="標楷體" w:eastAsia="標楷體" w:hAnsi="標楷體" w:hint="eastAsia"/>
          <w:b/>
          <w:bCs/>
          <w:color w:val="000000"/>
          <w:spacing w:val="-26"/>
        </w:rPr>
        <w:t>社會福利及衛生環境委員會</w:t>
      </w:r>
      <w:r w:rsidRPr="009D0513">
        <w:rPr>
          <w:rFonts w:ascii="標楷體" w:eastAsia="標楷體" w:hAnsi="標楷體" w:hint="eastAsia"/>
          <w:b/>
          <w:bCs/>
          <w:color w:val="000000"/>
          <w:spacing w:val="-26"/>
        </w:rPr>
        <w:t>第1次聯席會議</w:t>
      </w:r>
      <w:r w:rsidRPr="009D0513">
        <w:rPr>
          <w:rFonts w:ascii="標楷體" w:eastAsia="標楷體" w:hAnsi="標楷體"/>
          <w:b/>
          <w:bCs/>
          <w:color w:val="000000"/>
          <w:spacing w:val="-26"/>
        </w:rPr>
        <w:t>議事錄</w:t>
      </w:r>
    </w:p>
    <w:p w:rsidR="00156DD4" w:rsidRPr="0064722D" w:rsidRDefault="00583940" w:rsidP="00932659">
      <w:pPr>
        <w:ind w:left="1520" w:rightChars="-149" w:right="-477" w:hangingChars="500" w:hanging="1520"/>
        <w:rPr>
          <w:rFonts w:ascii="標楷體" w:eastAsia="標楷體" w:hAnsi="標楷體"/>
          <w:color w:val="FF0000"/>
          <w:spacing w:val="-8"/>
        </w:rPr>
      </w:pPr>
      <w:r w:rsidRPr="0064722D">
        <w:rPr>
          <w:rFonts w:ascii="標楷體" w:eastAsia="標楷體" w:hAnsi="標楷體" w:hint="eastAsia"/>
          <w:spacing w:val="-8"/>
        </w:rPr>
        <w:t>時　　間</w:t>
      </w:r>
      <w:r w:rsidR="002C38AF" w:rsidRPr="0064722D">
        <w:rPr>
          <w:rFonts w:ascii="標楷體" w:eastAsia="標楷體" w:hAnsi="標楷體" w:hint="eastAsia"/>
        </w:rPr>
        <w:t xml:space="preserve">　</w:t>
      </w:r>
      <w:r w:rsidR="00156DD4" w:rsidRPr="0064722D">
        <w:rPr>
          <w:rFonts w:ascii="標楷體" w:eastAsia="標楷體" w:hAnsi="標楷體" w:hint="eastAsia"/>
          <w:spacing w:val="-8"/>
          <w:w w:val="95"/>
        </w:rPr>
        <w:t>中華民國10</w:t>
      </w:r>
      <w:r w:rsidR="00857B15" w:rsidRPr="0064722D">
        <w:rPr>
          <w:rFonts w:ascii="標楷體" w:eastAsia="標楷體" w:hAnsi="標楷體" w:hint="eastAsia"/>
          <w:spacing w:val="-8"/>
          <w:w w:val="95"/>
        </w:rPr>
        <w:t>9</w:t>
      </w:r>
      <w:r w:rsidR="00156DD4" w:rsidRPr="0064722D">
        <w:rPr>
          <w:rFonts w:ascii="標楷體" w:eastAsia="標楷體" w:hAnsi="標楷體" w:hint="eastAsia"/>
          <w:spacing w:val="-8"/>
          <w:w w:val="95"/>
        </w:rPr>
        <w:t>年</w:t>
      </w:r>
      <w:r w:rsidR="0008489C" w:rsidRPr="0064722D">
        <w:rPr>
          <w:rFonts w:ascii="標楷體" w:eastAsia="標楷體" w:hAnsi="標楷體" w:hint="eastAsia"/>
          <w:spacing w:val="-8"/>
          <w:w w:val="95"/>
        </w:rPr>
        <w:t>11月23日（星期一</w:t>
      </w:r>
      <w:r w:rsidR="00156DD4" w:rsidRPr="0064722D">
        <w:rPr>
          <w:rFonts w:ascii="標楷體" w:eastAsia="標楷體" w:hAnsi="標楷體" w:hint="eastAsia"/>
          <w:spacing w:val="-8"/>
          <w:w w:val="95"/>
        </w:rPr>
        <w:t>）</w:t>
      </w:r>
      <w:r w:rsidR="00AA34E2" w:rsidRPr="0064722D">
        <w:rPr>
          <w:rFonts w:ascii="標楷體" w:eastAsia="標楷體" w:hAnsi="標楷體" w:hint="eastAsia"/>
          <w:spacing w:val="-8"/>
          <w:w w:val="95"/>
        </w:rPr>
        <w:t>9</w:t>
      </w:r>
      <w:r w:rsidR="00156DD4" w:rsidRPr="0064722D">
        <w:rPr>
          <w:rFonts w:ascii="標楷體" w:eastAsia="標楷體" w:hAnsi="標楷體" w:hint="eastAsia"/>
          <w:spacing w:val="-8"/>
          <w:w w:val="95"/>
        </w:rPr>
        <w:t>時至</w:t>
      </w:r>
      <w:r w:rsidR="0042317C" w:rsidRPr="0064722D">
        <w:rPr>
          <w:rFonts w:ascii="標楷體" w:eastAsia="標楷體" w:hAnsi="標楷體" w:hint="eastAsia"/>
          <w:spacing w:val="-8"/>
          <w:w w:val="95"/>
        </w:rPr>
        <w:t>1</w:t>
      </w:r>
      <w:r w:rsidR="00827D2F" w:rsidRPr="0064722D">
        <w:rPr>
          <w:rFonts w:ascii="標楷體" w:eastAsia="標楷體" w:hAnsi="標楷體" w:hint="eastAsia"/>
          <w:spacing w:val="-8"/>
          <w:w w:val="95"/>
        </w:rPr>
        <w:t>2</w:t>
      </w:r>
      <w:r w:rsidR="00156DD4" w:rsidRPr="0064722D">
        <w:rPr>
          <w:rFonts w:ascii="標楷體" w:eastAsia="標楷體" w:hAnsi="標楷體" w:hint="eastAsia"/>
          <w:spacing w:val="-8"/>
          <w:w w:val="95"/>
        </w:rPr>
        <w:t>時</w:t>
      </w:r>
      <w:r w:rsidR="00827D2F" w:rsidRPr="0064722D">
        <w:rPr>
          <w:rFonts w:ascii="標楷體" w:eastAsia="標楷體" w:hAnsi="標楷體" w:hint="eastAsia"/>
          <w:spacing w:val="-8"/>
          <w:w w:val="95"/>
        </w:rPr>
        <w:t>9</w:t>
      </w:r>
      <w:r w:rsidR="00156DD4" w:rsidRPr="0064722D">
        <w:rPr>
          <w:rFonts w:ascii="標楷體" w:eastAsia="標楷體" w:hAnsi="標楷體" w:hint="eastAsia"/>
          <w:spacing w:val="-8"/>
          <w:w w:val="95"/>
        </w:rPr>
        <w:t>分</w:t>
      </w:r>
    </w:p>
    <w:p w:rsidR="00583940" w:rsidRPr="0064722D" w:rsidRDefault="00583940" w:rsidP="00C7758F">
      <w:pPr>
        <w:ind w:left="1600" w:rightChars="-149" w:right="-477" w:hangingChars="500" w:hanging="1600"/>
        <w:rPr>
          <w:rFonts w:ascii="標楷體" w:eastAsia="標楷體" w:hAnsi="標楷體"/>
        </w:rPr>
      </w:pPr>
      <w:r w:rsidRPr="0064722D">
        <w:rPr>
          <w:rFonts w:ascii="標楷體" w:eastAsia="標楷體" w:hAnsi="標楷體" w:hint="eastAsia"/>
        </w:rPr>
        <w:t xml:space="preserve">地　　點　</w:t>
      </w:r>
      <w:r w:rsidR="00932659" w:rsidRPr="0064722D">
        <w:rPr>
          <w:rFonts w:ascii="標楷體" w:eastAsia="標楷體" w:hAnsi="標楷體" w:hint="eastAsia"/>
        </w:rPr>
        <w:t>本院群賢樓9樓大禮堂</w:t>
      </w:r>
    </w:p>
    <w:p w:rsidR="00583940" w:rsidRPr="0064722D" w:rsidRDefault="00583940" w:rsidP="00C7758F">
      <w:pPr>
        <w:ind w:left="1600" w:rightChars="100" w:right="320" w:hangingChars="500" w:hanging="1600"/>
        <w:rPr>
          <w:rFonts w:ascii="標楷體" w:eastAsia="標楷體" w:hAnsi="標楷體"/>
        </w:rPr>
      </w:pPr>
      <w:r w:rsidRPr="0064722D">
        <w:rPr>
          <w:rFonts w:ascii="標楷體" w:eastAsia="標楷體" w:hAnsi="標楷體" w:hint="eastAsia"/>
        </w:rPr>
        <w:t xml:space="preserve">出席委員　</w:t>
      </w:r>
      <w:r w:rsidR="0008489C" w:rsidRPr="0064722D">
        <w:rPr>
          <w:rFonts w:ascii="標楷體" w:eastAsia="標楷體" w:hAnsi="標楷體" w:hint="eastAsia"/>
          <w:color w:val="000000"/>
        </w:rPr>
        <w:t>林德福</w:t>
      </w:r>
      <w:r w:rsidR="003A772F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3A772F" w:rsidRPr="0064722D">
        <w:rPr>
          <w:rFonts w:ascii="標楷體" w:eastAsia="標楷體" w:hAnsi="標楷體" w:hint="eastAsia"/>
          <w:color w:val="000000"/>
        </w:rPr>
        <w:t>賴士葆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3A772F" w:rsidRPr="0064722D">
        <w:rPr>
          <w:rFonts w:ascii="標楷體" w:eastAsia="標楷體" w:hAnsi="標楷體" w:hint="eastAsia"/>
          <w:color w:val="000000"/>
        </w:rPr>
        <w:t>曾銘宗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08489C" w:rsidRPr="0064722D">
        <w:rPr>
          <w:rFonts w:ascii="標楷體" w:eastAsia="標楷體" w:hAnsi="標楷體" w:hint="eastAsia"/>
          <w:color w:val="000000"/>
        </w:rPr>
        <w:t>蔡壁如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08489C" w:rsidRPr="0064722D">
        <w:rPr>
          <w:rFonts w:ascii="標楷體" w:eastAsia="標楷體" w:hAnsi="標楷體" w:hint="eastAsia"/>
          <w:color w:val="000000"/>
        </w:rPr>
        <w:t xml:space="preserve">林楚茵　郭國文　</w:t>
      </w:r>
      <w:r w:rsidR="0008489C" w:rsidRPr="0064722D">
        <w:rPr>
          <w:rFonts w:ascii="標楷體" w:eastAsia="標楷體" w:hAnsi="標楷體" w:hint="eastAsia"/>
        </w:rPr>
        <w:t>莊競程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08489C" w:rsidRPr="0064722D">
        <w:rPr>
          <w:rFonts w:ascii="標楷體" w:eastAsia="標楷體" w:hAnsi="標楷體" w:hint="eastAsia"/>
          <w:color w:val="000000"/>
        </w:rPr>
        <w:t>莊瑞雄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D13A7F" w:rsidRPr="0064722D">
        <w:rPr>
          <w:rFonts w:ascii="標楷體" w:eastAsia="標楷體" w:hAnsi="標楷體"/>
          <w:color w:val="000000"/>
        </w:rPr>
        <w:t>蘇巧慧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D13A7F" w:rsidRPr="0064722D">
        <w:rPr>
          <w:rFonts w:ascii="標楷體" w:eastAsia="標楷體" w:hAnsi="標楷體"/>
          <w:color w:val="000000"/>
        </w:rPr>
        <w:t>黃秀芳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D13A7F" w:rsidRPr="0064722D">
        <w:rPr>
          <w:rFonts w:ascii="標楷體" w:eastAsia="標楷體" w:hAnsi="標楷體" w:hint="eastAsia"/>
          <w:color w:val="000000"/>
        </w:rPr>
        <w:t>陳椒華　江永昌</w:t>
      </w:r>
      <w:r w:rsidR="0062080F" w:rsidRPr="0064722D">
        <w:rPr>
          <w:rFonts w:ascii="標楷體" w:eastAsia="標楷體" w:hAnsi="標楷體" w:hint="eastAsia"/>
          <w:color w:val="000000"/>
        </w:rPr>
        <w:t xml:space="preserve">　</w:t>
      </w:r>
      <w:r w:rsidR="00D13A7F" w:rsidRPr="0064722D">
        <w:rPr>
          <w:rFonts w:ascii="標楷體" w:eastAsia="標楷體" w:hAnsi="標楷體"/>
          <w:color w:val="000000"/>
        </w:rPr>
        <w:t>廖婉汝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3A772F" w:rsidRPr="0064722D">
        <w:rPr>
          <w:rFonts w:ascii="標楷體" w:eastAsia="標楷體" w:hAnsi="標楷體" w:hint="eastAsia"/>
          <w:color w:val="000000"/>
        </w:rPr>
        <w:t>費鴻泰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D13A7F" w:rsidRPr="0064722D">
        <w:rPr>
          <w:rFonts w:ascii="標楷體" w:eastAsia="標楷體" w:hAnsi="標楷體"/>
          <w:color w:val="000000"/>
        </w:rPr>
        <w:t>蔣萬安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D13A7F" w:rsidRPr="0064722D">
        <w:rPr>
          <w:rFonts w:ascii="標楷體" w:eastAsia="標楷體" w:hAnsi="標楷體" w:hint="eastAsia"/>
          <w:color w:val="000000"/>
        </w:rPr>
        <w:t>吳斯懷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D13A7F" w:rsidRPr="0064722D">
        <w:rPr>
          <w:rFonts w:ascii="標楷體" w:eastAsia="標楷體" w:hAnsi="標楷體"/>
          <w:color w:val="000000"/>
        </w:rPr>
        <w:t>張育美</w:t>
      </w:r>
      <w:r w:rsidR="00D13A7F" w:rsidRPr="0064722D">
        <w:rPr>
          <w:rFonts w:ascii="標楷體" w:eastAsia="標楷體" w:hAnsi="標楷體" w:hint="eastAsia"/>
          <w:color w:val="000000"/>
        </w:rPr>
        <w:t xml:space="preserve">　吳秉叡</w:t>
      </w:r>
      <w:r w:rsidR="0059723F" w:rsidRPr="0064722D">
        <w:rPr>
          <w:rFonts w:ascii="標楷體" w:eastAsia="標楷體" w:hAnsi="標楷體" w:hint="eastAsia"/>
          <w:color w:val="000000"/>
        </w:rPr>
        <w:t xml:space="preserve">　</w:t>
      </w:r>
      <w:r w:rsidR="00D13A7F" w:rsidRPr="0064722D">
        <w:rPr>
          <w:rFonts w:ascii="標楷體" w:eastAsia="標楷體" w:hAnsi="標楷體"/>
          <w:color w:val="000000"/>
        </w:rPr>
        <w:t>王婉諭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D13A7F" w:rsidRPr="0064722D">
        <w:rPr>
          <w:rFonts w:ascii="標楷體" w:eastAsia="標楷體" w:hAnsi="標楷體" w:hint="eastAsia"/>
          <w:color w:val="000000"/>
        </w:rPr>
        <w:t>余  天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D13A7F" w:rsidRPr="0064722D">
        <w:rPr>
          <w:rFonts w:ascii="標楷體" w:eastAsia="標楷體" w:hAnsi="標楷體"/>
          <w:color w:val="000000"/>
        </w:rPr>
        <w:t>邱泰源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3A772F" w:rsidRPr="0064722D">
        <w:rPr>
          <w:rFonts w:ascii="標楷體" w:eastAsia="標楷體" w:hAnsi="標楷體" w:hint="eastAsia"/>
          <w:color w:val="000000"/>
        </w:rPr>
        <w:t>高嘉瑜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62080F" w:rsidRPr="0064722D">
        <w:rPr>
          <w:rFonts w:ascii="標楷體" w:eastAsia="標楷體" w:hAnsi="標楷體" w:hint="eastAsia"/>
          <w:color w:val="000000"/>
        </w:rPr>
        <w:t xml:space="preserve">羅明才　</w:t>
      </w:r>
      <w:r w:rsidR="009529A5" w:rsidRPr="0064722D">
        <w:rPr>
          <w:rFonts w:ascii="標楷體" w:eastAsia="標楷體" w:hAnsi="標楷體" w:hint="eastAsia"/>
        </w:rPr>
        <w:t>劉建國　林淑芬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283EC8" w:rsidRPr="0064722D">
        <w:rPr>
          <w:rFonts w:ascii="標楷體" w:eastAsia="標楷體" w:hAnsi="標楷體" w:hint="eastAsia"/>
          <w:color w:val="000000"/>
        </w:rPr>
        <w:t>洪申翰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ED486D" w:rsidRPr="0064722D">
        <w:rPr>
          <w:rFonts w:ascii="標楷體" w:eastAsia="標楷體" w:hAnsi="標楷體" w:hint="eastAsia"/>
        </w:rPr>
        <w:t>徐志榮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4C0BCE" w:rsidRPr="004C0BCE">
        <w:rPr>
          <w:rFonts w:ascii="標楷體" w:eastAsia="標楷體" w:hAnsi="標楷體" w:hint="eastAsia"/>
        </w:rPr>
        <w:t>陳  瑩</w:t>
      </w:r>
      <w:r w:rsidR="004C0BCE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4C0BCE" w:rsidRPr="004C0BCE">
        <w:rPr>
          <w:rFonts w:ascii="標楷體" w:eastAsia="標楷體" w:hAnsi="標楷體" w:hint="eastAsia"/>
        </w:rPr>
        <w:t>楊  曜</w:t>
      </w:r>
      <w:r w:rsidR="00283EC8" w:rsidRPr="0064722D">
        <w:rPr>
          <w:rFonts w:ascii="標楷體" w:eastAsia="標楷體" w:hAnsi="標楷體" w:hint="eastAsia"/>
          <w:color w:val="000000"/>
        </w:rPr>
        <w:t xml:space="preserve">　　</w:t>
      </w:r>
    </w:p>
    <w:p w:rsidR="00010D46" w:rsidRPr="0064722D" w:rsidRDefault="00583940" w:rsidP="00C7758F">
      <w:pPr>
        <w:ind w:leftChars="500" w:left="1600"/>
        <w:rPr>
          <w:rFonts w:ascii="標楷體" w:eastAsia="標楷體" w:hAnsi="標楷體"/>
          <w:b/>
          <w:color w:val="000000"/>
        </w:rPr>
      </w:pPr>
      <w:r w:rsidRPr="0064722D">
        <w:rPr>
          <w:rFonts w:ascii="標楷體" w:eastAsia="標楷體" w:hAnsi="標楷體" w:hint="eastAsia"/>
          <w:b/>
        </w:rPr>
        <w:t>委員出席</w:t>
      </w:r>
      <w:r w:rsidR="0037653E" w:rsidRPr="0064722D">
        <w:rPr>
          <w:rFonts w:ascii="標楷體" w:eastAsia="標楷體" w:hAnsi="標楷體" w:hint="eastAsia"/>
          <w:b/>
        </w:rPr>
        <w:t>2</w:t>
      </w:r>
      <w:r w:rsidR="00363C60">
        <w:rPr>
          <w:rFonts w:ascii="標楷體" w:eastAsia="標楷體" w:hAnsi="標楷體" w:hint="eastAsia"/>
          <w:b/>
        </w:rPr>
        <w:t>9</w:t>
      </w:r>
      <w:bookmarkStart w:id="0" w:name="_GoBack"/>
      <w:bookmarkEnd w:id="0"/>
      <w:r w:rsidRPr="0064722D">
        <w:rPr>
          <w:rFonts w:ascii="標楷體" w:eastAsia="標楷體" w:hAnsi="標楷體" w:hint="eastAsia"/>
          <w:b/>
        </w:rPr>
        <w:t>人</w:t>
      </w:r>
    </w:p>
    <w:p w:rsidR="0037653E" w:rsidRPr="0064722D" w:rsidRDefault="00845FB1" w:rsidP="00FD1C97">
      <w:pPr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64722D">
        <w:rPr>
          <w:rFonts w:ascii="標楷體" w:eastAsia="標楷體" w:hAnsi="標楷體" w:hint="eastAsia"/>
        </w:rPr>
        <w:t>列席</w:t>
      </w:r>
      <w:r w:rsidR="0037653E" w:rsidRPr="0064722D">
        <w:rPr>
          <w:rFonts w:ascii="標楷體" w:eastAsia="標楷體" w:hAnsi="標楷體"/>
        </w:rPr>
        <w:t xml:space="preserve">委員　</w:t>
      </w:r>
      <w:r w:rsidR="00FC2C9E" w:rsidRPr="0064722D">
        <w:rPr>
          <w:rFonts w:ascii="標楷體" w:eastAsia="標楷體" w:hAnsi="標楷體" w:hint="eastAsia"/>
        </w:rPr>
        <w:t>李德維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D13A7F" w:rsidRPr="0064722D">
        <w:rPr>
          <w:rFonts w:ascii="標楷體" w:eastAsia="標楷體" w:hAnsi="標楷體"/>
        </w:rPr>
        <w:t>邱顯智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A901E2" w:rsidRPr="0064722D">
        <w:rPr>
          <w:rFonts w:ascii="標楷體" w:eastAsia="標楷體" w:hAnsi="標楷體" w:hint="eastAsia"/>
          <w:snapToGrid w:val="0"/>
          <w:color w:val="000000"/>
          <w:spacing w:val="-18"/>
          <w:kern w:val="0"/>
        </w:rPr>
        <w:t>鄭天財</w:t>
      </w:r>
      <w:r w:rsidR="00A901E2" w:rsidRPr="0064722D">
        <w:rPr>
          <w:rFonts w:ascii="標楷體" w:eastAsia="標楷體" w:hAnsi="標楷體" w:hint="eastAsia"/>
          <w:color w:val="000000"/>
          <w:spacing w:val="-30"/>
        </w:rPr>
        <w:t>Sra．Kacaw</w:t>
      </w:r>
      <w:r w:rsidR="00E27523" w:rsidRPr="0064722D">
        <w:rPr>
          <w:rFonts w:ascii="標楷體" w:eastAsia="標楷體" w:hAnsi="標楷體" w:hint="eastAsia"/>
          <w:color w:val="000000"/>
          <w:spacing w:val="80"/>
        </w:rPr>
        <w:t xml:space="preserve">　</w:t>
      </w:r>
      <w:r w:rsidR="00FC2C9E" w:rsidRPr="0064722D">
        <w:rPr>
          <w:rFonts w:ascii="標楷體" w:eastAsia="標楷體" w:hAnsi="標楷體" w:hint="eastAsia"/>
        </w:rPr>
        <w:t xml:space="preserve">鍾佳濱　</w:t>
      </w:r>
      <w:r w:rsidR="00FC2C9E" w:rsidRPr="0064722D">
        <w:rPr>
          <w:rFonts w:ascii="標楷體" w:eastAsia="標楷體" w:hAnsi="標楷體" w:hint="eastAsia"/>
          <w:color w:val="000000"/>
        </w:rPr>
        <w:t xml:space="preserve">楊瓊瓔　</w:t>
      </w:r>
      <w:r w:rsidR="00FC2C9E" w:rsidRPr="0064722D">
        <w:rPr>
          <w:rFonts w:ascii="標楷體" w:eastAsia="標楷體" w:hAnsi="標楷體" w:hint="eastAsia"/>
        </w:rPr>
        <w:t>李貴敏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FC2C9E" w:rsidRPr="0064722D">
        <w:rPr>
          <w:rFonts w:ascii="標楷體" w:eastAsia="標楷體" w:hAnsi="標楷體" w:hint="eastAsia"/>
          <w:color w:val="000000"/>
        </w:rPr>
        <w:t>謝衣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800627" w:rsidRPr="0064722D">
        <w:rPr>
          <w:rFonts w:ascii="標楷體" w:eastAsia="標楷體" w:hAnsi="標楷體"/>
        </w:rPr>
        <w:t>高虹安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5420FB" w:rsidRPr="0064722D">
        <w:rPr>
          <w:rFonts w:ascii="標楷體" w:eastAsia="標楷體" w:hAnsi="標楷體" w:hint="eastAsia"/>
        </w:rPr>
        <w:t>洪孟楷</w:t>
      </w:r>
      <w:r w:rsidR="00E27523" w:rsidRPr="0064722D">
        <w:rPr>
          <w:rFonts w:ascii="標楷體" w:eastAsia="標楷體" w:hAnsi="標楷體" w:hint="eastAsia"/>
          <w:color w:val="000000"/>
          <w:spacing w:val="40"/>
        </w:rPr>
        <w:t xml:space="preserve">　</w:t>
      </w:r>
      <w:r w:rsidR="00662E02" w:rsidRPr="0064722D">
        <w:rPr>
          <w:rFonts w:ascii="標楷體" w:eastAsia="標楷體" w:hAnsi="標楷體" w:hint="eastAsia"/>
        </w:rPr>
        <w:t xml:space="preserve">張其祿　</w:t>
      </w:r>
      <w:r w:rsidRPr="0064722D">
        <w:rPr>
          <w:rFonts w:ascii="標楷體" w:eastAsia="標楷體" w:hAnsi="標楷體" w:hint="eastAsia"/>
        </w:rPr>
        <w:t xml:space="preserve">　</w:t>
      </w:r>
      <w:r w:rsidR="00662E02" w:rsidRPr="0064722D">
        <w:rPr>
          <w:rFonts w:ascii="標楷體" w:eastAsia="標楷體" w:hAnsi="標楷體" w:hint="eastAsia"/>
        </w:rPr>
        <w:t xml:space="preserve">　</w:t>
      </w:r>
    </w:p>
    <w:p w:rsidR="00845FB1" w:rsidRPr="0064722D" w:rsidRDefault="00845FB1" w:rsidP="00845FB1">
      <w:pPr>
        <w:ind w:leftChars="500" w:left="1600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b/>
        </w:rPr>
        <w:t>委員</w:t>
      </w:r>
      <w:r w:rsidR="00E27523" w:rsidRPr="0064722D">
        <w:rPr>
          <w:rFonts w:ascii="標楷體" w:eastAsia="標楷體" w:hAnsi="標楷體" w:hint="eastAsia"/>
          <w:b/>
        </w:rPr>
        <w:t>列</w:t>
      </w:r>
      <w:r w:rsidRPr="0064722D">
        <w:rPr>
          <w:rFonts w:ascii="標楷體" w:eastAsia="標楷體" w:hAnsi="標楷體" w:hint="eastAsia"/>
          <w:b/>
        </w:rPr>
        <w:t>席</w:t>
      </w:r>
      <w:r w:rsidR="00353D93" w:rsidRPr="0064722D">
        <w:rPr>
          <w:rFonts w:ascii="標楷體" w:eastAsia="標楷體" w:hAnsi="標楷體" w:hint="eastAsia"/>
          <w:b/>
        </w:rPr>
        <w:t>1</w:t>
      </w:r>
      <w:r w:rsidR="00283EC8" w:rsidRPr="0064722D">
        <w:rPr>
          <w:rFonts w:ascii="標楷體" w:eastAsia="標楷體" w:hAnsi="標楷體" w:hint="eastAsia"/>
          <w:b/>
        </w:rPr>
        <w:t>0</w:t>
      </w:r>
      <w:r w:rsidRPr="0064722D">
        <w:rPr>
          <w:rFonts w:ascii="標楷體" w:eastAsia="標楷體" w:hAnsi="標楷體" w:hint="eastAsia"/>
          <w:b/>
        </w:rPr>
        <w:t>人</w:t>
      </w:r>
    </w:p>
    <w:p w:rsidR="00DD1B23" w:rsidRPr="0064722D" w:rsidRDefault="00FA597A" w:rsidP="00C02119">
      <w:pPr>
        <w:tabs>
          <w:tab w:val="left" w:pos="9072"/>
        </w:tabs>
        <w:jc w:val="both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kern w:val="16"/>
        </w:rPr>
        <w:t xml:space="preserve">列席官員　</w:t>
      </w:r>
    </w:p>
    <w:p w:rsidR="00A02563" w:rsidRPr="0064722D" w:rsidRDefault="007702CE" w:rsidP="00A0256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b/>
          <w:color w:val="000000"/>
        </w:rPr>
        <w:t>衛生</w:t>
      </w:r>
      <w:r w:rsidRPr="0064722D">
        <w:rPr>
          <w:rFonts w:ascii="標楷體" w:eastAsia="標楷體" w:hAnsi="標楷體" w:hint="eastAsia"/>
          <w:b/>
          <w:bCs/>
          <w:color w:val="000000"/>
        </w:rPr>
        <w:t>福利</w:t>
      </w:r>
      <w:r w:rsidRPr="0064722D">
        <w:rPr>
          <w:rFonts w:ascii="標楷體" w:eastAsia="標楷體" w:hAnsi="標楷體" w:hint="eastAsia"/>
          <w:b/>
          <w:color w:val="000000"/>
        </w:rPr>
        <w:t>部</w:t>
      </w:r>
      <w:r w:rsidR="00DD1B23" w:rsidRPr="0064722D">
        <w:rPr>
          <w:rFonts w:ascii="標楷體" w:eastAsia="標楷體" w:hAnsi="標楷體" w:hint="eastAsia"/>
          <w:kern w:val="16"/>
        </w:rPr>
        <w:t xml:space="preserve">　　</w:t>
      </w:r>
      <w:r w:rsidR="00433406" w:rsidRPr="0064722D">
        <w:rPr>
          <w:rFonts w:ascii="標楷體" w:eastAsia="標楷體" w:hAnsi="標楷體" w:hint="eastAsia"/>
          <w:kern w:val="16"/>
        </w:rPr>
        <w:t xml:space="preserve">　　　　　　　</w:t>
      </w:r>
      <w:r w:rsidR="00DD1B23" w:rsidRPr="0064722D">
        <w:rPr>
          <w:rFonts w:ascii="標楷體" w:eastAsia="標楷體" w:hAnsi="標楷體" w:hint="eastAsia"/>
          <w:kern w:val="16"/>
        </w:rPr>
        <w:t xml:space="preserve">　</w:t>
      </w:r>
      <w:r w:rsidR="00A02563" w:rsidRPr="0064722D">
        <w:rPr>
          <w:rFonts w:ascii="標楷體" w:eastAsia="標楷體" w:hAnsi="標楷體" w:hint="eastAsia"/>
          <w:kern w:val="16"/>
        </w:rPr>
        <w:t xml:space="preserve">　</w:t>
      </w:r>
      <w:r w:rsidRPr="0064722D">
        <w:rPr>
          <w:rFonts w:ascii="標楷體" w:eastAsia="標楷體" w:hAnsi="標楷體" w:cs="新細明體" w:hint="eastAsia"/>
          <w:kern w:val="0"/>
        </w:rPr>
        <w:t>常務次長</w:t>
      </w:r>
      <w:r w:rsidR="00DD1B23" w:rsidRPr="0064722D">
        <w:rPr>
          <w:rFonts w:ascii="標楷體" w:eastAsia="標楷體" w:hAnsi="標楷體" w:hint="eastAsia"/>
          <w:kern w:val="16"/>
        </w:rPr>
        <w:t xml:space="preserve">　</w:t>
      </w:r>
      <w:r w:rsidR="00CD118A" w:rsidRPr="0064722D">
        <w:rPr>
          <w:rFonts w:ascii="標楷體" w:eastAsia="標楷體" w:hAnsi="標楷體" w:cs="新細明體" w:hint="eastAsia"/>
          <w:color w:val="000000"/>
          <w:kern w:val="0"/>
        </w:rPr>
        <w:t>石崇良</w:t>
      </w:r>
    </w:p>
    <w:p w:rsidR="00A02563" w:rsidRPr="0064722D" w:rsidRDefault="00A02563" w:rsidP="00A0256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kern w:val="16"/>
        </w:rPr>
        <w:t xml:space="preserve">　</w:t>
      </w:r>
      <w:r w:rsidR="007702CE" w:rsidRPr="0064722D">
        <w:rPr>
          <w:rFonts w:ascii="標楷體" w:eastAsia="標楷體" w:hAnsi="標楷體" w:hint="eastAsia"/>
          <w:color w:val="000000"/>
        </w:rPr>
        <w:t>國民健康署</w:t>
      </w:r>
      <w:r w:rsidRPr="0064722D">
        <w:rPr>
          <w:rFonts w:ascii="標楷體" w:eastAsia="標楷體" w:hAnsi="標楷體" w:hint="eastAsia"/>
          <w:kern w:val="16"/>
        </w:rPr>
        <w:t xml:space="preserve">　</w:t>
      </w:r>
      <w:r w:rsidR="00433406" w:rsidRPr="0064722D">
        <w:rPr>
          <w:rFonts w:ascii="標楷體" w:eastAsia="標楷體" w:hAnsi="標楷體" w:hint="eastAsia"/>
          <w:kern w:val="16"/>
        </w:rPr>
        <w:t xml:space="preserve">　　　　</w:t>
      </w:r>
      <w:r w:rsidRPr="0064722D">
        <w:rPr>
          <w:rFonts w:ascii="標楷體" w:eastAsia="標楷體" w:hAnsi="標楷體" w:hint="eastAsia"/>
          <w:kern w:val="16"/>
        </w:rPr>
        <w:t xml:space="preserve">　　　　　</w:t>
      </w:r>
      <w:r w:rsidR="007702CE" w:rsidRPr="0064722D">
        <w:rPr>
          <w:rFonts w:ascii="標楷體" w:eastAsia="標楷體" w:hAnsi="標楷體" w:cs="新細明體" w:hint="eastAsia"/>
          <w:kern w:val="0"/>
        </w:rPr>
        <w:t>副署長</w:t>
      </w:r>
      <w:r w:rsidRPr="0064722D">
        <w:rPr>
          <w:rFonts w:ascii="標楷體" w:eastAsia="標楷體" w:hAnsi="標楷體" w:hint="eastAsia"/>
          <w:kern w:val="16"/>
        </w:rPr>
        <w:t xml:space="preserve">　　</w:t>
      </w:r>
      <w:r w:rsidR="00CD118A" w:rsidRPr="0064722D">
        <w:rPr>
          <w:rFonts w:ascii="標楷體" w:eastAsia="標楷體" w:hAnsi="標楷體" w:cs="新細明體" w:hint="eastAsia"/>
          <w:color w:val="000000"/>
          <w:kern w:val="0"/>
        </w:rPr>
        <w:t>賈淑麗</w:t>
      </w:r>
    </w:p>
    <w:p w:rsidR="0092770D" w:rsidRPr="0064722D" w:rsidRDefault="0092770D" w:rsidP="00A0256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kern w:val="16"/>
        </w:rPr>
        <w:t xml:space="preserve">　</w:t>
      </w:r>
      <w:r w:rsidR="007702CE" w:rsidRPr="0064722D">
        <w:rPr>
          <w:rFonts w:ascii="標楷體" w:eastAsia="標楷體" w:hAnsi="標楷體" w:hint="eastAsia"/>
          <w:color w:val="000000"/>
        </w:rPr>
        <w:t>食品藥物管理署</w:t>
      </w:r>
      <w:r w:rsidRPr="0064722D">
        <w:rPr>
          <w:rFonts w:ascii="標楷體" w:eastAsia="標楷體" w:hAnsi="標楷體" w:hint="eastAsia"/>
          <w:kern w:val="16"/>
        </w:rPr>
        <w:t xml:space="preserve">　　　　　　　　</w:t>
      </w:r>
      <w:r w:rsidR="007702CE" w:rsidRPr="0064722D">
        <w:rPr>
          <w:rFonts w:ascii="標楷體" w:eastAsia="標楷體" w:hAnsi="標楷體" w:cs="新細明體" w:hint="eastAsia"/>
          <w:kern w:val="0"/>
        </w:rPr>
        <w:t>副署長</w:t>
      </w:r>
      <w:r w:rsidR="00066D2F" w:rsidRPr="0064722D">
        <w:rPr>
          <w:rFonts w:ascii="標楷體" w:eastAsia="標楷體" w:hAnsi="標楷體" w:hint="eastAsia"/>
          <w:kern w:val="16"/>
        </w:rPr>
        <w:t xml:space="preserve">　　</w:t>
      </w:r>
      <w:r w:rsidR="00CD118A" w:rsidRPr="0064722D">
        <w:rPr>
          <w:rFonts w:ascii="標楷體" w:eastAsia="標楷體" w:hAnsi="標楷體" w:cs="新細明體" w:hint="eastAsia"/>
          <w:color w:val="000000"/>
          <w:kern w:val="0"/>
        </w:rPr>
        <w:t>陳惠芳</w:t>
      </w:r>
    </w:p>
    <w:p w:rsidR="00F23B6F" w:rsidRPr="0064722D" w:rsidRDefault="00433406" w:rsidP="00A0256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kern w:val="16"/>
        </w:rPr>
        <w:t xml:space="preserve">　</w:t>
      </w:r>
      <w:r w:rsidR="007702CE" w:rsidRPr="0064722D">
        <w:rPr>
          <w:rFonts w:ascii="標楷體" w:eastAsia="標楷體" w:hAnsi="標楷體" w:hint="eastAsia"/>
          <w:color w:val="000000"/>
        </w:rPr>
        <w:t>社會及家庭署</w:t>
      </w:r>
      <w:r w:rsidR="007702CE" w:rsidRPr="0064722D">
        <w:rPr>
          <w:rFonts w:ascii="標楷體" w:eastAsia="標楷體" w:hAnsi="標楷體" w:cs="新細明體" w:hint="eastAsia"/>
          <w:kern w:val="0"/>
        </w:rPr>
        <w:t>家庭支持組</w:t>
      </w:r>
      <w:r w:rsidR="00F23B6F" w:rsidRPr="0064722D">
        <w:rPr>
          <w:rFonts w:ascii="標楷體" w:eastAsia="標楷體" w:hAnsi="標楷體" w:hint="eastAsia"/>
          <w:kern w:val="16"/>
        </w:rPr>
        <w:t xml:space="preserve">　　　　</w:t>
      </w:r>
      <w:r w:rsidR="007702CE" w:rsidRPr="0064722D">
        <w:rPr>
          <w:rFonts w:ascii="標楷體" w:eastAsia="標楷體" w:hAnsi="標楷體" w:cs="新細明體" w:hint="eastAsia"/>
          <w:kern w:val="0"/>
        </w:rPr>
        <w:t>組長</w:t>
      </w:r>
      <w:r w:rsidR="00F23B6F" w:rsidRPr="0064722D">
        <w:rPr>
          <w:rFonts w:ascii="標楷體" w:eastAsia="標楷體" w:hAnsi="標楷體" w:hint="eastAsia"/>
          <w:kern w:val="16"/>
        </w:rPr>
        <w:t xml:space="preserve">　　</w:t>
      </w:r>
      <w:r w:rsidR="00066D2F" w:rsidRPr="0064722D">
        <w:rPr>
          <w:rFonts w:ascii="標楷體" w:eastAsia="標楷體" w:hAnsi="標楷體" w:hint="eastAsia"/>
          <w:kern w:val="16"/>
        </w:rPr>
        <w:t xml:space="preserve">　</w:t>
      </w:r>
      <w:r w:rsidR="00CD118A" w:rsidRPr="0064722D">
        <w:rPr>
          <w:rFonts w:ascii="標楷體" w:eastAsia="標楷體" w:hAnsi="標楷體" w:cs="新細明體" w:hint="eastAsia"/>
          <w:color w:val="000000"/>
          <w:kern w:val="0"/>
        </w:rPr>
        <w:t>簡杏蓉</w:t>
      </w:r>
    </w:p>
    <w:p w:rsidR="00F23B6F" w:rsidRPr="0064722D" w:rsidRDefault="00F23B6F" w:rsidP="00A0256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kern w:val="16"/>
        </w:rPr>
        <w:t xml:space="preserve">　</w:t>
      </w:r>
      <w:r w:rsidR="007702CE" w:rsidRPr="0064722D">
        <w:rPr>
          <w:rFonts w:ascii="標楷體" w:eastAsia="標楷體" w:hAnsi="標楷體" w:hint="eastAsia"/>
          <w:color w:val="000000"/>
        </w:rPr>
        <w:t>護理及健康照護司</w:t>
      </w:r>
      <w:r w:rsidRPr="0064722D">
        <w:rPr>
          <w:rFonts w:ascii="標楷體" w:eastAsia="標楷體" w:hAnsi="標楷體" w:hint="eastAsia"/>
          <w:kern w:val="16"/>
        </w:rPr>
        <w:t xml:space="preserve">　</w:t>
      </w:r>
      <w:r w:rsidR="00433406" w:rsidRPr="0064722D">
        <w:rPr>
          <w:rFonts w:ascii="標楷體" w:eastAsia="標楷體" w:hAnsi="標楷體" w:hint="eastAsia"/>
          <w:kern w:val="16"/>
        </w:rPr>
        <w:t xml:space="preserve">　　　　</w:t>
      </w:r>
      <w:r w:rsidRPr="0064722D">
        <w:rPr>
          <w:rFonts w:ascii="標楷體" w:eastAsia="標楷體" w:hAnsi="標楷體" w:hint="eastAsia"/>
          <w:kern w:val="16"/>
        </w:rPr>
        <w:t xml:space="preserve">　　</w:t>
      </w:r>
      <w:r w:rsidR="007702CE" w:rsidRPr="0064722D">
        <w:rPr>
          <w:rFonts w:ascii="標楷體" w:eastAsia="標楷體" w:hAnsi="標楷體" w:cs="新細明體" w:hint="eastAsia"/>
          <w:kern w:val="0"/>
        </w:rPr>
        <w:t>副司長</w:t>
      </w:r>
      <w:r w:rsidRPr="0064722D">
        <w:rPr>
          <w:rFonts w:ascii="標楷體" w:eastAsia="標楷體" w:hAnsi="標楷體" w:hint="eastAsia"/>
          <w:kern w:val="16"/>
        </w:rPr>
        <w:t xml:space="preserve">　　</w:t>
      </w:r>
      <w:r w:rsidR="00CD118A" w:rsidRPr="0064722D">
        <w:rPr>
          <w:rFonts w:ascii="標楷體" w:eastAsia="標楷體" w:hAnsi="標楷體" w:cs="新細明體" w:hint="eastAsia"/>
          <w:color w:val="000000"/>
          <w:kern w:val="0"/>
        </w:rPr>
        <w:t>蔡誾誾</w:t>
      </w:r>
    </w:p>
    <w:p w:rsidR="00F23B6F" w:rsidRPr="0064722D" w:rsidRDefault="00F23B6F" w:rsidP="00A0256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kern w:val="16"/>
        </w:rPr>
        <w:t xml:space="preserve">　</w:t>
      </w:r>
      <w:r w:rsidR="007702CE" w:rsidRPr="0064722D">
        <w:rPr>
          <w:rFonts w:ascii="標楷體" w:eastAsia="標楷體" w:hAnsi="標楷體" w:hint="eastAsia"/>
          <w:color w:val="000000"/>
        </w:rPr>
        <w:t>長期照顧司</w:t>
      </w:r>
      <w:r w:rsidRPr="0064722D">
        <w:rPr>
          <w:rFonts w:ascii="標楷體" w:eastAsia="標楷體" w:hAnsi="標楷體" w:hint="eastAsia"/>
          <w:kern w:val="16"/>
        </w:rPr>
        <w:t xml:space="preserve">　　　　</w:t>
      </w:r>
      <w:r w:rsidR="00433406" w:rsidRPr="0064722D">
        <w:rPr>
          <w:rFonts w:ascii="標楷體" w:eastAsia="標楷體" w:hAnsi="標楷體" w:hint="eastAsia"/>
          <w:kern w:val="16"/>
        </w:rPr>
        <w:t xml:space="preserve">　　　　　　</w:t>
      </w:r>
      <w:r w:rsidR="00CD118A" w:rsidRPr="0064722D">
        <w:rPr>
          <w:rFonts w:ascii="標楷體" w:eastAsia="標楷體" w:hAnsi="標楷體" w:cs="新細明體" w:hint="eastAsia"/>
          <w:kern w:val="0"/>
        </w:rPr>
        <w:t>副司長</w:t>
      </w:r>
      <w:r w:rsidRPr="0064722D">
        <w:rPr>
          <w:rFonts w:ascii="標楷體" w:eastAsia="標楷體" w:hAnsi="標楷體" w:hint="eastAsia"/>
          <w:kern w:val="16"/>
        </w:rPr>
        <w:t xml:space="preserve">　　</w:t>
      </w:r>
      <w:r w:rsidR="00CD118A" w:rsidRPr="0064722D">
        <w:rPr>
          <w:rFonts w:ascii="標楷體" w:eastAsia="標楷體" w:hAnsi="標楷體" w:cs="新細明體" w:hint="eastAsia"/>
          <w:color w:val="000000"/>
          <w:kern w:val="0"/>
        </w:rPr>
        <w:t>周道君</w:t>
      </w:r>
    </w:p>
    <w:p w:rsidR="007702CE" w:rsidRPr="0064722D" w:rsidRDefault="00F23B6F" w:rsidP="007702CE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kern w:val="16"/>
        </w:rPr>
        <w:t xml:space="preserve">　</w:t>
      </w:r>
      <w:r w:rsidR="007702CE" w:rsidRPr="0064722D">
        <w:rPr>
          <w:rFonts w:ascii="標楷體" w:eastAsia="標楷體" w:hAnsi="標楷體" w:hint="eastAsia"/>
          <w:color w:val="000000"/>
        </w:rPr>
        <w:t>醫事司</w:t>
      </w:r>
      <w:r w:rsidR="007702CE" w:rsidRPr="0064722D">
        <w:rPr>
          <w:rFonts w:ascii="標楷體" w:eastAsia="標楷體" w:hAnsi="標楷體" w:hint="eastAsia"/>
          <w:kern w:val="16"/>
        </w:rPr>
        <w:t xml:space="preserve">　　　　　　　　　　　　</w:t>
      </w:r>
      <w:r w:rsidR="00CD118A" w:rsidRPr="0064722D">
        <w:rPr>
          <w:rFonts w:ascii="標楷體" w:eastAsia="標楷體" w:hAnsi="標楷體" w:cs="新細明體" w:hint="eastAsia"/>
          <w:kern w:val="0"/>
        </w:rPr>
        <w:t>簡任技正</w:t>
      </w:r>
      <w:r w:rsidR="007702CE" w:rsidRPr="0064722D">
        <w:rPr>
          <w:rFonts w:ascii="標楷體" w:eastAsia="標楷體" w:hAnsi="標楷體" w:hint="eastAsia"/>
          <w:kern w:val="16"/>
        </w:rPr>
        <w:t xml:space="preserve">　</w:t>
      </w:r>
      <w:r w:rsidR="00CD118A" w:rsidRPr="0064722D">
        <w:rPr>
          <w:rFonts w:ascii="標楷體" w:eastAsia="標楷體" w:hAnsi="標楷體" w:cs="新細明體" w:hint="eastAsia"/>
          <w:color w:val="000000"/>
          <w:kern w:val="0"/>
        </w:rPr>
        <w:t>呂念慈</w:t>
      </w:r>
    </w:p>
    <w:p w:rsidR="007702CE" w:rsidRPr="0064722D" w:rsidRDefault="007702CE" w:rsidP="007702CE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kern w:val="16"/>
        </w:rPr>
        <w:t xml:space="preserve">　</w:t>
      </w:r>
      <w:r w:rsidRPr="0064722D">
        <w:rPr>
          <w:rFonts w:ascii="標楷體" w:eastAsia="標楷體" w:hAnsi="標楷體" w:hint="eastAsia"/>
          <w:color w:val="000000"/>
        </w:rPr>
        <w:t>社會救助及社工司</w:t>
      </w:r>
      <w:r w:rsidRPr="0064722D">
        <w:rPr>
          <w:rFonts w:ascii="標楷體" w:eastAsia="標楷體" w:hAnsi="標楷體" w:hint="eastAsia"/>
          <w:kern w:val="16"/>
        </w:rPr>
        <w:t xml:space="preserve">　　　　　　　</w:t>
      </w:r>
      <w:r w:rsidR="00CD118A" w:rsidRPr="0064722D">
        <w:rPr>
          <w:rFonts w:ascii="標楷體" w:eastAsia="標楷體" w:hAnsi="標楷體" w:cs="新細明體" w:hint="eastAsia"/>
          <w:kern w:val="0"/>
        </w:rPr>
        <w:t>科長</w:t>
      </w:r>
      <w:r w:rsidRPr="0064722D">
        <w:rPr>
          <w:rFonts w:ascii="標楷體" w:eastAsia="標楷體" w:hAnsi="標楷體" w:hint="eastAsia"/>
          <w:kern w:val="16"/>
        </w:rPr>
        <w:t xml:space="preserve">　　　</w:t>
      </w:r>
      <w:r w:rsidR="00CD118A" w:rsidRPr="0064722D">
        <w:rPr>
          <w:rFonts w:ascii="標楷體" w:eastAsia="標楷體" w:hAnsi="標楷體" w:cs="新細明體" w:hint="eastAsia"/>
          <w:color w:val="000000"/>
          <w:kern w:val="0"/>
        </w:rPr>
        <w:t>劉雅雲</w:t>
      </w:r>
    </w:p>
    <w:p w:rsidR="007702CE" w:rsidRPr="0064722D" w:rsidRDefault="007702CE" w:rsidP="007702CE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kern w:val="16"/>
        </w:rPr>
        <w:t xml:space="preserve">　</w:t>
      </w:r>
      <w:r w:rsidRPr="0064722D">
        <w:rPr>
          <w:rFonts w:ascii="標楷體" w:eastAsia="標楷體" w:hAnsi="標楷體" w:hint="eastAsia"/>
          <w:color w:val="000000"/>
        </w:rPr>
        <w:t>會計處</w:t>
      </w:r>
      <w:r w:rsidRPr="0064722D">
        <w:rPr>
          <w:rFonts w:ascii="標楷體" w:eastAsia="標楷體" w:hAnsi="標楷體" w:hint="eastAsia"/>
          <w:kern w:val="16"/>
        </w:rPr>
        <w:t xml:space="preserve">　　　　　　　　　　　　</w:t>
      </w:r>
      <w:r w:rsidR="00CD118A" w:rsidRPr="0064722D">
        <w:rPr>
          <w:rFonts w:ascii="標楷體" w:eastAsia="標楷體" w:hAnsi="標楷體" w:cs="新細明體" w:hint="eastAsia"/>
          <w:kern w:val="0"/>
        </w:rPr>
        <w:t>處長</w:t>
      </w:r>
      <w:r w:rsidRPr="0064722D">
        <w:rPr>
          <w:rFonts w:ascii="標楷體" w:eastAsia="標楷體" w:hAnsi="標楷體" w:hint="eastAsia"/>
          <w:kern w:val="16"/>
        </w:rPr>
        <w:t xml:space="preserve">　　　</w:t>
      </w:r>
      <w:r w:rsidR="00CD118A" w:rsidRPr="0064722D">
        <w:rPr>
          <w:rFonts w:ascii="標楷體" w:eastAsia="標楷體" w:hAnsi="標楷體" w:cs="新細明體" w:hint="eastAsia"/>
          <w:color w:val="000000"/>
          <w:kern w:val="0"/>
        </w:rPr>
        <w:t>張育珍</w:t>
      </w:r>
    </w:p>
    <w:p w:rsidR="007702CE" w:rsidRPr="0064722D" w:rsidRDefault="007702CE" w:rsidP="007702CE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kern w:val="16"/>
        </w:rPr>
        <w:t xml:space="preserve">　</w:t>
      </w:r>
      <w:r w:rsidRPr="0064722D">
        <w:rPr>
          <w:rFonts w:ascii="標楷體" w:eastAsia="標楷體" w:hAnsi="標楷體" w:hint="eastAsia"/>
          <w:color w:val="000000"/>
        </w:rPr>
        <w:t>資訊處</w:t>
      </w:r>
      <w:r w:rsidRPr="0064722D">
        <w:rPr>
          <w:rFonts w:ascii="標楷體" w:eastAsia="標楷體" w:hAnsi="標楷體" w:hint="eastAsia"/>
          <w:kern w:val="16"/>
        </w:rPr>
        <w:t xml:space="preserve">　　　　　　　　　　</w:t>
      </w:r>
      <w:r w:rsidR="008C50BD" w:rsidRPr="0064722D">
        <w:rPr>
          <w:rFonts w:ascii="標楷體" w:eastAsia="標楷體" w:hAnsi="標楷體" w:hint="eastAsia"/>
          <w:kern w:val="16"/>
        </w:rPr>
        <w:t xml:space="preserve">　　</w:t>
      </w:r>
      <w:r w:rsidR="00CD118A" w:rsidRPr="0064722D">
        <w:rPr>
          <w:rFonts w:ascii="標楷體" w:eastAsia="標楷體" w:hAnsi="標楷體" w:cs="新細明體" w:hint="eastAsia"/>
          <w:kern w:val="0"/>
        </w:rPr>
        <w:t>副處長</w:t>
      </w:r>
      <w:r w:rsidRPr="0064722D">
        <w:rPr>
          <w:rFonts w:ascii="標楷體" w:eastAsia="標楷體" w:hAnsi="標楷體" w:hint="eastAsia"/>
          <w:kern w:val="16"/>
        </w:rPr>
        <w:t xml:space="preserve">　　</w:t>
      </w:r>
      <w:r w:rsidR="00CD118A" w:rsidRPr="0064722D">
        <w:rPr>
          <w:rFonts w:ascii="標楷體" w:eastAsia="標楷體" w:hAnsi="標楷體" w:cs="新細明體" w:hint="eastAsia"/>
          <w:color w:val="000000"/>
          <w:kern w:val="0"/>
        </w:rPr>
        <w:t>王復中</w:t>
      </w:r>
    </w:p>
    <w:p w:rsidR="007702CE" w:rsidRPr="0064722D" w:rsidRDefault="007702CE" w:rsidP="007702CE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kern w:val="16"/>
        </w:rPr>
        <w:t xml:space="preserve">　</w:t>
      </w:r>
      <w:r w:rsidRPr="0064722D">
        <w:rPr>
          <w:rFonts w:ascii="標楷體" w:eastAsia="標楷體" w:hAnsi="標楷體" w:hint="eastAsia"/>
          <w:color w:val="000000"/>
        </w:rPr>
        <w:t>附屬醫療及社會福利機構管理會</w:t>
      </w:r>
      <w:r w:rsidRPr="0064722D">
        <w:rPr>
          <w:rFonts w:ascii="標楷體" w:eastAsia="標楷體" w:hAnsi="標楷體" w:hint="eastAsia"/>
          <w:kern w:val="16"/>
        </w:rPr>
        <w:t xml:space="preserve">　</w:t>
      </w:r>
      <w:r w:rsidR="00CD118A" w:rsidRPr="0064722D">
        <w:rPr>
          <w:rFonts w:ascii="標楷體" w:eastAsia="標楷體" w:hAnsi="標楷體" w:cs="新細明體" w:hint="eastAsia"/>
          <w:kern w:val="0"/>
        </w:rPr>
        <w:t>副執行長</w:t>
      </w:r>
      <w:r w:rsidRPr="0064722D">
        <w:rPr>
          <w:rFonts w:ascii="標楷體" w:eastAsia="標楷體" w:hAnsi="標楷體" w:hint="eastAsia"/>
          <w:kern w:val="16"/>
        </w:rPr>
        <w:t xml:space="preserve">　</w:t>
      </w:r>
      <w:r w:rsidR="00CD118A" w:rsidRPr="0064722D">
        <w:rPr>
          <w:rFonts w:ascii="標楷體" w:eastAsia="標楷體" w:hAnsi="標楷體" w:cs="新細明體" w:hint="eastAsia"/>
          <w:color w:val="000000"/>
          <w:kern w:val="0"/>
        </w:rPr>
        <w:t>王森稔</w:t>
      </w:r>
    </w:p>
    <w:p w:rsidR="00E4708B" w:rsidRPr="0064722D" w:rsidRDefault="008C50BD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b/>
          <w:color w:val="000000"/>
        </w:rPr>
        <w:t>行政院環境保護署</w:t>
      </w:r>
      <w:r w:rsidR="00A02563" w:rsidRPr="0064722D">
        <w:rPr>
          <w:rFonts w:ascii="標楷體" w:eastAsia="標楷體" w:hAnsi="標楷體" w:hint="eastAsia"/>
          <w:kern w:val="16"/>
        </w:rPr>
        <w:t xml:space="preserve">　　　　　</w:t>
      </w:r>
      <w:r w:rsidR="00DA65D9" w:rsidRPr="0064722D">
        <w:rPr>
          <w:rFonts w:ascii="標楷體" w:eastAsia="標楷體" w:hAnsi="標楷體" w:hint="eastAsia"/>
          <w:kern w:val="16"/>
        </w:rPr>
        <w:t xml:space="preserve">　</w:t>
      </w:r>
      <w:r w:rsidR="00A02563" w:rsidRPr="0064722D">
        <w:rPr>
          <w:rFonts w:ascii="標楷體" w:eastAsia="標楷體" w:hAnsi="標楷體" w:hint="eastAsia"/>
          <w:kern w:val="16"/>
        </w:rPr>
        <w:t xml:space="preserve">　</w:t>
      </w:r>
      <w:r w:rsidRPr="0064722D">
        <w:rPr>
          <w:rFonts w:ascii="標楷體" w:eastAsia="標楷體" w:hAnsi="標楷體" w:hint="eastAsia"/>
          <w:kern w:val="16"/>
        </w:rPr>
        <w:t xml:space="preserve">　</w:t>
      </w:r>
      <w:r w:rsidRPr="0064722D">
        <w:rPr>
          <w:rFonts w:ascii="標楷體" w:eastAsia="標楷體" w:hAnsi="標楷體" w:cs="新細明體" w:hint="eastAsia"/>
          <w:kern w:val="0"/>
        </w:rPr>
        <w:t>政務副署長</w:t>
      </w:r>
      <w:r w:rsidRPr="0064722D">
        <w:rPr>
          <w:rFonts w:ascii="標楷體" w:eastAsia="標楷體" w:hAnsi="標楷體" w:cs="新細明體" w:hint="eastAsia"/>
          <w:color w:val="000000"/>
          <w:kern w:val="0"/>
        </w:rPr>
        <w:t>蔡鴻德</w:t>
      </w:r>
    </w:p>
    <w:p w:rsidR="00DD1B23" w:rsidRPr="0064722D" w:rsidRDefault="00DD1B23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kern w:val="16"/>
        </w:rPr>
        <w:t xml:space="preserve">　</w:t>
      </w:r>
      <w:r w:rsidR="008C50BD" w:rsidRPr="0064722D">
        <w:rPr>
          <w:rFonts w:ascii="標楷體" w:eastAsia="標楷體" w:hAnsi="標楷體" w:hint="eastAsia"/>
          <w:color w:val="000000"/>
        </w:rPr>
        <w:t>環境監測及資訊處</w:t>
      </w:r>
      <w:r w:rsidRPr="0064722D">
        <w:rPr>
          <w:rFonts w:ascii="標楷體" w:eastAsia="標楷體" w:hAnsi="標楷體" w:hint="eastAsia"/>
          <w:kern w:val="16"/>
        </w:rPr>
        <w:t xml:space="preserve">　　　　　</w:t>
      </w:r>
      <w:r w:rsidR="007B4639" w:rsidRPr="0064722D">
        <w:rPr>
          <w:rFonts w:ascii="標楷體" w:eastAsia="標楷體" w:hAnsi="標楷體" w:hint="eastAsia"/>
          <w:kern w:val="16"/>
        </w:rPr>
        <w:t xml:space="preserve">　</w:t>
      </w:r>
      <w:r w:rsidR="008C50BD" w:rsidRPr="0064722D">
        <w:rPr>
          <w:rFonts w:ascii="標楷體" w:eastAsia="標楷體" w:hAnsi="標楷體" w:hint="eastAsia"/>
          <w:kern w:val="16"/>
        </w:rPr>
        <w:t xml:space="preserve">　</w:t>
      </w:r>
      <w:r w:rsidR="008C50BD" w:rsidRPr="0064722D">
        <w:rPr>
          <w:rFonts w:ascii="標楷體" w:eastAsia="標楷體" w:hAnsi="標楷體" w:cs="新細明體" w:hint="eastAsia"/>
          <w:kern w:val="0"/>
        </w:rPr>
        <w:t>副處長</w:t>
      </w:r>
      <w:r w:rsidR="00C02119" w:rsidRPr="0064722D">
        <w:rPr>
          <w:rFonts w:ascii="標楷體" w:eastAsia="標楷體" w:hAnsi="標楷體" w:hint="eastAsia"/>
          <w:kern w:val="16"/>
        </w:rPr>
        <w:t xml:space="preserve">　</w:t>
      </w:r>
      <w:r w:rsidR="00E4708B" w:rsidRPr="0064722D">
        <w:rPr>
          <w:rFonts w:ascii="標楷體" w:eastAsia="標楷體" w:hAnsi="標楷體" w:hint="eastAsia"/>
          <w:kern w:val="16"/>
        </w:rPr>
        <w:t xml:space="preserve">　</w:t>
      </w:r>
      <w:r w:rsidR="008C50BD" w:rsidRPr="0064722D">
        <w:rPr>
          <w:rFonts w:ascii="標楷體" w:eastAsia="標楷體" w:hAnsi="標楷體" w:cs="新細明體" w:hint="eastAsia"/>
          <w:color w:val="000000"/>
          <w:kern w:val="0"/>
        </w:rPr>
        <w:t>蘇國澤</w:t>
      </w:r>
    </w:p>
    <w:p w:rsidR="00E4708B" w:rsidRPr="0064722D" w:rsidRDefault="00E4708B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b/>
          <w:kern w:val="16"/>
        </w:rPr>
        <w:t>行政院主計總處</w:t>
      </w:r>
      <w:r w:rsidRPr="0064722D">
        <w:rPr>
          <w:rFonts w:ascii="標楷體" w:eastAsia="標楷體" w:hAnsi="標楷體" w:hint="eastAsia"/>
          <w:kern w:val="16"/>
        </w:rPr>
        <w:t xml:space="preserve">　　　　　　　　　副主計長　李國興</w:t>
      </w:r>
    </w:p>
    <w:p w:rsidR="00E4708B" w:rsidRPr="0064722D" w:rsidRDefault="001A4712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  <w:b/>
          <w:kern w:val="16"/>
        </w:rPr>
        <w:t xml:space="preserve">　</w:t>
      </w:r>
      <w:r w:rsidRPr="0064722D">
        <w:rPr>
          <w:rFonts w:ascii="標楷體" w:eastAsia="標楷體" w:hAnsi="標楷體" w:hint="eastAsia"/>
          <w:kern w:val="16"/>
        </w:rPr>
        <w:t>公務預算處　　　　　　　　　　處長</w:t>
      </w:r>
      <w:r w:rsidR="00DA65D9" w:rsidRPr="0064722D">
        <w:rPr>
          <w:rFonts w:ascii="標楷體" w:eastAsia="標楷體" w:hAnsi="標楷體" w:hint="eastAsia"/>
          <w:kern w:val="16"/>
        </w:rPr>
        <w:t xml:space="preserve">　</w:t>
      </w:r>
      <w:r w:rsidRPr="0064722D">
        <w:rPr>
          <w:rFonts w:ascii="標楷體" w:eastAsia="標楷體" w:hAnsi="標楷體" w:hint="eastAsia"/>
          <w:kern w:val="16"/>
        </w:rPr>
        <w:t xml:space="preserve">　　</w:t>
      </w:r>
      <w:r w:rsidR="00DA65D9" w:rsidRPr="0064722D">
        <w:rPr>
          <w:rFonts w:ascii="標楷體" w:eastAsia="標楷體" w:hAnsi="標楷體" w:hint="eastAsia"/>
          <w:kern w:val="16"/>
        </w:rPr>
        <w:t>張惟明</w:t>
      </w:r>
    </w:p>
    <w:p w:rsidR="00B53A96" w:rsidRPr="0064722D" w:rsidRDefault="00B53A96" w:rsidP="00C7758F">
      <w:pPr>
        <w:pStyle w:val="a8"/>
        <w:tabs>
          <w:tab w:val="left" w:pos="3660"/>
        </w:tabs>
        <w:spacing w:line="480" w:lineRule="exact"/>
        <w:rPr>
          <w:rFonts w:hAnsi="標楷體"/>
          <w:kern w:val="16"/>
        </w:rPr>
      </w:pPr>
      <w:r w:rsidRPr="0064722D">
        <w:rPr>
          <w:rFonts w:hAnsi="標楷體" w:hint="eastAsia"/>
          <w:kern w:val="16"/>
        </w:rPr>
        <w:lastRenderedPageBreak/>
        <w:t xml:space="preserve">主　　席　</w:t>
      </w:r>
      <w:r w:rsidR="00884DCC" w:rsidRPr="0064722D">
        <w:rPr>
          <w:rFonts w:hAnsi="標楷體" w:hint="eastAsia"/>
          <w:kern w:val="16"/>
        </w:rPr>
        <w:t>吳</w:t>
      </w:r>
      <w:r w:rsidR="006323E5" w:rsidRPr="0064722D">
        <w:rPr>
          <w:rFonts w:hAnsi="標楷體" w:hint="eastAsia"/>
          <w:kern w:val="16"/>
        </w:rPr>
        <w:t>召集委員</w:t>
      </w:r>
      <w:r w:rsidR="00884DCC" w:rsidRPr="0064722D">
        <w:rPr>
          <w:rFonts w:hAnsi="標楷體" w:hint="eastAsia"/>
          <w:kern w:val="16"/>
        </w:rPr>
        <w:t>秉叡</w:t>
      </w:r>
    </w:p>
    <w:p w:rsidR="00B53A96" w:rsidRPr="0064722D" w:rsidRDefault="00B53A96" w:rsidP="00C7758F">
      <w:pPr>
        <w:tabs>
          <w:tab w:val="left" w:pos="3660"/>
        </w:tabs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64722D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64722D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64722D" w:rsidRDefault="00B84F11" w:rsidP="00C7758F">
      <w:pPr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64722D">
        <w:rPr>
          <w:rFonts w:ascii="標楷體" w:eastAsia="標楷體" w:hAnsi="標楷體" w:cs="Courier New" w:hint="eastAsia"/>
          <w:kern w:val="16"/>
        </w:rPr>
        <w:t>主任秘書　趙弘靜</w:t>
      </w:r>
    </w:p>
    <w:p w:rsidR="005A00CF" w:rsidRPr="0064722D" w:rsidRDefault="00FE485A" w:rsidP="005A00CF">
      <w:pPr>
        <w:autoSpaceDE w:val="0"/>
        <w:autoSpaceDN w:val="0"/>
        <w:ind w:left="1600" w:hangingChars="500" w:hanging="1600"/>
        <w:jc w:val="both"/>
        <w:rPr>
          <w:rFonts w:ascii="標楷體" w:eastAsia="標楷體" w:hAnsi="標楷體"/>
        </w:rPr>
      </w:pPr>
      <w:r w:rsidRPr="0064722D">
        <w:rPr>
          <w:rFonts w:ascii="標楷體" w:eastAsia="標楷體" w:hAnsi="標楷體" w:hint="eastAsia"/>
        </w:rPr>
        <w:t xml:space="preserve">紀　　錄　</w:t>
      </w:r>
      <w:r w:rsidR="006323E5" w:rsidRPr="0064722D">
        <w:rPr>
          <w:rFonts w:ascii="標楷體" w:eastAsia="標楷體" w:hAnsi="標楷體" w:hint="eastAsia"/>
        </w:rPr>
        <w:t xml:space="preserve">秘　書　郭錦貴　</w:t>
      </w:r>
      <w:r w:rsidR="005A00CF" w:rsidRPr="0064722D">
        <w:rPr>
          <w:rFonts w:ascii="標楷體" w:eastAsia="標楷體" w:hAnsi="標楷體" w:hint="eastAsia"/>
        </w:rPr>
        <w:t xml:space="preserve">副研究員　黃惠雯　編　審　黃美菁　</w:t>
      </w:r>
    </w:p>
    <w:p w:rsidR="006323E5" w:rsidRPr="0064722D" w:rsidRDefault="005A00CF" w:rsidP="005A00CF">
      <w:pPr>
        <w:autoSpaceDE w:val="0"/>
        <w:autoSpaceDN w:val="0"/>
        <w:ind w:left="1600" w:hangingChars="500" w:hanging="1600"/>
        <w:jc w:val="both"/>
        <w:rPr>
          <w:rFonts w:ascii="標楷體" w:eastAsia="標楷體" w:hAnsi="標楷體"/>
          <w:kern w:val="16"/>
        </w:rPr>
      </w:pPr>
      <w:r w:rsidRPr="0064722D">
        <w:rPr>
          <w:rFonts w:ascii="標楷體" w:eastAsia="標楷體" w:hAnsi="標楷體" w:hint="eastAsia"/>
        </w:rPr>
        <w:t xml:space="preserve">　　　　　科　長　蔡明哲　</w:t>
      </w:r>
      <w:r w:rsidR="0025153D" w:rsidRPr="0064722D">
        <w:rPr>
          <w:rFonts w:ascii="標楷體" w:eastAsia="標楷體" w:hAnsi="標楷體" w:hint="eastAsia"/>
        </w:rPr>
        <w:t>專</w:t>
      </w:r>
      <w:r w:rsidR="00A04084" w:rsidRPr="0064722D">
        <w:rPr>
          <w:rFonts w:ascii="標楷體" w:eastAsia="標楷體" w:hAnsi="標楷體" w:hint="eastAsia"/>
        </w:rPr>
        <w:t xml:space="preserve">　</w:t>
      </w:r>
      <w:r w:rsidRPr="0064722D">
        <w:rPr>
          <w:rFonts w:ascii="標楷體" w:eastAsia="標楷體" w:hAnsi="標楷體" w:hint="eastAsia"/>
        </w:rPr>
        <w:t xml:space="preserve">　</w:t>
      </w:r>
      <w:r w:rsidR="006323E5" w:rsidRPr="0064722D">
        <w:rPr>
          <w:rFonts w:ascii="標楷體" w:eastAsia="標楷體" w:hAnsi="標楷體" w:hint="eastAsia"/>
        </w:rPr>
        <w:t>員</w:t>
      </w:r>
      <w:r w:rsidR="00A04084" w:rsidRPr="0064722D">
        <w:rPr>
          <w:rFonts w:ascii="標楷體" w:eastAsia="標楷體" w:hAnsi="標楷體" w:hint="eastAsia"/>
        </w:rPr>
        <w:t xml:space="preserve">　</w:t>
      </w:r>
      <w:r w:rsidR="0025153D" w:rsidRPr="0064722D">
        <w:rPr>
          <w:rFonts w:ascii="標楷體" w:eastAsia="標楷體" w:hAnsi="標楷體" w:hint="eastAsia"/>
        </w:rPr>
        <w:t>劉芳賢</w:t>
      </w:r>
      <w:r w:rsidR="006323E5" w:rsidRPr="0064722D">
        <w:rPr>
          <w:rFonts w:ascii="標楷體" w:eastAsia="標楷體" w:hAnsi="標楷體" w:hint="eastAsia"/>
        </w:rPr>
        <w:t xml:space="preserve">　</w:t>
      </w:r>
    </w:p>
    <w:p w:rsidR="00FC2C9E" w:rsidRPr="0064722D" w:rsidRDefault="002A4502" w:rsidP="002C1133">
      <w:pPr>
        <w:autoSpaceDE w:val="0"/>
        <w:autoSpaceDN w:val="0"/>
        <w:spacing w:beforeLines="50" w:before="180" w:line="420" w:lineRule="exact"/>
        <w:ind w:leftChars="201" w:left="643"/>
        <w:jc w:val="both"/>
        <w:rPr>
          <w:rFonts w:ascii="標楷體" w:eastAsia="標楷體" w:hAnsi="標楷體"/>
          <w:b/>
        </w:rPr>
      </w:pPr>
      <w:r w:rsidRPr="0064722D">
        <w:rPr>
          <w:rFonts w:ascii="標楷體" w:eastAsia="標楷體" w:hAnsi="標楷體" w:cs="Courier New" w:hint="eastAsia"/>
          <w:b/>
        </w:rPr>
        <w:t>報告</w:t>
      </w:r>
      <w:r w:rsidRPr="0064722D">
        <w:rPr>
          <w:rFonts w:ascii="標楷體" w:eastAsia="標楷體" w:hAnsi="標楷體" w:hint="eastAsia"/>
          <w:b/>
        </w:rPr>
        <w:t>事項</w:t>
      </w:r>
    </w:p>
    <w:p w:rsidR="00FC2C9E" w:rsidRPr="0064722D" w:rsidRDefault="00FC2C9E" w:rsidP="008A47C7">
      <w:pPr>
        <w:pStyle w:val="Default"/>
        <w:spacing w:line="440" w:lineRule="exact"/>
        <w:ind w:leftChars="-2" w:left="669" w:hangingChars="211" w:hanging="675"/>
        <w:jc w:val="both"/>
        <w:rPr>
          <w:rFonts w:hAnsi="標楷體"/>
          <w:sz w:val="32"/>
          <w:szCs w:val="32"/>
        </w:rPr>
      </w:pPr>
      <w:r w:rsidRPr="0064722D">
        <w:rPr>
          <w:rFonts w:hAnsi="標楷體" w:hint="eastAsia"/>
          <w:sz w:val="32"/>
          <w:szCs w:val="32"/>
        </w:rPr>
        <w:t>處理中央政府前瞻基礎建設計畫第2期特別預算(108至109年度)決議：</w:t>
      </w:r>
    </w:p>
    <w:p w:rsidR="00FC2C9E" w:rsidRPr="0064722D" w:rsidRDefault="00FC2C9E" w:rsidP="008A47C7">
      <w:pPr>
        <w:pStyle w:val="Default"/>
        <w:spacing w:line="440" w:lineRule="exact"/>
        <w:ind w:leftChars="-2" w:left="669" w:hangingChars="211" w:hanging="675"/>
        <w:jc w:val="both"/>
        <w:rPr>
          <w:rFonts w:hAnsi="標楷體"/>
          <w:sz w:val="32"/>
          <w:szCs w:val="32"/>
        </w:rPr>
      </w:pPr>
      <w:r w:rsidRPr="0064722D">
        <w:rPr>
          <w:rFonts w:hAnsi="標楷體" w:hint="eastAsia"/>
          <w:sz w:val="32"/>
          <w:szCs w:val="32"/>
        </w:rPr>
        <w:t>一、有關衛生福利部主管預算凍結書面報告案6案：</w:t>
      </w:r>
    </w:p>
    <w:p w:rsidR="00FC2C9E" w:rsidRPr="0064722D" w:rsidRDefault="00FC2C9E" w:rsidP="008A47C7">
      <w:pPr>
        <w:pStyle w:val="Default"/>
        <w:spacing w:line="440" w:lineRule="exact"/>
        <w:ind w:leftChars="186" w:left="1270" w:hangingChars="211" w:hanging="675"/>
        <w:jc w:val="both"/>
        <w:rPr>
          <w:rFonts w:hAnsi="標楷體"/>
          <w:sz w:val="32"/>
          <w:szCs w:val="32"/>
        </w:rPr>
      </w:pPr>
      <w:r w:rsidRPr="0064722D">
        <w:rPr>
          <w:rFonts w:hAnsi="標楷體" w:hint="eastAsia"/>
          <w:sz w:val="32"/>
          <w:szCs w:val="32"/>
        </w:rPr>
        <w:t>(一)該部「城鄉建設-公共服務據點整備」及「數位建設-保障寬頻人權」預算各凍結十分之一書面報告案。</w:t>
      </w:r>
    </w:p>
    <w:p w:rsidR="00FC2C9E" w:rsidRPr="0064722D" w:rsidRDefault="00FC2C9E" w:rsidP="008A47C7">
      <w:pPr>
        <w:pStyle w:val="Default"/>
        <w:spacing w:line="440" w:lineRule="exact"/>
        <w:ind w:leftChars="186" w:left="1270" w:hangingChars="211" w:hanging="675"/>
        <w:jc w:val="both"/>
        <w:rPr>
          <w:rFonts w:hAnsi="標楷體"/>
          <w:sz w:val="32"/>
          <w:szCs w:val="32"/>
        </w:rPr>
      </w:pPr>
      <w:r w:rsidRPr="0064722D">
        <w:rPr>
          <w:rFonts w:hAnsi="標楷體" w:hint="eastAsia"/>
          <w:sz w:val="32"/>
          <w:szCs w:val="32"/>
        </w:rPr>
        <w:t>(二)食品藥物管理署「食品安全建設」項下「現代化食品藥物國家級實驗大樓及教育訓練大樓興建計畫」預算凍結十分之一書面報告案。</w:t>
      </w:r>
    </w:p>
    <w:p w:rsidR="00FC2C9E" w:rsidRPr="0064722D" w:rsidRDefault="00FC2C9E" w:rsidP="008A47C7">
      <w:pPr>
        <w:pStyle w:val="Default"/>
        <w:spacing w:line="440" w:lineRule="exact"/>
        <w:ind w:leftChars="186" w:left="1270" w:hangingChars="211" w:hanging="675"/>
        <w:jc w:val="both"/>
        <w:rPr>
          <w:rFonts w:hAnsi="標楷體"/>
          <w:sz w:val="32"/>
          <w:szCs w:val="32"/>
        </w:rPr>
      </w:pPr>
      <w:r w:rsidRPr="0064722D">
        <w:rPr>
          <w:rFonts w:hAnsi="標楷體" w:hint="eastAsia"/>
          <w:sz w:val="32"/>
          <w:szCs w:val="32"/>
        </w:rPr>
        <w:t>(三)食品藥物管理署「食品安全建設」項下「強化衛生單位食安稽查及檢驗量能」預算凍結十分之一書面報告案。</w:t>
      </w:r>
    </w:p>
    <w:p w:rsidR="00FC2C9E" w:rsidRPr="0064722D" w:rsidRDefault="00FC2C9E" w:rsidP="00FC2C9E">
      <w:pPr>
        <w:pStyle w:val="Default"/>
        <w:spacing w:line="440" w:lineRule="exact"/>
        <w:ind w:leftChars="186" w:left="1270" w:hangingChars="211" w:hanging="675"/>
        <w:jc w:val="both"/>
        <w:rPr>
          <w:rFonts w:hAnsi="標楷體"/>
          <w:sz w:val="32"/>
          <w:szCs w:val="32"/>
        </w:rPr>
      </w:pPr>
      <w:r w:rsidRPr="0064722D">
        <w:rPr>
          <w:rFonts w:hAnsi="標楷體" w:hint="eastAsia"/>
          <w:sz w:val="32"/>
          <w:szCs w:val="32"/>
        </w:rPr>
        <w:t>(四)國民健康署「城鄉建設」項下「公共服務據點整備」預算凍結十分之一書面報告案。</w:t>
      </w:r>
    </w:p>
    <w:p w:rsidR="00FC2C9E" w:rsidRPr="0064722D" w:rsidRDefault="00FC2C9E" w:rsidP="00FC2C9E">
      <w:pPr>
        <w:pStyle w:val="Default"/>
        <w:spacing w:line="440" w:lineRule="exact"/>
        <w:ind w:leftChars="186" w:left="1270" w:hangingChars="211" w:hanging="675"/>
        <w:jc w:val="both"/>
        <w:rPr>
          <w:rFonts w:hAnsi="標楷體"/>
          <w:sz w:val="32"/>
          <w:szCs w:val="32"/>
        </w:rPr>
      </w:pPr>
      <w:r w:rsidRPr="0064722D">
        <w:rPr>
          <w:rFonts w:hAnsi="標楷體" w:hint="eastAsia"/>
          <w:sz w:val="32"/>
          <w:szCs w:val="32"/>
        </w:rPr>
        <w:t>(五)社會及家庭署「城鄉建設」項下「公共服務據點整備」預算凍結二十分之一書面報告案。</w:t>
      </w:r>
    </w:p>
    <w:p w:rsidR="00FC2C9E" w:rsidRPr="0064722D" w:rsidRDefault="00FC2C9E" w:rsidP="00FC2C9E">
      <w:pPr>
        <w:pStyle w:val="Default"/>
        <w:spacing w:line="440" w:lineRule="exact"/>
        <w:ind w:leftChars="186" w:left="1270" w:hangingChars="211" w:hanging="675"/>
        <w:jc w:val="both"/>
        <w:rPr>
          <w:rFonts w:hAnsi="標楷體"/>
          <w:sz w:val="32"/>
          <w:szCs w:val="32"/>
        </w:rPr>
      </w:pPr>
      <w:r w:rsidRPr="0064722D">
        <w:rPr>
          <w:rFonts w:hAnsi="標楷體" w:hint="eastAsia"/>
          <w:sz w:val="32"/>
          <w:szCs w:val="32"/>
        </w:rPr>
        <w:t>(六)社會及家庭署「少子化友善育兒空間建設」預算凍結二十分之一書面報告案。</w:t>
      </w:r>
    </w:p>
    <w:p w:rsidR="006E6B37" w:rsidRPr="0064722D" w:rsidRDefault="00FC2C9E" w:rsidP="00FC2C9E">
      <w:pPr>
        <w:pStyle w:val="Default"/>
        <w:spacing w:line="440" w:lineRule="exact"/>
        <w:ind w:leftChars="-2" w:left="669" w:hangingChars="211" w:hanging="675"/>
        <w:jc w:val="both"/>
        <w:rPr>
          <w:rFonts w:hAnsi="標楷體"/>
          <w:sz w:val="32"/>
          <w:szCs w:val="32"/>
        </w:rPr>
      </w:pPr>
      <w:r w:rsidRPr="0064722D">
        <w:rPr>
          <w:rFonts w:hAnsi="標楷體" w:hint="eastAsia"/>
          <w:sz w:val="32"/>
          <w:szCs w:val="32"/>
        </w:rPr>
        <w:t>二、有關行政院環境保護署主管「數位建設」項下「建構開放政府及智慧城鄉服務-辦理環境品質感測物聯網發展布建及執法應用計畫」預算凍結十分之一書面報告案。</w:t>
      </w:r>
    </w:p>
    <w:p w:rsidR="006E6B37" w:rsidRPr="0064722D" w:rsidRDefault="006E6B37" w:rsidP="002C1133">
      <w:pPr>
        <w:spacing w:beforeLines="50" w:before="180"/>
        <w:rPr>
          <w:rFonts w:ascii="標楷體" w:eastAsia="標楷體" w:hAnsi="標楷體"/>
        </w:rPr>
      </w:pPr>
      <w:r w:rsidRPr="0064722D">
        <w:rPr>
          <w:rFonts w:ascii="標楷體" w:eastAsia="標楷體" w:hAnsi="標楷體" w:hint="eastAsia"/>
          <w:b/>
          <w:color w:val="000000"/>
        </w:rPr>
        <w:t>決定</w:t>
      </w:r>
      <w:r w:rsidRPr="0064722D">
        <w:rPr>
          <w:rFonts w:ascii="標楷體" w:eastAsia="標楷體" w:hAnsi="標楷體" w:hint="eastAsia"/>
          <w:color w:val="000000"/>
        </w:rPr>
        <w:t>：</w:t>
      </w:r>
      <w:r w:rsidRPr="0064722D">
        <w:rPr>
          <w:rFonts w:ascii="標楷體" w:eastAsia="標楷體" w:hAnsi="標楷體" w:hint="eastAsia"/>
          <w:spacing w:val="-6"/>
        </w:rPr>
        <w:t>以上</w:t>
      </w:r>
      <w:r w:rsidR="00FC2C9E" w:rsidRPr="0064722D">
        <w:rPr>
          <w:rFonts w:ascii="標楷體" w:eastAsia="標楷體" w:hAnsi="標楷體" w:hint="eastAsia"/>
          <w:spacing w:val="-6"/>
        </w:rPr>
        <w:t>7</w:t>
      </w:r>
      <w:r w:rsidRPr="0064722D">
        <w:rPr>
          <w:rFonts w:ascii="標楷體" w:eastAsia="標楷體" w:hAnsi="標楷體" w:hint="eastAsia"/>
          <w:spacing w:val="-6"/>
        </w:rPr>
        <w:t>案均已報告完成，准予動支，提報院會。</w:t>
      </w:r>
    </w:p>
    <w:p w:rsidR="006E6B37" w:rsidRPr="0064722D" w:rsidRDefault="00993B30" w:rsidP="002C1133">
      <w:pPr>
        <w:pStyle w:val="Default"/>
        <w:spacing w:beforeLines="50" w:before="180" w:line="440" w:lineRule="exact"/>
        <w:ind w:left="1803" w:hangingChars="563" w:hanging="1803"/>
        <w:jc w:val="both"/>
        <w:rPr>
          <w:rFonts w:hAnsi="標楷體"/>
          <w:b/>
          <w:color w:val="auto"/>
          <w:sz w:val="32"/>
          <w:szCs w:val="32"/>
        </w:rPr>
      </w:pPr>
      <w:r w:rsidRPr="0064722D">
        <w:rPr>
          <w:rFonts w:hAnsi="標楷體" w:hint="eastAsia"/>
          <w:b/>
          <w:color w:val="auto"/>
          <w:sz w:val="32"/>
          <w:szCs w:val="32"/>
        </w:rPr>
        <w:t xml:space="preserve">    </w:t>
      </w:r>
      <w:r w:rsidR="006E6B37" w:rsidRPr="0064722D">
        <w:rPr>
          <w:rFonts w:hAnsi="標楷體" w:hint="eastAsia"/>
          <w:b/>
          <w:color w:val="auto"/>
          <w:sz w:val="32"/>
          <w:szCs w:val="32"/>
        </w:rPr>
        <w:t>討論事項</w:t>
      </w:r>
    </w:p>
    <w:p w:rsidR="00EB0D6E" w:rsidRPr="0064722D" w:rsidRDefault="00FC2C9E" w:rsidP="009529A5">
      <w:pPr>
        <w:pStyle w:val="Default"/>
        <w:overflowPunct w:val="0"/>
        <w:spacing w:line="440" w:lineRule="exact"/>
        <w:ind w:leftChars="-1" w:hangingChars="1" w:hanging="3"/>
        <w:jc w:val="both"/>
        <w:rPr>
          <w:rFonts w:hAnsi="標楷體"/>
          <w:sz w:val="32"/>
          <w:szCs w:val="32"/>
        </w:rPr>
      </w:pPr>
      <w:r w:rsidRPr="0064722D">
        <w:rPr>
          <w:rFonts w:hAnsi="標楷體" w:hint="eastAsia"/>
          <w:sz w:val="32"/>
          <w:szCs w:val="32"/>
        </w:rPr>
        <w:t>處理中央政府前瞻基礎建設計畫第2期特別預算(108至109年度)決議，有關衛生福利部主管「數位建設」項下「推動資安基礎建設」預算凍結十分之一專案報告並經同意後，始得動支案。</w:t>
      </w:r>
    </w:p>
    <w:p w:rsidR="00785019" w:rsidRPr="0064722D" w:rsidRDefault="00785019" w:rsidP="00785019">
      <w:pPr>
        <w:spacing w:beforeLines="50" w:before="180"/>
        <w:ind w:leftChars="-43" w:left="144" w:hangingChars="88" w:hanging="282"/>
        <w:jc w:val="both"/>
        <w:rPr>
          <w:rFonts w:ascii="標楷體" w:eastAsia="標楷體" w:hAnsi="標楷體"/>
        </w:rPr>
      </w:pPr>
      <w:r w:rsidRPr="0064722D">
        <w:rPr>
          <w:rFonts w:ascii="標楷體" w:eastAsia="標楷體" w:hAnsi="標楷體" w:hint="eastAsia"/>
          <w:color w:val="000000"/>
        </w:rPr>
        <w:lastRenderedPageBreak/>
        <w:t>（</w:t>
      </w:r>
      <w:r w:rsidR="00063BF1" w:rsidRPr="0064722D">
        <w:rPr>
          <w:rFonts w:ascii="標楷體" w:eastAsia="標楷體" w:hAnsi="標楷體" w:hint="eastAsia"/>
          <w:color w:val="000000"/>
        </w:rPr>
        <w:t>經</w:t>
      </w:r>
      <w:r w:rsidR="00D85965" w:rsidRPr="0064722D">
        <w:rPr>
          <w:rFonts w:ascii="標楷體" w:eastAsia="標楷體" w:hAnsi="標楷體" w:hint="eastAsia"/>
          <w:color w:val="000000"/>
        </w:rPr>
        <w:t>衛生福利部常務次長石崇良</w:t>
      </w:r>
      <w:r w:rsidRPr="0064722D">
        <w:rPr>
          <w:rFonts w:ascii="標楷體" w:eastAsia="標楷體" w:hAnsi="標楷體" w:hint="eastAsia"/>
          <w:color w:val="000000"/>
        </w:rPr>
        <w:t>提出報告後，計有委員</w:t>
      </w:r>
      <w:r w:rsidR="000C6C65" w:rsidRPr="0064722D">
        <w:rPr>
          <w:rFonts w:ascii="標楷體" w:eastAsia="標楷體" w:hAnsi="標楷體" w:hint="eastAsia"/>
        </w:rPr>
        <w:t>林德福、賴士葆、曾銘宗、蔡壁如、林楚茵、郭國文、費鴻泰</w:t>
      </w:r>
      <w:r w:rsidR="002C1133" w:rsidRPr="0064722D">
        <w:rPr>
          <w:rFonts w:ascii="標楷體" w:eastAsia="標楷體" w:hAnsi="標楷體" w:hint="eastAsia"/>
        </w:rPr>
        <w:t>、</w:t>
      </w:r>
      <w:r w:rsidR="002C1133" w:rsidRPr="0064722D">
        <w:rPr>
          <w:rFonts w:ascii="標楷體" w:eastAsia="標楷體" w:hAnsi="標楷體" w:hint="eastAsia"/>
          <w:color w:val="000000"/>
        </w:rPr>
        <w:t>莊瑞雄</w:t>
      </w:r>
      <w:r w:rsidR="000C6C65" w:rsidRPr="0064722D">
        <w:rPr>
          <w:rFonts w:ascii="標楷體" w:eastAsia="標楷體" w:hAnsi="標楷體" w:hint="eastAsia"/>
        </w:rPr>
        <w:t>、</w:t>
      </w:r>
      <w:r w:rsidR="002C1133" w:rsidRPr="0064722D">
        <w:rPr>
          <w:rFonts w:ascii="標楷體" w:eastAsia="標楷體" w:hAnsi="標楷體" w:hint="eastAsia"/>
        </w:rPr>
        <w:t>莊競程</w:t>
      </w:r>
      <w:r w:rsidR="001F4FCD" w:rsidRPr="0064722D">
        <w:rPr>
          <w:rFonts w:ascii="標楷體" w:eastAsia="標楷體" w:hAnsi="標楷體" w:hint="eastAsia"/>
        </w:rPr>
        <w:t>、</w:t>
      </w:r>
      <w:r w:rsidR="002C1133" w:rsidRPr="0064722D">
        <w:rPr>
          <w:rFonts w:ascii="標楷體" w:eastAsia="標楷體" w:hAnsi="標楷體" w:hint="eastAsia"/>
          <w:color w:val="000000"/>
        </w:rPr>
        <w:t>黃秀芳</w:t>
      </w:r>
      <w:r w:rsidR="00BF54BE" w:rsidRPr="0064722D">
        <w:rPr>
          <w:rFonts w:ascii="標楷體" w:eastAsia="標楷體" w:hAnsi="標楷體" w:hint="eastAsia"/>
        </w:rPr>
        <w:t>、</w:t>
      </w:r>
      <w:r w:rsidR="002C1133" w:rsidRPr="0064722D">
        <w:rPr>
          <w:rFonts w:ascii="標楷體" w:eastAsia="標楷體" w:hAnsi="標楷體" w:hint="eastAsia"/>
        </w:rPr>
        <w:t>陳椒華、</w:t>
      </w:r>
      <w:r w:rsidR="00EE540F" w:rsidRPr="0064722D">
        <w:rPr>
          <w:rFonts w:ascii="標楷體" w:eastAsia="標楷體" w:hAnsi="標楷體" w:hint="eastAsia"/>
          <w:color w:val="000000"/>
        </w:rPr>
        <w:t>蔣萬安</w:t>
      </w:r>
      <w:r w:rsidR="00EE540F" w:rsidRPr="0064722D">
        <w:rPr>
          <w:rFonts w:ascii="標楷體" w:eastAsia="標楷體" w:hAnsi="標楷體" w:hint="eastAsia"/>
        </w:rPr>
        <w:t>、吳秉叡、</w:t>
      </w:r>
      <w:r w:rsidR="00A9348B" w:rsidRPr="0064722D">
        <w:rPr>
          <w:rFonts w:ascii="標楷體" w:eastAsia="標楷體" w:hAnsi="標楷體" w:hint="eastAsia"/>
          <w:color w:val="000000"/>
        </w:rPr>
        <w:t>王婉諭</w:t>
      </w:r>
      <w:r w:rsidR="00CB11D8" w:rsidRPr="0064722D">
        <w:rPr>
          <w:rFonts w:ascii="標楷體" w:eastAsia="標楷體" w:hAnsi="標楷體" w:hint="eastAsia"/>
        </w:rPr>
        <w:t>、高嘉瑜</w:t>
      </w:r>
      <w:r w:rsidR="00A9348B" w:rsidRPr="0064722D">
        <w:rPr>
          <w:rFonts w:ascii="標楷體" w:eastAsia="標楷體" w:hAnsi="標楷體" w:hint="eastAsia"/>
        </w:rPr>
        <w:t>、</w:t>
      </w:r>
      <w:r w:rsidR="00CB11D8" w:rsidRPr="0064722D">
        <w:rPr>
          <w:rFonts w:ascii="標楷體" w:eastAsia="標楷體" w:hAnsi="標楷體" w:hint="eastAsia"/>
          <w:color w:val="000000"/>
        </w:rPr>
        <w:t>邱泰源</w:t>
      </w:r>
      <w:r w:rsidR="00A9348B" w:rsidRPr="0064722D">
        <w:rPr>
          <w:rFonts w:ascii="標楷體" w:eastAsia="標楷體" w:hAnsi="標楷體" w:hint="eastAsia"/>
        </w:rPr>
        <w:t>、</w:t>
      </w:r>
      <w:r w:rsidR="00A9348B" w:rsidRPr="0064722D">
        <w:rPr>
          <w:rFonts w:ascii="標楷體" w:eastAsia="標楷體" w:hAnsi="標楷體" w:hint="eastAsia"/>
          <w:color w:val="000000"/>
        </w:rPr>
        <w:t>羅明才</w:t>
      </w:r>
      <w:r w:rsidR="005A00CF" w:rsidRPr="0064722D">
        <w:rPr>
          <w:rFonts w:ascii="標楷體" w:eastAsia="標楷體" w:hAnsi="標楷體" w:hint="eastAsia"/>
        </w:rPr>
        <w:t>、江永昌</w:t>
      </w:r>
      <w:r w:rsidR="00BD661A" w:rsidRPr="0064722D">
        <w:rPr>
          <w:rFonts w:ascii="標楷體" w:eastAsia="標楷體" w:hAnsi="標楷體" w:hint="eastAsia"/>
        </w:rPr>
        <w:t>、劉建國</w:t>
      </w:r>
      <w:r w:rsidRPr="0064722D">
        <w:rPr>
          <w:rFonts w:ascii="標楷體" w:eastAsia="標楷體" w:hAnsi="標楷體" w:hint="eastAsia"/>
          <w:color w:val="000000" w:themeColor="text1"/>
        </w:rPr>
        <w:t>等</w:t>
      </w:r>
      <w:r w:rsidR="00BD661A" w:rsidRPr="0064722D">
        <w:rPr>
          <w:rFonts w:ascii="標楷體" w:eastAsia="標楷體" w:hAnsi="標楷體" w:hint="eastAsia"/>
        </w:rPr>
        <w:t>19</w:t>
      </w:r>
      <w:r w:rsidRPr="0064722D">
        <w:rPr>
          <w:rFonts w:ascii="標楷體" w:eastAsia="標楷體" w:hAnsi="標楷體" w:hint="eastAsia"/>
        </w:rPr>
        <w:t>人</w:t>
      </w:r>
      <w:r w:rsidRPr="0064722D">
        <w:rPr>
          <w:rFonts w:ascii="標楷體" w:eastAsia="標楷體" w:hAnsi="標楷體" w:hint="eastAsia"/>
          <w:color w:val="000000" w:themeColor="text1"/>
        </w:rPr>
        <w:t>提</w:t>
      </w:r>
      <w:r w:rsidRPr="0064722D">
        <w:rPr>
          <w:rFonts w:ascii="標楷體" w:eastAsia="標楷體" w:hAnsi="標楷體" w:hint="eastAsia"/>
          <w:color w:val="000000"/>
        </w:rPr>
        <w:t>出質詢，</w:t>
      </w:r>
      <w:r w:rsidR="00E27523" w:rsidRPr="0064722D">
        <w:rPr>
          <w:rFonts w:ascii="標楷體" w:eastAsia="標楷體" w:hAnsi="標楷體" w:cs="標楷體" w:hint="eastAsia"/>
          <w:color w:val="000000"/>
        </w:rPr>
        <w:t>均</w:t>
      </w:r>
      <w:r w:rsidRPr="0064722D">
        <w:rPr>
          <w:rFonts w:ascii="標楷體" w:eastAsia="標楷體" w:hAnsi="標楷體" w:cs="標楷體" w:hint="eastAsia"/>
        </w:rPr>
        <w:t>經</w:t>
      </w:r>
      <w:r w:rsidR="000C6C65" w:rsidRPr="0064722D">
        <w:rPr>
          <w:rFonts w:ascii="標楷體" w:eastAsia="標楷體" w:hAnsi="標楷體" w:hint="eastAsia"/>
          <w:color w:val="000000"/>
        </w:rPr>
        <w:t>衛生福利部常務次</w:t>
      </w:r>
      <w:r w:rsidR="000C6C65" w:rsidRPr="0064722D">
        <w:rPr>
          <w:rFonts w:ascii="標楷體" w:eastAsia="標楷體" w:hAnsi="標楷體" w:hint="eastAsia"/>
          <w:color w:val="000000"/>
          <w:spacing w:val="-3"/>
        </w:rPr>
        <w:t>長石崇良</w:t>
      </w:r>
      <w:r w:rsidR="00E27523" w:rsidRPr="0064722D">
        <w:rPr>
          <w:rFonts w:ascii="標楷體" w:eastAsia="標楷體" w:hAnsi="標楷體" w:hint="eastAsia"/>
          <w:color w:val="000000"/>
          <w:spacing w:val="-3"/>
        </w:rPr>
        <w:t>、</w:t>
      </w:r>
      <w:r w:rsidR="00E27523" w:rsidRPr="0064722D">
        <w:rPr>
          <w:rFonts w:ascii="標楷體" w:eastAsia="標楷體" w:hAnsi="標楷體" w:hint="eastAsia"/>
          <w:spacing w:val="-3"/>
          <w:kern w:val="16"/>
        </w:rPr>
        <w:t>行政院主計總處副主計長李國興</w:t>
      </w:r>
      <w:r w:rsidR="00E27523" w:rsidRPr="0064722D">
        <w:rPr>
          <w:rFonts w:ascii="標楷體" w:eastAsia="標楷體" w:hAnsi="標楷體" w:cs="標楷體" w:hint="eastAsia"/>
          <w:color w:val="000000"/>
          <w:spacing w:val="-3"/>
        </w:rPr>
        <w:t>及</w:t>
      </w:r>
      <w:r w:rsidR="00E27523" w:rsidRPr="0064722D">
        <w:rPr>
          <w:rFonts w:ascii="標楷體" w:eastAsia="標楷體" w:hAnsi="標楷體" w:hint="eastAsia"/>
          <w:spacing w:val="-3"/>
        </w:rPr>
        <w:t>相關人員</w:t>
      </w:r>
      <w:r w:rsidRPr="0064722D">
        <w:rPr>
          <w:rFonts w:ascii="標楷體" w:eastAsia="標楷體" w:hAnsi="標楷體" w:hint="eastAsia"/>
          <w:color w:val="000000"/>
          <w:spacing w:val="-3"/>
        </w:rPr>
        <w:t>予以答復。</w:t>
      </w:r>
      <w:r w:rsidRPr="0064722D">
        <w:rPr>
          <w:rFonts w:ascii="標楷體" w:eastAsia="標楷體" w:hAnsi="標楷體" w:hint="eastAsia"/>
          <w:spacing w:val="-3"/>
        </w:rPr>
        <w:t>）</w:t>
      </w:r>
    </w:p>
    <w:p w:rsidR="00785019" w:rsidRPr="0064722D" w:rsidRDefault="00785019" w:rsidP="00785019">
      <w:pPr>
        <w:spacing w:beforeLines="50" w:before="180"/>
        <w:ind w:left="320" w:hangingChars="100" w:hanging="320"/>
        <w:jc w:val="both"/>
        <w:rPr>
          <w:rFonts w:ascii="標楷體" w:eastAsia="標楷體" w:hAnsi="標楷體"/>
          <w:b/>
          <w:color w:val="000000"/>
        </w:rPr>
      </w:pPr>
      <w:r w:rsidRPr="0064722D">
        <w:rPr>
          <w:rFonts w:ascii="標楷體" w:eastAsia="標楷體" w:hAnsi="標楷體" w:hint="eastAsia"/>
          <w:b/>
          <w:color w:val="000000"/>
        </w:rPr>
        <w:t>決</w:t>
      </w:r>
      <w:r w:rsidR="00D94780" w:rsidRPr="0064722D">
        <w:rPr>
          <w:rFonts w:ascii="標楷體" w:eastAsia="標楷體" w:hAnsi="標楷體" w:hint="eastAsia"/>
          <w:b/>
          <w:color w:val="000000"/>
        </w:rPr>
        <w:t>議</w:t>
      </w:r>
      <w:r w:rsidRPr="0064722D">
        <w:rPr>
          <w:rFonts w:ascii="標楷體" w:eastAsia="標楷體" w:hAnsi="標楷體" w:hint="eastAsia"/>
          <w:b/>
          <w:color w:val="000000"/>
        </w:rPr>
        <w:t>：</w:t>
      </w:r>
    </w:p>
    <w:p w:rsidR="00785019" w:rsidRPr="0064722D" w:rsidRDefault="00D94780" w:rsidP="001E518E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700" w:hanging="660"/>
        <w:jc w:val="both"/>
        <w:rPr>
          <w:rFonts w:hAnsi="標楷體"/>
          <w:spacing w:val="-6"/>
        </w:rPr>
      </w:pPr>
      <w:r w:rsidRPr="0064722D">
        <w:rPr>
          <w:rFonts w:hAnsi="標楷體" w:hint="eastAsia"/>
          <w:color w:val="000000"/>
        </w:rPr>
        <w:t>一、</w:t>
      </w:r>
      <w:r w:rsidR="00E27523" w:rsidRPr="0064722D">
        <w:rPr>
          <w:rFonts w:hAnsi="標楷體" w:hint="eastAsia"/>
          <w:color w:val="000000"/>
        </w:rPr>
        <w:t>說明</w:t>
      </w:r>
      <w:r w:rsidR="00785019" w:rsidRPr="0064722D">
        <w:rPr>
          <w:rFonts w:hAnsi="標楷體" w:hint="eastAsia"/>
          <w:spacing w:val="-6"/>
        </w:rPr>
        <w:t>及詢答完畢。</w:t>
      </w:r>
    </w:p>
    <w:p w:rsidR="00785019" w:rsidRPr="0064722D" w:rsidRDefault="00D94780" w:rsidP="001E518E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700" w:hanging="660"/>
        <w:jc w:val="both"/>
        <w:rPr>
          <w:rFonts w:hAnsi="標楷體"/>
          <w:spacing w:val="-6"/>
        </w:rPr>
      </w:pPr>
      <w:r w:rsidRPr="0064722D">
        <w:rPr>
          <w:rFonts w:hAnsi="標楷體" w:hint="eastAsia"/>
          <w:bCs/>
        </w:rPr>
        <w:t>二、</w:t>
      </w:r>
      <w:r w:rsidR="00E27523" w:rsidRPr="0064722D">
        <w:rPr>
          <w:rFonts w:hAnsi="標楷體" w:hint="eastAsia"/>
          <w:bCs/>
        </w:rPr>
        <w:t>本</w:t>
      </w:r>
      <w:r w:rsidR="00E27523" w:rsidRPr="0064722D">
        <w:rPr>
          <w:rFonts w:hAnsi="標楷體" w:hint="eastAsia"/>
          <w:spacing w:val="-6"/>
        </w:rPr>
        <w:t>案</w:t>
      </w:r>
      <w:r w:rsidR="00E27523" w:rsidRPr="0064722D">
        <w:rPr>
          <w:rFonts w:hAnsi="標楷體" w:hint="eastAsia"/>
          <w:color w:val="000000"/>
        </w:rPr>
        <w:t>處理</w:t>
      </w:r>
      <w:r w:rsidR="00E27523" w:rsidRPr="0064722D">
        <w:rPr>
          <w:rFonts w:hAnsi="標楷體" w:cs="標楷體" w:hint="eastAsia"/>
          <w:color w:val="000000"/>
        </w:rPr>
        <w:t>完竣</w:t>
      </w:r>
      <w:r w:rsidR="00E27523" w:rsidRPr="0064722D">
        <w:rPr>
          <w:rFonts w:hAnsi="標楷體" w:hint="eastAsia"/>
          <w:spacing w:val="-6"/>
        </w:rPr>
        <w:t>，准予動支，提報院會。</w:t>
      </w:r>
    </w:p>
    <w:p w:rsidR="00785019" w:rsidRPr="0064722D" w:rsidRDefault="00785019" w:rsidP="001E518E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700" w:hanging="660"/>
        <w:jc w:val="both"/>
        <w:rPr>
          <w:rFonts w:hAnsi="標楷體"/>
          <w:color w:val="000000"/>
          <w:spacing w:val="-6"/>
        </w:rPr>
      </w:pPr>
      <w:r w:rsidRPr="0064722D">
        <w:rPr>
          <w:rFonts w:hAnsi="標楷體" w:hint="eastAsia"/>
          <w:spacing w:val="-6"/>
        </w:rPr>
        <w:t>三</w:t>
      </w:r>
      <w:r w:rsidR="00D94780" w:rsidRPr="0064722D">
        <w:rPr>
          <w:rFonts w:hAnsi="標楷體" w:hint="eastAsia"/>
          <w:bCs/>
        </w:rPr>
        <w:t>、</w:t>
      </w:r>
      <w:r w:rsidR="00E27523" w:rsidRPr="0064722D">
        <w:rPr>
          <w:rFonts w:hAnsi="標楷體" w:hint="eastAsia"/>
          <w:spacing w:val="-6"/>
        </w:rPr>
        <w:t>委員質詢未及答復或請補充資訊，</w:t>
      </w:r>
      <w:r w:rsidR="00E27523" w:rsidRPr="0064722D">
        <w:rPr>
          <w:rFonts w:hAnsi="標楷體" w:hint="eastAsia"/>
          <w:color w:val="000000"/>
          <w:spacing w:val="-6"/>
        </w:rPr>
        <w:t>請</w:t>
      </w:r>
      <w:r w:rsidR="00E27523" w:rsidRPr="0064722D">
        <w:rPr>
          <w:rFonts w:hAnsi="標楷體" w:hint="eastAsia"/>
          <w:color w:val="000000"/>
        </w:rPr>
        <w:t>相關部會</w:t>
      </w:r>
      <w:r w:rsidR="00E27523" w:rsidRPr="0064722D">
        <w:rPr>
          <w:rFonts w:hAnsi="標楷體" w:hint="eastAsia"/>
          <w:color w:val="000000"/>
          <w:spacing w:val="-6"/>
        </w:rPr>
        <w:t>於一週內以書</w:t>
      </w:r>
      <w:r w:rsidR="00E27523" w:rsidRPr="0064722D">
        <w:rPr>
          <w:rFonts w:hAnsi="標楷體" w:hint="eastAsia"/>
          <w:spacing w:val="-6"/>
        </w:rPr>
        <w:t>面答復；委員另要求期限者，從其所定。</w:t>
      </w:r>
    </w:p>
    <w:p w:rsidR="007A0669" w:rsidRPr="0064722D" w:rsidRDefault="00E07C7F" w:rsidP="000E11B4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700" w:hanging="660"/>
        <w:jc w:val="both"/>
        <w:rPr>
          <w:rFonts w:hAnsi="標楷體"/>
          <w:spacing w:val="-6"/>
        </w:rPr>
      </w:pPr>
      <w:r w:rsidRPr="0064722D">
        <w:rPr>
          <w:rFonts w:hAnsi="標楷體" w:hint="eastAsia"/>
          <w:spacing w:val="-6"/>
        </w:rPr>
        <w:t>四</w:t>
      </w:r>
      <w:r w:rsidR="00D94780" w:rsidRPr="0064722D">
        <w:rPr>
          <w:rFonts w:hAnsi="標楷體" w:hint="eastAsia"/>
          <w:bCs/>
        </w:rPr>
        <w:t>、</w:t>
      </w:r>
      <w:r w:rsidR="00E27523" w:rsidRPr="0064722D">
        <w:rPr>
          <w:rFonts w:hAnsi="標楷體" w:hint="eastAsia"/>
          <w:spacing w:val="-6"/>
        </w:rPr>
        <w:t>委員</w:t>
      </w:r>
      <w:r w:rsidR="00E27523" w:rsidRPr="0064722D">
        <w:rPr>
          <w:rFonts w:hAnsi="標楷體" w:hint="eastAsia"/>
          <w:color w:val="000000"/>
        </w:rPr>
        <w:t>蘇巧慧</w:t>
      </w:r>
      <w:r w:rsidR="00E27523" w:rsidRPr="0064722D">
        <w:rPr>
          <w:rFonts w:hAnsi="標楷體" w:hint="eastAsia"/>
          <w:spacing w:val="-6"/>
        </w:rPr>
        <w:t>、余天、</w:t>
      </w:r>
      <w:r w:rsidR="00E27523" w:rsidRPr="0064722D">
        <w:rPr>
          <w:rFonts w:hAnsi="標楷體" w:hint="eastAsia"/>
        </w:rPr>
        <w:t>林淑芬、徐志榮</w:t>
      </w:r>
      <w:r w:rsidR="004C0BCE" w:rsidRPr="0064722D">
        <w:rPr>
          <w:rFonts w:hAnsi="標楷體" w:hint="eastAsia"/>
        </w:rPr>
        <w:t>、</w:t>
      </w:r>
      <w:r w:rsidR="004C0BCE">
        <w:rPr>
          <w:rFonts w:hAnsi="標楷體" w:hint="eastAsia"/>
        </w:rPr>
        <w:t>楊曜</w:t>
      </w:r>
      <w:r w:rsidR="00E27523" w:rsidRPr="0064722D">
        <w:rPr>
          <w:rFonts w:hAnsi="標楷體" w:hint="eastAsia"/>
          <w:color w:val="000000"/>
        </w:rPr>
        <w:t>所提</w:t>
      </w:r>
      <w:r w:rsidR="00E27523" w:rsidRPr="0064722D">
        <w:rPr>
          <w:rFonts w:hAnsi="標楷體" w:hint="eastAsia"/>
          <w:color w:val="000000"/>
          <w:spacing w:val="-6"/>
        </w:rPr>
        <w:t>書面質詢，均列入紀錄，刊登公報，並請相關部會以書面答復。</w:t>
      </w:r>
    </w:p>
    <w:p w:rsidR="00E07C7F" w:rsidRPr="0064722D" w:rsidRDefault="00071D2C" w:rsidP="000E11B4">
      <w:pPr>
        <w:spacing w:beforeLines="50" w:before="180" w:line="420" w:lineRule="exact"/>
        <w:ind w:left="320" w:hangingChars="100" w:hanging="320"/>
        <w:jc w:val="both"/>
        <w:rPr>
          <w:rFonts w:ascii="標楷體" w:eastAsia="標楷體" w:hAnsi="標楷體"/>
          <w:b/>
          <w:color w:val="000000"/>
        </w:rPr>
      </w:pPr>
      <w:r w:rsidRPr="0064722D">
        <w:rPr>
          <w:rFonts w:ascii="標楷體" w:eastAsia="標楷體" w:hAnsi="標楷體" w:hint="eastAsia"/>
          <w:b/>
          <w:color w:val="000000"/>
        </w:rPr>
        <w:t>散會</w:t>
      </w:r>
    </w:p>
    <w:sectPr w:rsidR="00E07C7F" w:rsidRPr="0064722D" w:rsidSect="005F69F5">
      <w:footerReference w:type="even" r:id="rId8"/>
      <w:footerReference w:type="default" r:id="rId9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1005" w:rsidRDefault="00F81005">
      <w:pPr>
        <w:spacing w:line="240" w:lineRule="auto"/>
      </w:pPr>
      <w:r>
        <w:separator/>
      </w:r>
    </w:p>
  </w:endnote>
  <w:endnote w:type="continuationSeparator" w:id="0">
    <w:p w:rsidR="00F81005" w:rsidRDefault="00F810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363C60">
      <w:rPr>
        <w:rStyle w:val="ab"/>
        <w:noProof/>
      </w:rPr>
      <w:t>1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1005" w:rsidRDefault="00F81005">
      <w:pPr>
        <w:spacing w:line="240" w:lineRule="auto"/>
      </w:pPr>
      <w:r>
        <w:separator/>
      </w:r>
    </w:p>
  </w:footnote>
  <w:footnote w:type="continuationSeparator" w:id="0">
    <w:p w:rsidR="00F81005" w:rsidRDefault="00F8100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 w15:restartNumberingAfterBreak="0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 w15:restartNumberingAfterBreak="0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 w15:restartNumberingAfterBreak="0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 w15:restartNumberingAfterBreak="0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 w15:restartNumberingAfterBreak="0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 w15:restartNumberingAfterBreak="0">
    <w:nsid w:val="28B5709E"/>
    <w:multiLevelType w:val="hybridMultilevel"/>
    <w:tmpl w:val="3E3E61D4"/>
    <w:lvl w:ilvl="0" w:tplc="74C05BEE">
      <w:start w:val="1"/>
      <w:numFmt w:val="taiwaneseCountingThousand"/>
      <w:lvlText w:val="%1、"/>
      <w:lvlJc w:val="left"/>
      <w:pPr>
        <w:ind w:left="715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55" w:hanging="480"/>
      </w:pPr>
    </w:lvl>
    <w:lvl w:ilvl="2" w:tplc="0409001B" w:tentative="1">
      <w:start w:val="1"/>
      <w:numFmt w:val="lowerRoman"/>
      <w:lvlText w:val="%3."/>
      <w:lvlJc w:val="right"/>
      <w:pPr>
        <w:ind w:left="1435" w:hanging="480"/>
      </w:pPr>
    </w:lvl>
    <w:lvl w:ilvl="3" w:tplc="0409000F" w:tentative="1">
      <w:start w:val="1"/>
      <w:numFmt w:val="decimal"/>
      <w:lvlText w:val="%4."/>
      <w:lvlJc w:val="left"/>
      <w:pPr>
        <w:ind w:left="191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5" w:hanging="480"/>
      </w:pPr>
    </w:lvl>
    <w:lvl w:ilvl="5" w:tplc="0409001B" w:tentative="1">
      <w:start w:val="1"/>
      <w:numFmt w:val="lowerRoman"/>
      <w:lvlText w:val="%6."/>
      <w:lvlJc w:val="right"/>
      <w:pPr>
        <w:ind w:left="2875" w:hanging="480"/>
      </w:pPr>
    </w:lvl>
    <w:lvl w:ilvl="6" w:tplc="0409000F" w:tentative="1">
      <w:start w:val="1"/>
      <w:numFmt w:val="decimal"/>
      <w:lvlText w:val="%7."/>
      <w:lvlJc w:val="left"/>
      <w:pPr>
        <w:ind w:left="335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5" w:hanging="480"/>
      </w:pPr>
    </w:lvl>
    <w:lvl w:ilvl="8" w:tplc="0409001B" w:tentative="1">
      <w:start w:val="1"/>
      <w:numFmt w:val="lowerRoman"/>
      <w:lvlText w:val="%9."/>
      <w:lvlJc w:val="right"/>
      <w:pPr>
        <w:ind w:left="4315" w:hanging="480"/>
      </w:pPr>
    </w:lvl>
  </w:abstractNum>
  <w:abstractNum w:abstractNumId="7" w15:restartNumberingAfterBreak="0">
    <w:nsid w:val="2ABC1B42"/>
    <w:multiLevelType w:val="hybridMultilevel"/>
    <w:tmpl w:val="C5E20D68"/>
    <w:lvl w:ilvl="0" w:tplc="C71CF8B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9" w15:restartNumberingAfterBreak="0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10" w15:restartNumberingAfterBreak="0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11" w15:restartNumberingAfterBreak="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3" w15:restartNumberingAfterBreak="0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4" w15:restartNumberingAfterBreak="0">
    <w:nsid w:val="43AF64E0"/>
    <w:multiLevelType w:val="hybridMultilevel"/>
    <w:tmpl w:val="6DA4C8B6"/>
    <w:lvl w:ilvl="0" w:tplc="90EC4C46">
      <w:start w:val="2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9FB5DD9"/>
    <w:multiLevelType w:val="hybridMultilevel"/>
    <w:tmpl w:val="265AC7AC"/>
    <w:lvl w:ilvl="0" w:tplc="90EC4C4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7" w15:restartNumberingAfterBreak="0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8" w15:restartNumberingAfterBreak="0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9" w15:restartNumberingAfterBreak="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20" w15:restartNumberingAfterBreak="0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F7205DD"/>
    <w:multiLevelType w:val="hybridMultilevel"/>
    <w:tmpl w:val="46D004E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20"/>
  </w:num>
  <w:num w:numId="3">
    <w:abstractNumId w:val="13"/>
  </w:num>
  <w:num w:numId="4">
    <w:abstractNumId w:val="11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</w:num>
  <w:num w:numId="9">
    <w:abstractNumId w:val="8"/>
  </w:num>
  <w:num w:numId="10">
    <w:abstractNumId w:val="12"/>
  </w:num>
  <w:num w:numId="11">
    <w:abstractNumId w:val="18"/>
  </w:num>
  <w:num w:numId="12">
    <w:abstractNumId w:val="3"/>
  </w:num>
  <w:num w:numId="13">
    <w:abstractNumId w:val="19"/>
  </w:num>
  <w:num w:numId="14">
    <w:abstractNumId w:val="0"/>
  </w:num>
  <w:num w:numId="15">
    <w:abstractNumId w:val="9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6"/>
  </w:num>
  <w:num w:numId="20">
    <w:abstractNumId w:val="5"/>
  </w:num>
  <w:num w:numId="21">
    <w:abstractNumId w:val="22"/>
  </w:num>
  <w:num w:numId="22">
    <w:abstractNumId w:val="14"/>
  </w:num>
  <w:num w:numId="23">
    <w:abstractNumId w:val="7"/>
  </w:num>
  <w:num w:numId="24">
    <w:abstractNumId w:val="15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07CBD"/>
    <w:rsid w:val="00010D46"/>
    <w:rsid w:val="00011C99"/>
    <w:rsid w:val="00012294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31BBB"/>
    <w:rsid w:val="0003376B"/>
    <w:rsid w:val="0003391C"/>
    <w:rsid w:val="000341C6"/>
    <w:rsid w:val="00035868"/>
    <w:rsid w:val="0003692E"/>
    <w:rsid w:val="00036D67"/>
    <w:rsid w:val="00042BA9"/>
    <w:rsid w:val="00043503"/>
    <w:rsid w:val="0004531F"/>
    <w:rsid w:val="0004787F"/>
    <w:rsid w:val="00047CA4"/>
    <w:rsid w:val="0005049A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3BF1"/>
    <w:rsid w:val="0006415F"/>
    <w:rsid w:val="00064206"/>
    <w:rsid w:val="000644F7"/>
    <w:rsid w:val="00064D6E"/>
    <w:rsid w:val="0006534F"/>
    <w:rsid w:val="00066A8A"/>
    <w:rsid w:val="00066D2F"/>
    <w:rsid w:val="00067811"/>
    <w:rsid w:val="00070175"/>
    <w:rsid w:val="00071343"/>
    <w:rsid w:val="00071D2C"/>
    <w:rsid w:val="00073B99"/>
    <w:rsid w:val="000748C4"/>
    <w:rsid w:val="00075061"/>
    <w:rsid w:val="000756DF"/>
    <w:rsid w:val="00076633"/>
    <w:rsid w:val="00080B30"/>
    <w:rsid w:val="00081553"/>
    <w:rsid w:val="00081DBB"/>
    <w:rsid w:val="00081FC3"/>
    <w:rsid w:val="0008489C"/>
    <w:rsid w:val="00086200"/>
    <w:rsid w:val="00087208"/>
    <w:rsid w:val="0009101A"/>
    <w:rsid w:val="00092282"/>
    <w:rsid w:val="0009527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452"/>
    <w:rsid w:val="000C3989"/>
    <w:rsid w:val="000C47F8"/>
    <w:rsid w:val="000C4DAC"/>
    <w:rsid w:val="000C63B5"/>
    <w:rsid w:val="000C6A7A"/>
    <w:rsid w:val="000C6C65"/>
    <w:rsid w:val="000C6F39"/>
    <w:rsid w:val="000D1FE9"/>
    <w:rsid w:val="000D296C"/>
    <w:rsid w:val="000D38A7"/>
    <w:rsid w:val="000D6199"/>
    <w:rsid w:val="000D630F"/>
    <w:rsid w:val="000D70EC"/>
    <w:rsid w:val="000E11B4"/>
    <w:rsid w:val="000E16AD"/>
    <w:rsid w:val="000E17DE"/>
    <w:rsid w:val="000E191C"/>
    <w:rsid w:val="000E27D8"/>
    <w:rsid w:val="000E3341"/>
    <w:rsid w:val="000E3CA6"/>
    <w:rsid w:val="000E3CC5"/>
    <w:rsid w:val="000E44F9"/>
    <w:rsid w:val="000E46F7"/>
    <w:rsid w:val="000E4D3F"/>
    <w:rsid w:val="000E7009"/>
    <w:rsid w:val="000F0EBD"/>
    <w:rsid w:val="000F1477"/>
    <w:rsid w:val="000F1677"/>
    <w:rsid w:val="000F1BE6"/>
    <w:rsid w:val="000F4F81"/>
    <w:rsid w:val="000F59CB"/>
    <w:rsid w:val="000F6935"/>
    <w:rsid w:val="001009D1"/>
    <w:rsid w:val="00101C0F"/>
    <w:rsid w:val="0010308E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19F"/>
    <w:rsid w:val="00120AA4"/>
    <w:rsid w:val="00121FF0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DCE"/>
    <w:rsid w:val="001473AE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AFE"/>
    <w:rsid w:val="00161281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7086"/>
    <w:rsid w:val="00180667"/>
    <w:rsid w:val="00182DDB"/>
    <w:rsid w:val="00183DDD"/>
    <w:rsid w:val="001849A8"/>
    <w:rsid w:val="00184ED0"/>
    <w:rsid w:val="00185134"/>
    <w:rsid w:val="001860BA"/>
    <w:rsid w:val="0019164D"/>
    <w:rsid w:val="0019396D"/>
    <w:rsid w:val="00193B43"/>
    <w:rsid w:val="00195547"/>
    <w:rsid w:val="0019744D"/>
    <w:rsid w:val="001A1372"/>
    <w:rsid w:val="001A1915"/>
    <w:rsid w:val="001A26F0"/>
    <w:rsid w:val="001A2D58"/>
    <w:rsid w:val="001A2EC2"/>
    <w:rsid w:val="001A4712"/>
    <w:rsid w:val="001A5D1A"/>
    <w:rsid w:val="001A7E1C"/>
    <w:rsid w:val="001B0B2D"/>
    <w:rsid w:val="001B2595"/>
    <w:rsid w:val="001B2AAA"/>
    <w:rsid w:val="001B4D91"/>
    <w:rsid w:val="001B593F"/>
    <w:rsid w:val="001B5A87"/>
    <w:rsid w:val="001B69D6"/>
    <w:rsid w:val="001B6CAC"/>
    <w:rsid w:val="001B6E5F"/>
    <w:rsid w:val="001C2E4A"/>
    <w:rsid w:val="001C2E6E"/>
    <w:rsid w:val="001C5514"/>
    <w:rsid w:val="001C644F"/>
    <w:rsid w:val="001D35F6"/>
    <w:rsid w:val="001D4CC7"/>
    <w:rsid w:val="001D7C89"/>
    <w:rsid w:val="001E134F"/>
    <w:rsid w:val="001E19E0"/>
    <w:rsid w:val="001E250C"/>
    <w:rsid w:val="001E2F2D"/>
    <w:rsid w:val="001E36D8"/>
    <w:rsid w:val="001E3B62"/>
    <w:rsid w:val="001E3C6E"/>
    <w:rsid w:val="001E42CB"/>
    <w:rsid w:val="001E5111"/>
    <w:rsid w:val="001E518E"/>
    <w:rsid w:val="001E5DF9"/>
    <w:rsid w:val="001E727E"/>
    <w:rsid w:val="001F03EC"/>
    <w:rsid w:val="001F0B8A"/>
    <w:rsid w:val="001F4AD5"/>
    <w:rsid w:val="001F4FCD"/>
    <w:rsid w:val="001F522B"/>
    <w:rsid w:val="001F75B3"/>
    <w:rsid w:val="001F7C35"/>
    <w:rsid w:val="00200648"/>
    <w:rsid w:val="00200DF1"/>
    <w:rsid w:val="00207292"/>
    <w:rsid w:val="002100ED"/>
    <w:rsid w:val="00210221"/>
    <w:rsid w:val="002107E4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3726"/>
    <w:rsid w:val="00243D72"/>
    <w:rsid w:val="002457E4"/>
    <w:rsid w:val="00246EB5"/>
    <w:rsid w:val="00251220"/>
    <w:rsid w:val="0025153D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EE"/>
    <w:rsid w:val="00270B61"/>
    <w:rsid w:val="002755D6"/>
    <w:rsid w:val="002758A0"/>
    <w:rsid w:val="002810E0"/>
    <w:rsid w:val="002831FC"/>
    <w:rsid w:val="00283A16"/>
    <w:rsid w:val="00283A2B"/>
    <w:rsid w:val="00283EC8"/>
    <w:rsid w:val="0028401B"/>
    <w:rsid w:val="00284C1C"/>
    <w:rsid w:val="00284CD4"/>
    <w:rsid w:val="002863E4"/>
    <w:rsid w:val="002921B8"/>
    <w:rsid w:val="002922FC"/>
    <w:rsid w:val="0029230D"/>
    <w:rsid w:val="002923F2"/>
    <w:rsid w:val="002939DB"/>
    <w:rsid w:val="00295722"/>
    <w:rsid w:val="00295B2C"/>
    <w:rsid w:val="00297184"/>
    <w:rsid w:val="0029765F"/>
    <w:rsid w:val="002A0D0E"/>
    <w:rsid w:val="002A1A5F"/>
    <w:rsid w:val="002A4502"/>
    <w:rsid w:val="002A4898"/>
    <w:rsid w:val="002A587C"/>
    <w:rsid w:val="002A794B"/>
    <w:rsid w:val="002B0839"/>
    <w:rsid w:val="002B1211"/>
    <w:rsid w:val="002B23E8"/>
    <w:rsid w:val="002B337A"/>
    <w:rsid w:val="002B5192"/>
    <w:rsid w:val="002B6773"/>
    <w:rsid w:val="002B6A88"/>
    <w:rsid w:val="002B6EBB"/>
    <w:rsid w:val="002C1133"/>
    <w:rsid w:val="002C18BD"/>
    <w:rsid w:val="002C32BA"/>
    <w:rsid w:val="002C38AF"/>
    <w:rsid w:val="002C47F6"/>
    <w:rsid w:val="002C4DFD"/>
    <w:rsid w:val="002C7D09"/>
    <w:rsid w:val="002D0D7E"/>
    <w:rsid w:val="002D14CA"/>
    <w:rsid w:val="002D18DC"/>
    <w:rsid w:val="002D31EE"/>
    <w:rsid w:val="002D59AC"/>
    <w:rsid w:val="002D6D67"/>
    <w:rsid w:val="002E237E"/>
    <w:rsid w:val="002E3AEB"/>
    <w:rsid w:val="002E49DC"/>
    <w:rsid w:val="002E6755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1007"/>
    <w:rsid w:val="00314702"/>
    <w:rsid w:val="00317414"/>
    <w:rsid w:val="00321047"/>
    <w:rsid w:val="00321120"/>
    <w:rsid w:val="003220E5"/>
    <w:rsid w:val="00322FA5"/>
    <w:rsid w:val="00323196"/>
    <w:rsid w:val="00324A15"/>
    <w:rsid w:val="003252B0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6EA9"/>
    <w:rsid w:val="00347EAF"/>
    <w:rsid w:val="00350CB5"/>
    <w:rsid w:val="0035290E"/>
    <w:rsid w:val="00353D93"/>
    <w:rsid w:val="00355C92"/>
    <w:rsid w:val="003565D9"/>
    <w:rsid w:val="00357377"/>
    <w:rsid w:val="003573BD"/>
    <w:rsid w:val="003577B1"/>
    <w:rsid w:val="003615FB"/>
    <w:rsid w:val="003620B2"/>
    <w:rsid w:val="003625F8"/>
    <w:rsid w:val="00363C60"/>
    <w:rsid w:val="003702CD"/>
    <w:rsid w:val="003709A7"/>
    <w:rsid w:val="003712BA"/>
    <w:rsid w:val="00374010"/>
    <w:rsid w:val="00374207"/>
    <w:rsid w:val="00376016"/>
    <w:rsid w:val="0037653E"/>
    <w:rsid w:val="00377331"/>
    <w:rsid w:val="00380156"/>
    <w:rsid w:val="00383DA7"/>
    <w:rsid w:val="0038495A"/>
    <w:rsid w:val="00385A2F"/>
    <w:rsid w:val="00385EC9"/>
    <w:rsid w:val="00386AA0"/>
    <w:rsid w:val="0038702F"/>
    <w:rsid w:val="00391280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658D"/>
    <w:rsid w:val="003A7269"/>
    <w:rsid w:val="003A772F"/>
    <w:rsid w:val="003B0D2D"/>
    <w:rsid w:val="003B1016"/>
    <w:rsid w:val="003B7189"/>
    <w:rsid w:val="003C0BC7"/>
    <w:rsid w:val="003C1579"/>
    <w:rsid w:val="003C2351"/>
    <w:rsid w:val="003C2D6A"/>
    <w:rsid w:val="003C3A08"/>
    <w:rsid w:val="003C3D84"/>
    <w:rsid w:val="003C3FE9"/>
    <w:rsid w:val="003C40CA"/>
    <w:rsid w:val="003C4864"/>
    <w:rsid w:val="003C55ED"/>
    <w:rsid w:val="003C7DD4"/>
    <w:rsid w:val="003D35A2"/>
    <w:rsid w:val="003D525B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2352"/>
    <w:rsid w:val="00412673"/>
    <w:rsid w:val="00412C34"/>
    <w:rsid w:val="00413DD4"/>
    <w:rsid w:val="004229B1"/>
    <w:rsid w:val="00422A62"/>
    <w:rsid w:val="0042317C"/>
    <w:rsid w:val="004246C0"/>
    <w:rsid w:val="00425787"/>
    <w:rsid w:val="00425EAC"/>
    <w:rsid w:val="00430D53"/>
    <w:rsid w:val="004317FE"/>
    <w:rsid w:val="00432918"/>
    <w:rsid w:val="00433126"/>
    <w:rsid w:val="00433406"/>
    <w:rsid w:val="00433431"/>
    <w:rsid w:val="00434494"/>
    <w:rsid w:val="004404EE"/>
    <w:rsid w:val="00441FDC"/>
    <w:rsid w:val="00444DE6"/>
    <w:rsid w:val="004452AE"/>
    <w:rsid w:val="00447552"/>
    <w:rsid w:val="004505A8"/>
    <w:rsid w:val="0045129A"/>
    <w:rsid w:val="00451848"/>
    <w:rsid w:val="00451A3E"/>
    <w:rsid w:val="00452E65"/>
    <w:rsid w:val="00457E78"/>
    <w:rsid w:val="004614DE"/>
    <w:rsid w:val="0046154F"/>
    <w:rsid w:val="0046199E"/>
    <w:rsid w:val="0046327C"/>
    <w:rsid w:val="00463E90"/>
    <w:rsid w:val="00463F03"/>
    <w:rsid w:val="00466579"/>
    <w:rsid w:val="00466ACB"/>
    <w:rsid w:val="004672A1"/>
    <w:rsid w:val="004713FC"/>
    <w:rsid w:val="00472880"/>
    <w:rsid w:val="00472BAE"/>
    <w:rsid w:val="00472DDF"/>
    <w:rsid w:val="00473B63"/>
    <w:rsid w:val="00473E7C"/>
    <w:rsid w:val="00474B93"/>
    <w:rsid w:val="00474FA3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5EF4"/>
    <w:rsid w:val="004964BF"/>
    <w:rsid w:val="00497026"/>
    <w:rsid w:val="004979E4"/>
    <w:rsid w:val="004A2B2C"/>
    <w:rsid w:val="004A2DBF"/>
    <w:rsid w:val="004A2E6A"/>
    <w:rsid w:val="004A4544"/>
    <w:rsid w:val="004A4ED8"/>
    <w:rsid w:val="004A5BD2"/>
    <w:rsid w:val="004A7E23"/>
    <w:rsid w:val="004A7EB3"/>
    <w:rsid w:val="004B027F"/>
    <w:rsid w:val="004B2E23"/>
    <w:rsid w:val="004B45D7"/>
    <w:rsid w:val="004B4C0B"/>
    <w:rsid w:val="004B7756"/>
    <w:rsid w:val="004C0BCE"/>
    <w:rsid w:val="004C124D"/>
    <w:rsid w:val="004C70B6"/>
    <w:rsid w:val="004D0C0E"/>
    <w:rsid w:val="004D10B8"/>
    <w:rsid w:val="004D2EC2"/>
    <w:rsid w:val="004D3990"/>
    <w:rsid w:val="004D39CF"/>
    <w:rsid w:val="004D475F"/>
    <w:rsid w:val="004D6137"/>
    <w:rsid w:val="004E1FC8"/>
    <w:rsid w:val="004E3FBB"/>
    <w:rsid w:val="004E6173"/>
    <w:rsid w:val="004E7424"/>
    <w:rsid w:val="004E7702"/>
    <w:rsid w:val="004F1550"/>
    <w:rsid w:val="004F28D3"/>
    <w:rsid w:val="004F2AB2"/>
    <w:rsid w:val="004F42DF"/>
    <w:rsid w:val="004F58DB"/>
    <w:rsid w:val="004F6238"/>
    <w:rsid w:val="004F67E3"/>
    <w:rsid w:val="004F7356"/>
    <w:rsid w:val="00503303"/>
    <w:rsid w:val="005035E3"/>
    <w:rsid w:val="00504A27"/>
    <w:rsid w:val="00505451"/>
    <w:rsid w:val="005056E6"/>
    <w:rsid w:val="0050718A"/>
    <w:rsid w:val="00510690"/>
    <w:rsid w:val="0051135C"/>
    <w:rsid w:val="005176FD"/>
    <w:rsid w:val="00520303"/>
    <w:rsid w:val="005232A9"/>
    <w:rsid w:val="005236F8"/>
    <w:rsid w:val="00524DA5"/>
    <w:rsid w:val="0052607B"/>
    <w:rsid w:val="00530D30"/>
    <w:rsid w:val="00531DE6"/>
    <w:rsid w:val="00533D90"/>
    <w:rsid w:val="0053473E"/>
    <w:rsid w:val="0053622E"/>
    <w:rsid w:val="00536A69"/>
    <w:rsid w:val="00537F58"/>
    <w:rsid w:val="005420FB"/>
    <w:rsid w:val="00543686"/>
    <w:rsid w:val="0054510D"/>
    <w:rsid w:val="005473BD"/>
    <w:rsid w:val="005502F3"/>
    <w:rsid w:val="00550423"/>
    <w:rsid w:val="00550ECA"/>
    <w:rsid w:val="00551734"/>
    <w:rsid w:val="005531A3"/>
    <w:rsid w:val="005547B8"/>
    <w:rsid w:val="00556CA5"/>
    <w:rsid w:val="005571D7"/>
    <w:rsid w:val="00561DB8"/>
    <w:rsid w:val="00564B88"/>
    <w:rsid w:val="005702A9"/>
    <w:rsid w:val="00570589"/>
    <w:rsid w:val="005717FF"/>
    <w:rsid w:val="00571D08"/>
    <w:rsid w:val="005720FD"/>
    <w:rsid w:val="0057305F"/>
    <w:rsid w:val="00573AB8"/>
    <w:rsid w:val="00574F67"/>
    <w:rsid w:val="00575965"/>
    <w:rsid w:val="00581D4F"/>
    <w:rsid w:val="00582203"/>
    <w:rsid w:val="005830B7"/>
    <w:rsid w:val="00583940"/>
    <w:rsid w:val="005842B3"/>
    <w:rsid w:val="0058618C"/>
    <w:rsid w:val="00586C63"/>
    <w:rsid w:val="005910C6"/>
    <w:rsid w:val="0059198C"/>
    <w:rsid w:val="00594CC6"/>
    <w:rsid w:val="00594F1A"/>
    <w:rsid w:val="005950B6"/>
    <w:rsid w:val="0059531D"/>
    <w:rsid w:val="0059556C"/>
    <w:rsid w:val="0059723F"/>
    <w:rsid w:val="005A00CF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2DED"/>
    <w:rsid w:val="005B4AF8"/>
    <w:rsid w:val="005B5744"/>
    <w:rsid w:val="005C074E"/>
    <w:rsid w:val="005C23A7"/>
    <w:rsid w:val="005C31CA"/>
    <w:rsid w:val="005C350B"/>
    <w:rsid w:val="005C3BCB"/>
    <w:rsid w:val="005C3F73"/>
    <w:rsid w:val="005C4769"/>
    <w:rsid w:val="005C5FA6"/>
    <w:rsid w:val="005C6257"/>
    <w:rsid w:val="005C79A1"/>
    <w:rsid w:val="005D0A03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3951"/>
    <w:rsid w:val="005F4DB3"/>
    <w:rsid w:val="005F5059"/>
    <w:rsid w:val="005F547A"/>
    <w:rsid w:val="005F63D9"/>
    <w:rsid w:val="005F69F5"/>
    <w:rsid w:val="006006C9"/>
    <w:rsid w:val="00600934"/>
    <w:rsid w:val="006024C7"/>
    <w:rsid w:val="00604CA6"/>
    <w:rsid w:val="006059DE"/>
    <w:rsid w:val="00606638"/>
    <w:rsid w:val="0061021F"/>
    <w:rsid w:val="0061054C"/>
    <w:rsid w:val="006139AA"/>
    <w:rsid w:val="00615F64"/>
    <w:rsid w:val="0061656A"/>
    <w:rsid w:val="00617667"/>
    <w:rsid w:val="00617F9E"/>
    <w:rsid w:val="0062080F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C4"/>
    <w:rsid w:val="00637CF7"/>
    <w:rsid w:val="006419C0"/>
    <w:rsid w:val="00641BBF"/>
    <w:rsid w:val="00642555"/>
    <w:rsid w:val="00643187"/>
    <w:rsid w:val="00645842"/>
    <w:rsid w:val="00645C28"/>
    <w:rsid w:val="00646FEA"/>
    <w:rsid w:val="0064722D"/>
    <w:rsid w:val="0064725A"/>
    <w:rsid w:val="00652DB6"/>
    <w:rsid w:val="00655969"/>
    <w:rsid w:val="00655D22"/>
    <w:rsid w:val="0065622B"/>
    <w:rsid w:val="00656A4E"/>
    <w:rsid w:val="00656C35"/>
    <w:rsid w:val="0065709C"/>
    <w:rsid w:val="00657720"/>
    <w:rsid w:val="00661DDC"/>
    <w:rsid w:val="00661E24"/>
    <w:rsid w:val="00662878"/>
    <w:rsid w:val="00662E02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4BE"/>
    <w:rsid w:val="006814D8"/>
    <w:rsid w:val="00681AE1"/>
    <w:rsid w:val="00682BB9"/>
    <w:rsid w:val="00685709"/>
    <w:rsid w:val="0068571D"/>
    <w:rsid w:val="00685E84"/>
    <w:rsid w:val="00686A1F"/>
    <w:rsid w:val="006903B1"/>
    <w:rsid w:val="00690CC3"/>
    <w:rsid w:val="006912D9"/>
    <w:rsid w:val="00691EDA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44E8"/>
    <w:rsid w:val="006A538F"/>
    <w:rsid w:val="006A65B4"/>
    <w:rsid w:val="006A669A"/>
    <w:rsid w:val="006A70FE"/>
    <w:rsid w:val="006B05E2"/>
    <w:rsid w:val="006B134E"/>
    <w:rsid w:val="006B337D"/>
    <w:rsid w:val="006B430F"/>
    <w:rsid w:val="006B5C69"/>
    <w:rsid w:val="006C0007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2826"/>
    <w:rsid w:val="006D2E0B"/>
    <w:rsid w:val="006D6DB2"/>
    <w:rsid w:val="006D73D6"/>
    <w:rsid w:val="006E055D"/>
    <w:rsid w:val="006E119F"/>
    <w:rsid w:val="006E14FF"/>
    <w:rsid w:val="006E1980"/>
    <w:rsid w:val="006E20AD"/>
    <w:rsid w:val="006E69AB"/>
    <w:rsid w:val="006E6AC6"/>
    <w:rsid w:val="006E6B37"/>
    <w:rsid w:val="006E78CE"/>
    <w:rsid w:val="006F1F21"/>
    <w:rsid w:val="006F211B"/>
    <w:rsid w:val="006F39C8"/>
    <w:rsid w:val="006F4AE3"/>
    <w:rsid w:val="006F53B9"/>
    <w:rsid w:val="006F7AEE"/>
    <w:rsid w:val="00702E45"/>
    <w:rsid w:val="00703BB4"/>
    <w:rsid w:val="007042BA"/>
    <w:rsid w:val="00706D9A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E6F"/>
    <w:rsid w:val="00727B65"/>
    <w:rsid w:val="007321F2"/>
    <w:rsid w:val="00733543"/>
    <w:rsid w:val="00734004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02CE"/>
    <w:rsid w:val="00772189"/>
    <w:rsid w:val="0077769D"/>
    <w:rsid w:val="007816B9"/>
    <w:rsid w:val="00781BCA"/>
    <w:rsid w:val="007832F1"/>
    <w:rsid w:val="00783617"/>
    <w:rsid w:val="00785019"/>
    <w:rsid w:val="0078571D"/>
    <w:rsid w:val="007866C5"/>
    <w:rsid w:val="007906CA"/>
    <w:rsid w:val="00791C9C"/>
    <w:rsid w:val="00793E74"/>
    <w:rsid w:val="00794138"/>
    <w:rsid w:val="00795F83"/>
    <w:rsid w:val="00797795"/>
    <w:rsid w:val="007A0669"/>
    <w:rsid w:val="007A130F"/>
    <w:rsid w:val="007A13C4"/>
    <w:rsid w:val="007A3B98"/>
    <w:rsid w:val="007A3FCD"/>
    <w:rsid w:val="007A3FF0"/>
    <w:rsid w:val="007A4147"/>
    <w:rsid w:val="007A49B0"/>
    <w:rsid w:val="007A4F16"/>
    <w:rsid w:val="007A4F2F"/>
    <w:rsid w:val="007A53CE"/>
    <w:rsid w:val="007A6003"/>
    <w:rsid w:val="007A6490"/>
    <w:rsid w:val="007B05E1"/>
    <w:rsid w:val="007B117E"/>
    <w:rsid w:val="007B1F40"/>
    <w:rsid w:val="007B40C8"/>
    <w:rsid w:val="007B4639"/>
    <w:rsid w:val="007B5990"/>
    <w:rsid w:val="007C04AB"/>
    <w:rsid w:val="007C359E"/>
    <w:rsid w:val="007C3CBF"/>
    <w:rsid w:val="007C4021"/>
    <w:rsid w:val="007C674D"/>
    <w:rsid w:val="007D0C0C"/>
    <w:rsid w:val="007D1E00"/>
    <w:rsid w:val="007D3F15"/>
    <w:rsid w:val="007D6CB2"/>
    <w:rsid w:val="007D6F47"/>
    <w:rsid w:val="007D7171"/>
    <w:rsid w:val="007D76DE"/>
    <w:rsid w:val="007E1A0D"/>
    <w:rsid w:val="007E2FA0"/>
    <w:rsid w:val="007E45A6"/>
    <w:rsid w:val="007E475F"/>
    <w:rsid w:val="007E5744"/>
    <w:rsid w:val="007E708C"/>
    <w:rsid w:val="007F08CC"/>
    <w:rsid w:val="007F0DB8"/>
    <w:rsid w:val="007F1762"/>
    <w:rsid w:val="007F2303"/>
    <w:rsid w:val="007F2BA9"/>
    <w:rsid w:val="007F552D"/>
    <w:rsid w:val="007F6569"/>
    <w:rsid w:val="007F69D8"/>
    <w:rsid w:val="008003AE"/>
    <w:rsid w:val="00800627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030"/>
    <w:rsid w:val="0081744D"/>
    <w:rsid w:val="00820E0A"/>
    <w:rsid w:val="00820FC9"/>
    <w:rsid w:val="00821CC1"/>
    <w:rsid w:val="008232B7"/>
    <w:rsid w:val="00827D2F"/>
    <w:rsid w:val="00827D5C"/>
    <w:rsid w:val="008300D4"/>
    <w:rsid w:val="008338B3"/>
    <w:rsid w:val="00834650"/>
    <w:rsid w:val="008354BB"/>
    <w:rsid w:val="008362BB"/>
    <w:rsid w:val="00836431"/>
    <w:rsid w:val="00836AE6"/>
    <w:rsid w:val="0083700E"/>
    <w:rsid w:val="00837FF2"/>
    <w:rsid w:val="00840A72"/>
    <w:rsid w:val="0084371D"/>
    <w:rsid w:val="00845A81"/>
    <w:rsid w:val="00845FB1"/>
    <w:rsid w:val="00846078"/>
    <w:rsid w:val="00846774"/>
    <w:rsid w:val="00846CE8"/>
    <w:rsid w:val="0084727B"/>
    <w:rsid w:val="008518EA"/>
    <w:rsid w:val="008529DB"/>
    <w:rsid w:val="00852DF7"/>
    <w:rsid w:val="00856D12"/>
    <w:rsid w:val="0085786E"/>
    <w:rsid w:val="00857B15"/>
    <w:rsid w:val="00857CBC"/>
    <w:rsid w:val="0086213C"/>
    <w:rsid w:val="00862308"/>
    <w:rsid w:val="00863759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4DCC"/>
    <w:rsid w:val="00885581"/>
    <w:rsid w:val="0088599C"/>
    <w:rsid w:val="00885A6D"/>
    <w:rsid w:val="00891014"/>
    <w:rsid w:val="00893500"/>
    <w:rsid w:val="008936E3"/>
    <w:rsid w:val="008939CC"/>
    <w:rsid w:val="00893DEF"/>
    <w:rsid w:val="00894542"/>
    <w:rsid w:val="008A05B2"/>
    <w:rsid w:val="008A0BDE"/>
    <w:rsid w:val="008A328B"/>
    <w:rsid w:val="008A47C7"/>
    <w:rsid w:val="008A6102"/>
    <w:rsid w:val="008B0457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C50BD"/>
    <w:rsid w:val="008D153C"/>
    <w:rsid w:val="008D16CC"/>
    <w:rsid w:val="008D18E5"/>
    <w:rsid w:val="008D2702"/>
    <w:rsid w:val="008D3DF7"/>
    <w:rsid w:val="008D47C8"/>
    <w:rsid w:val="008D6AFE"/>
    <w:rsid w:val="008D6F22"/>
    <w:rsid w:val="008E0EBF"/>
    <w:rsid w:val="008E0EDF"/>
    <w:rsid w:val="008E22A4"/>
    <w:rsid w:val="008E2482"/>
    <w:rsid w:val="008E248E"/>
    <w:rsid w:val="008E361D"/>
    <w:rsid w:val="008E3AF1"/>
    <w:rsid w:val="008E5A33"/>
    <w:rsid w:val="008E6E4A"/>
    <w:rsid w:val="008E70D7"/>
    <w:rsid w:val="008E7251"/>
    <w:rsid w:val="008F0645"/>
    <w:rsid w:val="008F0F32"/>
    <w:rsid w:val="009008BA"/>
    <w:rsid w:val="00902772"/>
    <w:rsid w:val="00902AD5"/>
    <w:rsid w:val="00902F4E"/>
    <w:rsid w:val="00903C5F"/>
    <w:rsid w:val="00905F80"/>
    <w:rsid w:val="00906D83"/>
    <w:rsid w:val="009105B3"/>
    <w:rsid w:val="00913533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6E5B"/>
    <w:rsid w:val="0092770D"/>
    <w:rsid w:val="00930193"/>
    <w:rsid w:val="009318BF"/>
    <w:rsid w:val="00931F56"/>
    <w:rsid w:val="00932659"/>
    <w:rsid w:val="009360C5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480"/>
    <w:rsid w:val="00950F97"/>
    <w:rsid w:val="0095188D"/>
    <w:rsid w:val="009520F7"/>
    <w:rsid w:val="009529A5"/>
    <w:rsid w:val="00953E61"/>
    <w:rsid w:val="00954DD9"/>
    <w:rsid w:val="00956EB8"/>
    <w:rsid w:val="00956EC1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76BE4"/>
    <w:rsid w:val="0098141B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3B30"/>
    <w:rsid w:val="009940D6"/>
    <w:rsid w:val="00996049"/>
    <w:rsid w:val="00996C70"/>
    <w:rsid w:val="00996DFD"/>
    <w:rsid w:val="009A1436"/>
    <w:rsid w:val="009A1D36"/>
    <w:rsid w:val="009A4C7C"/>
    <w:rsid w:val="009B0ABF"/>
    <w:rsid w:val="009B3B94"/>
    <w:rsid w:val="009B441C"/>
    <w:rsid w:val="009B5809"/>
    <w:rsid w:val="009B61D2"/>
    <w:rsid w:val="009B6DF8"/>
    <w:rsid w:val="009B7B76"/>
    <w:rsid w:val="009C0509"/>
    <w:rsid w:val="009C0540"/>
    <w:rsid w:val="009C0D42"/>
    <w:rsid w:val="009C1AF6"/>
    <w:rsid w:val="009C2278"/>
    <w:rsid w:val="009C229A"/>
    <w:rsid w:val="009D0513"/>
    <w:rsid w:val="009D2452"/>
    <w:rsid w:val="009D3930"/>
    <w:rsid w:val="009D4042"/>
    <w:rsid w:val="009D64F9"/>
    <w:rsid w:val="009E10A3"/>
    <w:rsid w:val="009E29C8"/>
    <w:rsid w:val="009E53AF"/>
    <w:rsid w:val="009E67E0"/>
    <w:rsid w:val="009E6C08"/>
    <w:rsid w:val="009E7F35"/>
    <w:rsid w:val="009F16FA"/>
    <w:rsid w:val="009F3092"/>
    <w:rsid w:val="009F3477"/>
    <w:rsid w:val="009F3D0A"/>
    <w:rsid w:val="009F59AE"/>
    <w:rsid w:val="00A02563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5378"/>
    <w:rsid w:val="00A25EDD"/>
    <w:rsid w:val="00A2735D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3B14"/>
    <w:rsid w:val="00A444E8"/>
    <w:rsid w:val="00A445BE"/>
    <w:rsid w:val="00A456F4"/>
    <w:rsid w:val="00A45C1A"/>
    <w:rsid w:val="00A50196"/>
    <w:rsid w:val="00A51F70"/>
    <w:rsid w:val="00A5293F"/>
    <w:rsid w:val="00A52FCC"/>
    <w:rsid w:val="00A55284"/>
    <w:rsid w:val="00A61290"/>
    <w:rsid w:val="00A6150C"/>
    <w:rsid w:val="00A62901"/>
    <w:rsid w:val="00A62B36"/>
    <w:rsid w:val="00A62F40"/>
    <w:rsid w:val="00A64D95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E59"/>
    <w:rsid w:val="00A81DB0"/>
    <w:rsid w:val="00A82C8A"/>
    <w:rsid w:val="00A85D47"/>
    <w:rsid w:val="00A864E6"/>
    <w:rsid w:val="00A901E2"/>
    <w:rsid w:val="00A91815"/>
    <w:rsid w:val="00A91B42"/>
    <w:rsid w:val="00A91B50"/>
    <w:rsid w:val="00A9348B"/>
    <w:rsid w:val="00A94F77"/>
    <w:rsid w:val="00A9526D"/>
    <w:rsid w:val="00AA0D97"/>
    <w:rsid w:val="00AA192C"/>
    <w:rsid w:val="00AA32F2"/>
    <w:rsid w:val="00AA34E2"/>
    <w:rsid w:val="00AA5281"/>
    <w:rsid w:val="00AA5BDD"/>
    <w:rsid w:val="00AB0936"/>
    <w:rsid w:val="00AB0F5C"/>
    <w:rsid w:val="00AB2581"/>
    <w:rsid w:val="00AB2F75"/>
    <w:rsid w:val="00AB467A"/>
    <w:rsid w:val="00AB4AA5"/>
    <w:rsid w:val="00AB4C06"/>
    <w:rsid w:val="00AB5629"/>
    <w:rsid w:val="00AB697B"/>
    <w:rsid w:val="00AB71B2"/>
    <w:rsid w:val="00AC0D43"/>
    <w:rsid w:val="00AC27C8"/>
    <w:rsid w:val="00AC2951"/>
    <w:rsid w:val="00AC468E"/>
    <w:rsid w:val="00AC51AC"/>
    <w:rsid w:val="00AC640A"/>
    <w:rsid w:val="00AC7CC6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0F09"/>
    <w:rsid w:val="00AF2D92"/>
    <w:rsid w:val="00AF38B1"/>
    <w:rsid w:val="00AF3D02"/>
    <w:rsid w:val="00AF4342"/>
    <w:rsid w:val="00AF5481"/>
    <w:rsid w:val="00AF6296"/>
    <w:rsid w:val="00AF7ED8"/>
    <w:rsid w:val="00B00E70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BDB"/>
    <w:rsid w:val="00B54F31"/>
    <w:rsid w:val="00B56ECC"/>
    <w:rsid w:val="00B576B3"/>
    <w:rsid w:val="00B6022A"/>
    <w:rsid w:val="00B612B2"/>
    <w:rsid w:val="00B62887"/>
    <w:rsid w:val="00B63172"/>
    <w:rsid w:val="00B64BDA"/>
    <w:rsid w:val="00B66E28"/>
    <w:rsid w:val="00B6709A"/>
    <w:rsid w:val="00B672E0"/>
    <w:rsid w:val="00B67552"/>
    <w:rsid w:val="00B74660"/>
    <w:rsid w:val="00B75251"/>
    <w:rsid w:val="00B7696A"/>
    <w:rsid w:val="00B76A2E"/>
    <w:rsid w:val="00B76F93"/>
    <w:rsid w:val="00B77E2A"/>
    <w:rsid w:val="00B81180"/>
    <w:rsid w:val="00B81A59"/>
    <w:rsid w:val="00B82A2B"/>
    <w:rsid w:val="00B82D9C"/>
    <w:rsid w:val="00B84F11"/>
    <w:rsid w:val="00B859F5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58B8"/>
    <w:rsid w:val="00B977D1"/>
    <w:rsid w:val="00BA0652"/>
    <w:rsid w:val="00BA15DF"/>
    <w:rsid w:val="00BA1C27"/>
    <w:rsid w:val="00BA4704"/>
    <w:rsid w:val="00BA51EB"/>
    <w:rsid w:val="00BA7255"/>
    <w:rsid w:val="00BA73CC"/>
    <w:rsid w:val="00BB082B"/>
    <w:rsid w:val="00BB1553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2B4F"/>
    <w:rsid w:val="00BC3528"/>
    <w:rsid w:val="00BC36F9"/>
    <w:rsid w:val="00BC3F5D"/>
    <w:rsid w:val="00BC474A"/>
    <w:rsid w:val="00BC67E6"/>
    <w:rsid w:val="00BC7716"/>
    <w:rsid w:val="00BD2056"/>
    <w:rsid w:val="00BD3228"/>
    <w:rsid w:val="00BD4B5F"/>
    <w:rsid w:val="00BD4C37"/>
    <w:rsid w:val="00BD5FDE"/>
    <w:rsid w:val="00BD661A"/>
    <w:rsid w:val="00BD6944"/>
    <w:rsid w:val="00BE052C"/>
    <w:rsid w:val="00BE2D59"/>
    <w:rsid w:val="00BE5905"/>
    <w:rsid w:val="00BE6069"/>
    <w:rsid w:val="00BE6492"/>
    <w:rsid w:val="00BF19AE"/>
    <w:rsid w:val="00BF2297"/>
    <w:rsid w:val="00BF3747"/>
    <w:rsid w:val="00BF524B"/>
    <w:rsid w:val="00BF54BE"/>
    <w:rsid w:val="00BF5D9B"/>
    <w:rsid w:val="00C00366"/>
    <w:rsid w:val="00C00A36"/>
    <w:rsid w:val="00C01500"/>
    <w:rsid w:val="00C02119"/>
    <w:rsid w:val="00C04963"/>
    <w:rsid w:val="00C04FE6"/>
    <w:rsid w:val="00C05485"/>
    <w:rsid w:val="00C05892"/>
    <w:rsid w:val="00C065A4"/>
    <w:rsid w:val="00C07F39"/>
    <w:rsid w:val="00C10E77"/>
    <w:rsid w:val="00C12885"/>
    <w:rsid w:val="00C13872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457"/>
    <w:rsid w:val="00C33521"/>
    <w:rsid w:val="00C33B39"/>
    <w:rsid w:val="00C3788C"/>
    <w:rsid w:val="00C4371F"/>
    <w:rsid w:val="00C44465"/>
    <w:rsid w:val="00C50C64"/>
    <w:rsid w:val="00C518E4"/>
    <w:rsid w:val="00C52FAE"/>
    <w:rsid w:val="00C5448D"/>
    <w:rsid w:val="00C54827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67D3D"/>
    <w:rsid w:val="00C70394"/>
    <w:rsid w:val="00C709FB"/>
    <w:rsid w:val="00C712A9"/>
    <w:rsid w:val="00C714AB"/>
    <w:rsid w:val="00C71D25"/>
    <w:rsid w:val="00C71EC7"/>
    <w:rsid w:val="00C745EE"/>
    <w:rsid w:val="00C7758F"/>
    <w:rsid w:val="00C83DFB"/>
    <w:rsid w:val="00C84165"/>
    <w:rsid w:val="00C8416B"/>
    <w:rsid w:val="00C842FC"/>
    <w:rsid w:val="00C85757"/>
    <w:rsid w:val="00C908DE"/>
    <w:rsid w:val="00C94710"/>
    <w:rsid w:val="00C94927"/>
    <w:rsid w:val="00C97366"/>
    <w:rsid w:val="00C97A55"/>
    <w:rsid w:val="00CA0B01"/>
    <w:rsid w:val="00CA222A"/>
    <w:rsid w:val="00CA2D82"/>
    <w:rsid w:val="00CA2DD4"/>
    <w:rsid w:val="00CA4371"/>
    <w:rsid w:val="00CB0FE2"/>
    <w:rsid w:val="00CB11D8"/>
    <w:rsid w:val="00CB29E6"/>
    <w:rsid w:val="00CB58A3"/>
    <w:rsid w:val="00CB63EE"/>
    <w:rsid w:val="00CC14FC"/>
    <w:rsid w:val="00CC265E"/>
    <w:rsid w:val="00CC3C5F"/>
    <w:rsid w:val="00CC7EB2"/>
    <w:rsid w:val="00CD0093"/>
    <w:rsid w:val="00CD118A"/>
    <w:rsid w:val="00CD2112"/>
    <w:rsid w:val="00CD2DC6"/>
    <w:rsid w:val="00CD3EF9"/>
    <w:rsid w:val="00CD434C"/>
    <w:rsid w:val="00CD4A90"/>
    <w:rsid w:val="00CD51BB"/>
    <w:rsid w:val="00CD589C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5DBD"/>
    <w:rsid w:val="00D06898"/>
    <w:rsid w:val="00D06A57"/>
    <w:rsid w:val="00D10690"/>
    <w:rsid w:val="00D10705"/>
    <w:rsid w:val="00D10895"/>
    <w:rsid w:val="00D10E9B"/>
    <w:rsid w:val="00D116A2"/>
    <w:rsid w:val="00D13654"/>
    <w:rsid w:val="00D13A7F"/>
    <w:rsid w:val="00D20C3D"/>
    <w:rsid w:val="00D21E30"/>
    <w:rsid w:val="00D23C39"/>
    <w:rsid w:val="00D24E4F"/>
    <w:rsid w:val="00D24E63"/>
    <w:rsid w:val="00D259A2"/>
    <w:rsid w:val="00D3114E"/>
    <w:rsid w:val="00D34CBD"/>
    <w:rsid w:val="00D3612A"/>
    <w:rsid w:val="00D4277E"/>
    <w:rsid w:val="00D43F62"/>
    <w:rsid w:val="00D44151"/>
    <w:rsid w:val="00D442A2"/>
    <w:rsid w:val="00D44D23"/>
    <w:rsid w:val="00D45DB4"/>
    <w:rsid w:val="00D5143A"/>
    <w:rsid w:val="00D516CB"/>
    <w:rsid w:val="00D544D6"/>
    <w:rsid w:val="00D54E15"/>
    <w:rsid w:val="00D55220"/>
    <w:rsid w:val="00D55981"/>
    <w:rsid w:val="00D55B14"/>
    <w:rsid w:val="00D56488"/>
    <w:rsid w:val="00D564A5"/>
    <w:rsid w:val="00D61591"/>
    <w:rsid w:val="00D61E58"/>
    <w:rsid w:val="00D629AE"/>
    <w:rsid w:val="00D62ACF"/>
    <w:rsid w:val="00D63A8B"/>
    <w:rsid w:val="00D650C4"/>
    <w:rsid w:val="00D65576"/>
    <w:rsid w:val="00D66787"/>
    <w:rsid w:val="00D67150"/>
    <w:rsid w:val="00D676BE"/>
    <w:rsid w:val="00D719DE"/>
    <w:rsid w:val="00D71B24"/>
    <w:rsid w:val="00D72AF4"/>
    <w:rsid w:val="00D77526"/>
    <w:rsid w:val="00D77BB0"/>
    <w:rsid w:val="00D8048C"/>
    <w:rsid w:val="00D82BE5"/>
    <w:rsid w:val="00D8332F"/>
    <w:rsid w:val="00D836AD"/>
    <w:rsid w:val="00D84509"/>
    <w:rsid w:val="00D846D0"/>
    <w:rsid w:val="00D848E4"/>
    <w:rsid w:val="00D84B44"/>
    <w:rsid w:val="00D850B4"/>
    <w:rsid w:val="00D85965"/>
    <w:rsid w:val="00D85CB0"/>
    <w:rsid w:val="00D86468"/>
    <w:rsid w:val="00D870E8"/>
    <w:rsid w:val="00D90BEE"/>
    <w:rsid w:val="00D91016"/>
    <w:rsid w:val="00D920D3"/>
    <w:rsid w:val="00D94780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5D9"/>
    <w:rsid w:val="00DA6E23"/>
    <w:rsid w:val="00DA7139"/>
    <w:rsid w:val="00DB1BD7"/>
    <w:rsid w:val="00DB1BD9"/>
    <w:rsid w:val="00DB1BEF"/>
    <w:rsid w:val="00DB2292"/>
    <w:rsid w:val="00DB56AD"/>
    <w:rsid w:val="00DB5C79"/>
    <w:rsid w:val="00DC1CCA"/>
    <w:rsid w:val="00DC1D6F"/>
    <w:rsid w:val="00DC26B3"/>
    <w:rsid w:val="00DC3AEC"/>
    <w:rsid w:val="00DC4C44"/>
    <w:rsid w:val="00DC5033"/>
    <w:rsid w:val="00DC733B"/>
    <w:rsid w:val="00DD1B23"/>
    <w:rsid w:val="00DD3074"/>
    <w:rsid w:val="00DD3E4F"/>
    <w:rsid w:val="00DD46DF"/>
    <w:rsid w:val="00DD4B94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7356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B18"/>
    <w:rsid w:val="00E02A6A"/>
    <w:rsid w:val="00E02E62"/>
    <w:rsid w:val="00E07C7F"/>
    <w:rsid w:val="00E10413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7523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1778"/>
    <w:rsid w:val="00E42023"/>
    <w:rsid w:val="00E42DA5"/>
    <w:rsid w:val="00E43AB4"/>
    <w:rsid w:val="00E4708B"/>
    <w:rsid w:val="00E47F91"/>
    <w:rsid w:val="00E50203"/>
    <w:rsid w:val="00E508E4"/>
    <w:rsid w:val="00E50B5A"/>
    <w:rsid w:val="00E50CF1"/>
    <w:rsid w:val="00E51B97"/>
    <w:rsid w:val="00E52AAC"/>
    <w:rsid w:val="00E52B48"/>
    <w:rsid w:val="00E530FE"/>
    <w:rsid w:val="00E53883"/>
    <w:rsid w:val="00E54C7A"/>
    <w:rsid w:val="00E5678D"/>
    <w:rsid w:val="00E60ADC"/>
    <w:rsid w:val="00E648ED"/>
    <w:rsid w:val="00E6518A"/>
    <w:rsid w:val="00E66A3D"/>
    <w:rsid w:val="00E67A3A"/>
    <w:rsid w:val="00E732AE"/>
    <w:rsid w:val="00E75E45"/>
    <w:rsid w:val="00E778D8"/>
    <w:rsid w:val="00E77D90"/>
    <w:rsid w:val="00E8270F"/>
    <w:rsid w:val="00E82B22"/>
    <w:rsid w:val="00E8308A"/>
    <w:rsid w:val="00E85804"/>
    <w:rsid w:val="00E87275"/>
    <w:rsid w:val="00E87FB1"/>
    <w:rsid w:val="00E907CA"/>
    <w:rsid w:val="00E92222"/>
    <w:rsid w:val="00E948CA"/>
    <w:rsid w:val="00E96556"/>
    <w:rsid w:val="00E97F52"/>
    <w:rsid w:val="00EA03E5"/>
    <w:rsid w:val="00EA0C50"/>
    <w:rsid w:val="00EA1B56"/>
    <w:rsid w:val="00EA2542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C0215"/>
    <w:rsid w:val="00EC11EB"/>
    <w:rsid w:val="00EC247C"/>
    <w:rsid w:val="00EC27A9"/>
    <w:rsid w:val="00EC5A9A"/>
    <w:rsid w:val="00EC5CE1"/>
    <w:rsid w:val="00ED2814"/>
    <w:rsid w:val="00ED2989"/>
    <w:rsid w:val="00ED486D"/>
    <w:rsid w:val="00ED5DB7"/>
    <w:rsid w:val="00ED5F4C"/>
    <w:rsid w:val="00ED67F7"/>
    <w:rsid w:val="00EE460E"/>
    <w:rsid w:val="00EE4C5D"/>
    <w:rsid w:val="00EE540F"/>
    <w:rsid w:val="00EE718B"/>
    <w:rsid w:val="00EE72E7"/>
    <w:rsid w:val="00EE7738"/>
    <w:rsid w:val="00EE7AA2"/>
    <w:rsid w:val="00EF0A41"/>
    <w:rsid w:val="00EF0A9E"/>
    <w:rsid w:val="00EF0F93"/>
    <w:rsid w:val="00EF23DB"/>
    <w:rsid w:val="00EF5B83"/>
    <w:rsid w:val="00EF7838"/>
    <w:rsid w:val="00F00017"/>
    <w:rsid w:val="00F026C9"/>
    <w:rsid w:val="00F03A7B"/>
    <w:rsid w:val="00F0406C"/>
    <w:rsid w:val="00F04DDF"/>
    <w:rsid w:val="00F054FF"/>
    <w:rsid w:val="00F1213F"/>
    <w:rsid w:val="00F15479"/>
    <w:rsid w:val="00F16491"/>
    <w:rsid w:val="00F2287B"/>
    <w:rsid w:val="00F22D2F"/>
    <w:rsid w:val="00F23B6F"/>
    <w:rsid w:val="00F23EF5"/>
    <w:rsid w:val="00F24D48"/>
    <w:rsid w:val="00F30992"/>
    <w:rsid w:val="00F31176"/>
    <w:rsid w:val="00F35664"/>
    <w:rsid w:val="00F35BE3"/>
    <w:rsid w:val="00F37E54"/>
    <w:rsid w:val="00F40302"/>
    <w:rsid w:val="00F43043"/>
    <w:rsid w:val="00F456AB"/>
    <w:rsid w:val="00F457F6"/>
    <w:rsid w:val="00F501B0"/>
    <w:rsid w:val="00F50917"/>
    <w:rsid w:val="00F52303"/>
    <w:rsid w:val="00F52B44"/>
    <w:rsid w:val="00F53149"/>
    <w:rsid w:val="00F54D05"/>
    <w:rsid w:val="00F55146"/>
    <w:rsid w:val="00F55CE8"/>
    <w:rsid w:val="00F56BB8"/>
    <w:rsid w:val="00F56FE0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7839"/>
    <w:rsid w:val="00F80155"/>
    <w:rsid w:val="00F80198"/>
    <w:rsid w:val="00F80421"/>
    <w:rsid w:val="00F80B0E"/>
    <w:rsid w:val="00F81005"/>
    <w:rsid w:val="00F8133E"/>
    <w:rsid w:val="00F81B8C"/>
    <w:rsid w:val="00F83022"/>
    <w:rsid w:val="00F8492E"/>
    <w:rsid w:val="00F84D9E"/>
    <w:rsid w:val="00F85A0B"/>
    <w:rsid w:val="00F861F9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EE0"/>
    <w:rsid w:val="00FB7160"/>
    <w:rsid w:val="00FB757E"/>
    <w:rsid w:val="00FC2086"/>
    <w:rsid w:val="00FC2C9E"/>
    <w:rsid w:val="00FC3A49"/>
    <w:rsid w:val="00FC46E8"/>
    <w:rsid w:val="00FC4AB7"/>
    <w:rsid w:val="00FC4D47"/>
    <w:rsid w:val="00FC5DDA"/>
    <w:rsid w:val="00FC65D7"/>
    <w:rsid w:val="00FC69C4"/>
    <w:rsid w:val="00FD03C1"/>
    <w:rsid w:val="00FD04E7"/>
    <w:rsid w:val="00FD0822"/>
    <w:rsid w:val="00FD1C97"/>
    <w:rsid w:val="00FD309B"/>
    <w:rsid w:val="00FD3386"/>
    <w:rsid w:val="00FD5111"/>
    <w:rsid w:val="00FD6F4C"/>
    <w:rsid w:val="00FE0AE5"/>
    <w:rsid w:val="00FE0D7F"/>
    <w:rsid w:val="00FE153D"/>
    <w:rsid w:val="00FE485A"/>
    <w:rsid w:val="00FE7B25"/>
    <w:rsid w:val="00FF0DB5"/>
    <w:rsid w:val="00FF5821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6E5991-3A55-44E6-9DAD-B9291B803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0669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styleId="afe">
    <w:name w:val="Body Text"/>
    <w:basedOn w:val="a"/>
    <w:link w:val="aff"/>
    <w:uiPriority w:val="99"/>
    <w:unhideWhenUsed/>
    <w:rsid w:val="00884DCC"/>
    <w:pPr>
      <w:spacing w:after="120"/>
    </w:pPr>
  </w:style>
  <w:style w:type="character" w:customStyle="1" w:styleId="aff">
    <w:name w:val="本文 字元"/>
    <w:basedOn w:val="a0"/>
    <w:link w:val="afe"/>
    <w:uiPriority w:val="99"/>
    <w:rsid w:val="00884DCC"/>
    <w:rPr>
      <w:rFonts w:ascii="華康楷書體W5" w:eastAsia="華康楷書體W5"/>
      <w:kern w:val="2"/>
      <w:sz w:val="32"/>
      <w:szCs w:val="32"/>
    </w:rPr>
  </w:style>
  <w:style w:type="paragraph" w:styleId="aff0">
    <w:name w:val="List Paragraph"/>
    <w:basedOn w:val="a"/>
    <w:uiPriority w:val="34"/>
    <w:qFormat/>
    <w:rsid w:val="000E191C"/>
    <w:pPr>
      <w:ind w:leftChars="200" w:left="480"/>
    </w:pPr>
  </w:style>
  <w:style w:type="paragraph" w:customStyle="1" w:styleId="aff1">
    <w:name w:val="報告事項次目錄(項目符號)"/>
    <w:basedOn w:val="a"/>
    <w:next w:val="a"/>
    <w:rsid w:val="006E6B37"/>
    <w:pPr>
      <w:wordWrap w:val="0"/>
      <w:autoSpaceDE w:val="0"/>
      <w:adjustRightInd/>
      <w:snapToGrid/>
      <w:spacing w:line="240" w:lineRule="auto"/>
      <w:ind w:leftChars="200" w:left="1120" w:rightChars="100" w:right="280" w:hangingChars="200" w:hanging="560"/>
      <w:jc w:val="both"/>
    </w:pPr>
    <w:rPr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6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7C5878-DB64-4095-AE05-924059E47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642</TotalTime>
  <Pages>3</Pages>
  <Words>236</Words>
  <Characters>1348</Characters>
  <Application>Microsoft Office Word</Application>
  <DocSecurity>0</DocSecurity>
  <Lines>11</Lines>
  <Paragraphs>3</Paragraphs>
  <ScaleCrop>false</ScaleCrop>
  <Company>立法院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Windows 使用者</cp:lastModifiedBy>
  <cp:revision>100</cp:revision>
  <cp:lastPrinted>2020-11-23T08:03:00Z</cp:lastPrinted>
  <dcterms:created xsi:type="dcterms:W3CDTF">2020-10-12T09:22:00Z</dcterms:created>
  <dcterms:modified xsi:type="dcterms:W3CDTF">2020-11-25T06:39:00Z</dcterms:modified>
</cp:coreProperties>
</file>