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40" w:rsidRPr="00410EE2" w:rsidRDefault="00094DEC" w:rsidP="00E52E66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立法院第10屆第3會期財政委員會第</w:t>
      </w:r>
      <w:r w:rsidR="000F1ED3">
        <w:rPr>
          <w:rFonts w:ascii="標楷體" w:eastAsia="標楷體" w:hAnsi="標楷體" w:hint="eastAsia"/>
          <w:b/>
        </w:rPr>
        <w:t>1</w:t>
      </w:r>
      <w:r w:rsidR="00D4039F">
        <w:rPr>
          <w:rFonts w:ascii="標楷體" w:eastAsia="標楷體" w:hAnsi="標楷體" w:hint="eastAsia"/>
          <w:b/>
        </w:rPr>
        <w:t>4</w:t>
      </w:r>
      <w:r w:rsidRPr="00410EE2">
        <w:rPr>
          <w:rFonts w:ascii="標楷體" w:eastAsia="標楷體" w:hAnsi="標楷體" w:hint="eastAsia"/>
          <w:b/>
        </w:rPr>
        <w:t>次全體委員會議議事錄</w:t>
      </w:r>
    </w:p>
    <w:p w:rsidR="00156DD4" w:rsidRPr="00410EE2" w:rsidRDefault="00583940" w:rsidP="00C756BB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</w:rPr>
        <w:t>時　　間</w:t>
      </w:r>
      <w:r w:rsidR="002C38AF" w:rsidRPr="00410EE2">
        <w:rPr>
          <w:rFonts w:ascii="標楷體" w:eastAsia="標楷體" w:hAnsi="標楷體" w:hint="eastAsia"/>
        </w:rPr>
        <w:t xml:space="preserve">　</w:t>
      </w:r>
      <w:r w:rsidR="00156DD4" w:rsidRPr="00410EE2">
        <w:rPr>
          <w:rFonts w:ascii="標楷體" w:eastAsia="標楷體" w:hAnsi="標楷體" w:hint="eastAsia"/>
          <w:w w:val="95"/>
        </w:rPr>
        <w:t>中華民國1</w:t>
      </w:r>
      <w:r w:rsidR="00094DEC" w:rsidRPr="00410EE2">
        <w:rPr>
          <w:rFonts w:ascii="標楷體" w:eastAsia="標楷體" w:hAnsi="標楷體" w:hint="eastAsia"/>
          <w:w w:val="95"/>
        </w:rPr>
        <w:t>10</w:t>
      </w:r>
      <w:r w:rsidR="00156DD4" w:rsidRPr="00410EE2">
        <w:rPr>
          <w:rFonts w:ascii="標楷體" w:eastAsia="標楷體" w:hAnsi="標楷體" w:hint="eastAsia"/>
          <w:w w:val="95"/>
        </w:rPr>
        <w:t>年</w:t>
      </w:r>
      <w:r w:rsidR="000F1ED3">
        <w:rPr>
          <w:rFonts w:ascii="標楷體" w:eastAsia="標楷體" w:hAnsi="標楷體" w:hint="eastAsia"/>
          <w:w w:val="95"/>
        </w:rPr>
        <w:t>4</w:t>
      </w:r>
      <w:r w:rsidR="00156DD4" w:rsidRPr="00410EE2">
        <w:rPr>
          <w:rFonts w:ascii="標楷體" w:eastAsia="標楷體" w:hAnsi="標楷體" w:hint="eastAsia"/>
          <w:w w:val="95"/>
        </w:rPr>
        <w:t>月</w:t>
      </w:r>
      <w:r w:rsidR="00D4039F">
        <w:rPr>
          <w:rFonts w:ascii="標楷體" w:eastAsia="標楷體" w:hAnsi="標楷體" w:hint="eastAsia"/>
          <w:w w:val="95"/>
        </w:rPr>
        <w:t>1</w:t>
      </w:r>
      <w:r w:rsidR="005A04C5">
        <w:rPr>
          <w:rFonts w:ascii="標楷體" w:eastAsia="標楷體" w:hAnsi="標楷體" w:hint="eastAsia"/>
          <w:w w:val="95"/>
        </w:rPr>
        <w:t>5</w:t>
      </w:r>
      <w:r w:rsidR="00932659" w:rsidRPr="00410EE2">
        <w:rPr>
          <w:rFonts w:ascii="標楷體" w:eastAsia="標楷體" w:hAnsi="標楷體" w:hint="eastAsia"/>
          <w:w w:val="95"/>
        </w:rPr>
        <w:t>日（星期</w:t>
      </w:r>
      <w:r w:rsidR="000F1ED3">
        <w:rPr>
          <w:rFonts w:ascii="標楷體" w:eastAsia="標楷體" w:hAnsi="標楷體" w:hint="eastAsia"/>
          <w:w w:val="95"/>
        </w:rPr>
        <w:t>四</w:t>
      </w:r>
      <w:r w:rsidR="00156DD4" w:rsidRPr="00410EE2">
        <w:rPr>
          <w:rFonts w:ascii="標楷體" w:eastAsia="標楷體" w:hAnsi="標楷體" w:hint="eastAsia"/>
          <w:w w:val="95"/>
        </w:rPr>
        <w:t>）</w:t>
      </w:r>
      <w:r w:rsidR="00156DD4" w:rsidRPr="004530D9">
        <w:rPr>
          <w:rFonts w:ascii="標楷體" w:eastAsia="標楷體" w:hAnsi="標楷體" w:hint="eastAsia"/>
          <w:w w:val="95"/>
        </w:rPr>
        <w:t>9時至</w:t>
      </w:r>
      <w:r w:rsidR="003D1466">
        <w:rPr>
          <w:rFonts w:ascii="標楷體" w:eastAsia="標楷體" w:hAnsi="標楷體" w:hint="eastAsia"/>
          <w:w w:val="95"/>
        </w:rPr>
        <w:t>13</w:t>
      </w:r>
      <w:r w:rsidR="00156DD4" w:rsidRPr="00081EA2">
        <w:rPr>
          <w:rFonts w:ascii="標楷體" w:eastAsia="標楷體" w:hAnsi="標楷體" w:hint="eastAsia"/>
          <w:w w:val="95"/>
        </w:rPr>
        <w:t>時</w:t>
      </w:r>
      <w:r w:rsidR="003D1466">
        <w:rPr>
          <w:rFonts w:ascii="標楷體" w:eastAsia="標楷體" w:hAnsi="標楷體" w:hint="eastAsia"/>
          <w:w w:val="95"/>
        </w:rPr>
        <w:t>53</w:t>
      </w:r>
      <w:r w:rsidR="00156DD4" w:rsidRPr="004E4976">
        <w:rPr>
          <w:rFonts w:ascii="標楷體" w:eastAsia="標楷體" w:hAnsi="標楷體" w:hint="eastAsia"/>
          <w:w w:val="95"/>
        </w:rPr>
        <w:t>分</w:t>
      </w:r>
    </w:p>
    <w:p w:rsidR="00583940" w:rsidRPr="00410EE2" w:rsidRDefault="00583940" w:rsidP="00C756BB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地　　點　</w:t>
      </w:r>
      <w:r w:rsidR="00932659" w:rsidRPr="00410EE2">
        <w:rPr>
          <w:rFonts w:ascii="標楷體" w:eastAsia="標楷體" w:hAnsi="標楷體" w:hint="eastAsia"/>
        </w:rPr>
        <w:t>本院群賢樓9樓大禮堂</w:t>
      </w:r>
    </w:p>
    <w:p w:rsidR="005A04C5" w:rsidRDefault="00583940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</w:rPr>
        <w:t xml:space="preserve">出席委員　</w:t>
      </w:r>
      <w:r w:rsidR="00616F06" w:rsidRPr="00410EE2">
        <w:rPr>
          <w:rFonts w:ascii="標楷體" w:eastAsia="標楷體" w:hAnsi="標楷體" w:hint="eastAsia"/>
          <w:color w:val="000000"/>
        </w:rPr>
        <w:t xml:space="preserve">吳秉叡　</w:t>
      </w:r>
      <w:r w:rsidR="00AB6AD3" w:rsidRPr="00410EE2">
        <w:rPr>
          <w:rFonts w:ascii="標楷體" w:eastAsia="標楷體" w:hAnsi="標楷體" w:hint="eastAsia"/>
          <w:color w:val="000000"/>
        </w:rPr>
        <w:t xml:space="preserve">賴士葆　</w:t>
      </w:r>
      <w:r w:rsidR="00616F06" w:rsidRPr="00410EE2">
        <w:rPr>
          <w:rFonts w:ascii="標楷體" w:eastAsia="標楷體" w:hAnsi="標楷體" w:hint="eastAsia"/>
          <w:color w:val="000000"/>
        </w:rPr>
        <w:t xml:space="preserve">沈發惠　</w:t>
      </w:r>
      <w:r w:rsidR="005A04C5" w:rsidRPr="00410EE2">
        <w:rPr>
          <w:rFonts w:ascii="標楷體" w:eastAsia="標楷體" w:hAnsi="標楷體" w:hint="eastAsia"/>
          <w:color w:val="000000"/>
        </w:rPr>
        <w:t xml:space="preserve">郭國文　林德福　林楚茵　</w:t>
      </w:r>
    </w:p>
    <w:p w:rsidR="00977D98" w:rsidRDefault="005A04C5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2F5E76">
        <w:rPr>
          <w:rFonts w:ascii="標楷體" w:eastAsia="標楷體" w:hAnsi="標楷體" w:hint="eastAsia"/>
          <w:color w:val="FF0000"/>
        </w:rPr>
        <w:t xml:space="preserve">　　　　　</w:t>
      </w:r>
      <w:r w:rsidR="00616F06" w:rsidRPr="00410EE2">
        <w:rPr>
          <w:rFonts w:ascii="標楷體" w:eastAsia="標楷體" w:hAnsi="標楷體" w:hint="eastAsia"/>
          <w:color w:val="000000"/>
        </w:rPr>
        <w:t xml:space="preserve">曾銘宗　</w:t>
      </w:r>
      <w:r w:rsidRPr="00410EE2">
        <w:rPr>
          <w:rFonts w:ascii="標楷體" w:eastAsia="標楷體" w:hAnsi="標楷體" w:hint="eastAsia"/>
          <w:color w:val="000000"/>
        </w:rPr>
        <w:t xml:space="preserve">李貴敏　鍾佳濱　</w:t>
      </w:r>
      <w:r w:rsidRPr="00326B49">
        <w:rPr>
          <w:rFonts w:ascii="標楷體" w:eastAsia="標楷體" w:hAnsi="標楷體" w:hint="eastAsia"/>
        </w:rPr>
        <w:t xml:space="preserve">張其祿　余　天　</w:t>
      </w:r>
      <w:r w:rsidRPr="009C56B3">
        <w:rPr>
          <w:rFonts w:ascii="標楷體" w:eastAsia="標楷體" w:hAnsi="標楷體" w:hint="eastAsia"/>
        </w:rPr>
        <w:t>高嘉</w:t>
      </w:r>
      <w:r w:rsidRPr="00326B49">
        <w:rPr>
          <w:rFonts w:ascii="標楷體" w:eastAsia="標楷體" w:hAnsi="標楷體" w:hint="eastAsia"/>
        </w:rPr>
        <w:t xml:space="preserve">瑜　</w:t>
      </w:r>
    </w:p>
    <w:p w:rsidR="00583940" w:rsidRPr="00410EE2" w:rsidRDefault="00977D98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  <w:color w:val="000000"/>
        </w:rPr>
        <w:t xml:space="preserve">　　　　　</w:t>
      </w:r>
      <w:r w:rsidR="005A04C5" w:rsidRPr="005857B4">
        <w:rPr>
          <w:rFonts w:ascii="標楷體" w:eastAsia="標楷體" w:hAnsi="標楷體" w:hint="eastAsia"/>
        </w:rPr>
        <w:t xml:space="preserve">羅明才　</w:t>
      </w:r>
    </w:p>
    <w:p w:rsidR="00010D46" w:rsidRPr="00410EE2" w:rsidRDefault="00583940" w:rsidP="00C756BB">
      <w:pPr>
        <w:autoSpaceDE w:val="0"/>
        <w:autoSpaceDN w:val="0"/>
        <w:ind w:leftChars="500" w:left="1600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</w:rPr>
        <w:t>委員出席</w:t>
      </w:r>
      <w:r w:rsidR="009C229A" w:rsidRPr="00410EE2">
        <w:rPr>
          <w:rFonts w:ascii="標楷體" w:eastAsia="標楷體" w:hAnsi="標楷體" w:hint="eastAsia"/>
          <w:b/>
          <w:color w:val="000000"/>
        </w:rPr>
        <w:t>1</w:t>
      </w:r>
      <w:r w:rsidR="00094DEC" w:rsidRPr="00410EE2">
        <w:rPr>
          <w:rFonts w:ascii="標楷體" w:eastAsia="標楷體" w:hAnsi="標楷體" w:hint="eastAsia"/>
          <w:b/>
          <w:color w:val="000000"/>
        </w:rPr>
        <w:t>3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FB6005" w:rsidRDefault="00583940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列席委員　</w:t>
      </w:r>
      <w:r w:rsidR="00FD1E90" w:rsidRPr="005F299E">
        <w:rPr>
          <w:rFonts w:ascii="標楷體" w:eastAsia="標楷體" w:hAnsi="標楷體" w:hint="eastAsia"/>
        </w:rPr>
        <w:t xml:space="preserve">陳椒華　</w:t>
      </w:r>
      <w:r w:rsidR="00FB6005" w:rsidRPr="00FB6005">
        <w:rPr>
          <w:rFonts w:ascii="標楷體" w:eastAsia="標楷體" w:hAnsi="標楷體" w:hint="eastAsia"/>
        </w:rPr>
        <w:t>羅致政</w:t>
      </w:r>
      <w:r w:rsidR="00FB6005" w:rsidRPr="005F299E">
        <w:rPr>
          <w:rFonts w:ascii="標楷體" w:eastAsia="標楷體" w:hAnsi="標楷體" w:hint="eastAsia"/>
        </w:rPr>
        <w:t xml:space="preserve">　</w:t>
      </w:r>
      <w:r w:rsidR="001C402E" w:rsidRPr="005F299E">
        <w:rPr>
          <w:rFonts w:ascii="標楷體" w:eastAsia="標楷體" w:hAnsi="標楷體" w:hint="eastAsia"/>
        </w:rPr>
        <w:t xml:space="preserve">李德維　</w:t>
      </w:r>
      <w:r w:rsidR="00FD1E90" w:rsidRPr="00FD1E90">
        <w:rPr>
          <w:rFonts w:ascii="標楷體" w:eastAsia="標楷體" w:hAnsi="標楷體" w:hint="eastAsia"/>
        </w:rPr>
        <w:t>溫玉霞</w:t>
      </w:r>
      <w:r w:rsidR="00FD1E90" w:rsidRPr="005F299E">
        <w:rPr>
          <w:rFonts w:ascii="標楷體" w:eastAsia="標楷體" w:hAnsi="標楷體" w:hint="eastAsia"/>
        </w:rPr>
        <w:t xml:space="preserve">　</w:t>
      </w:r>
      <w:r w:rsidR="00FD1E90" w:rsidRPr="00FD1E90">
        <w:rPr>
          <w:rFonts w:ascii="標楷體" w:eastAsia="標楷體" w:hAnsi="標楷體" w:hint="eastAsia"/>
        </w:rPr>
        <w:t>蔡易餘</w:t>
      </w:r>
      <w:r w:rsidR="00FD1E90" w:rsidRPr="005F299E">
        <w:rPr>
          <w:rFonts w:ascii="標楷體" w:eastAsia="標楷體" w:hAnsi="標楷體" w:hint="eastAsia"/>
        </w:rPr>
        <w:t xml:space="preserve">　</w:t>
      </w:r>
      <w:r w:rsidR="00FD1E90" w:rsidRPr="00FD1E90">
        <w:rPr>
          <w:rFonts w:ascii="標楷體" w:eastAsia="標楷體" w:hAnsi="標楷體" w:hint="eastAsia"/>
        </w:rPr>
        <w:t>翁重鈞</w:t>
      </w:r>
      <w:r w:rsidR="00FD1E90" w:rsidRPr="005F299E">
        <w:rPr>
          <w:rFonts w:ascii="標楷體" w:eastAsia="標楷體" w:hAnsi="標楷體" w:hint="eastAsia"/>
        </w:rPr>
        <w:t xml:space="preserve">　</w:t>
      </w:r>
    </w:p>
    <w:p w:rsidR="00FB6005" w:rsidRDefault="00FB6005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C013F8">
        <w:rPr>
          <w:rFonts w:ascii="標楷體" w:eastAsia="標楷體" w:hAnsi="標楷體" w:hint="eastAsia"/>
        </w:rPr>
        <w:t xml:space="preserve">　　　　　</w:t>
      </w:r>
      <w:r w:rsidR="00977D98" w:rsidRPr="005F299E">
        <w:rPr>
          <w:rFonts w:ascii="標楷體" w:eastAsia="標楷體" w:hAnsi="標楷體" w:hint="eastAsia"/>
        </w:rPr>
        <w:t xml:space="preserve">劉世芳　</w:t>
      </w:r>
      <w:r w:rsidR="00FD1E90" w:rsidRPr="005F299E">
        <w:rPr>
          <w:rFonts w:ascii="標楷體" w:eastAsia="標楷體" w:hAnsi="標楷體" w:hint="eastAsia"/>
        </w:rPr>
        <w:t xml:space="preserve">洪孟楷　</w:t>
      </w:r>
      <w:r w:rsidR="00FD1E90" w:rsidRPr="00AB6AD3">
        <w:rPr>
          <w:rFonts w:ascii="標楷體" w:eastAsia="標楷體" w:hAnsi="標楷體" w:hint="eastAsia"/>
        </w:rPr>
        <w:t xml:space="preserve">鄭天財 </w:t>
      </w:r>
      <w:r w:rsidR="00FD1E90" w:rsidRPr="00AB6AD3">
        <w:rPr>
          <w:rFonts w:ascii="標楷體" w:eastAsia="標楷體" w:hAnsi="標楷體" w:hint="eastAsia"/>
          <w:spacing w:val="-40"/>
        </w:rPr>
        <w:t>Sra Kacaw</w:t>
      </w:r>
      <w:r w:rsidR="00FD1E90">
        <w:rPr>
          <w:rFonts w:ascii="標楷體" w:eastAsia="標楷體" w:hAnsi="標楷體" w:hint="eastAsia"/>
        </w:rPr>
        <w:t xml:space="preserve">　</w:t>
      </w:r>
      <w:r w:rsidR="00FD1E90" w:rsidRPr="00FD1E90">
        <w:rPr>
          <w:rFonts w:ascii="標楷體" w:eastAsia="標楷體" w:hAnsi="標楷體" w:hint="eastAsia"/>
        </w:rPr>
        <w:t>洪申翰</w:t>
      </w:r>
      <w:r w:rsidR="00FD1E90">
        <w:rPr>
          <w:rFonts w:ascii="標楷體" w:eastAsia="標楷體" w:hAnsi="標楷體" w:hint="eastAsia"/>
        </w:rPr>
        <w:t xml:space="preserve">　</w:t>
      </w:r>
      <w:r w:rsidR="00FD1E90" w:rsidRPr="00F54CBD">
        <w:rPr>
          <w:rFonts w:ascii="標楷體" w:eastAsia="標楷體" w:hAnsi="標楷體" w:hint="eastAsia"/>
        </w:rPr>
        <w:t xml:space="preserve">費鴻泰　</w:t>
      </w:r>
    </w:p>
    <w:p w:rsidR="00FB6005" w:rsidRDefault="00FB6005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C013F8">
        <w:rPr>
          <w:rFonts w:ascii="標楷體" w:eastAsia="標楷體" w:hAnsi="標楷體" w:hint="eastAsia"/>
        </w:rPr>
        <w:t xml:space="preserve">　　　　　</w:t>
      </w:r>
      <w:r w:rsidR="00FD1E90" w:rsidRPr="00FD1E90">
        <w:rPr>
          <w:rFonts w:ascii="標楷體" w:eastAsia="標楷體" w:hAnsi="標楷體" w:hint="eastAsia"/>
        </w:rPr>
        <w:t>蔡壁如</w:t>
      </w:r>
      <w:r w:rsidR="00FD1E90">
        <w:rPr>
          <w:rFonts w:ascii="MS Mincho" w:eastAsiaTheme="minorEastAsia" w:hAnsi="MS Mincho" w:cs="MS Mincho" w:hint="eastAsia"/>
        </w:rPr>
        <w:t xml:space="preserve">　</w:t>
      </w:r>
      <w:r w:rsidR="00FD1E90" w:rsidRPr="00FD1E90">
        <w:rPr>
          <w:rFonts w:ascii="標楷體" w:eastAsia="標楷體" w:hAnsi="標楷體" w:hint="eastAsia"/>
        </w:rPr>
        <w:t>吳斯懷</w:t>
      </w:r>
      <w:r w:rsidR="00FD1E90">
        <w:rPr>
          <w:rFonts w:ascii="標楷體" w:eastAsia="標楷體" w:hAnsi="標楷體" w:hint="eastAsia"/>
        </w:rPr>
        <w:t xml:space="preserve">　</w:t>
      </w:r>
      <w:r w:rsidR="00FD1E90" w:rsidRPr="00FD1E90">
        <w:rPr>
          <w:rFonts w:ascii="標楷體" w:eastAsia="標楷體" w:hAnsi="標楷體" w:hint="eastAsia"/>
        </w:rPr>
        <w:t>王美惠</w:t>
      </w:r>
      <w:r w:rsidR="00FD1E90" w:rsidRPr="005F299E">
        <w:rPr>
          <w:rFonts w:ascii="標楷體" w:eastAsia="標楷體" w:hAnsi="標楷體" w:hint="eastAsia"/>
        </w:rPr>
        <w:t xml:space="preserve">　</w:t>
      </w:r>
      <w:r w:rsidR="00FD1E90" w:rsidRPr="00FD1E90">
        <w:rPr>
          <w:rFonts w:ascii="標楷體" w:eastAsia="標楷體" w:hAnsi="標楷體" w:hint="eastAsia"/>
        </w:rPr>
        <w:t>鄭麗文</w:t>
      </w:r>
      <w:r w:rsidR="00FD1E90" w:rsidRPr="00C013F8">
        <w:rPr>
          <w:rFonts w:ascii="標楷體" w:eastAsia="標楷體" w:hAnsi="標楷體" w:hint="eastAsia"/>
        </w:rPr>
        <w:t xml:space="preserve">　</w:t>
      </w:r>
      <w:r w:rsidR="00FD1E90" w:rsidRPr="00AB6AD3">
        <w:rPr>
          <w:rFonts w:ascii="標楷體" w:eastAsia="標楷體" w:hAnsi="標楷體" w:hint="eastAsia"/>
        </w:rPr>
        <w:t>莊競程</w:t>
      </w:r>
      <w:r w:rsidR="00FD1E90">
        <w:rPr>
          <w:rFonts w:ascii="標楷體" w:eastAsia="標楷體" w:hAnsi="標楷體" w:hint="eastAsia"/>
        </w:rPr>
        <w:t xml:space="preserve">　</w:t>
      </w:r>
      <w:r w:rsidR="00FD1E90" w:rsidRPr="005F299E">
        <w:rPr>
          <w:rFonts w:ascii="標楷體" w:eastAsia="標楷體" w:hAnsi="標楷體" w:hint="eastAsia"/>
        </w:rPr>
        <w:t xml:space="preserve">廖婉汝　</w:t>
      </w:r>
    </w:p>
    <w:p w:rsidR="00FB6005" w:rsidRDefault="00FB6005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C013F8">
        <w:rPr>
          <w:rFonts w:ascii="標楷體" w:eastAsia="標楷體" w:hAnsi="標楷體" w:hint="eastAsia"/>
        </w:rPr>
        <w:t xml:space="preserve">　　　　　</w:t>
      </w:r>
      <w:r w:rsidRPr="00FB6005">
        <w:rPr>
          <w:rFonts w:ascii="標楷體" w:eastAsia="標楷體" w:hAnsi="標楷體" w:hint="eastAsia"/>
        </w:rPr>
        <w:t>柯建銘</w:t>
      </w:r>
      <w:r>
        <w:rPr>
          <w:rFonts w:ascii="MS Mincho" w:eastAsiaTheme="minorEastAsia" w:hAnsi="MS Mincho" w:cs="MS Mincho" w:hint="eastAsia"/>
        </w:rPr>
        <w:t xml:space="preserve">　</w:t>
      </w:r>
      <w:r w:rsidR="00FD1E90" w:rsidRPr="00FD1E90">
        <w:rPr>
          <w:rFonts w:ascii="標楷體" w:eastAsia="標楷體" w:hAnsi="標楷體" w:hint="eastAsia"/>
        </w:rPr>
        <w:t>許智傑</w:t>
      </w:r>
      <w:r w:rsidR="00FD1E90">
        <w:rPr>
          <w:rFonts w:ascii="標楷體" w:eastAsia="標楷體" w:hAnsi="標楷體" w:hint="eastAsia"/>
        </w:rPr>
        <w:t xml:space="preserve">　陳以信　</w:t>
      </w:r>
      <w:r w:rsidR="00FD1E90" w:rsidRPr="00FD1E90">
        <w:rPr>
          <w:rFonts w:ascii="標楷體" w:eastAsia="標楷體" w:hAnsi="標楷體" w:hint="eastAsia"/>
        </w:rPr>
        <w:t>葉毓蘭</w:t>
      </w:r>
      <w:r w:rsidR="00FD1E90">
        <w:rPr>
          <w:rFonts w:ascii="標楷體" w:eastAsia="標楷體" w:hAnsi="標楷體" w:hint="eastAsia"/>
        </w:rPr>
        <w:t xml:space="preserve">　謝衣鳯　張育美　</w:t>
      </w:r>
    </w:p>
    <w:p w:rsidR="00105DE6" w:rsidRDefault="00FB6005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C013F8">
        <w:rPr>
          <w:rFonts w:ascii="標楷體" w:eastAsia="標楷體" w:hAnsi="標楷體" w:hint="eastAsia"/>
        </w:rPr>
        <w:t xml:space="preserve">　　　　　</w:t>
      </w:r>
      <w:r w:rsidR="00FD1E90" w:rsidRPr="00FD1E90">
        <w:rPr>
          <w:rFonts w:ascii="標楷體" w:eastAsia="標楷體" w:hAnsi="標楷體" w:hint="eastAsia"/>
        </w:rPr>
        <w:t>吳怡玎</w:t>
      </w:r>
      <w:r w:rsidR="00681D75" w:rsidRPr="00681D75">
        <w:rPr>
          <w:rFonts w:ascii="標楷體" w:eastAsia="標楷體" w:hAnsi="標楷體" w:hint="eastAsia"/>
        </w:rPr>
        <w:t xml:space="preserve">　鄭正鈐　萬美玲　</w:t>
      </w:r>
      <w:r w:rsidR="004A175E" w:rsidRPr="004A175E">
        <w:rPr>
          <w:rFonts w:ascii="標楷體" w:eastAsia="標楷體" w:hAnsi="標楷體" w:hint="eastAsia"/>
        </w:rPr>
        <w:t>李昆澤</w:t>
      </w:r>
      <w:r w:rsidR="004A175E" w:rsidRPr="00681D75">
        <w:rPr>
          <w:rFonts w:ascii="標楷體" w:eastAsia="標楷體" w:hAnsi="標楷體" w:hint="eastAsia"/>
        </w:rPr>
        <w:t xml:space="preserve">　</w:t>
      </w:r>
      <w:r w:rsidR="00681D75" w:rsidRPr="00681D75">
        <w:rPr>
          <w:rFonts w:ascii="標楷體" w:eastAsia="標楷體" w:hAnsi="標楷體" w:hint="eastAsia"/>
        </w:rPr>
        <w:t xml:space="preserve">何欣純　林文瑞　</w:t>
      </w:r>
    </w:p>
    <w:p w:rsidR="00611BC4" w:rsidRPr="002F5E76" w:rsidRDefault="00105DE6" w:rsidP="00C756BB">
      <w:pPr>
        <w:autoSpaceDE w:val="0"/>
        <w:autoSpaceDN w:val="0"/>
        <w:ind w:left="1600" w:rightChars="100" w:right="320" w:hangingChars="500" w:hanging="1600"/>
        <w:rPr>
          <w:rFonts w:ascii="標楷體" w:eastAsiaTheme="minorEastAsia" w:hAnsi="標楷體"/>
          <w:color w:val="FF0000"/>
        </w:rPr>
      </w:pPr>
      <w:r w:rsidRPr="00C013F8">
        <w:rPr>
          <w:rFonts w:ascii="標楷體" w:eastAsia="標楷體" w:hAnsi="標楷體" w:hint="eastAsia"/>
        </w:rPr>
        <w:t xml:space="preserve">　　　　　</w:t>
      </w:r>
      <w:r w:rsidRPr="00105DE6">
        <w:rPr>
          <w:rFonts w:ascii="標楷體" w:eastAsia="標楷體" w:hAnsi="標楷體" w:hint="eastAsia"/>
        </w:rPr>
        <w:t>廖國棟</w:t>
      </w:r>
      <w:r w:rsidRPr="00C013F8">
        <w:rPr>
          <w:rFonts w:ascii="標楷體" w:eastAsia="標楷體" w:hAnsi="標楷體" w:hint="eastAsia"/>
        </w:rPr>
        <w:t xml:space="preserve">　</w:t>
      </w:r>
      <w:r w:rsidRPr="00105DE6">
        <w:rPr>
          <w:rFonts w:ascii="標楷體" w:eastAsia="標楷體" w:hAnsi="標楷體" w:hint="eastAsia"/>
        </w:rPr>
        <w:t>林奕華</w:t>
      </w:r>
      <w:r>
        <w:rPr>
          <w:rFonts w:ascii="標楷體" w:eastAsia="標楷體" w:hAnsi="標楷體" w:hint="eastAsia"/>
        </w:rPr>
        <w:t xml:space="preserve">　</w:t>
      </w:r>
      <w:r w:rsidRPr="00105DE6">
        <w:rPr>
          <w:rFonts w:ascii="標楷體" w:eastAsia="標楷體" w:hAnsi="標楷體" w:hint="eastAsia"/>
        </w:rPr>
        <w:t>林為洲</w:t>
      </w:r>
    </w:p>
    <w:p w:rsidR="00583940" w:rsidRPr="00410EE2" w:rsidRDefault="00583940" w:rsidP="00C756BB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委員列席</w:t>
      </w:r>
      <w:r w:rsidR="00105DE6">
        <w:rPr>
          <w:rFonts w:ascii="標楷體" w:eastAsia="標楷體" w:hAnsi="標楷體" w:hint="eastAsia"/>
          <w:b/>
        </w:rPr>
        <w:t>32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DD1B23" w:rsidRPr="00410EE2" w:rsidRDefault="00FA597A" w:rsidP="00C756BB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列席官員　</w:t>
      </w:r>
    </w:p>
    <w:p w:rsidR="000F1ED3" w:rsidRPr="00355D62" w:rsidRDefault="000F1ED3" w:rsidP="000F1ED3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</w:rPr>
      </w:pPr>
      <w:r w:rsidRPr="00355D62">
        <w:rPr>
          <w:rFonts w:ascii="標楷體" w:eastAsia="標楷體" w:hAnsi="標楷體" w:hint="eastAsia"/>
          <w:b/>
        </w:rPr>
        <w:t xml:space="preserve">　　　　　</w:t>
      </w:r>
      <w:r w:rsidR="00355D62" w:rsidRPr="00355D62">
        <w:rPr>
          <w:rFonts w:ascii="標楷體" w:eastAsia="標楷體" w:hAnsi="標楷體" w:hint="eastAsia"/>
          <w:b/>
        </w:rPr>
        <w:t>行政院主計總處</w:t>
      </w:r>
      <w:r w:rsidRPr="00355D62">
        <w:rPr>
          <w:rFonts w:ascii="標楷體" w:eastAsia="標楷體" w:hAnsi="標楷體" w:hint="eastAsia"/>
        </w:rPr>
        <w:t xml:space="preserve">　　　　　</w:t>
      </w:r>
      <w:r w:rsidRPr="00355D62">
        <w:rPr>
          <w:rFonts w:ascii="標楷體" w:eastAsia="標楷體" w:hAnsi="標楷體" w:hint="eastAsia"/>
          <w:kern w:val="16"/>
        </w:rPr>
        <w:t xml:space="preserve">　</w:t>
      </w:r>
      <w:r w:rsidR="00355D62" w:rsidRPr="00355D62">
        <w:rPr>
          <w:rFonts w:ascii="標楷體" w:eastAsia="標楷體" w:hAnsi="標楷體" w:hint="eastAsia"/>
          <w:kern w:val="16"/>
        </w:rPr>
        <w:t xml:space="preserve">　　</w:t>
      </w:r>
      <w:r w:rsidRPr="00355D62">
        <w:rPr>
          <w:rFonts w:ascii="標楷體" w:eastAsia="標楷體" w:hAnsi="標楷體" w:hint="eastAsia"/>
        </w:rPr>
        <w:t>主</w:t>
      </w:r>
      <w:r w:rsidR="00355D62" w:rsidRPr="00355D62">
        <w:rPr>
          <w:rFonts w:ascii="標楷體" w:eastAsia="標楷體" w:hAnsi="標楷體" w:hint="eastAsia"/>
        </w:rPr>
        <w:t>計長</w:t>
      </w:r>
      <w:r w:rsidRPr="00355D62">
        <w:rPr>
          <w:rFonts w:ascii="標楷體" w:eastAsia="標楷體" w:hAnsi="標楷體" w:hint="eastAsia"/>
        </w:rPr>
        <w:t xml:space="preserve">　</w:t>
      </w:r>
      <w:r w:rsidR="00355D62" w:rsidRPr="00355D62">
        <w:rPr>
          <w:rFonts w:ascii="標楷體" w:eastAsia="標楷體" w:hAnsi="標楷體" w:hint="eastAsia"/>
          <w:kern w:val="16"/>
        </w:rPr>
        <w:t xml:space="preserve">　</w:t>
      </w:r>
      <w:r w:rsidR="00355D62" w:rsidRPr="00355D62">
        <w:rPr>
          <w:rFonts w:eastAsia="標楷體" w:hint="eastAsia"/>
        </w:rPr>
        <w:t>朱澤民</w:t>
      </w:r>
    </w:p>
    <w:p w:rsidR="000F1ED3" w:rsidRPr="00355D62" w:rsidRDefault="000F1ED3" w:rsidP="000F1ED3">
      <w:pPr>
        <w:tabs>
          <w:tab w:val="left" w:pos="9072"/>
        </w:tabs>
        <w:kinsoku/>
        <w:spacing w:line="460" w:lineRule="exact"/>
        <w:rPr>
          <w:rFonts w:eastAsia="標楷體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　</w:t>
      </w:r>
      <w:r w:rsidR="00355D62" w:rsidRPr="00355D62">
        <w:rPr>
          <w:rFonts w:ascii="標楷體" w:eastAsia="標楷體" w:hAnsi="標楷體" w:hint="eastAsia"/>
          <w:kern w:val="16"/>
        </w:rPr>
        <w:t>會計決算</w:t>
      </w:r>
      <w:r w:rsidRPr="00355D62">
        <w:rPr>
          <w:rFonts w:ascii="標楷體" w:eastAsia="標楷體" w:hAnsi="標楷體" w:hint="eastAsia"/>
          <w:kern w:val="16"/>
        </w:rPr>
        <w:t xml:space="preserve">處　　　　　　　　　處長　　　</w:t>
      </w:r>
      <w:r w:rsidR="00355D62" w:rsidRPr="00355D62">
        <w:rPr>
          <w:rFonts w:eastAsia="標楷體" w:hint="eastAsia"/>
        </w:rPr>
        <w:t>許碧蘭</w:t>
      </w:r>
    </w:p>
    <w:p w:rsidR="00F23EAB" w:rsidRPr="00355D62" w:rsidRDefault="00F23EAB" w:rsidP="005C55B4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</w:t>
      </w:r>
      <w:r w:rsidRPr="00355D62">
        <w:rPr>
          <w:rFonts w:ascii="標楷體" w:eastAsia="標楷體" w:hAnsi="標楷體" w:hint="eastAsia"/>
          <w:b/>
          <w:kern w:val="16"/>
        </w:rPr>
        <w:t>法務部</w:t>
      </w:r>
      <w:r w:rsidR="005C55B4" w:rsidRPr="00355D62">
        <w:rPr>
          <w:rFonts w:ascii="標楷體" w:eastAsia="標楷體" w:hAnsi="標楷體" w:hint="eastAsia"/>
          <w:kern w:val="16"/>
        </w:rPr>
        <w:t>法制司</w:t>
      </w:r>
      <w:r w:rsidRPr="00355D62">
        <w:rPr>
          <w:rFonts w:ascii="標楷體" w:eastAsia="標楷體" w:hAnsi="標楷體" w:hint="eastAsia"/>
          <w:kern w:val="16"/>
        </w:rPr>
        <w:t xml:space="preserve">　　　　　　　　　</w:t>
      </w:r>
      <w:r w:rsidR="007471F5">
        <w:rPr>
          <w:rFonts w:ascii="標楷體" w:eastAsia="標楷體" w:hAnsi="標楷體" w:hint="eastAsia"/>
          <w:kern w:val="16"/>
        </w:rPr>
        <w:t>參事</w:t>
      </w:r>
      <w:r w:rsidR="00DC182E" w:rsidRPr="00355D62">
        <w:rPr>
          <w:rFonts w:ascii="標楷體" w:eastAsia="標楷體" w:hAnsi="標楷體" w:hint="eastAsia"/>
          <w:kern w:val="16"/>
        </w:rPr>
        <w:t xml:space="preserve">　　　</w:t>
      </w:r>
      <w:r w:rsidR="007471F5">
        <w:rPr>
          <w:rFonts w:ascii="標楷體" w:eastAsia="標楷體" w:hAnsi="標楷體" w:hint="eastAsia"/>
          <w:kern w:val="16"/>
        </w:rPr>
        <w:t>劉成焜</w:t>
      </w:r>
    </w:p>
    <w:p w:rsidR="00B53A96" w:rsidRPr="00410EE2" w:rsidRDefault="00B53A96" w:rsidP="00C756BB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10EE2">
        <w:rPr>
          <w:rFonts w:hAnsi="標楷體" w:hint="eastAsia"/>
          <w:kern w:val="16"/>
        </w:rPr>
        <w:t xml:space="preserve">主　　席　</w:t>
      </w:r>
      <w:r w:rsidR="00D4039F" w:rsidRPr="00410EE2">
        <w:rPr>
          <w:rFonts w:hAnsi="標楷體" w:hint="eastAsia"/>
          <w:color w:val="000000"/>
        </w:rPr>
        <w:t>郭</w:t>
      </w:r>
      <w:r w:rsidR="006323E5" w:rsidRPr="00410EE2">
        <w:rPr>
          <w:rFonts w:hAnsi="標楷體" w:hint="eastAsia"/>
          <w:kern w:val="16"/>
        </w:rPr>
        <w:t>召集委員</w:t>
      </w:r>
      <w:r w:rsidR="00D4039F" w:rsidRPr="00410EE2">
        <w:rPr>
          <w:rFonts w:hAnsi="標楷體" w:hint="eastAsia"/>
          <w:color w:val="000000"/>
        </w:rPr>
        <w:t>國文</w:t>
      </w:r>
    </w:p>
    <w:p w:rsidR="00B53A96" w:rsidRPr="00410EE2" w:rsidRDefault="00B53A96" w:rsidP="00C756BB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410EE2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410EE2" w:rsidRDefault="00B84F11" w:rsidP="00C756BB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410EE2" w:rsidRDefault="00BB170E" w:rsidP="00C756BB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紀　　錄　秘　書　郭錦貴　</w:t>
      </w:r>
      <w:r w:rsidRPr="00BB170E">
        <w:rPr>
          <w:rFonts w:ascii="標楷體" w:eastAsia="標楷體" w:hAnsi="標楷體" w:hint="eastAsia"/>
          <w:spacing w:val="-40"/>
        </w:rPr>
        <w:t>副研究員</w:t>
      </w:r>
      <w:r w:rsidRPr="00410EE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410EE2" w:rsidRDefault="00BB170E" w:rsidP="00C756BB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10EE2">
        <w:rPr>
          <w:rFonts w:hAnsi="標楷體" w:cs="Times New Roman" w:hint="eastAsia"/>
        </w:rPr>
        <w:t xml:space="preserve">　　　　　科　長　蔡明哲　科　員　謝禎鴻</w:t>
      </w:r>
    </w:p>
    <w:p w:rsidR="002A4502" w:rsidRPr="0019465F" w:rsidRDefault="002A4502" w:rsidP="0019465F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</w:rPr>
      </w:pPr>
      <w:r w:rsidRPr="0019465F">
        <w:rPr>
          <w:rFonts w:ascii="標楷體" w:eastAsia="標楷體" w:hAnsi="標楷體" w:cs="Courier New" w:hint="eastAsia"/>
          <w:b/>
        </w:rPr>
        <w:t>報告</w:t>
      </w:r>
      <w:r w:rsidRPr="0019465F">
        <w:rPr>
          <w:rFonts w:ascii="標楷體" w:eastAsia="標楷體" w:hAnsi="標楷體" w:hint="eastAsia"/>
          <w:b/>
        </w:rPr>
        <w:t>事項</w:t>
      </w:r>
    </w:p>
    <w:p w:rsidR="00EB0D6E" w:rsidRPr="0019465F" w:rsidRDefault="00EB0D6E" w:rsidP="0019465F">
      <w:pPr>
        <w:autoSpaceDE w:val="0"/>
        <w:autoSpaceDN w:val="0"/>
        <w:ind w:left="640" w:hangingChars="200" w:hanging="640"/>
        <w:jc w:val="both"/>
        <w:rPr>
          <w:rFonts w:ascii="標楷體" w:eastAsia="標楷體" w:hAnsi="標楷體"/>
        </w:rPr>
      </w:pPr>
      <w:r w:rsidRPr="0019465F">
        <w:rPr>
          <w:rFonts w:ascii="標楷體" w:eastAsia="標楷體" w:hAnsi="標楷體" w:hint="eastAsia"/>
        </w:rPr>
        <w:t>宣讀上次會議議事錄。</w:t>
      </w:r>
    </w:p>
    <w:p w:rsidR="00EB0D6E" w:rsidRPr="0019465F" w:rsidRDefault="00EB0D6E" w:rsidP="0019465F">
      <w:pPr>
        <w:autoSpaceDE w:val="0"/>
        <w:autoSpaceDN w:val="0"/>
        <w:jc w:val="both"/>
        <w:rPr>
          <w:rFonts w:ascii="標楷體" w:eastAsia="標楷體" w:hAnsi="標楷體"/>
        </w:rPr>
      </w:pPr>
      <w:r w:rsidRPr="0019465F">
        <w:rPr>
          <w:rFonts w:ascii="標楷體" w:eastAsia="標楷體" w:hAnsi="標楷體" w:hint="eastAsia"/>
          <w:b/>
        </w:rPr>
        <w:t>決定</w:t>
      </w:r>
      <w:r w:rsidRPr="0019465F">
        <w:rPr>
          <w:rFonts w:ascii="標楷體" w:eastAsia="標楷體" w:hAnsi="標楷體" w:hint="eastAsia"/>
        </w:rPr>
        <w:t>：議事錄確定。</w:t>
      </w:r>
    </w:p>
    <w:p w:rsidR="003036C8" w:rsidRPr="0019465F" w:rsidRDefault="003036C8" w:rsidP="0019465F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  <w:bCs/>
        </w:rPr>
      </w:pPr>
      <w:r w:rsidRPr="0019465F">
        <w:rPr>
          <w:rFonts w:ascii="標楷體" w:eastAsia="標楷體" w:hAnsi="標楷體" w:hint="eastAsia"/>
          <w:b/>
          <w:bCs/>
        </w:rPr>
        <w:t>討論事項</w:t>
      </w:r>
    </w:p>
    <w:p w:rsidR="000E6E18" w:rsidRDefault="00D4039F" w:rsidP="00D4039F">
      <w:pPr>
        <w:autoSpaceDE w:val="0"/>
        <w:autoSpaceDN w:val="0"/>
        <w:snapToGrid/>
        <w:spacing w:line="460" w:lineRule="exact"/>
        <w:jc w:val="both"/>
        <w:rPr>
          <w:rFonts w:ascii="標楷體" w:eastAsia="標楷體" w:hAnsi="標楷體"/>
          <w:b/>
          <w:bCs/>
          <w:color w:val="000000"/>
          <w:kern w:val="0"/>
        </w:rPr>
      </w:pPr>
      <w:r w:rsidRPr="00D4039F">
        <w:rPr>
          <w:rFonts w:ascii="標楷體" w:eastAsia="標楷體" w:hAnsi="標楷體" w:hint="eastAsia"/>
          <w:b/>
          <w:bCs/>
          <w:color w:val="000000"/>
          <w:kern w:val="0"/>
        </w:rPr>
        <w:t>審查本院委員蔡易餘等16人擬具「會計法第九十九條之一條文修正草案」案。</w:t>
      </w:r>
    </w:p>
    <w:p w:rsidR="00987143" w:rsidRPr="00F701F0" w:rsidRDefault="00A80C17" w:rsidP="00F701F0">
      <w:pPr>
        <w:autoSpaceDE w:val="0"/>
        <w:autoSpaceDN w:val="0"/>
        <w:spacing w:beforeLines="50" w:before="180"/>
        <w:ind w:leftChars="-34" w:left="198" w:hangingChars="96" w:hanging="307"/>
        <w:jc w:val="both"/>
        <w:rPr>
          <w:rFonts w:ascii="標楷體" w:eastAsia="標楷體" w:hAnsi="標楷體"/>
          <w:color w:val="000000"/>
        </w:rPr>
      </w:pPr>
      <w:r w:rsidRPr="00A80C17">
        <w:rPr>
          <w:rFonts w:ascii="標楷體" w:eastAsia="標楷體" w:hAnsi="標楷體" w:hint="eastAsia"/>
          <w:color w:val="000000"/>
        </w:rPr>
        <w:t>（</w:t>
      </w:r>
      <w:r w:rsidR="00F701F0" w:rsidRPr="00F701F0">
        <w:rPr>
          <w:rFonts w:ascii="標楷體" w:eastAsia="標楷體" w:hAnsi="標楷體" w:hint="eastAsia"/>
          <w:color w:val="000000"/>
        </w:rPr>
        <w:t>委員</w:t>
      </w:r>
      <w:r w:rsidR="001F384B" w:rsidRPr="00F701F0">
        <w:rPr>
          <w:rFonts w:ascii="標楷體" w:eastAsia="標楷體" w:hAnsi="標楷體" w:hint="eastAsia"/>
          <w:color w:val="000000"/>
        </w:rPr>
        <w:t>賴士葆、</w:t>
      </w:r>
      <w:r w:rsidR="001F384B" w:rsidRPr="00410EE2">
        <w:rPr>
          <w:rFonts w:ascii="標楷體" w:eastAsia="標楷體" w:hAnsi="標楷體" w:hint="eastAsia"/>
          <w:color w:val="000000"/>
        </w:rPr>
        <w:t>曾銘宗</w:t>
      </w:r>
      <w:r w:rsidR="001F384B">
        <w:rPr>
          <w:rFonts w:ascii="標楷體" w:eastAsia="標楷體" w:hAnsi="標楷體" w:hint="eastAsia"/>
          <w:color w:val="000000"/>
        </w:rPr>
        <w:t>、</w:t>
      </w:r>
      <w:r w:rsidR="001F384B" w:rsidRPr="00227C48">
        <w:rPr>
          <w:rFonts w:ascii="標楷體" w:eastAsia="標楷體" w:hAnsi="標楷體" w:hint="eastAsia"/>
          <w:color w:val="000000"/>
        </w:rPr>
        <w:t>林德福、</w:t>
      </w:r>
      <w:r w:rsidR="001F384B" w:rsidRPr="000A0C85">
        <w:rPr>
          <w:rFonts w:ascii="標楷體" w:eastAsia="標楷體" w:hAnsi="標楷體" w:hint="eastAsia"/>
          <w:color w:val="000000"/>
        </w:rPr>
        <w:t>陳椒華</w:t>
      </w:r>
      <w:r w:rsidR="001F384B">
        <w:rPr>
          <w:rFonts w:ascii="標楷體" w:eastAsia="標楷體" w:hAnsi="標楷體" w:hint="eastAsia"/>
          <w:color w:val="000000"/>
        </w:rPr>
        <w:t>、</w:t>
      </w:r>
      <w:r w:rsidR="001F384B" w:rsidRPr="00BB6B0C">
        <w:rPr>
          <w:rFonts w:ascii="標楷體" w:eastAsia="標楷體" w:hAnsi="標楷體" w:hint="eastAsia"/>
          <w:color w:val="000000"/>
        </w:rPr>
        <w:t>李德維</w:t>
      </w:r>
      <w:r w:rsidR="001F384B">
        <w:rPr>
          <w:rFonts w:ascii="標楷體" w:eastAsia="標楷體" w:hAnsi="標楷體" w:hint="eastAsia"/>
          <w:color w:val="000000"/>
        </w:rPr>
        <w:t>、</w:t>
      </w:r>
      <w:r w:rsidR="001F384B" w:rsidRPr="00BB6B0C">
        <w:rPr>
          <w:rFonts w:ascii="標楷體" w:eastAsia="標楷體" w:hAnsi="標楷體" w:hint="eastAsia"/>
          <w:color w:val="000000"/>
        </w:rPr>
        <w:t>謝衣鳯</w:t>
      </w:r>
      <w:r w:rsidR="001F384B">
        <w:rPr>
          <w:rFonts w:ascii="標楷體" w:eastAsia="標楷體" w:hAnsi="標楷體" w:hint="eastAsia"/>
          <w:color w:val="000000"/>
        </w:rPr>
        <w:t>、</w:t>
      </w:r>
      <w:r w:rsidR="001F384B" w:rsidRPr="000C45E5">
        <w:rPr>
          <w:rFonts w:ascii="標楷體" w:eastAsia="標楷體" w:hAnsi="標楷體" w:hint="eastAsia"/>
          <w:color w:val="000000"/>
        </w:rPr>
        <w:t>吳斯懷</w:t>
      </w:r>
      <w:r w:rsidR="001F384B">
        <w:rPr>
          <w:rFonts w:ascii="標楷體" w:eastAsia="標楷體" w:hAnsi="標楷體" w:hint="eastAsia"/>
          <w:color w:val="000000"/>
        </w:rPr>
        <w:t>、</w:t>
      </w:r>
      <w:r w:rsidR="001F384B" w:rsidRPr="000C45E5">
        <w:rPr>
          <w:rFonts w:ascii="標楷體" w:eastAsia="標楷體" w:hAnsi="標楷體" w:hint="eastAsia"/>
          <w:color w:val="000000"/>
        </w:rPr>
        <w:t>吳怡玎</w:t>
      </w:r>
      <w:r w:rsidR="001F384B">
        <w:rPr>
          <w:rFonts w:ascii="標楷體" w:eastAsia="標楷體" w:hAnsi="標楷體" w:hint="eastAsia"/>
          <w:color w:val="000000"/>
        </w:rPr>
        <w:t>、陳以信、</w:t>
      </w:r>
      <w:r w:rsidR="001F384B" w:rsidRPr="005C0502">
        <w:rPr>
          <w:rFonts w:ascii="標楷體" w:eastAsia="標楷體" w:hAnsi="標楷體" w:hint="eastAsia"/>
          <w:color w:val="000000"/>
        </w:rPr>
        <w:t>費鴻泰</w:t>
      </w:r>
      <w:r w:rsidR="001F384B">
        <w:rPr>
          <w:rFonts w:ascii="標楷體" w:eastAsia="標楷體" w:hAnsi="標楷體" w:hint="eastAsia"/>
          <w:color w:val="000000"/>
        </w:rPr>
        <w:t>、</w:t>
      </w:r>
      <w:r w:rsidR="001F384B" w:rsidRPr="008C205B">
        <w:rPr>
          <w:rFonts w:ascii="標楷體" w:eastAsia="標楷體" w:hAnsi="標楷體" w:hint="eastAsia"/>
          <w:color w:val="000000"/>
        </w:rPr>
        <w:t>鄭麗文</w:t>
      </w:r>
      <w:r w:rsidR="001F384B">
        <w:rPr>
          <w:rFonts w:ascii="標楷體" w:eastAsia="標楷體" w:hAnsi="標楷體" w:hint="eastAsia"/>
          <w:color w:val="000000"/>
        </w:rPr>
        <w:t>等</w:t>
      </w:r>
      <w:r w:rsidR="00EB6203">
        <w:rPr>
          <w:rFonts w:ascii="標楷體" w:eastAsia="標楷體" w:hAnsi="標楷體" w:hint="eastAsia"/>
          <w:color w:val="000000"/>
        </w:rPr>
        <w:t>11</w:t>
      </w:r>
      <w:r w:rsidR="001F384B">
        <w:rPr>
          <w:rFonts w:ascii="標楷體" w:eastAsia="標楷體" w:hAnsi="標楷體" w:hint="eastAsia"/>
          <w:color w:val="000000"/>
        </w:rPr>
        <w:t>人</w:t>
      </w:r>
      <w:r w:rsidR="00F701F0">
        <w:rPr>
          <w:rFonts w:ascii="標楷體" w:eastAsia="標楷體" w:hAnsi="標楷體" w:hint="eastAsia"/>
          <w:color w:val="000000"/>
        </w:rPr>
        <w:t>進行</w:t>
      </w:r>
      <w:r w:rsidR="00F701F0" w:rsidRPr="00F701F0">
        <w:rPr>
          <w:rFonts w:ascii="標楷體" w:eastAsia="標楷體" w:hAnsi="標楷體" w:hint="eastAsia"/>
          <w:color w:val="000000"/>
        </w:rPr>
        <w:t>程序發言或會議詢問</w:t>
      </w:r>
      <w:r w:rsidR="001F384B">
        <w:rPr>
          <w:rFonts w:ascii="標楷體" w:eastAsia="標楷體" w:hAnsi="標楷體" w:hint="eastAsia"/>
          <w:color w:val="000000"/>
        </w:rPr>
        <w:t>。</w:t>
      </w:r>
      <w:r w:rsidRPr="00F701F0">
        <w:rPr>
          <w:rFonts w:ascii="標楷體" w:eastAsia="標楷體" w:hAnsi="標楷體" w:hint="eastAsia"/>
          <w:color w:val="000000"/>
        </w:rPr>
        <w:t>）</w:t>
      </w:r>
    </w:p>
    <w:p w:rsidR="0014753C" w:rsidRDefault="00BD3949" w:rsidP="00BD3949">
      <w:pPr>
        <w:autoSpaceDE w:val="0"/>
        <w:autoSpaceDN w:val="0"/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BD3949">
        <w:rPr>
          <w:rFonts w:ascii="標楷體" w:eastAsia="標楷體" w:hAnsi="標楷體" w:hint="eastAsia"/>
          <w:b/>
        </w:rPr>
        <w:t>決議</w:t>
      </w:r>
      <w:r>
        <w:rPr>
          <w:rFonts w:ascii="標楷體" w:eastAsia="標楷體" w:hAnsi="標楷體" w:hint="eastAsia"/>
          <w:b/>
        </w:rPr>
        <w:t>：</w:t>
      </w:r>
    </w:p>
    <w:p w:rsidR="00BD3949" w:rsidRPr="00BD3949" w:rsidRDefault="00BD3949" w:rsidP="00583FC2">
      <w:pPr>
        <w:autoSpaceDE w:val="0"/>
        <w:autoSpaceDN w:val="0"/>
        <w:ind w:leftChars="9" w:left="685" w:rightChars="4" w:right="13" w:hangingChars="205" w:hanging="656"/>
        <w:jc w:val="both"/>
        <w:rPr>
          <w:rFonts w:ascii="標楷體" w:eastAsia="標楷體" w:hAnsi="標楷體"/>
        </w:rPr>
      </w:pPr>
      <w:r w:rsidRPr="00BD3949">
        <w:rPr>
          <w:rFonts w:ascii="標楷體" w:eastAsia="標楷體" w:hAnsi="標楷體" w:hint="eastAsia"/>
        </w:rPr>
        <w:t>一、</w:t>
      </w:r>
      <w:r w:rsidR="00F701F0">
        <w:rPr>
          <w:rFonts w:ascii="標楷體" w:eastAsia="標楷體" w:hAnsi="標楷體" w:hint="eastAsia"/>
        </w:rPr>
        <w:t>本案另訂於</w:t>
      </w:r>
      <w:r w:rsidR="00F701F0" w:rsidRPr="00BD3949">
        <w:rPr>
          <w:rFonts w:ascii="標楷體" w:eastAsia="標楷體" w:hAnsi="標楷體" w:hint="eastAsia"/>
        </w:rPr>
        <w:t>4月28日</w:t>
      </w:r>
      <w:r w:rsidR="00F701F0">
        <w:rPr>
          <w:rFonts w:ascii="標楷體" w:eastAsia="標楷體" w:hAnsi="標楷體" w:hint="eastAsia"/>
        </w:rPr>
        <w:t>進行</w:t>
      </w:r>
      <w:r w:rsidR="00F701F0" w:rsidRPr="00BD3949">
        <w:rPr>
          <w:rFonts w:ascii="標楷體" w:eastAsia="標楷體" w:hAnsi="標楷體" w:hint="eastAsia"/>
        </w:rPr>
        <w:t>審查，並</w:t>
      </w:r>
      <w:r w:rsidR="00F701F0">
        <w:rPr>
          <w:rFonts w:ascii="標楷體" w:eastAsia="標楷體" w:hAnsi="標楷體" w:hint="eastAsia"/>
        </w:rPr>
        <w:t>增</w:t>
      </w:r>
      <w:r w:rsidR="00367C31">
        <w:rPr>
          <w:rFonts w:ascii="標楷體" w:eastAsia="標楷體" w:hAnsi="標楷體" w:hint="eastAsia"/>
        </w:rPr>
        <w:t>列</w:t>
      </w:r>
      <w:r w:rsidR="00F701F0" w:rsidRPr="00BD3949">
        <w:rPr>
          <w:rFonts w:ascii="標楷體" w:eastAsia="標楷體" w:hAnsi="標楷體" w:hint="eastAsia"/>
        </w:rPr>
        <w:t>邀請總統府副秘書長、法務部次長、審計部審計長</w:t>
      </w:r>
      <w:r w:rsidR="000C1D65">
        <w:rPr>
          <w:rFonts w:ascii="標楷體" w:eastAsia="標楷體" w:hAnsi="標楷體" w:hint="eastAsia"/>
        </w:rPr>
        <w:t>等</w:t>
      </w:r>
      <w:r w:rsidR="00F701F0" w:rsidRPr="00BD3949">
        <w:rPr>
          <w:rFonts w:ascii="標楷體" w:eastAsia="標楷體" w:hAnsi="標楷體" w:hint="eastAsia"/>
        </w:rPr>
        <w:t>列席備詢。</w:t>
      </w:r>
    </w:p>
    <w:p w:rsidR="00BD3949" w:rsidRPr="00BD3949" w:rsidRDefault="00BD3949" w:rsidP="00BD3949">
      <w:pPr>
        <w:autoSpaceDE w:val="0"/>
        <w:autoSpaceDN w:val="0"/>
        <w:ind w:leftChars="9" w:left="685" w:rightChars="-149" w:right="-477" w:hangingChars="205" w:hanging="656"/>
        <w:jc w:val="both"/>
        <w:rPr>
          <w:rFonts w:ascii="標楷體" w:eastAsia="標楷體" w:hAnsi="標楷體"/>
        </w:rPr>
      </w:pPr>
      <w:r w:rsidRPr="00BD3949">
        <w:rPr>
          <w:rFonts w:ascii="標楷體" w:eastAsia="標楷體" w:hAnsi="標楷體" w:hint="eastAsia"/>
        </w:rPr>
        <w:t>二、</w:t>
      </w:r>
      <w:r w:rsidR="00F701F0">
        <w:rPr>
          <w:rFonts w:ascii="標楷體" w:eastAsia="標楷體" w:hAnsi="標楷體" w:hint="eastAsia"/>
        </w:rPr>
        <w:t>在</w:t>
      </w:r>
      <w:r w:rsidR="00F701F0" w:rsidRPr="00BD3949">
        <w:rPr>
          <w:rFonts w:ascii="標楷體" w:eastAsia="標楷體" w:hAnsi="標楷體" w:hint="eastAsia"/>
        </w:rPr>
        <w:t>審查本案</w:t>
      </w:r>
      <w:r w:rsidR="00F701F0">
        <w:rPr>
          <w:rFonts w:ascii="標楷體" w:eastAsia="標楷體" w:hAnsi="標楷體" w:hint="eastAsia"/>
        </w:rPr>
        <w:t>之</w:t>
      </w:r>
      <w:r w:rsidR="00F701F0" w:rsidRPr="00BD3949">
        <w:rPr>
          <w:rFonts w:ascii="標楷體" w:eastAsia="標楷體" w:hAnsi="標楷體" w:hint="eastAsia"/>
        </w:rPr>
        <w:t>前，於4月22日</w:t>
      </w:r>
      <w:r w:rsidR="00F701F0">
        <w:rPr>
          <w:rFonts w:ascii="標楷體" w:eastAsia="標楷體" w:hAnsi="標楷體" w:hint="eastAsia"/>
        </w:rPr>
        <w:t>先</w:t>
      </w:r>
      <w:r w:rsidR="00F701F0" w:rsidRPr="00BD3949">
        <w:rPr>
          <w:rFonts w:ascii="標楷體" w:eastAsia="標楷體" w:hAnsi="標楷體" w:hint="eastAsia"/>
        </w:rPr>
        <w:t>舉</w:t>
      </w:r>
      <w:r w:rsidR="00F701F0">
        <w:rPr>
          <w:rFonts w:ascii="標楷體" w:eastAsia="標楷體" w:hAnsi="標楷體" w:hint="eastAsia"/>
        </w:rPr>
        <w:t>辦</w:t>
      </w:r>
      <w:r w:rsidR="00F701F0" w:rsidRPr="00BD3949">
        <w:rPr>
          <w:rFonts w:ascii="標楷體" w:eastAsia="標楷體" w:hAnsi="標楷體" w:hint="eastAsia"/>
        </w:rPr>
        <w:t>公聽會。</w:t>
      </w:r>
    </w:p>
    <w:p w:rsidR="00C04963" w:rsidRPr="0019465F" w:rsidRDefault="00EB0D6E" w:rsidP="0019465F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19465F">
        <w:rPr>
          <w:rFonts w:ascii="標楷體" w:eastAsia="標楷體" w:hAnsi="標楷體" w:hint="eastAsia"/>
          <w:b/>
        </w:rPr>
        <w:t>散會</w:t>
      </w:r>
    </w:p>
    <w:sectPr w:rsidR="00C04963" w:rsidRPr="0019465F" w:rsidSect="005F69F5">
      <w:footerReference w:type="even" r:id="rId9"/>
      <w:footerReference w:type="default" r:id="rId10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50A" w:rsidRDefault="00C0150A">
      <w:pPr>
        <w:spacing w:line="240" w:lineRule="auto"/>
      </w:pPr>
      <w:r>
        <w:separator/>
      </w:r>
    </w:p>
  </w:endnote>
  <w:endnote w:type="continuationSeparator" w:id="0">
    <w:p w:rsidR="00C0150A" w:rsidRDefault="00C015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C05994">
      <w:rPr>
        <w:rStyle w:val="ab"/>
        <w:noProof/>
      </w:rPr>
      <w:t>2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50A" w:rsidRDefault="00C0150A">
      <w:pPr>
        <w:spacing w:line="240" w:lineRule="auto"/>
      </w:pPr>
      <w:r>
        <w:separator/>
      </w:r>
    </w:p>
  </w:footnote>
  <w:footnote w:type="continuationSeparator" w:id="0">
    <w:p w:rsidR="00C0150A" w:rsidRDefault="00C0150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72EAC"/>
    <w:multiLevelType w:val="hybridMultilevel"/>
    <w:tmpl w:val="9BC664CC"/>
    <w:lvl w:ilvl="0" w:tplc="552039FE">
      <w:start w:val="1"/>
      <w:numFmt w:val="taiwaneseCountingThousand"/>
      <w:lvlText w:val="%1、"/>
      <w:lvlJc w:val="left"/>
      <w:pPr>
        <w:ind w:left="744" w:hanging="720"/>
      </w:pPr>
      <w:rPr>
        <w:b w:val="0"/>
        <w:strike w:val="0"/>
        <w:dstrike w:val="0"/>
        <w:u w:val="none"/>
        <w:effect w:val="none"/>
      </w:rPr>
    </w:lvl>
    <w:lvl w:ilvl="1" w:tplc="04090019">
      <w:start w:val="1"/>
      <w:numFmt w:val="ideographTraditional"/>
      <w:lvlText w:val="%2、"/>
      <w:lvlJc w:val="left"/>
      <w:pPr>
        <w:ind w:left="984" w:hanging="480"/>
      </w:pPr>
    </w:lvl>
    <w:lvl w:ilvl="2" w:tplc="0409001B">
      <w:start w:val="1"/>
      <w:numFmt w:val="lowerRoman"/>
      <w:lvlText w:val="%3."/>
      <w:lvlJc w:val="right"/>
      <w:pPr>
        <w:ind w:left="1464" w:hanging="480"/>
      </w:pPr>
    </w:lvl>
    <w:lvl w:ilvl="3" w:tplc="0409000F">
      <w:start w:val="1"/>
      <w:numFmt w:val="decimal"/>
      <w:lvlText w:val="%4."/>
      <w:lvlJc w:val="left"/>
      <w:pPr>
        <w:ind w:left="1944" w:hanging="480"/>
      </w:pPr>
    </w:lvl>
    <w:lvl w:ilvl="4" w:tplc="04090019">
      <w:start w:val="1"/>
      <w:numFmt w:val="ideographTraditional"/>
      <w:lvlText w:val="%5、"/>
      <w:lvlJc w:val="left"/>
      <w:pPr>
        <w:ind w:left="2424" w:hanging="480"/>
      </w:pPr>
    </w:lvl>
    <w:lvl w:ilvl="5" w:tplc="0409001B">
      <w:start w:val="1"/>
      <w:numFmt w:val="lowerRoman"/>
      <w:lvlText w:val="%6."/>
      <w:lvlJc w:val="right"/>
      <w:pPr>
        <w:ind w:left="2904" w:hanging="480"/>
      </w:pPr>
    </w:lvl>
    <w:lvl w:ilvl="6" w:tplc="0409000F">
      <w:start w:val="1"/>
      <w:numFmt w:val="decimal"/>
      <w:lvlText w:val="%7."/>
      <w:lvlJc w:val="left"/>
      <w:pPr>
        <w:ind w:left="3384" w:hanging="480"/>
      </w:pPr>
    </w:lvl>
    <w:lvl w:ilvl="7" w:tplc="04090019">
      <w:start w:val="1"/>
      <w:numFmt w:val="ideographTraditional"/>
      <w:lvlText w:val="%8、"/>
      <w:lvlJc w:val="left"/>
      <w:pPr>
        <w:ind w:left="3864" w:hanging="480"/>
      </w:pPr>
    </w:lvl>
    <w:lvl w:ilvl="8" w:tplc="0409001B">
      <w:start w:val="1"/>
      <w:numFmt w:val="lowerRoman"/>
      <w:lvlText w:val="%9."/>
      <w:lvlJc w:val="right"/>
      <w:pPr>
        <w:ind w:left="4344" w:hanging="480"/>
      </w:pPr>
    </w:lvl>
  </w:abstractNum>
  <w:abstractNum w:abstractNumId="1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3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4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5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6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7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9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2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3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4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5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6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7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7"/>
  </w:num>
  <w:num w:numId="3">
    <w:abstractNumId w:val="12"/>
  </w:num>
  <w:num w:numId="4">
    <w:abstractNumId w:val="10"/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7"/>
  </w:num>
  <w:num w:numId="10">
    <w:abstractNumId w:val="11"/>
  </w:num>
  <w:num w:numId="11">
    <w:abstractNumId w:val="15"/>
  </w:num>
  <w:num w:numId="12">
    <w:abstractNumId w:val="4"/>
  </w:num>
  <w:num w:numId="13">
    <w:abstractNumId w:val="16"/>
  </w:num>
  <w:num w:numId="14">
    <w:abstractNumId w:val="1"/>
  </w:num>
  <w:num w:numId="15">
    <w:abstractNumId w:val="8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13"/>
  </w:num>
  <w:num w:numId="20">
    <w:abstractNumId w:val="6"/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279BB"/>
    <w:rsid w:val="00031BBB"/>
    <w:rsid w:val="00032E4E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219F"/>
    <w:rsid w:val="0006415F"/>
    <w:rsid w:val="00064206"/>
    <w:rsid w:val="000644F7"/>
    <w:rsid w:val="00064D6E"/>
    <w:rsid w:val="0006534F"/>
    <w:rsid w:val="00066A8A"/>
    <w:rsid w:val="00067811"/>
    <w:rsid w:val="00067E3B"/>
    <w:rsid w:val="00070175"/>
    <w:rsid w:val="00071343"/>
    <w:rsid w:val="00073B99"/>
    <w:rsid w:val="000748C4"/>
    <w:rsid w:val="00075061"/>
    <w:rsid w:val="000756DF"/>
    <w:rsid w:val="00075E96"/>
    <w:rsid w:val="00076633"/>
    <w:rsid w:val="00080B30"/>
    <w:rsid w:val="00081553"/>
    <w:rsid w:val="00081DBB"/>
    <w:rsid w:val="00081EA2"/>
    <w:rsid w:val="00081FC3"/>
    <w:rsid w:val="00082137"/>
    <w:rsid w:val="000833DD"/>
    <w:rsid w:val="00086200"/>
    <w:rsid w:val="00087208"/>
    <w:rsid w:val="0009101A"/>
    <w:rsid w:val="00091229"/>
    <w:rsid w:val="00091970"/>
    <w:rsid w:val="00092282"/>
    <w:rsid w:val="00094DEC"/>
    <w:rsid w:val="00095277"/>
    <w:rsid w:val="00097B28"/>
    <w:rsid w:val="000A02AD"/>
    <w:rsid w:val="000A0C85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1D65"/>
    <w:rsid w:val="000C3989"/>
    <w:rsid w:val="000C45E5"/>
    <w:rsid w:val="000C47F8"/>
    <w:rsid w:val="000C4DAC"/>
    <w:rsid w:val="000C63B5"/>
    <w:rsid w:val="000C6F39"/>
    <w:rsid w:val="000D088D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6E18"/>
    <w:rsid w:val="000E7009"/>
    <w:rsid w:val="000F0EBD"/>
    <w:rsid w:val="000F1477"/>
    <w:rsid w:val="000F1677"/>
    <w:rsid w:val="000F1BE6"/>
    <w:rsid w:val="000F1ED3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5DE6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5E0F"/>
    <w:rsid w:val="001473AE"/>
    <w:rsid w:val="0014753C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6D0B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465F"/>
    <w:rsid w:val="00195547"/>
    <w:rsid w:val="00196F56"/>
    <w:rsid w:val="0019744D"/>
    <w:rsid w:val="001A1372"/>
    <w:rsid w:val="001A1915"/>
    <w:rsid w:val="001A26F0"/>
    <w:rsid w:val="001A2C30"/>
    <w:rsid w:val="001A2D58"/>
    <w:rsid w:val="001A2EC2"/>
    <w:rsid w:val="001A5D1A"/>
    <w:rsid w:val="001B0B2D"/>
    <w:rsid w:val="001B20C6"/>
    <w:rsid w:val="001B2595"/>
    <w:rsid w:val="001B2AAA"/>
    <w:rsid w:val="001B2BFF"/>
    <w:rsid w:val="001B4D91"/>
    <w:rsid w:val="001B593F"/>
    <w:rsid w:val="001B69D6"/>
    <w:rsid w:val="001B6CAC"/>
    <w:rsid w:val="001B6E5F"/>
    <w:rsid w:val="001C0617"/>
    <w:rsid w:val="001C2E31"/>
    <w:rsid w:val="001C2E4A"/>
    <w:rsid w:val="001C2E6E"/>
    <w:rsid w:val="001C402E"/>
    <w:rsid w:val="001C5514"/>
    <w:rsid w:val="001C644F"/>
    <w:rsid w:val="001D35F6"/>
    <w:rsid w:val="001D4CC7"/>
    <w:rsid w:val="001D7C89"/>
    <w:rsid w:val="001E1245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1C9F"/>
    <w:rsid w:val="001F384B"/>
    <w:rsid w:val="001F4AD5"/>
    <w:rsid w:val="001F522B"/>
    <w:rsid w:val="001F75B3"/>
    <w:rsid w:val="001F7C35"/>
    <w:rsid w:val="002003DA"/>
    <w:rsid w:val="00200648"/>
    <w:rsid w:val="00200871"/>
    <w:rsid w:val="00200DF1"/>
    <w:rsid w:val="00206E8B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C48"/>
    <w:rsid w:val="00227D3D"/>
    <w:rsid w:val="00230D96"/>
    <w:rsid w:val="00230D9A"/>
    <w:rsid w:val="0023300C"/>
    <w:rsid w:val="002344A5"/>
    <w:rsid w:val="002347F0"/>
    <w:rsid w:val="00235188"/>
    <w:rsid w:val="00235C9F"/>
    <w:rsid w:val="00236EE4"/>
    <w:rsid w:val="00236F78"/>
    <w:rsid w:val="00237112"/>
    <w:rsid w:val="00237F93"/>
    <w:rsid w:val="00241743"/>
    <w:rsid w:val="002426E8"/>
    <w:rsid w:val="00243726"/>
    <w:rsid w:val="00243D72"/>
    <w:rsid w:val="0024422C"/>
    <w:rsid w:val="002447AC"/>
    <w:rsid w:val="002457E4"/>
    <w:rsid w:val="00246EB5"/>
    <w:rsid w:val="00251220"/>
    <w:rsid w:val="00251BAA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1F9B"/>
    <w:rsid w:val="002921B8"/>
    <w:rsid w:val="002922FC"/>
    <w:rsid w:val="0029230D"/>
    <w:rsid w:val="002923F2"/>
    <w:rsid w:val="002939DB"/>
    <w:rsid w:val="00295722"/>
    <w:rsid w:val="00295B2C"/>
    <w:rsid w:val="00297184"/>
    <w:rsid w:val="002A0B5D"/>
    <w:rsid w:val="002A0D0E"/>
    <w:rsid w:val="002A1A5F"/>
    <w:rsid w:val="002A4502"/>
    <w:rsid w:val="002A4898"/>
    <w:rsid w:val="002A587C"/>
    <w:rsid w:val="002A6645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602A"/>
    <w:rsid w:val="002C7D09"/>
    <w:rsid w:val="002D0D7E"/>
    <w:rsid w:val="002D14CA"/>
    <w:rsid w:val="002D1682"/>
    <w:rsid w:val="002D18DC"/>
    <w:rsid w:val="002D25ED"/>
    <w:rsid w:val="002D31EE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5E76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6C8"/>
    <w:rsid w:val="00303DB3"/>
    <w:rsid w:val="00305044"/>
    <w:rsid w:val="00306B3D"/>
    <w:rsid w:val="00307BDC"/>
    <w:rsid w:val="0031107D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34D6"/>
    <w:rsid w:val="00324A15"/>
    <w:rsid w:val="003252B0"/>
    <w:rsid w:val="00326599"/>
    <w:rsid w:val="00326B49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27C"/>
    <w:rsid w:val="00345946"/>
    <w:rsid w:val="00346EA9"/>
    <w:rsid w:val="00347BD1"/>
    <w:rsid w:val="00347EAF"/>
    <w:rsid w:val="00350CB5"/>
    <w:rsid w:val="0035290E"/>
    <w:rsid w:val="00355C92"/>
    <w:rsid w:val="00355D62"/>
    <w:rsid w:val="003565D9"/>
    <w:rsid w:val="00357377"/>
    <w:rsid w:val="003573BD"/>
    <w:rsid w:val="003577B1"/>
    <w:rsid w:val="003615FB"/>
    <w:rsid w:val="003625F8"/>
    <w:rsid w:val="00367C31"/>
    <w:rsid w:val="003702CD"/>
    <w:rsid w:val="003709A7"/>
    <w:rsid w:val="003712BA"/>
    <w:rsid w:val="00374010"/>
    <w:rsid w:val="00374207"/>
    <w:rsid w:val="00376016"/>
    <w:rsid w:val="00377331"/>
    <w:rsid w:val="00380156"/>
    <w:rsid w:val="00383DA7"/>
    <w:rsid w:val="0038495A"/>
    <w:rsid w:val="00385A2F"/>
    <w:rsid w:val="00385EC9"/>
    <w:rsid w:val="00386717"/>
    <w:rsid w:val="00386AA0"/>
    <w:rsid w:val="0038702F"/>
    <w:rsid w:val="00387F49"/>
    <w:rsid w:val="00390BF2"/>
    <w:rsid w:val="00391280"/>
    <w:rsid w:val="00392964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6425"/>
    <w:rsid w:val="003A7269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1466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42EA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37C54"/>
    <w:rsid w:val="004404EE"/>
    <w:rsid w:val="00441FDC"/>
    <w:rsid w:val="00444DE6"/>
    <w:rsid w:val="00445051"/>
    <w:rsid w:val="00447552"/>
    <w:rsid w:val="004505A8"/>
    <w:rsid w:val="00450D7D"/>
    <w:rsid w:val="0045129A"/>
    <w:rsid w:val="00451848"/>
    <w:rsid w:val="00451A3E"/>
    <w:rsid w:val="00452E65"/>
    <w:rsid w:val="004530D9"/>
    <w:rsid w:val="0045364C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1109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3FBA"/>
    <w:rsid w:val="004949BF"/>
    <w:rsid w:val="0049640F"/>
    <w:rsid w:val="004964BF"/>
    <w:rsid w:val="00497026"/>
    <w:rsid w:val="004979E4"/>
    <w:rsid w:val="004A112D"/>
    <w:rsid w:val="004A175E"/>
    <w:rsid w:val="004A2B2C"/>
    <w:rsid w:val="004A2E6A"/>
    <w:rsid w:val="004A4544"/>
    <w:rsid w:val="004A4989"/>
    <w:rsid w:val="004A4ED8"/>
    <w:rsid w:val="004A53F2"/>
    <w:rsid w:val="004A5BD2"/>
    <w:rsid w:val="004A7E23"/>
    <w:rsid w:val="004A7EB3"/>
    <w:rsid w:val="004B027F"/>
    <w:rsid w:val="004B090C"/>
    <w:rsid w:val="004B25D4"/>
    <w:rsid w:val="004B2E23"/>
    <w:rsid w:val="004B45D7"/>
    <w:rsid w:val="004B4C0B"/>
    <w:rsid w:val="004C124D"/>
    <w:rsid w:val="004C5A80"/>
    <w:rsid w:val="004C63BC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9A9"/>
    <w:rsid w:val="004E1FC8"/>
    <w:rsid w:val="004E4976"/>
    <w:rsid w:val="004E6173"/>
    <w:rsid w:val="004E7424"/>
    <w:rsid w:val="004F1550"/>
    <w:rsid w:val="004F165E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6F3B"/>
    <w:rsid w:val="0050718A"/>
    <w:rsid w:val="00510690"/>
    <w:rsid w:val="0051135C"/>
    <w:rsid w:val="0051308A"/>
    <w:rsid w:val="00515CAF"/>
    <w:rsid w:val="005176FD"/>
    <w:rsid w:val="00520303"/>
    <w:rsid w:val="005232A9"/>
    <w:rsid w:val="00523492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15EC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76"/>
    <w:rsid w:val="005720FD"/>
    <w:rsid w:val="0057305F"/>
    <w:rsid w:val="00573AB8"/>
    <w:rsid w:val="00574F67"/>
    <w:rsid w:val="00575965"/>
    <w:rsid w:val="0058132F"/>
    <w:rsid w:val="00581D4F"/>
    <w:rsid w:val="00582203"/>
    <w:rsid w:val="005830B7"/>
    <w:rsid w:val="00583940"/>
    <w:rsid w:val="00583FC2"/>
    <w:rsid w:val="005842B3"/>
    <w:rsid w:val="005857B4"/>
    <w:rsid w:val="0058618C"/>
    <w:rsid w:val="005862FE"/>
    <w:rsid w:val="00586C63"/>
    <w:rsid w:val="005910C6"/>
    <w:rsid w:val="0059198C"/>
    <w:rsid w:val="00594CC6"/>
    <w:rsid w:val="00594F1A"/>
    <w:rsid w:val="005950B6"/>
    <w:rsid w:val="0059556C"/>
    <w:rsid w:val="005A0475"/>
    <w:rsid w:val="005A04C5"/>
    <w:rsid w:val="005A226B"/>
    <w:rsid w:val="005A2296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10AA"/>
    <w:rsid w:val="005B2DED"/>
    <w:rsid w:val="005B4AF8"/>
    <w:rsid w:val="005B5744"/>
    <w:rsid w:val="005C0502"/>
    <w:rsid w:val="005C074E"/>
    <w:rsid w:val="005C1104"/>
    <w:rsid w:val="005C31CA"/>
    <w:rsid w:val="005C350B"/>
    <w:rsid w:val="005C3BCB"/>
    <w:rsid w:val="005C3F73"/>
    <w:rsid w:val="005C4769"/>
    <w:rsid w:val="005C55B4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D5429"/>
    <w:rsid w:val="005E00F6"/>
    <w:rsid w:val="005E037D"/>
    <w:rsid w:val="005E14D3"/>
    <w:rsid w:val="005E23F5"/>
    <w:rsid w:val="005E2534"/>
    <w:rsid w:val="005E3311"/>
    <w:rsid w:val="005E3572"/>
    <w:rsid w:val="005E4CFE"/>
    <w:rsid w:val="005E5CF3"/>
    <w:rsid w:val="005F1458"/>
    <w:rsid w:val="005F1B4C"/>
    <w:rsid w:val="005F299E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057D"/>
    <w:rsid w:val="00611BC4"/>
    <w:rsid w:val="00612F03"/>
    <w:rsid w:val="006139AA"/>
    <w:rsid w:val="00615F64"/>
    <w:rsid w:val="0061656A"/>
    <w:rsid w:val="00616F06"/>
    <w:rsid w:val="00617667"/>
    <w:rsid w:val="00617CA6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20"/>
    <w:rsid w:val="00637CC4"/>
    <w:rsid w:val="00637CF7"/>
    <w:rsid w:val="006419C0"/>
    <w:rsid w:val="00642555"/>
    <w:rsid w:val="00643187"/>
    <w:rsid w:val="00645316"/>
    <w:rsid w:val="00645842"/>
    <w:rsid w:val="00645C28"/>
    <w:rsid w:val="00646FEA"/>
    <w:rsid w:val="0064725A"/>
    <w:rsid w:val="00652DB6"/>
    <w:rsid w:val="00655075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1D75"/>
    <w:rsid w:val="006846AD"/>
    <w:rsid w:val="00685709"/>
    <w:rsid w:val="0068571D"/>
    <w:rsid w:val="00685E84"/>
    <w:rsid w:val="00686A1F"/>
    <w:rsid w:val="006903B1"/>
    <w:rsid w:val="00690CC3"/>
    <w:rsid w:val="0069116D"/>
    <w:rsid w:val="006912D9"/>
    <w:rsid w:val="0069280A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3131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3EA3"/>
    <w:rsid w:val="006D6DB2"/>
    <w:rsid w:val="006E055D"/>
    <w:rsid w:val="006E14FF"/>
    <w:rsid w:val="006E20AD"/>
    <w:rsid w:val="006E69AB"/>
    <w:rsid w:val="006E6AC6"/>
    <w:rsid w:val="006E78CE"/>
    <w:rsid w:val="006E7A66"/>
    <w:rsid w:val="006F1F21"/>
    <w:rsid w:val="006F211B"/>
    <w:rsid w:val="006F39C8"/>
    <w:rsid w:val="006F498B"/>
    <w:rsid w:val="006F4AE3"/>
    <w:rsid w:val="006F51EE"/>
    <w:rsid w:val="006F53B9"/>
    <w:rsid w:val="006F7AEE"/>
    <w:rsid w:val="00702E45"/>
    <w:rsid w:val="00703BB4"/>
    <w:rsid w:val="007042BA"/>
    <w:rsid w:val="00705914"/>
    <w:rsid w:val="00706D9A"/>
    <w:rsid w:val="00710A87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61E2"/>
    <w:rsid w:val="007264E2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471F5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1F50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1757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CD0"/>
    <w:rsid w:val="007B1F40"/>
    <w:rsid w:val="007B40C8"/>
    <w:rsid w:val="007B423E"/>
    <w:rsid w:val="007B5990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4970"/>
    <w:rsid w:val="007E5744"/>
    <w:rsid w:val="007E708C"/>
    <w:rsid w:val="007F08CC"/>
    <w:rsid w:val="007F0DB8"/>
    <w:rsid w:val="007F11D8"/>
    <w:rsid w:val="007F1762"/>
    <w:rsid w:val="007F2290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1FA0"/>
    <w:rsid w:val="00822086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2E9D"/>
    <w:rsid w:val="0084371D"/>
    <w:rsid w:val="00845A81"/>
    <w:rsid w:val="00846078"/>
    <w:rsid w:val="00846774"/>
    <w:rsid w:val="00846CE8"/>
    <w:rsid w:val="0084727B"/>
    <w:rsid w:val="008503C7"/>
    <w:rsid w:val="008518EA"/>
    <w:rsid w:val="0085202A"/>
    <w:rsid w:val="008529DB"/>
    <w:rsid w:val="00852DF7"/>
    <w:rsid w:val="00856D12"/>
    <w:rsid w:val="00856E24"/>
    <w:rsid w:val="00857788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4B9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3500"/>
    <w:rsid w:val="008936E3"/>
    <w:rsid w:val="008939CC"/>
    <w:rsid w:val="00893CD0"/>
    <w:rsid w:val="00893DEF"/>
    <w:rsid w:val="00894542"/>
    <w:rsid w:val="00895F8F"/>
    <w:rsid w:val="008972BE"/>
    <w:rsid w:val="008A05B2"/>
    <w:rsid w:val="008A0BDE"/>
    <w:rsid w:val="008A328B"/>
    <w:rsid w:val="008A3816"/>
    <w:rsid w:val="008A6102"/>
    <w:rsid w:val="008B0457"/>
    <w:rsid w:val="008B0A44"/>
    <w:rsid w:val="008B3333"/>
    <w:rsid w:val="008B473B"/>
    <w:rsid w:val="008B4F9F"/>
    <w:rsid w:val="008B7878"/>
    <w:rsid w:val="008B7C9A"/>
    <w:rsid w:val="008C0BFD"/>
    <w:rsid w:val="008C140B"/>
    <w:rsid w:val="008C205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8F70EA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E6"/>
    <w:rsid w:val="00914FB9"/>
    <w:rsid w:val="00915A64"/>
    <w:rsid w:val="00920C8A"/>
    <w:rsid w:val="00921664"/>
    <w:rsid w:val="00922027"/>
    <w:rsid w:val="009228AA"/>
    <w:rsid w:val="00922B64"/>
    <w:rsid w:val="00923332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6BA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46AF"/>
    <w:rsid w:val="009657AD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77D98"/>
    <w:rsid w:val="0098141B"/>
    <w:rsid w:val="0098332F"/>
    <w:rsid w:val="00984C49"/>
    <w:rsid w:val="00984CE4"/>
    <w:rsid w:val="00987143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490"/>
    <w:rsid w:val="00996C70"/>
    <w:rsid w:val="00996DFD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56B3"/>
    <w:rsid w:val="009D2452"/>
    <w:rsid w:val="009D27AE"/>
    <w:rsid w:val="009D3930"/>
    <w:rsid w:val="009D4042"/>
    <w:rsid w:val="009D6420"/>
    <w:rsid w:val="009D64F9"/>
    <w:rsid w:val="009E10A3"/>
    <w:rsid w:val="009E53AF"/>
    <w:rsid w:val="009E67E0"/>
    <w:rsid w:val="009E6C08"/>
    <w:rsid w:val="009E7F35"/>
    <w:rsid w:val="009F0F7E"/>
    <w:rsid w:val="009F16FA"/>
    <w:rsid w:val="009F3092"/>
    <w:rsid w:val="009F3477"/>
    <w:rsid w:val="009F3D0A"/>
    <w:rsid w:val="009F59AE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4980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203F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42C2"/>
    <w:rsid w:val="00A75A32"/>
    <w:rsid w:val="00A75C1E"/>
    <w:rsid w:val="00A77E59"/>
    <w:rsid w:val="00A800A0"/>
    <w:rsid w:val="00A80C17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A5E1A"/>
    <w:rsid w:val="00AB0936"/>
    <w:rsid w:val="00AB0F5C"/>
    <w:rsid w:val="00AB11E6"/>
    <w:rsid w:val="00AB2581"/>
    <w:rsid w:val="00AB2F75"/>
    <w:rsid w:val="00AB467A"/>
    <w:rsid w:val="00AB4AA5"/>
    <w:rsid w:val="00AB4C06"/>
    <w:rsid w:val="00AB5629"/>
    <w:rsid w:val="00AB697B"/>
    <w:rsid w:val="00AB6AD3"/>
    <w:rsid w:val="00AB71B2"/>
    <w:rsid w:val="00AB7C47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2B0"/>
    <w:rsid w:val="00AF7ED8"/>
    <w:rsid w:val="00B00E70"/>
    <w:rsid w:val="00B00F18"/>
    <w:rsid w:val="00B020B8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328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6E28"/>
    <w:rsid w:val="00B672E0"/>
    <w:rsid w:val="00B67552"/>
    <w:rsid w:val="00B74660"/>
    <w:rsid w:val="00B74D05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01B"/>
    <w:rsid w:val="00B977D1"/>
    <w:rsid w:val="00BA0652"/>
    <w:rsid w:val="00BA138A"/>
    <w:rsid w:val="00BA15DF"/>
    <w:rsid w:val="00BA1C27"/>
    <w:rsid w:val="00BA4704"/>
    <w:rsid w:val="00BA51EB"/>
    <w:rsid w:val="00BA638F"/>
    <w:rsid w:val="00BA7255"/>
    <w:rsid w:val="00BA73CC"/>
    <w:rsid w:val="00BB082B"/>
    <w:rsid w:val="00BB1553"/>
    <w:rsid w:val="00BB170E"/>
    <w:rsid w:val="00BB21BA"/>
    <w:rsid w:val="00BB2BDD"/>
    <w:rsid w:val="00BB300B"/>
    <w:rsid w:val="00BB3FC9"/>
    <w:rsid w:val="00BB40B9"/>
    <w:rsid w:val="00BB4B85"/>
    <w:rsid w:val="00BB4E57"/>
    <w:rsid w:val="00BB5D44"/>
    <w:rsid w:val="00BB6B0C"/>
    <w:rsid w:val="00BB6C8C"/>
    <w:rsid w:val="00BB75FA"/>
    <w:rsid w:val="00BC0379"/>
    <w:rsid w:val="00BC17C6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3949"/>
    <w:rsid w:val="00BD4B5F"/>
    <w:rsid w:val="00BD4C37"/>
    <w:rsid w:val="00BD5FDE"/>
    <w:rsid w:val="00BD6944"/>
    <w:rsid w:val="00BE052C"/>
    <w:rsid w:val="00BE2D59"/>
    <w:rsid w:val="00BE5905"/>
    <w:rsid w:val="00BE6069"/>
    <w:rsid w:val="00BE6492"/>
    <w:rsid w:val="00BF095E"/>
    <w:rsid w:val="00BF19AE"/>
    <w:rsid w:val="00BF2297"/>
    <w:rsid w:val="00BF524B"/>
    <w:rsid w:val="00BF57CA"/>
    <w:rsid w:val="00BF5D9B"/>
    <w:rsid w:val="00C00366"/>
    <w:rsid w:val="00C00A36"/>
    <w:rsid w:val="00C013F8"/>
    <w:rsid w:val="00C01500"/>
    <w:rsid w:val="00C0150A"/>
    <w:rsid w:val="00C02119"/>
    <w:rsid w:val="00C04963"/>
    <w:rsid w:val="00C04FE6"/>
    <w:rsid w:val="00C05485"/>
    <w:rsid w:val="00C05892"/>
    <w:rsid w:val="00C05994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468A8"/>
    <w:rsid w:val="00C50C64"/>
    <w:rsid w:val="00C518E4"/>
    <w:rsid w:val="00C52FAE"/>
    <w:rsid w:val="00C5448D"/>
    <w:rsid w:val="00C54827"/>
    <w:rsid w:val="00C55A26"/>
    <w:rsid w:val="00C57CAD"/>
    <w:rsid w:val="00C62033"/>
    <w:rsid w:val="00C625BE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56BB"/>
    <w:rsid w:val="00C77284"/>
    <w:rsid w:val="00C7758F"/>
    <w:rsid w:val="00C810E3"/>
    <w:rsid w:val="00C83289"/>
    <w:rsid w:val="00C83DFB"/>
    <w:rsid w:val="00C84165"/>
    <w:rsid w:val="00C8416B"/>
    <w:rsid w:val="00C842FC"/>
    <w:rsid w:val="00C84689"/>
    <w:rsid w:val="00C85757"/>
    <w:rsid w:val="00C908DE"/>
    <w:rsid w:val="00C94710"/>
    <w:rsid w:val="00C94927"/>
    <w:rsid w:val="00C97366"/>
    <w:rsid w:val="00C97A55"/>
    <w:rsid w:val="00CA0B01"/>
    <w:rsid w:val="00CA18D2"/>
    <w:rsid w:val="00CA222A"/>
    <w:rsid w:val="00CA2D82"/>
    <w:rsid w:val="00CA2DD4"/>
    <w:rsid w:val="00CA4371"/>
    <w:rsid w:val="00CA6A07"/>
    <w:rsid w:val="00CB0FE2"/>
    <w:rsid w:val="00CB29E6"/>
    <w:rsid w:val="00CB3AD8"/>
    <w:rsid w:val="00CB58A3"/>
    <w:rsid w:val="00CB63EE"/>
    <w:rsid w:val="00CC14FC"/>
    <w:rsid w:val="00CC265E"/>
    <w:rsid w:val="00CC3C5F"/>
    <w:rsid w:val="00CC7EB2"/>
    <w:rsid w:val="00CD0093"/>
    <w:rsid w:val="00CD2112"/>
    <w:rsid w:val="00CD2DC6"/>
    <w:rsid w:val="00CD3EF9"/>
    <w:rsid w:val="00CD434C"/>
    <w:rsid w:val="00CD4654"/>
    <w:rsid w:val="00CD51BB"/>
    <w:rsid w:val="00CD589C"/>
    <w:rsid w:val="00CD5AFE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2206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15E00"/>
    <w:rsid w:val="00D17AE7"/>
    <w:rsid w:val="00D200E2"/>
    <w:rsid w:val="00D20C3D"/>
    <w:rsid w:val="00D21DFA"/>
    <w:rsid w:val="00D21E30"/>
    <w:rsid w:val="00D23C39"/>
    <w:rsid w:val="00D24E4F"/>
    <w:rsid w:val="00D24E63"/>
    <w:rsid w:val="00D259A2"/>
    <w:rsid w:val="00D3114E"/>
    <w:rsid w:val="00D34CBD"/>
    <w:rsid w:val="00D3612A"/>
    <w:rsid w:val="00D4039F"/>
    <w:rsid w:val="00D4224E"/>
    <w:rsid w:val="00D4277E"/>
    <w:rsid w:val="00D43F62"/>
    <w:rsid w:val="00D44151"/>
    <w:rsid w:val="00D442A2"/>
    <w:rsid w:val="00D44D23"/>
    <w:rsid w:val="00D45DB4"/>
    <w:rsid w:val="00D5143A"/>
    <w:rsid w:val="00D516CB"/>
    <w:rsid w:val="00D52E41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57551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4222"/>
    <w:rsid w:val="00D77526"/>
    <w:rsid w:val="00D77BB0"/>
    <w:rsid w:val="00D8048C"/>
    <w:rsid w:val="00D821B6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24E0"/>
    <w:rsid w:val="00DB56AD"/>
    <w:rsid w:val="00DB5C79"/>
    <w:rsid w:val="00DC182E"/>
    <w:rsid w:val="00DC1CCA"/>
    <w:rsid w:val="00DC1D6F"/>
    <w:rsid w:val="00DC26B3"/>
    <w:rsid w:val="00DC32FD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55D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5F8"/>
    <w:rsid w:val="00E027A8"/>
    <w:rsid w:val="00E02A6A"/>
    <w:rsid w:val="00E02E62"/>
    <w:rsid w:val="00E05575"/>
    <w:rsid w:val="00E056ED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2E66"/>
    <w:rsid w:val="00E530FE"/>
    <w:rsid w:val="00E53883"/>
    <w:rsid w:val="00E54C7A"/>
    <w:rsid w:val="00E5678D"/>
    <w:rsid w:val="00E568A3"/>
    <w:rsid w:val="00E60ADC"/>
    <w:rsid w:val="00E612D8"/>
    <w:rsid w:val="00E648ED"/>
    <w:rsid w:val="00E6518A"/>
    <w:rsid w:val="00E66A3D"/>
    <w:rsid w:val="00E67824"/>
    <w:rsid w:val="00E67A3A"/>
    <w:rsid w:val="00E732AE"/>
    <w:rsid w:val="00E75896"/>
    <w:rsid w:val="00E75E45"/>
    <w:rsid w:val="00E778D8"/>
    <w:rsid w:val="00E77D90"/>
    <w:rsid w:val="00E8270F"/>
    <w:rsid w:val="00E8308A"/>
    <w:rsid w:val="00E85804"/>
    <w:rsid w:val="00E87275"/>
    <w:rsid w:val="00E87BDF"/>
    <w:rsid w:val="00E87FB1"/>
    <w:rsid w:val="00E907CA"/>
    <w:rsid w:val="00E92222"/>
    <w:rsid w:val="00E93D8E"/>
    <w:rsid w:val="00E948CA"/>
    <w:rsid w:val="00E96556"/>
    <w:rsid w:val="00E97F52"/>
    <w:rsid w:val="00EA03E5"/>
    <w:rsid w:val="00EA0C50"/>
    <w:rsid w:val="00EA0FFC"/>
    <w:rsid w:val="00EA1B56"/>
    <w:rsid w:val="00EA2542"/>
    <w:rsid w:val="00EA4C5D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B6203"/>
    <w:rsid w:val="00EB6969"/>
    <w:rsid w:val="00EC0215"/>
    <w:rsid w:val="00EC056A"/>
    <w:rsid w:val="00EC11EB"/>
    <w:rsid w:val="00EC247C"/>
    <w:rsid w:val="00EC27A9"/>
    <w:rsid w:val="00EC53B1"/>
    <w:rsid w:val="00EC5A9A"/>
    <w:rsid w:val="00EC5CE1"/>
    <w:rsid w:val="00ED0AB9"/>
    <w:rsid w:val="00ED2814"/>
    <w:rsid w:val="00ED2989"/>
    <w:rsid w:val="00ED5DB7"/>
    <w:rsid w:val="00ED5F4C"/>
    <w:rsid w:val="00ED67F7"/>
    <w:rsid w:val="00EE460E"/>
    <w:rsid w:val="00EE4C5D"/>
    <w:rsid w:val="00EE5AF4"/>
    <w:rsid w:val="00EE718B"/>
    <w:rsid w:val="00EE72E7"/>
    <w:rsid w:val="00EE7738"/>
    <w:rsid w:val="00EE7AA2"/>
    <w:rsid w:val="00EF0A41"/>
    <w:rsid w:val="00EF0A9E"/>
    <w:rsid w:val="00EF0F93"/>
    <w:rsid w:val="00EF23DB"/>
    <w:rsid w:val="00EF41FE"/>
    <w:rsid w:val="00EF5B83"/>
    <w:rsid w:val="00EF60BF"/>
    <w:rsid w:val="00EF7838"/>
    <w:rsid w:val="00F00017"/>
    <w:rsid w:val="00F026C9"/>
    <w:rsid w:val="00F03A7B"/>
    <w:rsid w:val="00F0406C"/>
    <w:rsid w:val="00F04DDF"/>
    <w:rsid w:val="00F054FF"/>
    <w:rsid w:val="00F1213F"/>
    <w:rsid w:val="00F15479"/>
    <w:rsid w:val="00F16491"/>
    <w:rsid w:val="00F2287B"/>
    <w:rsid w:val="00F22D2F"/>
    <w:rsid w:val="00F23EAB"/>
    <w:rsid w:val="00F23EF5"/>
    <w:rsid w:val="00F24738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CBD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1F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87410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005"/>
    <w:rsid w:val="00FB665E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1E90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E7CC5"/>
    <w:rsid w:val="00FF0283"/>
    <w:rsid w:val="00FF0DB5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Salutation"/>
    <w:basedOn w:val="a"/>
    <w:next w:val="a"/>
    <w:link w:val="aff"/>
    <w:uiPriority w:val="99"/>
    <w:unhideWhenUsed/>
    <w:rsid w:val="0045364C"/>
    <w:rPr>
      <w:rFonts w:ascii="標楷體" w:eastAsia="標楷體" w:hAnsi="標楷體"/>
    </w:rPr>
  </w:style>
  <w:style w:type="character" w:customStyle="1" w:styleId="aff">
    <w:name w:val="問候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0">
    <w:name w:val="Closing"/>
    <w:basedOn w:val="a"/>
    <w:link w:val="aff1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1">
    <w:name w:val="結語 字元"/>
    <w:basedOn w:val="a0"/>
    <w:link w:val="aff0"/>
    <w:uiPriority w:val="99"/>
    <w:rsid w:val="0045364C"/>
    <w:rPr>
      <w:rFonts w:ascii="標楷體" w:eastAsia="標楷體" w:hAnsi="標楷體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Salutation"/>
    <w:basedOn w:val="a"/>
    <w:next w:val="a"/>
    <w:link w:val="aff"/>
    <w:uiPriority w:val="99"/>
    <w:unhideWhenUsed/>
    <w:rsid w:val="0045364C"/>
    <w:rPr>
      <w:rFonts w:ascii="標楷體" w:eastAsia="標楷體" w:hAnsi="標楷體"/>
    </w:rPr>
  </w:style>
  <w:style w:type="character" w:customStyle="1" w:styleId="aff">
    <w:name w:val="問候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0">
    <w:name w:val="Closing"/>
    <w:basedOn w:val="a"/>
    <w:link w:val="aff1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1">
    <w:name w:val="結語 字元"/>
    <w:basedOn w:val="a0"/>
    <w:link w:val="aff0"/>
    <w:uiPriority w:val="99"/>
    <w:rsid w:val="0045364C"/>
    <w:rPr>
      <w:rFonts w:ascii="標楷體" w:eastAsia="標楷體" w:hAnsi="標楷體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56CF2-46DF-4206-82DF-129B6A181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77</TotalTime>
  <Pages>1</Pages>
  <Words>108</Words>
  <Characters>617</Characters>
  <Application>Microsoft Office Word</Application>
  <DocSecurity>0</DocSecurity>
  <Lines>5</Lines>
  <Paragraphs>1</Paragraphs>
  <ScaleCrop>false</ScaleCrop>
  <Company>立法院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user</cp:lastModifiedBy>
  <cp:revision>9</cp:revision>
  <cp:lastPrinted>2021-04-15T08:03:00Z</cp:lastPrinted>
  <dcterms:created xsi:type="dcterms:W3CDTF">2021-04-15T05:55:00Z</dcterms:created>
  <dcterms:modified xsi:type="dcterms:W3CDTF">2021-04-15T08:03:00Z</dcterms:modified>
</cp:coreProperties>
</file>