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61D" w:rsidRDefault="006B32EC" w:rsidP="00863C9A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/>
        </w:rPr>
      </w:pPr>
      <w:bookmarkStart w:id="0" w:name="_Toc470106197"/>
      <w:r w:rsidRPr="00F5661D">
        <w:rPr>
          <w:rFonts w:ascii="標楷體" w:eastAsia="標楷體" w:hAnsi="標楷體" w:cs="Times New Roman"/>
          <w:b/>
          <w:bCs/>
          <w:spacing w:val="-40"/>
          <w:sz w:val="34"/>
          <w:szCs w:val="34"/>
          <w:lang w:val="x-none" w:eastAsia="x-none"/>
        </w:rPr>
        <w:t>立法院第</w:t>
      </w:r>
      <w:r w:rsidR="00A0293A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/>
        </w:rPr>
        <w:t>10</w:t>
      </w:r>
      <w:r w:rsidRPr="00F5661D">
        <w:rPr>
          <w:rFonts w:ascii="標楷體" w:eastAsia="標楷體" w:hAnsi="標楷體" w:cs="Times New Roman"/>
          <w:b/>
          <w:bCs/>
          <w:spacing w:val="-40"/>
          <w:sz w:val="34"/>
          <w:szCs w:val="34"/>
          <w:lang w:val="x-none" w:eastAsia="x-none"/>
        </w:rPr>
        <w:t>屆第</w:t>
      </w:r>
      <w:r w:rsidR="00D95387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/>
        </w:rPr>
        <w:t>3</w:t>
      </w:r>
      <w:r w:rsidRPr="00F5661D">
        <w:rPr>
          <w:rFonts w:ascii="標楷體" w:eastAsia="標楷體" w:hAnsi="標楷體" w:cs="Times New Roman"/>
          <w:b/>
          <w:bCs/>
          <w:spacing w:val="-40"/>
          <w:sz w:val="34"/>
          <w:szCs w:val="34"/>
          <w:lang w:val="x-none" w:eastAsia="x-none"/>
        </w:rPr>
        <w:t>會期內政</w:t>
      </w:r>
      <w:bookmarkEnd w:id="0"/>
      <w:r w:rsidR="00863C9A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/>
        </w:rPr>
        <w:t>、社會福利及衛生環境</w:t>
      </w:r>
      <w:r w:rsidR="00863C9A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 w:eastAsia="x-none"/>
        </w:rPr>
        <w:t>委員會第</w:t>
      </w:r>
      <w:r w:rsidR="003921D6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/>
        </w:rPr>
        <w:t>2</w:t>
      </w:r>
      <w:r w:rsidR="00863C9A" w:rsidRPr="00F5661D">
        <w:rPr>
          <w:rFonts w:ascii="標楷體" w:eastAsia="標楷體" w:hAnsi="標楷體" w:cs="Times New Roman" w:hint="eastAsia"/>
          <w:b/>
          <w:bCs/>
          <w:spacing w:val="-40"/>
          <w:sz w:val="34"/>
          <w:szCs w:val="34"/>
          <w:lang w:val="x-none" w:eastAsia="x-none"/>
        </w:rPr>
        <w:t>次聯席會議議事錄</w:t>
      </w:r>
    </w:p>
    <w:p w:rsidR="006B32EC" w:rsidRPr="00894C5D" w:rsidRDefault="006B32EC" w:rsidP="00863C9A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/>
          <w:color w:val="E36C0A"/>
          <w:sz w:val="32"/>
          <w:szCs w:val="32"/>
        </w:rPr>
      </w:pPr>
      <w:bookmarkStart w:id="1" w:name="_GoBack"/>
      <w:bookmarkEnd w:id="1"/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894C5D">
        <w:rPr>
          <w:rFonts w:ascii="標楷體" w:eastAsia="標楷體" w:hAnsi="標楷體" w:cs="Times New Roman" w:hint="eastAsia"/>
          <w:sz w:val="32"/>
          <w:szCs w:val="32"/>
        </w:rPr>
        <w:t>1</w:t>
      </w:r>
      <w:r w:rsidR="00E12363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921D6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A0293A">
        <w:rPr>
          <w:rFonts w:ascii="標楷體" w:eastAsia="標楷體" w:hAnsi="標楷體" w:cs="Times New Roman" w:hint="eastAsia"/>
          <w:sz w:val="32"/>
          <w:szCs w:val="32"/>
        </w:rPr>
        <w:t>1</w:t>
      </w:r>
      <w:r w:rsidR="003921D6">
        <w:rPr>
          <w:rFonts w:ascii="標楷體" w:eastAsia="標楷體" w:hAnsi="標楷體" w:cs="Times New Roman" w:hint="eastAsia"/>
          <w:sz w:val="32"/>
          <w:szCs w:val="32"/>
        </w:rPr>
        <w:t>5</w:t>
      </w:r>
      <w:r w:rsidR="00E12363">
        <w:rPr>
          <w:rFonts w:ascii="標楷體" w:eastAsia="標楷體" w:hAnsi="標楷體" w:cs="Times New Roman" w:hint="eastAsia"/>
          <w:sz w:val="32"/>
          <w:szCs w:val="32"/>
        </w:rPr>
        <w:t>日（星期四</w:t>
      </w:r>
      <w:r w:rsidR="003921D6">
        <w:rPr>
          <w:rFonts w:ascii="標楷體" w:eastAsia="標楷體" w:hAnsi="標楷體" w:cs="Times New Roman" w:hint="eastAsia"/>
          <w:sz w:val="32"/>
          <w:szCs w:val="32"/>
        </w:rPr>
        <w:t>）下</w:t>
      </w:r>
      <w:r w:rsidRPr="00B63F53">
        <w:rPr>
          <w:rFonts w:ascii="標楷體" w:eastAsia="標楷體" w:hAnsi="標楷體" w:cs="Times New Roman" w:hint="eastAsia"/>
          <w:sz w:val="32"/>
          <w:szCs w:val="32"/>
        </w:rPr>
        <w:t>午</w:t>
      </w:r>
      <w:r w:rsidR="003921D6" w:rsidRPr="008A0D57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8A0D5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921D6" w:rsidRPr="008A0D57">
        <w:rPr>
          <w:rFonts w:ascii="標楷體" w:eastAsia="標楷體" w:hAnsi="標楷體" w:cs="Times New Roman" w:hint="eastAsia"/>
          <w:sz w:val="32"/>
          <w:szCs w:val="32"/>
        </w:rPr>
        <w:t>3</w:t>
      </w:r>
      <w:r w:rsidR="008A0D57" w:rsidRPr="008A0D57">
        <w:rPr>
          <w:rFonts w:ascii="標楷體" w:eastAsia="標楷體" w:hAnsi="標楷體" w:cs="Times New Roman" w:hint="eastAsia"/>
          <w:sz w:val="32"/>
          <w:szCs w:val="32"/>
        </w:rPr>
        <w:t>1</w:t>
      </w:r>
      <w:r w:rsidR="003921D6" w:rsidRPr="008A0D57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84245A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6F1836" w:rsidRPr="006F1836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6F1836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6F1836" w:rsidRPr="006F1836">
        <w:rPr>
          <w:rFonts w:ascii="標楷體" w:eastAsia="標楷體" w:hAnsi="標楷體" w:cs="Times New Roman" w:hint="eastAsia"/>
          <w:sz w:val="32"/>
          <w:szCs w:val="32"/>
        </w:rPr>
        <w:t>56</w:t>
      </w:r>
      <w:r w:rsidRPr="006F1836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6B32EC" w:rsidRPr="006B32EC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8C001C" w:rsidRDefault="006B32EC" w:rsidP="00D623A0">
      <w:pPr>
        <w:snapToGrid w:val="0"/>
        <w:spacing w:line="460" w:lineRule="exact"/>
        <w:ind w:leftChars="-16" w:left="151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2624C9" w:rsidRPr="00D623A0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2624C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624C9" w:rsidRPr="00D623A0">
        <w:rPr>
          <w:rFonts w:ascii="標楷體" w:eastAsia="標楷體" w:hAnsi="標楷體" w:cs="Times New Roman" w:hint="eastAsia"/>
          <w:sz w:val="32"/>
          <w:szCs w:val="32"/>
        </w:rPr>
        <w:t>張宏陸  伍麗華</w:t>
      </w:r>
      <w:proofErr w:type="spellStart"/>
      <w:r w:rsidR="002624C9" w:rsidRPr="00D623A0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2624C9" w:rsidRPr="00D623A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2624C9" w:rsidRPr="00D623A0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2624C9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2624C9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</w:p>
    <w:p w:rsidR="008C001C" w:rsidRDefault="002624C9" w:rsidP="008C001C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D623A0">
        <w:rPr>
          <w:rFonts w:ascii="標楷體" w:eastAsia="標楷體" w:hAnsi="標楷體" w:cs="Times New Roman" w:hint="eastAsia"/>
          <w:sz w:val="32"/>
          <w:szCs w:val="32"/>
        </w:rPr>
        <w:t xml:space="preserve">邱顯智  湯蕙禎  魯明哲  </w:t>
      </w:r>
      <w:r w:rsidR="00240EA4" w:rsidRPr="00D623A0">
        <w:rPr>
          <w:rFonts w:ascii="標楷體" w:eastAsia="標楷體" w:hAnsi="標楷體" w:cs="Times New Roman" w:hint="eastAsia"/>
          <w:sz w:val="32"/>
          <w:szCs w:val="32"/>
        </w:rPr>
        <w:t xml:space="preserve">王美惠  莊瑞雄  </w:t>
      </w:r>
      <w:proofErr w:type="gramStart"/>
      <w:r w:rsidR="00240EA4" w:rsidRPr="001C255D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240EA4" w:rsidRPr="001C255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8C001C" w:rsidRDefault="008C001C" w:rsidP="008C001C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E52BDE">
        <w:rPr>
          <w:rFonts w:ascii="標楷體" w:eastAsia="標楷體" w:hAnsi="標楷體" w:cs="Times New Roman" w:hint="eastAsia"/>
          <w:sz w:val="32"/>
          <w:szCs w:val="32"/>
        </w:rPr>
        <w:t>張育美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D623A0">
        <w:rPr>
          <w:rFonts w:ascii="標楷體" w:eastAsia="標楷體" w:hAnsi="標楷體" w:cs="Times New Roman" w:hint="eastAsia"/>
          <w:sz w:val="32"/>
          <w:szCs w:val="32"/>
        </w:rPr>
        <w:t xml:space="preserve">吳怡玎  林思銘  </w:t>
      </w:r>
      <w:r w:rsidRPr="001C255D">
        <w:rPr>
          <w:rFonts w:ascii="標楷體" w:eastAsia="標楷體" w:hAnsi="標楷體" w:cs="Times New Roman" w:hint="eastAsia"/>
          <w:sz w:val="32"/>
          <w:szCs w:val="32"/>
        </w:rPr>
        <w:t xml:space="preserve">林為洲  林文瑞  吳琪銘  </w:t>
      </w:r>
    </w:p>
    <w:p w:rsidR="009D4077" w:rsidRPr="004E33A0" w:rsidRDefault="008C001C" w:rsidP="009D4077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6345D8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Pr="006345D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D4077" w:rsidRPr="009D4077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9D4077" w:rsidRPr="009D4077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9D4077" w:rsidRPr="009D4077">
        <w:rPr>
          <w:rFonts w:ascii="標楷體" w:eastAsia="標楷體" w:hAnsi="標楷體" w:cs="Times New Roman" w:hint="eastAsia"/>
          <w:sz w:val="32"/>
          <w:szCs w:val="32"/>
        </w:rPr>
        <w:t xml:space="preserve">  賴香伶  蘇巧慧  吳玉琴  陳  瑩</w:t>
      </w:r>
      <w:r w:rsidR="009D4077" w:rsidRPr="004E33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8C001C" w:rsidRPr="0005212F" w:rsidRDefault="009D4077" w:rsidP="0005212F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9D4077">
        <w:rPr>
          <w:rFonts w:ascii="標楷體" w:eastAsia="標楷體" w:hAnsi="標楷體" w:cs="Times New Roman" w:hint="eastAsia"/>
          <w:sz w:val="32"/>
          <w:szCs w:val="32"/>
        </w:rPr>
        <w:t>黃秀芳  蔣萬安  邱泰源</w:t>
      </w:r>
      <w:r w:rsidR="00B500C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500CC" w:rsidRPr="00B500CC">
        <w:rPr>
          <w:rFonts w:ascii="標楷體" w:eastAsia="標楷體" w:hAnsi="標楷體" w:cs="Times New Roman" w:hint="eastAsia"/>
          <w:sz w:val="32"/>
          <w:szCs w:val="32"/>
        </w:rPr>
        <w:t xml:space="preserve">洪申翰  徐志榮  </w:t>
      </w:r>
      <w:r w:rsidR="0005212F" w:rsidRPr="0005212F">
        <w:rPr>
          <w:rFonts w:ascii="標楷體" w:eastAsia="標楷體" w:hAnsi="標楷體" w:cs="Times New Roman" w:hint="eastAsia"/>
          <w:sz w:val="32"/>
          <w:szCs w:val="32"/>
        </w:rPr>
        <w:t xml:space="preserve">廖國棟  </w:t>
      </w:r>
    </w:p>
    <w:p w:rsidR="006B32EC" w:rsidRDefault="000149BB" w:rsidP="00C72286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CA1AED">
        <w:rPr>
          <w:rFonts w:ascii="標楷體" w:eastAsia="標楷體" w:hAnsi="標楷體" w:cs="Times New Roman" w:hint="eastAsia"/>
          <w:sz w:val="32"/>
          <w:szCs w:val="32"/>
        </w:rPr>
        <w:t>委員</w:t>
      </w:r>
      <w:r w:rsidRPr="005103D6">
        <w:rPr>
          <w:rFonts w:ascii="標楷體" w:eastAsia="標楷體" w:hAnsi="標楷體" w:cs="Times New Roman" w:hint="eastAsia"/>
          <w:sz w:val="32"/>
          <w:szCs w:val="32"/>
        </w:rPr>
        <w:t>出席</w:t>
      </w:r>
      <w:r w:rsidR="00EC7182" w:rsidRPr="00F614F3">
        <w:rPr>
          <w:rFonts w:ascii="標楷體" w:eastAsia="標楷體" w:hAnsi="標楷體" w:cs="Times New Roman" w:hint="eastAsia"/>
          <w:sz w:val="32"/>
          <w:szCs w:val="32"/>
        </w:rPr>
        <w:t>2</w:t>
      </w:r>
      <w:r w:rsidR="00975995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5103D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C00FB" w:rsidRDefault="006C00FB" w:rsidP="006C00FB">
      <w:pPr>
        <w:snapToGrid w:val="0"/>
        <w:spacing w:line="460" w:lineRule="exact"/>
        <w:ind w:right="282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</w:t>
      </w:r>
      <w:r w:rsidR="00FA5729" w:rsidRPr="006B32EC">
        <w:rPr>
          <w:rFonts w:ascii="標楷體" w:eastAsia="標楷體" w:hAnsi="標楷體" w:cs="Times New Roman"/>
          <w:sz w:val="32"/>
          <w:szCs w:val="32"/>
        </w:rPr>
        <w:t>：</w:t>
      </w:r>
      <w:r>
        <w:rPr>
          <w:rFonts w:ascii="標楷體" w:eastAsia="標楷體" w:hAnsi="標楷體" w:cs="Times New Roman" w:hint="eastAsia"/>
          <w:sz w:val="32"/>
          <w:szCs w:val="32"/>
        </w:rPr>
        <w:t>陳玉珍</w:t>
      </w:r>
    </w:p>
    <w:p w:rsidR="006C00FB" w:rsidRPr="006C00FB" w:rsidRDefault="006C00FB" w:rsidP="006C00FB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CA1AED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請假1</w:t>
      </w:r>
      <w:r w:rsidRPr="005103D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92D14" w:rsidRDefault="006B32EC" w:rsidP="00907272">
      <w:pPr>
        <w:snapToGrid w:val="0"/>
        <w:spacing w:line="460" w:lineRule="exact"/>
        <w:ind w:leftChars="-16" w:left="151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427021" w:rsidRPr="00B77EE6">
        <w:rPr>
          <w:rFonts w:ascii="標楷體" w:eastAsia="標楷體" w:hAnsi="標楷體" w:cs="Times New Roman" w:hint="eastAsia"/>
          <w:sz w:val="32"/>
          <w:szCs w:val="32"/>
        </w:rPr>
        <w:t xml:space="preserve">李德維  陳椒華  李貴敏  </w:t>
      </w:r>
      <w:r w:rsidR="00427021">
        <w:rPr>
          <w:rFonts w:ascii="標楷體" w:eastAsia="標楷體" w:hAnsi="標楷體" w:cs="Times New Roman" w:hint="eastAsia"/>
          <w:sz w:val="32"/>
          <w:szCs w:val="32"/>
        </w:rPr>
        <w:t xml:space="preserve">高虹安  </w:t>
      </w:r>
      <w:r w:rsidR="00AE1F8E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AE1F8E" w:rsidRPr="00B77EE6">
        <w:rPr>
          <w:rFonts w:ascii="標楷體" w:eastAsia="標楷體" w:hAnsi="標楷體" w:cs="Times New Roman" w:hint="eastAsia"/>
          <w:sz w:val="32"/>
          <w:szCs w:val="32"/>
        </w:rPr>
        <w:t xml:space="preserve">鍾佳濱  </w:t>
      </w:r>
    </w:p>
    <w:p w:rsidR="00427021" w:rsidRDefault="00427021" w:rsidP="00692D14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B77EE6">
        <w:rPr>
          <w:rFonts w:ascii="標楷體" w:eastAsia="標楷體" w:hAnsi="標楷體" w:cs="Times New Roman" w:hint="eastAsia"/>
          <w:sz w:val="32"/>
          <w:szCs w:val="32"/>
        </w:rPr>
        <w:t xml:space="preserve">洪孟楷  </w:t>
      </w:r>
      <w:r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>
        <w:rPr>
          <w:rFonts w:ascii="標楷體" w:eastAsia="標楷體" w:hAnsi="標楷體" w:cs="Times New Roman" w:hint="eastAsia"/>
          <w:sz w:val="32"/>
          <w:szCs w:val="32"/>
        </w:rPr>
        <w:t>S</w:t>
      </w:r>
      <w:r>
        <w:rPr>
          <w:rFonts w:ascii="標楷體" w:eastAsia="標楷體" w:hAnsi="標楷體" w:cs="Times New Roman"/>
          <w:sz w:val="32"/>
          <w:szCs w:val="32"/>
        </w:rPr>
        <w:t>ra</w:t>
      </w:r>
      <w:proofErr w:type="spellEnd"/>
      <w:r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>
        <w:rPr>
          <w:rFonts w:ascii="標楷體" w:eastAsia="標楷體" w:hAnsi="標楷體" w:cs="Times New Roman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蔡易餘  </w:t>
      </w:r>
      <w:r w:rsidRPr="00B77EE6">
        <w:rPr>
          <w:rFonts w:ascii="標楷體" w:eastAsia="標楷體" w:hAnsi="標楷體" w:cs="Times New Roman" w:hint="eastAsia"/>
          <w:sz w:val="32"/>
          <w:szCs w:val="32"/>
        </w:rPr>
        <w:t xml:space="preserve">賴品妤  </w:t>
      </w:r>
      <w:r w:rsidR="00692D14">
        <w:rPr>
          <w:rFonts w:ascii="標楷體" w:eastAsia="標楷體" w:hAnsi="標楷體" w:cs="Times New Roman" w:hint="eastAsia"/>
          <w:sz w:val="32"/>
          <w:szCs w:val="32"/>
        </w:rPr>
        <w:t>蔡壁如</w:t>
      </w:r>
    </w:p>
    <w:p w:rsidR="00D23A00" w:rsidRDefault="00D23A00" w:rsidP="00692D14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B77EE6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B47220" w:rsidRPr="00B77EE6">
        <w:rPr>
          <w:rFonts w:ascii="標楷體" w:eastAsia="標楷體" w:hAnsi="標楷體" w:cs="Times New Roman" w:hint="eastAsia"/>
          <w:sz w:val="32"/>
          <w:szCs w:val="32"/>
        </w:rPr>
        <w:t>周春米</w:t>
      </w:r>
      <w:r w:rsidR="00B4722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63F84" w:rsidRPr="00B77EE6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D63F84">
        <w:rPr>
          <w:rFonts w:ascii="標楷體" w:eastAsia="標楷體" w:hAnsi="標楷體" w:cs="Times New Roman" w:hint="eastAsia"/>
          <w:sz w:val="32"/>
          <w:szCs w:val="32"/>
        </w:rPr>
        <w:t>鄭正鈐</w:t>
      </w:r>
      <w:r w:rsidR="00032F15">
        <w:rPr>
          <w:rFonts w:ascii="標楷體" w:eastAsia="標楷體" w:hAnsi="標楷體" w:cs="Times New Roman" w:hint="eastAsia"/>
          <w:sz w:val="32"/>
          <w:szCs w:val="32"/>
        </w:rPr>
        <w:t xml:space="preserve">  高嘉瑜</w:t>
      </w:r>
      <w:r w:rsidR="00CC6A6A">
        <w:rPr>
          <w:rFonts w:ascii="標楷體" w:eastAsia="標楷體" w:hAnsi="標楷體" w:cs="Times New Roman" w:hint="eastAsia"/>
          <w:sz w:val="32"/>
          <w:szCs w:val="32"/>
        </w:rPr>
        <w:t xml:space="preserve">  江永昌</w:t>
      </w:r>
    </w:p>
    <w:p w:rsidR="004B0B56" w:rsidRDefault="004B0B56" w:rsidP="00427021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何欣純  孔文吉  </w:t>
      </w:r>
      <w:r w:rsidR="00B30C3B" w:rsidRPr="00B30C3B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r w:rsidR="00EA60A1" w:rsidRPr="00EA60A1">
        <w:rPr>
          <w:rFonts w:ascii="標楷體" w:eastAsia="標楷體" w:hAnsi="標楷體" w:cs="Times New Roman" w:hint="eastAsia"/>
          <w:sz w:val="32"/>
          <w:szCs w:val="32"/>
        </w:rPr>
        <w:t xml:space="preserve">陳歐珀  </w:t>
      </w:r>
      <w:r w:rsidR="007672AA" w:rsidRPr="007672AA">
        <w:rPr>
          <w:rFonts w:ascii="標楷體" w:eastAsia="標楷體" w:hAnsi="標楷體" w:cs="Times New Roman" w:hint="eastAsia"/>
          <w:sz w:val="32"/>
          <w:szCs w:val="32"/>
        </w:rPr>
        <w:t xml:space="preserve">林楚茵  </w:t>
      </w:r>
    </w:p>
    <w:p w:rsidR="006B32EC" w:rsidRPr="006B32EC" w:rsidRDefault="006B32EC" w:rsidP="0030589C">
      <w:pPr>
        <w:snapToGrid w:val="0"/>
        <w:spacing w:line="460" w:lineRule="exact"/>
        <w:ind w:leftChars="500" w:left="1200" w:right="282" w:firstLineChars="119" w:firstLine="381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C7182" w:rsidRPr="00E15326">
        <w:rPr>
          <w:rFonts w:ascii="標楷體" w:eastAsia="標楷體" w:hAnsi="標楷體" w:cs="Times New Roman" w:hint="eastAsia"/>
          <w:sz w:val="32"/>
          <w:szCs w:val="32"/>
        </w:rPr>
        <w:t>2</w:t>
      </w:r>
      <w:r w:rsidR="002643CD">
        <w:rPr>
          <w:rFonts w:ascii="標楷體" w:eastAsia="標楷體" w:hAnsi="標楷體" w:cs="Times New Roman"/>
          <w:sz w:val="32"/>
          <w:szCs w:val="32"/>
        </w:rPr>
        <w:t>2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84" w:type="pct"/>
        <w:jc w:val="center"/>
        <w:tblLook w:val="01E0" w:firstRow="1" w:lastRow="1" w:firstColumn="1" w:lastColumn="1" w:noHBand="0" w:noVBand="0"/>
      </w:tblPr>
      <w:tblGrid>
        <w:gridCol w:w="2467"/>
        <w:gridCol w:w="5705"/>
        <w:gridCol w:w="1650"/>
      </w:tblGrid>
      <w:tr w:rsidR="006B32EC" w:rsidRPr="006B32EC" w:rsidTr="0031649F">
        <w:trPr>
          <w:trHeight w:val="510"/>
          <w:jc w:val="center"/>
        </w:trPr>
        <w:tc>
          <w:tcPr>
            <w:tcW w:w="1256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4C65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364C65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04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840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31649F">
        <w:trPr>
          <w:trHeight w:val="510"/>
          <w:jc w:val="center"/>
        </w:trPr>
        <w:tc>
          <w:tcPr>
            <w:tcW w:w="1256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B32EC" w:rsidRPr="006B32EC" w:rsidRDefault="006B32EC" w:rsidP="00EA6F7B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B63E39" w:rsidRPr="00B63E39">
              <w:rPr>
                <w:rFonts w:ascii="標楷體" w:eastAsia="標楷體" w:hAnsi="標楷體" w:cs="Times New Roman" w:hint="eastAsia"/>
                <w:sz w:val="32"/>
                <w:szCs w:val="32"/>
              </w:rPr>
              <w:t>政務次長</w:t>
            </w:r>
          </w:p>
        </w:tc>
        <w:tc>
          <w:tcPr>
            <w:tcW w:w="840" w:type="pct"/>
            <w:vAlign w:val="center"/>
          </w:tcPr>
          <w:p w:rsidR="006B32EC" w:rsidRPr="006B32EC" w:rsidRDefault="00B63E3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B63E39">
              <w:rPr>
                <w:rFonts w:ascii="標楷體" w:eastAsia="標楷體" w:hAnsi="標楷體" w:cs="Times New Roman" w:hint="eastAsia"/>
                <w:sz w:val="32"/>
                <w:szCs w:val="32"/>
              </w:rPr>
              <w:t>陳宗彥</w:t>
            </w:r>
          </w:p>
        </w:tc>
      </w:tr>
      <w:tr w:rsidR="006B32EC" w:rsidRPr="006B32EC" w:rsidTr="0031649F">
        <w:trPr>
          <w:trHeight w:val="510"/>
          <w:jc w:val="center"/>
        </w:trPr>
        <w:tc>
          <w:tcPr>
            <w:tcW w:w="1256" w:type="pct"/>
          </w:tcPr>
          <w:p w:rsidR="006B32EC" w:rsidRPr="006B32EC" w:rsidRDefault="006B32EC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B32EC" w:rsidRPr="00AE545F" w:rsidRDefault="00787A2C" w:rsidP="00AE545F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警政署</w:t>
            </w:r>
            <w:r w:rsidR="006B32EC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署長</w:t>
            </w:r>
          </w:p>
        </w:tc>
        <w:tc>
          <w:tcPr>
            <w:tcW w:w="840" w:type="pct"/>
            <w:vAlign w:val="center"/>
          </w:tcPr>
          <w:p w:rsidR="006B32EC" w:rsidRPr="00290246" w:rsidRDefault="00F6407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陳家欽</w:t>
            </w:r>
          </w:p>
        </w:tc>
      </w:tr>
      <w:tr w:rsidR="006E05F3" w:rsidRPr="006B32EC" w:rsidTr="0031649F">
        <w:trPr>
          <w:trHeight w:val="510"/>
          <w:jc w:val="center"/>
        </w:trPr>
        <w:tc>
          <w:tcPr>
            <w:tcW w:w="1256" w:type="pct"/>
          </w:tcPr>
          <w:p w:rsidR="006E05F3" w:rsidRPr="006B32EC" w:rsidRDefault="006E05F3" w:rsidP="00787A2C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E05F3" w:rsidRPr="00AE545F" w:rsidRDefault="00AE545F" w:rsidP="00AE545F">
            <w:pPr>
              <w:spacing w:line="460" w:lineRule="exact"/>
              <w:ind w:leftChars="800" w:left="1920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防治</w:t>
            </w:r>
            <w:r w:rsidR="006E05F3"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組長</w:t>
            </w:r>
          </w:p>
        </w:tc>
        <w:tc>
          <w:tcPr>
            <w:tcW w:w="840" w:type="pct"/>
            <w:vAlign w:val="center"/>
          </w:tcPr>
          <w:p w:rsidR="006E05F3" w:rsidRPr="00290246" w:rsidRDefault="004F3635" w:rsidP="00ED5E4A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4F3635">
              <w:rPr>
                <w:rFonts w:ascii="標楷體" w:eastAsia="標楷體" w:hAnsi="標楷體" w:cs="Times New Roman" w:hint="eastAsia"/>
                <w:sz w:val="32"/>
                <w:szCs w:val="32"/>
              </w:rPr>
              <w:t>莊勝雄</w:t>
            </w:r>
          </w:p>
        </w:tc>
      </w:tr>
      <w:tr w:rsidR="00673B69" w:rsidRPr="006B32EC" w:rsidTr="0031649F">
        <w:trPr>
          <w:trHeight w:val="510"/>
          <w:jc w:val="center"/>
        </w:trPr>
        <w:tc>
          <w:tcPr>
            <w:tcW w:w="1256" w:type="pct"/>
          </w:tcPr>
          <w:p w:rsidR="00673B69" w:rsidRPr="006B32EC" w:rsidRDefault="00673B6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673B69" w:rsidRPr="00AE545F" w:rsidRDefault="00673B69" w:rsidP="002F7934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  <w:r w:rsidR="002F7934" w:rsidRPr="002F7934">
              <w:rPr>
                <w:rFonts w:ascii="標楷體" w:eastAsia="標楷體" w:hAnsi="標楷體" w:cs="Times New Roman" w:hint="eastAsia"/>
                <w:sz w:val="32"/>
                <w:szCs w:val="32"/>
              </w:rPr>
              <w:t>政務次長</w:t>
            </w:r>
          </w:p>
        </w:tc>
        <w:tc>
          <w:tcPr>
            <w:tcW w:w="840" w:type="pct"/>
            <w:vAlign w:val="center"/>
          </w:tcPr>
          <w:p w:rsidR="00673B69" w:rsidRPr="00290246" w:rsidRDefault="002F793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2F7934">
              <w:rPr>
                <w:rFonts w:eastAsia="標楷體" w:hAnsi="標楷體" w:hint="eastAsia"/>
                <w:color w:val="000000"/>
                <w:sz w:val="32"/>
                <w:szCs w:val="32"/>
              </w:rPr>
              <w:t>李麗芬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2F7934" w:rsidRDefault="00C12E90" w:rsidP="00C12E90">
            <w:pPr>
              <w:spacing w:line="460" w:lineRule="exact"/>
              <w:ind w:leftChars="663" w:left="1677" w:hangingChars="27" w:hanging="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71ADE">
              <w:rPr>
                <w:rFonts w:ascii="標楷體" w:eastAsia="標楷體" w:hAnsi="標楷體" w:cs="Times New Roman" w:hint="eastAsia"/>
                <w:sz w:val="32"/>
                <w:szCs w:val="32"/>
              </w:rPr>
              <w:t>心理及口腔</w:t>
            </w:r>
            <w:proofErr w:type="gramStart"/>
            <w:r w:rsidRPr="00D71ADE">
              <w:rPr>
                <w:rFonts w:ascii="標楷體" w:eastAsia="標楷體" w:hAnsi="標楷體" w:cs="Times New Roman" w:hint="eastAsia"/>
                <w:sz w:val="32"/>
                <w:szCs w:val="32"/>
              </w:rPr>
              <w:t>健康司司長</w:t>
            </w:r>
            <w:proofErr w:type="gramEnd"/>
          </w:p>
        </w:tc>
        <w:tc>
          <w:tcPr>
            <w:tcW w:w="840" w:type="pct"/>
            <w:vAlign w:val="center"/>
          </w:tcPr>
          <w:p w:rsidR="00C12E90" w:rsidRPr="002F7934" w:rsidRDefault="00C12E90" w:rsidP="00C12E90">
            <w:pPr>
              <w:spacing w:line="460" w:lineRule="exact"/>
              <w:rPr>
                <w:rFonts w:eastAsia="標楷體" w:hAnsi="標楷體"/>
                <w:color w:val="000000"/>
                <w:sz w:val="32"/>
                <w:szCs w:val="32"/>
              </w:rPr>
            </w:pPr>
            <w:proofErr w:type="gramStart"/>
            <w:r w:rsidRPr="00D71ADE">
              <w:rPr>
                <w:rFonts w:eastAsia="標楷體" w:hAnsi="標楷體" w:hint="eastAsia"/>
                <w:color w:val="000000"/>
                <w:sz w:val="32"/>
                <w:szCs w:val="32"/>
              </w:rPr>
              <w:t>諶</w:t>
            </w:r>
            <w:proofErr w:type="gramEnd"/>
            <w:r w:rsidRPr="00D71ADE">
              <w:rPr>
                <w:rFonts w:eastAsia="標楷體" w:hAnsi="標楷體" w:hint="eastAsia"/>
                <w:color w:val="000000"/>
                <w:sz w:val="32"/>
                <w:szCs w:val="32"/>
              </w:rPr>
              <w:t>立中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C12E90" w:rsidP="00C12E90">
            <w:pPr>
              <w:spacing w:line="460" w:lineRule="exact"/>
              <w:ind w:leftChars="663" w:left="1677" w:hangingChars="27" w:hanging="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2F7934">
              <w:rPr>
                <w:rFonts w:ascii="標楷體" w:eastAsia="標楷體" w:hAnsi="標楷體" w:cs="Times New Roman" w:hint="eastAsia"/>
                <w:sz w:val="32"/>
                <w:szCs w:val="32"/>
              </w:rPr>
              <w:t>保護服務司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副</w:t>
            </w:r>
            <w:r w:rsidRPr="002F7934">
              <w:rPr>
                <w:rFonts w:ascii="標楷體" w:eastAsia="標楷體" w:hAnsi="標楷體" w:cs="Times New Roman" w:hint="eastAsia"/>
                <w:sz w:val="32"/>
                <w:szCs w:val="32"/>
              </w:rPr>
              <w:t>司長</w:t>
            </w:r>
          </w:p>
        </w:tc>
        <w:tc>
          <w:tcPr>
            <w:tcW w:w="840" w:type="pct"/>
            <w:vAlign w:val="center"/>
          </w:tcPr>
          <w:p w:rsidR="00C12E90" w:rsidRPr="00AE545F" w:rsidRDefault="00C12E90" w:rsidP="00C12E90">
            <w:pPr>
              <w:spacing w:line="460" w:lineRule="exact"/>
              <w:rPr>
                <w:rFonts w:eastAsia="標楷體" w:hAnsi="標楷體"/>
                <w:color w:val="000000"/>
                <w:sz w:val="32"/>
                <w:szCs w:val="32"/>
              </w:rPr>
            </w:pPr>
            <w:r>
              <w:rPr>
                <w:rFonts w:eastAsia="標楷體" w:hAnsi="標楷體" w:hint="eastAsia"/>
                <w:color w:val="000000"/>
                <w:sz w:val="32"/>
                <w:szCs w:val="32"/>
              </w:rPr>
              <w:t>郭彩榕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司法院</w:t>
            </w:r>
            <w:r w:rsidR="00605614">
              <w:rPr>
                <w:rFonts w:ascii="標楷體" w:eastAsia="標楷體" w:hAnsi="標楷體" w:cs="Times New Roman" w:hint="eastAsia"/>
                <w:sz w:val="32"/>
                <w:szCs w:val="32"/>
              </w:rPr>
              <w:t>民事廳</w:t>
            </w: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法官</w:t>
            </w:r>
          </w:p>
        </w:tc>
        <w:tc>
          <w:tcPr>
            <w:tcW w:w="840" w:type="pct"/>
            <w:vAlign w:val="center"/>
          </w:tcPr>
          <w:p w:rsidR="00C12E90" w:rsidRPr="00290246" w:rsidRDefault="00605614" w:rsidP="00C12E90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  <w:highlight w:val="yellow"/>
              </w:rPr>
            </w:pPr>
            <w:r w:rsidRPr="00D71AD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林俊廷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605614" w:rsidP="00C12E90">
            <w:pPr>
              <w:spacing w:line="460" w:lineRule="exact"/>
              <w:ind w:leftChars="397" w:left="1014" w:hangingChars="19" w:hanging="61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刑事廳</w:t>
            </w:r>
            <w:r w:rsidR="00C12E90" w:rsidRPr="00F27E9B">
              <w:rPr>
                <w:rFonts w:ascii="標楷體" w:eastAsia="標楷體" w:hAnsi="標楷體" w:cs="Times New Roman" w:hint="eastAsia"/>
                <w:sz w:val="32"/>
                <w:szCs w:val="32"/>
              </w:rPr>
              <w:t>法官</w:t>
            </w:r>
          </w:p>
        </w:tc>
        <w:tc>
          <w:tcPr>
            <w:tcW w:w="840" w:type="pct"/>
            <w:vAlign w:val="center"/>
          </w:tcPr>
          <w:p w:rsidR="00C12E90" w:rsidRPr="00D71ADE" w:rsidRDefault="00605614" w:rsidP="00C12E90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D71ADE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邱筱涵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D71ADE" w:rsidRDefault="00605614" w:rsidP="00C12E90">
            <w:pPr>
              <w:spacing w:line="460" w:lineRule="exact"/>
              <w:ind w:leftChars="397" w:left="1014" w:hangingChars="19" w:hanging="61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少年及家事廳</w:t>
            </w:r>
            <w:r w:rsidR="00C12E90" w:rsidRPr="00F27E9B">
              <w:rPr>
                <w:rFonts w:ascii="標楷體" w:eastAsia="標楷體" w:hAnsi="標楷體" w:cs="Times New Roman" w:hint="eastAsia"/>
                <w:sz w:val="32"/>
                <w:szCs w:val="32"/>
              </w:rPr>
              <w:t>法官</w:t>
            </w:r>
          </w:p>
        </w:tc>
        <w:tc>
          <w:tcPr>
            <w:tcW w:w="840" w:type="pct"/>
            <w:vAlign w:val="center"/>
          </w:tcPr>
          <w:p w:rsidR="00C12E90" w:rsidRPr="00D71ADE" w:rsidRDefault="00605614" w:rsidP="00C12E90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林奕宏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  <w:r w:rsidRPr="00AE545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參事</w:t>
            </w:r>
          </w:p>
        </w:tc>
        <w:tc>
          <w:tcPr>
            <w:tcW w:w="840" w:type="pct"/>
            <w:vAlign w:val="center"/>
          </w:tcPr>
          <w:p w:rsidR="00C12E90" w:rsidRPr="00290246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6A4B5E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張春暉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B80895" w:rsidRDefault="00C12E90" w:rsidP="00C12E90">
            <w:pPr>
              <w:spacing w:line="460" w:lineRule="exact"/>
              <w:rPr>
                <w:rFonts w:eastAsia="標楷體" w:hAnsi="標楷體"/>
                <w:color w:val="000000"/>
                <w:sz w:val="32"/>
                <w:szCs w:val="32"/>
              </w:rPr>
            </w:pPr>
            <w:r w:rsidRPr="00B80895">
              <w:rPr>
                <w:rFonts w:eastAsia="標楷體" w:hAnsi="標楷體" w:hint="eastAsia"/>
                <w:color w:val="000000"/>
                <w:sz w:val="32"/>
                <w:szCs w:val="32"/>
              </w:rPr>
              <w:t>國家通訊傳播委員會專門委員</w:t>
            </w:r>
          </w:p>
        </w:tc>
        <w:tc>
          <w:tcPr>
            <w:tcW w:w="840" w:type="pct"/>
            <w:vAlign w:val="center"/>
          </w:tcPr>
          <w:p w:rsidR="00C12E90" w:rsidRPr="00290246" w:rsidRDefault="00C12E90" w:rsidP="00C12E90">
            <w:pPr>
              <w:widowControl/>
              <w:spacing w:line="460" w:lineRule="exact"/>
              <w:rPr>
                <w:rFonts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422AB2">
              <w:rPr>
                <w:rFonts w:eastAsia="標楷體" w:hAnsi="標楷體" w:hint="eastAsia"/>
                <w:color w:val="000000"/>
                <w:sz w:val="32"/>
                <w:szCs w:val="32"/>
              </w:rPr>
              <w:t>李文秀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教育部</w:t>
            </w:r>
            <w:r w:rsidRPr="00422AB2">
              <w:rPr>
                <w:rFonts w:ascii="標楷體" w:eastAsia="標楷體" w:hAnsi="標楷體" w:cs="Times New Roman" w:hint="eastAsia"/>
                <w:sz w:val="32"/>
                <w:szCs w:val="32"/>
              </w:rPr>
              <w:t>專門委員</w:t>
            </w:r>
          </w:p>
        </w:tc>
        <w:tc>
          <w:tcPr>
            <w:tcW w:w="840" w:type="pct"/>
            <w:vAlign w:val="center"/>
          </w:tcPr>
          <w:p w:rsidR="00C12E90" w:rsidRPr="00290246" w:rsidRDefault="00C12E90" w:rsidP="00C12E90">
            <w:pPr>
              <w:widowControl/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F93303">
              <w:rPr>
                <w:rFonts w:ascii="標楷體" w:eastAsia="標楷體" w:hAnsi="標楷體" w:cs="Times New Roman" w:hint="eastAsia"/>
                <w:sz w:val="32"/>
                <w:szCs w:val="32"/>
              </w:rPr>
              <w:t>黃蘭琇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E7652D" w:rsidRDefault="00C12E90" w:rsidP="00AE42A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E7652D">
              <w:rPr>
                <w:rFonts w:ascii="標楷體" w:eastAsia="標楷體" w:hAnsi="標楷體" w:cs="Times New Roman" w:hint="eastAsia"/>
                <w:sz w:val="32"/>
                <w:szCs w:val="32"/>
              </w:rPr>
              <w:t>勞動部</w:t>
            </w:r>
            <w:r w:rsidR="00AE42A9" w:rsidRPr="00626294">
              <w:rPr>
                <w:rFonts w:ascii="標楷體" w:eastAsia="標楷體" w:hAnsi="標楷體" w:cs="Times New Roman" w:hint="eastAsia"/>
                <w:sz w:val="32"/>
                <w:szCs w:val="32"/>
              </w:rPr>
              <w:t>職業</w:t>
            </w:r>
            <w:proofErr w:type="gramStart"/>
            <w:r w:rsidR="00AE42A9" w:rsidRPr="00626294">
              <w:rPr>
                <w:rFonts w:ascii="標楷體" w:eastAsia="標楷體" w:hAnsi="標楷體" w:cs="Times New Roman" w:hint="eastAsia"/>
                <w:sz w:val="32"/>
                <w:szCs w:val="32"/>
              </w:rPr>
              <w:t>安全衛生署</w:t>
            </w:r>
            <w:proofErr w:type="gramEnd"/>
            <w:r w:rsidR="00AE42A9">
              <w:rPr>
                <w:rFonts w:ascii="標楷體" w:eastAsia="標楷體" w:hAnsi="標楷體" w:cs="Times New Roman" w:hint="eastAsia"/>
                <w:sz w:val="32"/>
                <w:szCs w:val="32"/>
              </w:rPr>
              <w:t>副署長</w:t>
            </w:r>
          </w:p>
        </w:tc>
        <w:tc>
          <w:tcPr>
            <w:tcW w:w="840" w:type="pct"/>
            <w:vAlign w:val="center"/>
          </w:tcPr>
          <w:p w:rsidR="00C12E90" w:rsidRPr="00290246" w:rsidRDefault="00AE42A9" w:rsidP="00C12E90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  <w:highlight w:val="yellow"/>
              </w:rPr>
            </w:pPr>
            <w:r w:rsidRPr="00AE42A9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李柏昌</w:t>
            </w:r>
          </w:p>
        </w:tc>
      </w:tr>
      <w:tr w:rsidR="00AE42A9" w:rsidRPr="006B32EC" w:rsidTr="0031649F">
        <w:trPr>
          <w:trHeight w:val="510"/>
          <w:jc w:val="center"/>
        </w:trPr>
        <w:tc>
          <w:tcPr>
            <w:tcW w:w="1256" w:type="pct"/>
          </w:tcPr>
          <w:p w:rsidR="00AE42A9" w:rsidRPr="006B32EC" w:rsidRDefault="00AE42A9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AE42A9" w:rsidRPr="00865A45" w:rsidRDefault="004938B6" w:rsidP="009C0592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pacing w:val="-20"/>
                <w:sz w:val="32"/>
                <w:szCs w:val="32"/>
              </w:rPr>
            </w:pPr>
            <w:r w:rsidRPr="00865A45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勞動</w:t>
            </w:r>
            <w:r w:rsidR="00AE42A9" w:rsidRPr="00865A45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條件及就業</w:t>
            </w:r>
            <w:proofErr w:type="gramStart"/>
            <w:r w:rsidR="00AE42A9" w:rsidRPr="00865A45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平等司</w:t>
            </w:r>
            <w:proofErr w:type="gramEnd"/>
            <w:r w:rsidR="00AE42A9" w:rsidRPr="00865A45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專門委員</w:t>
            </w:r>
          </w:p>
        </w:tc>
        <w:tc>
          <w:tcPr>
            <w:tcW w:w="840" w:type="pct"/>
            <w:vAlign w:val="center"/>
          </w:tcPr>
          <w:p w:rsidR="00AE42A9" w:rsidRPr="00422AB2" w:rsidRDefault="00AE42A9" w:rsidP="00C12E90">
            <w:pPr>
              <w:widowControl/>
              <w:spacing w:line="46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422AB2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王雅芬</w:t>
            </w:r>
          </w:p>
        </w:tc>
      </w:tr>
      <w:tr w:rsidR="00C12E90" w:rsidRPr="006B32EC" w:rsidTr="0031649F">
        <w:trPr>
          <w:trHeight w:val="510"/>
          <w:jc w:val="center"/>
        </w:trPr>
        <w:tc>
          <w:tcPr>
            <w:tcW w:w="1256" w:type="pct"/>
          </w:tcPr>
          <w:p w:rsidR="00C12E90" w:rsidRPr="006B32EC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04" w:type="pct"/>
            <w:vAlign w:val="center"/>
          </w:tcPr>
          <w:p w:rsidR="00C12E90" w:rsidRPr="00AE545F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545F">
              <w:rPr>
                <w:rFonts w:ascii="標楷體" w:eastAsia="標楷體" w:hAnsi="標楷體" w:cs="Times New Roman" w:hint="eastAsia"/>
                <w:sz w:val="32"/>
                <w:szCs w:val="32"/>
              </w:rPr>
              <w:t>文化部</w:t>
            </w:r>
            <w:r w:rsidRPr="00DF1325">
              <w:rPr>
                <w:rFonts w:ascii="標楷體" w:eastAsia="標楷體" w:hAnsi="標楷體" w:cs="Times New Roman" w:hint="eastAsia"/>
                <w:sz w:val="32"/>
                <w:szCs w:val="32"/>
              </w:rPr>
              <w:t>人文及出版司</w:t>
            </w:r>
            <w:r w:rsidRPr="00626294">
              <w:rPr>
                <w:rFonts w:ascii="標楷體" w:eastAsia="標楷體" w:hAnsi="標楷體" w:cs="Times New Roman" w:hint="eastAsia"/>
                <w:sz w:val="32"/>
                <w:szCs w:val="32"/>
              </w:rPr>
              <w:t>專門委員</w:t>
            </w:r>
          </w:p>
        </w:tc>
        <w:tc>
          <w:tcPr>
            <w:tcW w:w="840" w:type="pct"/>
            <w:vAlign w:val="center"/>
          </w:tcPr>
          <w:p w:rsidR="00C12E90" w:rsidRPr="00DF1325" w:rsidRDefault="00C12E90" w:rsidP="00C12E90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626294">
              <w:rPr>
                <w:rFonts w:ascii="標楷體" w:eastAsia="標楷體" w:hAnsi="標楷體" w:cs="Times New Roman" w:hint="eastAsia"/>
                <w:sz w:val="32"/>
                <w:szCs w:val="32"/>
              </w:rPr>
              <w:t>廖倪妮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86032F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354267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86032F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 w:rsidR="008930F3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8930F3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60031D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911280" w:rsidRDefault="00911280" w:rsidP="00911280">
      <w:pPr>
        <w:pStyle w:val="aa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>
        <w:rPr>
          <w:rFonts w:hAnsi="標楷體" w:hint="eastAsia"/>
          <w:b/>
          <w:bCs/>
          <w:szCs w:val="40"/>
        </w:rPr>
        <w:t>報告事項</w:t>
      </w:r>
    </w:p>
    <w:p w:rsidR="00911280" w:rsidRDefault="00911280" w:rsidP="00911280">
      <w:pPr>
        <w:pStyle w:val="aa"/>
        <w:spacing w:line="480" w:lineRule="exact"/>
        <w:jc w:val="both"/>
        <w:rPr>
          <w:rFonts w:hAnsi="標楷體"/>
        </w:rPr>
      </w:pPr>
      <w:r>
        <w:rPr>
          <w:rFonts w:hAnsi="標楷體" w:hint="eastAsia"/>
        </w:rPr>
        <w:t>宣讀上次會議議事錄。</w:t>
      </w:r>
    </w:p>
    <w:p w:rsidR="00911280" w:rsidRDefault="00911280" w:rsidP="00911280">
      <w:pPr>
        <w:pStyle w:val="a8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</w:rPr>
      </w:pPr>
      <w:proofErr w:type="spellStart"/>
      <w:r>
        <w:rPr>
          <w:rFonts w:ascii="標楷體" w:hAnsi="標楷體" w:hint="eastAsia"/>
        </w:rPr>
        <w:t>決定：</w:t>
      </w:r>
      <w:r>
        <w:rPr>
          <w:rFonts w:ascii="標楷體" w:hAnsi="標楷體" w:hint="eastAsia"/>
          <w:szCs w:val="40"/>
        </w:rPr>
        <w:t>確定</w:t>
      </w:r>
      <w:proofErr w:type="spellEnd"/>
      <w:r>
        <w:rPr>
          <w:rFonts w:ascii="標楷體" w:hAnsi="標楷體" w:hint="eastAsia"/>
          <w:szCs w:val="40"/>
        </w:rPr>
        <w:t>。</w:t>
      </w:r>
    </w:p>
    <w:p w:rsidR="00802312" w:rsidRDefault="00802312" w:rsidP="00911280">
      <w:pPr>
        <w:pStyle w:val="a8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</w:p>
    <w:p w:rsidR="00463DF2" w:rsidRPr="00463DF2" w:rsidRDefault="00463DF2" w:rsidP="00463DF2">
      <w:pPr>
        <w:snapToGrid w:val="0"/>
        <w:spacing w:line="460" w:lineRule="exact"/>
        <w:ind w:left="166" w:rightChars="-21" w:right="-50" w:hangingChars="52" w:hanging="166"/>
        <w:jc w:val="both"/>
        <w:rPr>
          <w:rFonts w:ascii="標楷體" w:eastAsia="標楷體" w:hAnsi="標楷體" w:cs="Times New Roman"/>
          <w:bCs/>
          <w:sz w:val="32"/>
          <w:szCs w:val="32"/>
          <w:lang w:val="x-none"/>
        </w:rPr>
      </w:pPr>
      <w:r w:rsidRPr="005214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(</w:t>
      </w:r>
      <w:r w:rsidR="00831EC9" w:rsidRPr="00831EC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本次會議經委</w:t>
      </w:r>
      <w:proofErr w:type="gramStart"/>
      <w:r w:rsidR="00831EC9" w:rsidRPr="00831EC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員</w:t>
      </w:r>
      <w:r w:rsidR="00831EC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林楚茵</w:t>
      </w:r>
      <w:r w:rsidR="00831EC9" w:rsidRPr="00831EC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說明</w:t>
      </w:r>
      <w:proofErr w:type="gramEnd"/>
      <w:r w:rsidR="00831EC9" w:rsidRPr="00831EC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提案要旨，</w:t>
      </w:r>
      <w:r w:rsidR="00831EC9" w:rsidRPr="00DF100F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內政部政務次長陳宗彥、衛生福利部政務次長李麗芬</w:t>
      </w:r>
      <w:r w:rsidR="00831EC9" w:rsidRPr="002E2A8A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、司法院</w:t>
      </w:r>
      <w:r w:rsidR="002E2A8A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民事廳</w:t>
      </w:r>
      <w:r w:rsidR="00831EC9" w:rsidRPr="002E2A8A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法官林俊廷</w:t>
      </w:r>
      <w:r w:rsidR="0036364D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、法務部參事張春暉</w:t>
      </w:r>
      <w:r w:rsidR="00831EC9" w:rsidRPr="0036364D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報告</w:t>
      </w:r>
      <w:r w:rsidR="002E748C" w:rsidRPr="0036364D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；另有</w:t>
      </w:r>
      <w:proofErr w:type="spellStart"/>
      <w:r w:rsidRPr="005214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委員</w:t>
      </w:r>
      <w:proofErr w:type="gramStart"/>
      <w:r w:rsidR="00540EF4" w:rsidRPr="005214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陳亭妃</w:t>
      </w:r>
      <w:r w:rsidRPr="005214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等</w:t>
      </w:r>
      <w:r w:rsidRPr="0052146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提出</w:t>
      </w:r>
      <w:proofErr w:type="gramEnd"/>
      <w:r w:rsidRPr="0052146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書面質詢，列入紀錄，刊登公報，並請相關機關另以書面答復</w:t>
      </w:r>
      <w:proofErr w:type="spellEnd"/>
      <w:r w:rsidRPr="0052146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。</w:t>
      </w:r>
      <w:r w:rsidRPr="00521462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911280" w:rsidRDefault="00911280" w:rsidP="005927E2">
      <w:pPr>
        <w:snapToGrid w:val="0"/>
        <w:spacing w:line="46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6B32EC" w:rsidRPr="006B32EC" w:rsidRDefault="006B32EC" w:rsidP="005927E2">
      <w:pPr>
        <w:snapToGrid w:val="0"/>
        <w:spacing w:line="460" w:lineRule="exact"/>
        <w:ind w:right="-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一、繼續審查委員江永昌等19人擬具「糾纏行為防制法草案」案。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二、繼續審查委員林為洲等23人擬具「跟蹤騷擾防制法草案」案。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三、繼續審查委員鄭麗文等20人擬具「跟蹤騷擾防制法草案」案。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四、繼續審查委員葉毓蘭等21人擬具「跟蹤騷擾行為防制法草案」案。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五、</w:t>
      </w:r>
      <w:r w:rsidR="003552E8" w:rsidRPr="003552E8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審查委員洪孟楷等20人擬具「跟蹤騷擾防制法草案」案。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六、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審查民眾黨黨團擬具「跟蹤騷擾防制法草案」案。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七、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</w:t>
      </w:r>
      <w:proofErr w:type="gramStart"/>
      <w:r w:rsidRPr="00E20A64">
        <w:rPr>
          <w:rFonts w:ascii="標楷體" w:eastAsia="標楷體" w:hAnsi="標楷體" w:cs="Times New Roman" w:hint="eastAsia"/>
          <w:sz w:val="32"/>
          <w:szCs w:val="32"/>
        </w:rPr>
        <w:t>陳亭妃等</w:t>
      </w:r>
      <w:proofErr w:type="gramEnd"/>
      <w:r w:rsidRPr="00E20A64">
        <w:rPr>
          <w:rFonts w:ascii="標楷體" w:eastAsia="標楷體" w:hAnsi="標楷體" w:cs="Times New Roman" w:hint="eastAsia"/>
          <w:sz w:val="32"/>
          <w:szCs w:val="32"/>
        </w:rPr>
        <w:t>18人擬具「糾纏行為防制法草案」案。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八、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審查委員賴品妤等16人擬具「跟蹤騷擾防制法草案」案。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九、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審查委員楊瓊瓔等23人擬具「跟蹤騷擾行為防制法草案」案。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審查委員林思銘等16人擬具「跟蹤騷擾行為防制法草案」案。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十一、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審查委員蘇巧慧等20人擬具「跟蹤騷擾犯罪防制法草案」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lastRenderedPageBreak/>
        <w:t>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十二、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</w:t>
      </w:r>
      <w:proofErr w:type="gramStart"/>
      <w:r w:rsidRPr="00E20A64">
        <w:rPr>
          <w:rFonts w:ascii="標楷體" w:eastAsia="標楷體" w:hAnsi="標楷體" w:cs="Times New Roman" w:hint="eastAsia"/>
          <w:sz w:val="32"/>
          <w:szCs w:val="32"/>
        </w:rPr>
        <w:t>范</w:t>
      </w:r>
      <w:proofErr w:type="gramEnd"/>
      <w:r w:rsidRPr="00E20A64">
        <w:rPr>
          <w:rFonts w:ascii="標楷體" w:eastAsia="標楷體" w:hAnsi="標楷體" w:cs="Times New Roman" w:hint="eastAsia"/>
          <w:sz w:val="32"/>
          <w:szCs w:val="32"/>
        </w:rPr>
        <w:t>雲等16人擬具「跟蹤騷擾防制法草案」案。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十三、</w:t>
      </w:r>
      <w:r w:rsidR="003552E8" w:rsidRPr="003552E8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審查委員魯明哲等19人擬具「跟蹤騷擾防制法草案」案。</w:t>
      </w:r>
    </w:p>
    <w:p w:rsidR="00E20A64" w:rsidRPr="00E20A64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十四、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審查委員張宏陸等18人擬具「糾纏行為防制法草案」案。</w:t>
      </w:r>
    </w:p>
    <w:p w:rsidR="00251712" w:rsidRDefault="00E20A64" w:rsidP="00E20A64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E20A64">
        <w:rPr>
          <w:rFonts w:ascii="標楷體" w:eastAsia="標楷體" w:hAnsi="標楷體" w:cs="Times New Roman" w:hint="eastAsia"/>
          <w:sz w:val="32"/>
          <w:szCs w:val="32"/>
        </w:rPr>
        <w:t>十五、</w:t>
      </w:r>
      <w:r w:rsidR="003552E8" w:rsidRPr="00E20A64">
        <w:rPr>
          <w:rFonts w:ascii="標楷體" w:eastAsia="標楷體" w:hAnsi="標楷體" w:cs="Times New Roman" w:hint="eastAsia"/>
          <w:sz w:val="32"/>
          <w:szCs w:val="32"/>
        </w:rPr>
        <w:t>繼續</w:t>
      </w:r>
      <w:r w:rsidRPr="00E20A64">
        <w:rPr>
          <w:rFonts w:ascii="標楷體" w:eastAsia="標楷體" w:hAnsi="標楷體" w:cs="Times New Roman" w:hint="eastAsia"/>
          <w:sz w:val="32"/>
          <w:szCs w:val="32"/>
        </w:rPr>
        <w:t>審查時代力量黨團擬具「跟蹤騷擾防制法草案」案。</w:t>
      </w:r>
    </w:p>
    <w:p w:rsidR="006D6AF3" w:rsidRPr="006D6AF3" w:rsidRDefault="006D6AF3" w:rsidP="006D6AF3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6D6AF3">
        <w:rPr>
          <w:rFonts w:ascii="標楷體" w:eastAsia="標楷體" w:hAnsi="標楷體" w:cs="Times New Roman" w:hint="eastAsia"/>
          <w:sz w:val="32"/>
          <w:szCs w:val="32"/>
        </w:rPr>
        <w:t>十六、審查委員吳思瑤等17人擬具「跟蹤騷擾防制法草案」案。</w:t>
      </w:r>
    </w:p>
    <w:p w:rsidR="006D6AF3" w:rsidRPr="006D6AF3" w:rsidRDefault="006D6AF3" w:rsidP="006D6AF3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6D6AF3">
        <w:rPr>
          <w:rFonts w:ascii="標楷體" w:eastAsia="標楷體" w:hAnsi="標楷體" w:cs="Times New Roman" w:hint="eastAsia"/>
          <w:sz w:val="32"/>
          <w:szCs w:val="32"/>
        </w:rPr>
        <w:t>十七、審查委員鄭天財</w:t>
      </w:r>
      <w:proofErr w:type="spellStart"/>
      <w:r w:rsidRPr="006D6AF3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Pr="006D6AF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6D6AF3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Pr="006D6AF3">
        <w:rPr>
          <w:rFonts w:ascii="標楷體" w:eastAsia="標楷體" w:hAnsi="標楷體" w:cs="Times New Roman" w:hint="eastAsia"/>
          <w:sz w:val="32"/>
          <w:szCs w:val="32"/>
        </w:rPr>
        <w:t>等17人擬具「跟蹤騷擾防制法草案」案。</w:t>
      </w:r>
    </w:p>
    <w:p w:rsidR="00B81ABC" w:rsidRDefault="006D6AF3" w:rsidP="006D6AF3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6D6AF3">
        <w:rPr>
          <w:rFonts w:ascii="標楷體" w:eastAsia="標楷體" w:hAnsi="標楷體" w:cs="Times New Roman" w:hint="eastAsia"/>
          <w:sz w:val="32"/>
          <w:szCs w:val="32"/>
        </w:rPr>
        <w:t>十八、審查委員</w:t>
      </w:r>
      <w:proofErr w:type="gramStart"/>
      <w:r w:rsidRPr="006D6AF3">
        <w:rPr>
          <w:rFonts w:ascii="標楷體" w:eastAsia="標楷體" w:hAnsi="標楷體" w:cs="Times New Roman" w:hint="eastAsia"/>
          <w:sz w:val="32"/>
          <w:szCs w:val="32"/>
        </w:rPr>
        <w:t>林楚茵等</w:t>
      </w:r>
      <w:proofErr w:type="gramEnd"/>
      <w:r w:rsidRPr="006D6AF3">
        <w:rPr>
          <w:rFonts w:ascii="標楷體" w:eastAsia="標楷體" w:hAnsi="標楷體" w:cs="Times New Roman" w:hint="eastAsia"/>
          <w:sz w:val="32"/>
          <w:szCs w:val="32"/>
        </w:rPr>
        <w:t>17人擬具「跟蹤騷擾防制法草案」案。</w:t>
      </w:r>
    </w:p>
    <w:p w:rsidR="00EE6DE2" w:rsidRPr="006D6AF3" w:rsidRDefault="00EE6DE2" w:rsidP="006D6AF3">
      <w:pPr>
        <w:snapToGrid w:val="0"/>
        <w:spacing w:line="46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B23C70" w:rsidRDefault="00EF3108" w:rsidP="00834FFC">
      <w:pPr>
        <w:adjustRightInd w:val="0"/>
        <w:snapToGrid w:val="0"/>
        <w:spacing w:line="460" w:lineRule="exact"/>
        <w:ind w:left="2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各</w:t>
      </w:r>
      <w:proofErr w:type="gramStart"/>
      <w:r w:rsidR="006B32EC" w:rsidRPr="00B23C70">
        <w:rPr>
          <w:rFonts w:ascii="標楷體" w:eastAsia="標楷體" w:hAnsi="標楷體" w:cs="Times New Roman" w:hint="eastAsia"/>
          <w:sz w:val="32"/>
          <w:szCs w:val="32"/>
        </w:rPr>
        <w:t>案</w:t>
      </w:r>
      <w:r>
        <w:rPr>
          <w:rFonts w:ascii="標楷體" w:eastAsia="標楷體" w:hAnsi="標楷體" w:cs="Times New Roman" w:hint="eastAsia"/>
          <w:sz w:val="32"/>
          <w:szCs w:val="32"/>
        </w:rPr>
        <w:t>均</w:t>
      </w:r>
      <w:r w:rsidR="006B32EC" w:rsidRPr="00B23C70">
        <w:rPr>
          <w:rFonts w:ascii="標楷體" w:eastAsia="標楷體" w:hAnsi="標楷體" w:cs="Times New Roman" w:hint="eastAsia"/>
          <w:sz w:val="32"/>
          <w:szCs w:val="32"/>
        </w:rPr>
        <w:t>另定期</w:t>
      </w:r>
      <w:proofErr w:type="gramEnd"/>
      <w:r w:rsidR="006B32EC" w:rsidRPr="00B23C70">
        <w:rPr>
          <w:rFonts w:ascii="標楷體" w:eastAsia="標楷體" w:hAnsi="標楷體" w:cs="Times New Roman" w:hint="eastAsia"/>
          <w:sz w:val="32"/>
          <w:szCs w:val="32"/>
        </w:rPr>
        <w:t>繼續審查。</w:t>
      </w:r>
      <w:r w:rsidR="00FC7FFE">
        <w:rPr>
          <w:rFonts w:ascii="標楷體" w:eastAsia="標楷體" w:hAnsi="標楷體" w:cs="Times New Roman" w:hint="eastAsia"/>
          <w:sz w:val="32"/>
          <w:szCs w:val="32"/>
        </w:rPr>
        <w:t>(</w:t>
      </w:r>
      <w:r w:rsidR="006541A6">
        <w:rPr>
          <w:rFonts w:ascii="標楷體" w:eastAsia="標楷體" w:hAnsi="標楷體" w:cs="Times New Roman" w:hint="eastAsia"/>
          <w:sz w:val="32"/>
          <w:szCs w:val="32"/>
        </w:rPr>
        <w:t>各案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條文</w:t>
      </w:r>
      <w:r w:rsidR="00D27775">
        <w:rPr>
          <w:rFonts w:ascii="標楷體" w:eastAsia="標楷體" w:hAnsi="標楷體" w:cs="Times New Roman" w:hint="eastAsia"/>
          <w:sz w:val="32"/>
          <w:szCs w:val="32"/>
        </w:rPr>
        <w:t>均已</w:t>
      </w:r>
      <w:r w:rsidR="00303C79">
        <w:rPr>
          <w:rFonts w:ascii="標楷體" w:eastAsia="標楷體" w:hAnsi="標楷體" w:cs="Times New Roman" w:hint="eastAsia"/>
          <w:sz w:val="32"/>
          <w:szCs w:val="32"/>
        </w:rPr>
        <w:t>宣讀</w:t>
      </w:r>
      <w:proofErr w:type="gramEnd"/>
      <w:r w:rsidR="00C86EDB">
        <w:rPr>
          <w:rFonts w:ascii="標楷體" w:eastAsia="標楷體" w:hAnsi="標楷體" w:cs="Times New Roman" w:hint="eastAsia"/>
          <w:sz w:val="32"/>
          <w:szCs w:val="32"/>
        </w:rPr>
        <w:t>完畢</w:t>
      </w:r>
      <w:r w:rsidR="00FC7FFE">
        <w:rPr>
          <w:rFonts w:ascii="標楷體" w:eastAsia="標楷體" w:hAnsi="標楷體" w:cs="Times New Roman" w:hint="eastAsia"/>
          <w:sz w:val="32"/>
          <w:szCs w:val="32"/>
        </w:rPr>
        <w:t>)</w:t>
      </w: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color w:val="365F91"/>
          <w:sz w:val="32"/>
          <w:szCs w:val="32"/>
        </w:rPr>
      </w:pPr>
    </w:p>
    <w:p w:rsidR="005C24E3" w:rsidRPr="005C24E3" w:rsidRDefault="005C24E3" w:rsidP="005C24E3">
      <w:pPr>
        <w:topLinePunct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</w:p>
    <w:p w:rsidR="00DA506D" w:rsidRDefault="006B32EC" w:rsidP="00BB4723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sectPr w:rsidR="00DA506D" w:rsidSect="00CA1AED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615" w:rsidRDefault="00123615" w:rsidP="0031649F">
      <w:r>
        <w:separator/>
      </w:r>
    </w:p>
  </w:endnote>
  <w:endnote w:type="continuationSeparator" w:id="0">
    <w:p w:rsidR="00123615" w:rsidRDefault="00123615" w:rsidP="00316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3165192"/>
      <w:docPartObj>
        <w:docPartGallery w:val="Page Numbers (Bottom of Page)"/>
        <w:docPartUnique/>
      </w:docPartObj>
    </w:sdtPr>
    <w:sdtEndPr/>
    <w:sdtContent>
      <w:p w:rsidR="00DA506D" w:rsidRDefault="00DA506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61D" w:rsidRPr="00F5661D">
          <w:rPr>
            <w:noProof/>
            <w:lang w:val="zh-TW"/>
          </w:rPr>
          <w:t>1</w:t>
        </w:r>
        <w:r>
          <w:fldChar w:fldCharType="end"/>
        </w:r>
      </w:p>
    </w:sdtContent>
  </w:sdt>
  <w:p w:rsidR="00DA506D" w:rsidRDefault="00DA506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615" w:rsidRDefault="00123615" w:rsidP="0031649F">
      <w:r>
        <w:separator/>
      </w:r>
    </w:p>
  </w:footnote>
  <w:footnote w:type="continuationSeparator" w:id="0">
    <w:p w:rsidR="00123615" w:rsidRDefault="00123615" w:rsidP="00316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44"/>
    <w:rsid w:val="00002D75"/>
    <w:rsid w:val="00003E1E"/>
    <w:rsid w:val="000065A8"/>
    <w:rsid w:val="00006E71"/>
    <w:rsid w:val="00006EFE"/>
    <w:rsid w:val="00006F78"/>
    <w:rsid w:val="00007C51"/>
    <w:rsid w:val="00007ED9"/>
    <w:rsid w:val="00011809"/>
    <w:rsid w:val="00013695"/>
    <w:rsid w:val="000149BB"/>
    <w:rsid w:val="000214A9"/>
    <w:rsid w:val="00022ED7"/>
    <w:rsid w:val="00027ADE"/>
    <w:rsid w:val="00032F15"/>
    <w:rsid w:val="00035495"/>
    <w:rsid w:val="0003761E"/>
    <w:rsid w:val="00041F40"/>
    <w:rsid w:val="00045B02"/>
    <w:rsid w:val="00045C6C"/>
    <w:rsid w:val="0004698F"/>
    <w:rsid w:val="00046990"/>
    <w:rsid w:val="00051110"/>
    <w:rsid w:val="0005212F"/>
    <w:rsid w:val="00052278"/>
    <w:rsid w:val="0005386F"/>
    <w:rsid w:val="00054E07"/>
    <w:rsid w:val="00056B05"/>
    <w:rsid w:val="00061405"/>
    <w:rsid w:val="0006415E"/>
    <w:rsid w:val="000658CA"/>
    <w:rsid w:val="00070D26"/>
    <w:rsid w:val="00071EC6"/>
    <w:rsid w:val="0007716E"/>
    <w:rsid w:val="00081A1A"/>
    <w:rsid w:val="000846A3"/>
    <w:rsid w:val="00085E1C"/>
    <w:rsid w:val="000956C2"/>
    <w:rsid w:val="00095754"/>
    <w:rsid w:val="00097523"/>
    <w:rsid w:val="00097EF0"/>
    <w:rsid w:val="000A49A4"/>
    <w:rsid w:val="000A716B"/>
    <w:rsid w:val="000A737F"/>
    <w:rsid w:val="000B3850"/>
    <w:rsid w:val="000C663B"/>
    <w:rsid w:val="000D040A"/>
    <w:rsid w:val="000D1617"/>
    <w:rsid w:val="000D26A1"/>
    <w:rsid w:val="000D2F80"/>
    <w:rsid w:val="000E2B63"/>
    <w:rsid w:val="000F4B92"/>
    <w:rsid w:val="00103718"/>
    <w:rsid w:val="00103D80"/>
    <w:rsid w:val="0010640C"/>
    <w:rsid w:val="0011349A"/>
    <w:rsid w:val="001135D8"/>
    <w:rsid w:val="00116A6E"/>
    <w:rsid w:val="00122FE4"/>
    <w:rsid w:val="0012359C"/>
    <w:rsid w:val="00123615"/>
    <w:rsid w:val="00123827"/>
    <w:rsid w:val="00124B97"/>
    <w:rsid w:val="001303BD"/>
    <w:rsid w:val="001305CB"/>
    <w:rsid w:val="00131DC7"/>
    <w:rsid w:val="00132AFF"/>
    <w:rsid w:val="0013355D"/>
    <w:rsid w:val="001367A8"/>
    <w:rsid w:val="0014554F"/>
    <w:rsid w:val="00145AE5"/>
    <w:rsid w:val="001464A5"/>
    <w:rsid w:val="00147339"/>
    <w:rsid w:val="00147C40"/>
    <w:rsid w:val="001503E7"/>
    <w:rsid w:val="00152E4E"/>
    <w:rsid w:val="00153110"/>
    <w:rsid w:val="0015402D"/>
    <w:rsid w:val="00157298"/>
    <w:rsid w:val="00166ACB"/>
    <w:rsid w:val="00167235"/>
    <w:rsid w:val="001711E5"/>
    <w:rsid w:val="0017370C"/>
    <w:rsid w:val="0017506D"/>
    <w:rsid w:val="00175DF1"/>
    <w:rsid w:val="001812BF"/>
    <w:rsid w:val="00183A5F"/>
    <w:rsid w:val="00186451"/>
    <w:rsid w:val="00186CA4"/>
    <w:rsid w:val="00191862"/>
    <w:rsid w:val="00191BBA"/>
    <w:rsid w:val="0019311D"/>
    <w:rsid w:val="001949C5"/>
    <w:rsid w:val="00197A49"/>
    <w:rsid w:val="001A4C25"/>
    <w:rsid w:val="001A4DE2"/>
    <w:rsid w:val="001A5536"/>
    <w:rsid w:val="001A6FC0"/>
    <w:rsid w:val="001C255D"/>
    <w:rsid w:val="001C32CD"/>
    <w:rsid w:val="001C38A9"/>
    <w:rsid w:val="001C411A"/>
    <w:rsid w:val="001D25BF"/>
    <w:rsid w:val="001D407E"/>
    <w:rsid w:val="001D6029"/>
    <w:rsid w:val="001E0D5D"/>
    <w:rsid w:val="001E476E"/>
    <w:rsid w:val="001F1975"/>
    <w:rsid w:val="001F1D27"/>
    <w:rsid w:val="001F4613"/>
    <w:rsid w:val="001F799C"/>
    <w:rsid w:val="0020514B"/>
    <w:rsid w:val="002068F2"/>
    <w:rsid w:val="00206B0A"/>
    <w:rsid w:val="002126FA"/>
    <w:rsid w:val="00213406"/>
    <w:rsid w:val="00215766"/>
    <w:rsid w:val="002164FF"/>
    <w:rsid w:val="00221AFC"/>
    <w:rsid w:val="00221F50"/>
    <w:rsid w:val="002276BB"/>
    <w:rsid w:val="00230D70"/>
    <w:rsid w:val="0023151B"/>
    <w:rsid w:val="0023509C"/>
    <w:rsid w:val="00235AC7"/>
    <w:rsid w:val="00240EA4"/>
    <w:rsid w:val="00243488"/>
    <w:rsid w:val="00245E74"/>
    <w:rsid w:val="00251712"/>
    <w:rsid w:val="0025220A"/>
    <w:rsid w:val="00252356"/>
    <w:rsid w:val="00253770"/>
    <w:rsid w:val="00253D37"/>
    <w:rsid w:val="0025437E"/>
    <w:rsid w:val="00254A00"/>
    <w:rsid w:val="0025577D"/>
    <w:rsid w:val="00256E6D"/>
    <w:rsid w:val="002570D0"/>
    <w:rsid w:val="002611E2"/>
    <w:rsid w:val="002624C9"/>
    <w:rsid w:val="002643CD"/>
    <w:rsid w:val="00264DFF"/>
    <w:rsid w:val="00266A65"/>
    <w:rsid w:val="0026779D"/>
    <w:rsid w:val="002732EA"/>
    <w:rsid w:val="00282043"/>
    <w:rsid w:val="0028289F"/>
    <w:rsid w:val="0028373B"/>
    <w:rsid w:val="002854BF"/>
    <w:rsid w:val="00290246"/>
    <w:rsid w:val="002932D8"/>
    <w:rsid w:val="002956FD"/>
    <w:rsid w:val="00296F2B"/>
    <w:rsid w:val="00297092"/>
    <w:rsid w:val="002A4C6A"/>
    <w:rsid w:val="002B0659"/>
    <w:rsid w:val="002B615F"/>
    <w:rsid w:val="002B7017"/>
    <w:rsid w:val="002B7B89"/>
    <w:rsid w:val="002C57D2"/>
    <w:rsid w:val="002D1D89"/>
    <w:rsid w:val="002D73C8"/>
    <w:rsid w:val="002D7B2E"/>
    <w:rsid w:val="002D7BA8"/>
    <w:rsid w:val="002E0611"/>
    <w:rsid w:val="002E2A8A"/>
    <w:rsid w:val="002E45C3"/>
    <w:rsid w:val="002E4B69"/>
    <w:rsid w:val="002E62BC"/>
    <w:rsid w:val="002E71C8"/>
    <w:rsid w:val="002E739B"/>
    <w:rsid w:val="002E748C"/>
    <w:rsid w:val="002F7934"/>
    <w:rsid w:val="0030015A"/>
    <w:rsid w:val="00301B4D"/>
    <w:rsid w:val="00303C79"/>
    <w:rsid w:val="00305460"/>
    <w:rsid w:val="0030589C"/>
    <w:rsid w:val="00306649"/>
    <w:rsid w:val="003130A9"/>
    <w:rsid w:val="0031649F"/>
    <w:rsid w:val="00323BD9"/>
    <w:rsid w:val="00326059"/>
    <w:rsid w:val="00334618"/>
    <w:rsid w:val="003346E0"/>
    <w:rsid w:val="00342574"/>
    <w:rsid w:val="00342831"/>
    <w:rsid w:val="00350285"/>
    <w:rsid w:val="00354267"/>
    <w:rsid w:val="003552E8"/>
    <w:rsid w:val="0036364D"/>
    <w:rsid w:val="00364C65"/>
    <w:rsid w:val="00370610"/>
    <w:rsid w:val="003737C8"/>
    <w:rsid w:val="00373A80"/>
    <w:rsid w:val="003765DC"/>
    <w:rsid w:val="0038002C"/>
    <w:rsid w:val="00382574"/>
    <w:rsid w:val="00385C28"/>
    <w:rsid w:val="00386BD4"/>
    <w:rsid w:val="003871A5"/>
    <w:rsid w:val="00387F30"/>
    <w:rsid w:val="00391C4C"/>
    <w:rsid w:val="00391F0C"/>
    <w:rsid w:val="003921D6"/>
    <w:rsid w:val="00396B04"/>
    <w:rsid w:val="00397382"/>
    <w:rsid w:val="003A72F0"/>
    <w:rsid w:val="003A79FE"/>
    <w:rsid w:val="003B3DD5"/>
    <w:rsid w:val="003C163A"/>
    <w:rsid w:val="003C209D"/>
    <w:rsid w:val="003C25F4"/>
    <w:rsid w:val="003C29A5"/>
    <w:rsid w:val="003C4832"/>
    <w:rsid w:val="003C7E15"/>
    <w:rsid w:val="003D380B"/>
    <w:rsid w:val="003D5580"/>
    <w:rsid w:val="003D7C99"/>
    <w:rsid w:val="003F4824"/>
    <w:rsid w:val="003F5D4E"/>
    <w:rsid w:val="00400986"/>
    <w:rsid w:val="00400EE6"/>
    <w:rsid w:val="004018F9"/>
    <w:rsid w:val="004042DE"/>
    <w:rsid w:val="00407E1D"/>
    <w:rsid w:val="00414698"/>
    <w:rsid w:val="004155CF"/>
    <w:rsid w:val="00415908"/>
    <w:rsid w:val="00421B95"/>
    <w:rsid w:val="00422AB2"/>
    <w:rsid w:val="00425D37"/>
    <w:rsid w:val="00427021"/>
    <w:rsid w:val="004303A0"/>
    <w:rsid w:val="00432705"/>
    <w:rsid w:val="00433010"/>
    <w:rsid w:val="004411F3"/>
    <w:rsid w:val="00450F23"/>
    <w:rsid w:val="00452E5A"/>
    <w:rsid w:val="00461664"/>
    <w:rsid w:val="00463DF2"/>
    <w:rsid w:val="00465327"/>
    <w:rsid w:val="004676DB"/>
    <w:rsid w:val="00472FB6"/>
    <w:rsid w:val="00473CFE"/>
    <w:rsid w:val="0047600A"/>
    <w:rsid w:val="00487AA1"/>
    <w:rsid w:val="004914B4"/>
    <w:rsid w:val="00491C82"/>
    <w:rsid w:val="004938B6"/>
    <w:rsid w:val="00493E9C"/>
    <w:rsid w:val="00495DFA"/>
    <w:rsid w:val="004A0E23"/>
    <w:rsid w:val="004A1C39"/>
    <w:rsid w:val="004A37B7"/>
    <w:rsid w:val="004A4196"/>
    <w:rsid w:val="004A449C"/>
    <w:rsid w:val="004A5703"/>
    <w:rsid w:val="004A5F4D"/>
    <w:rsid w:val="004A7111"/>
    <w:rsid w:val="004B0034"/>
    <w:rsid w:val="004B0B56"/>
    <w:rsid w:val="004B14EE"/>
    <w:rsid w:val="004B66F9"/>
    <w:rsid w:val="004B7158"/>
    <w:rsid w:val="004B7DC1"/>
    <w:rsid w:val="004C3DCF"/>
    <w:rsid w:val="004C5E4D"/>
    <w:rsid w:val="004C7C9E"/>
    <w:rsid w:val="004E1FFE"/>
    <w:rsid w:val="004E20CD"/>
    <w:rsid w:val="004E33A0"/>
    <w:rsid w:val="004E4BA2"/>
    <w:rsid w:val="004E60AB"/>
    <w:rsid w:val="004E79EE"/>
    <w:rsid w:val="004F15CA"/>
    <w:rsid w:val="004F3635"/>
    <w:rsid w:val="00501315"/>
    <w:rsid w:val="005103D6"/>
    <w:rsid w:val="005134A6"/>
    <w:rsid w:val="005156D2"/>
    <w:rsid w:val="00521462"/>
    <w:rsid w:val="005225D5"/>
    <w:rsid w:val="0052698B"/>
    <w:rsid w:val="00526A12"/>
    <w:rsid w:val="005270B7"/>
    <w:rsid w:val="00533EE0"/>
    <w:rsid w:val="00537EC5"/>
    <w:rsid w:val="00540EF4"/>
    <w:rsid w:val="005415AD"/>
    <w:rsid w:val="00545433"/>
    <w:rsid w:val="0054596E"/>
    <w:rsid w:val="00547506"/>
    <w:rsid w:val="0055306C"/>
    <w:rsid w:val="005545EF"/>
    <w:rsid w:val="00557B65"/>
    <w:rsid w:val="005618C9"/>
    <w:rsid w:val="00564C9F"/>
    <w:rsid w:val="00574DE8"/>
    <w:rsid w:val="00575849"/>
    <w:rsid w:val="00576690"/>
    <w:rsid w:val="00576901"/>
    <w:rsid w:val="00582259"/>
    <w:rsid w:val="005877E2"/>
    <w:rsid w:val="00587998"/>
    <w:rsid w:val="005927E2"/>
    <w:rsid w:val="005949CD"/>
    <w:rsid w:val="00597744"/>
    <w:rsid w:val="005A06F3"/>
    <w:rsid w:val="005A35A6"/>
    <w:rsid w:val="005A71D7"/>
    <w:rsid w:val="005B4164"/>
    <w:rsid w:val="005B4C29"/>
    <w:rsid w:val="005B6848"/>
    <w:rsid w:val="005C0946"/>
    <w:rsid w:val="005C211A"/>
    <w:rsid w:val="005C24E3"/>
    <w:rsid w:val="005C4E6C"/>
    <w:rsid w:val="005C73A0"/>
    <w:rsid w:val="005D5C8D"/>
    <w:rsid w:val="005D6035"/>
    <w:rsid w:val="005E23EA"/>
    <w:rsid w:val="005E28DA"/>
    <w:rsid w:val="005E3E8B"/>
    <w:rsid w:val="005E44D9"/>
    <w:rsid w:val="005F78B6"/>
    <w:rsid w:val="0060031D"/>
    <w:rsid w:val="00605614"/>
    <w:rsid w:val="00613103"/>
    <w:rsid w:val="0062009F"/>
    <w:rsid w:val="00624AEE"/>
    <w:rsid w:val="00626294"/>
    <w:rsid w:val="00626B61"/>
    <w:rsid w:val="00627329"/>
    <w:rsid w:val="00630D74"/>
    <w:rsid w:val="006345D8"/>
    <w:rsid w:val="00640104"/>
    <w:rsid w:val="00644ACB"/>
    <w:rsid w:val="00644FFC"/>
    <w:rsid w:val="006501B7"/>
    <w:rsid w:val="006541A6"/>
    <w:rsid w:val="00654FE6"/>
    <w:rsid w:val="006606C3"/>
    <w:rsid w:val="00661980"/>
    <w:rsid w:val="00662791"/>
    <w:rsid w:val="0066568E"/>
    <w:rsid w:val="00673B69"/>
    <w:rsid w:val="00674D3D"/>
    <w:rsid w:val="00677B9D"/>
    <w:rsid w:val="0068330C"/>
    <w:rsid w:val="0068359D"/>
    <w:rsid w:val="00686AFB"/>
    <w:rsid w:val="00692D14"/>
    <w:rsid w:val="00694939"/>
    <w:rsid w:val="00694A53"/>
    <w:rsid w:val="006A0744"/>
    <w:rsid w:val="006A276D"/>
    <w:rsid w:val="006A4B5E"/>
    <w:rsid w:val="006A6D9D"/>
    <w:rsid w:val="006B2E6C"/>
    <w:rsid w:val="006B32EC"/>
    <w:rsid w:val="006B4014"/>
    <w:rsid w:val="006B4ACA"/>
    <w:rsid w:val="006B4DD6"/>
    <w:rsid w:val="006C00FB"/>
    <w:rsid w:val="006C141F"/>
    <w:rsid w:val="006C19BF"/>
    <w:rsid w:val="006C437C"/>
    <w:rsid w:val="006C607F"/>
    <w:rsid w:val="006D09D2"/>
    <w:rsid w:val="006D23E5"/>
    <w:rsid w:val="006D5DF4"/>
    <w:rsid w:val="006D6AF3"/>
    <w:rsid w:val="006D75D7"/>
    <w:rsid w:val="006E05F3"/>
    <w:rsid w:val="006E0E69"/>
    <w:rsid w:val="006E2C98"/>
    <w:rsid w:val="006E4E0B"/>
    <w:rsid w:val="006E4F71"/>
    <w:rsid w:val="006F1836"/>
    <w:rsid w:val="006F2CF8"/>
    <w:rsid w:val="006F4159"/>
    <w:rsid w:val="00706D9F"/>
    <w:rsid w:val="007129D6"/>
    <w:rsid w:val="0071308C"/>
    <w:rsid w:val="007152B0"/>
    <w:rsid w:val="007210BA"/>
    <w:rsid w:val="00721BE8"/>
    <w:rsid w:val="00722756"/>
    <w:rsid w:val="00723A8C"/>
    <w:rsid w:val="0072613E"/>
    <w:rsid w:val="00730CFF"/>
    <w:rsid w:val="00733500"/>
    <w:rsid w:val="00734A5D"/>
    <w:rsid w:val="00735943"/>
    <w:rsid w:val="00736219"/>
    <w:rsid w:val="007408CB"/>
    <w:rsid w:val="00743E50"/>
    <w:rsid w:val="0074428F"/>
    <w:rsid w:val="007454E2"/>
    <w:rsid w:val="00745F71"/>
    <w:rsid w:val="0074768C"/>
    <w:rsid w:val="0075035D"/>
    <w:rsid w:val="00751FBF"/>
    <w:rsid w:val="007533AB"/>
    <w:rsid w:val="00755ACC"/>
    <w:rsid w:val="007672AA"/>
    <w:rsid w:val="00770D5A"/>
    <w:rsid w:val="00772B9E"/>
    <w:rsid w:val="00774D10"/>
    <w:rsid w:val="007757ED"/>
    <w:rsid w:val="00777476"/>
    <w:rsid w:val="00780F8F"/>
    <w:rsid w:val="00781ED6"/>
    <w:rsid w:val="007827D3"/>
    <w:rsid w:val="00782FD3"/>
    <w:rsid w:val="007849BA"/>
    <w:rsid w:val="00784C4D"/>
    <w:rsid w:val="00787A2C"/>
    <w:rsid w:val="00791777"/>
    <w:rsid w:val="00791CBA"/>
    <w:rsid w:val="007A0D31"/>
    <w:rsid w:val="007A1A5F"/>
    <w:rsid w:val="007A6046"/>
    <w:rsid w:val="007A64AA"/>
    <w:rsid w:val="007B5C9B"/>
    <w:rsid w:val="007B5F60"/>
    <w:rsid w:val="007C067B"/>
    <w:rsid w:val="007C421C"/>
    <w:rsid w:val="007C7973"/>
    <w:rsid w:val="007D08CD"/>
    <w:rsid w:val="007D4738"/>
    <w:rsid w:val="007D4FDE"/>
    <w:rsid w:val="007D5EA4"/>
    <w:rsid w:val="007E050B"/>
    <w:rsid w:val="007E1187"/>
    <w:rsid w:val="007E3AF6"/>
    <w:rsid w:val="007E3B98"/>
    <w:rsid w:val="007E5F2F"/>
    <w:rsid w:val="007E6382"/>
    <w:rsid w:val="007F01EC"/>
    <w:rsid w:val="007F07B9"/>
    <w:rsid w:val="007F3799"/>
    <w:rsid w:val="007F561D"/>
    <w:rsid w:val="00800707"/>
    <w:rsid w:val="00801E7F"/>
    <w:rsid w:val="00802312"/>
    <w:rsid w:val="00804426"/>
    <w:rsid w:val="00810F5A"/>
    <w:rsid w:val="008140C6"/>
    <w:rsid w:val="00817B8B"/>
    <w:rsid w:val="00823090"/>
    <w:rsid w:val="00824021"/>
    <w:rsid w:val="00827410"/>
    <w:rsid w:val="00831EC9"/>
    <w:rsid w:val="0083281A"/>
    <w:rsid w:val="00834FFC"/>
    <w:rsid w:val="00835FCB"/>
    <w:rsid w:val="008375F9"/>
    <w:rsid w:val="0084029C"/>
    <w:rsid w:val="00841068"/>
    <w:rsid w:val="0084245A"/>
    <w:rsid w:val="00843F9B"/>
    <w:rsid w:val="00850447"/>
    <w:rsid w:val="00853DD9"/>
    <w:rsid w:val="00854347"/>
    <w:rsid w:val="0085663E"/>
    <w:rsid w:val="008572C9"/>
    <w:rsid w:val="0086032F"/>
    <w:rsid w:val="008611B6"/>
    <w:rsid w:val="008612F1"/>
    <w:rsid w:val="0086394E"/>
    <w:rsid w:val="00863C9A"/>
    <w:rsid w:val="00864231"/>
    <w:rsid w:val="008656E0"/>
    <w:rsid w:val="00865A45"/>
    <w:rsid w:val="00865E25"/>
    <w:rsid w:val="00866A1B"/>
    <w:rsid w:val="00870861"/>
    <w:rsid w:val="00870CDF"/>
    <w:rsid w:val="008736FF"/>
    <w:rsid w:val="00874623"/>
    <w:rsid w:val="00875E36"/>
    <w:rsid w:val="00875EB6"/>
    <w:rsid w:val="00883D73"/>
    <w:rsid w:val="008856F6"/>
    <w:rsid w:val="008928E0"/>
    <w:rsid w:val="008930F3"/>
    <w:rsid w:val="00894C5D"/>
    <w:rsid w:val="00896D35"/>
    <w:rsid w:val="008A0A18"/>
    <w:rsid w:val="008A0D57"/>
    <w:rsid w:val="008A1A5F"/>
    <w:rsid w:val="008A29C2"/>
    <w:rsid w:val="008A5D53"/>
    <w:rsid w:val="008B0B54"/>
    <w:rsid w:val="008B1D75"/>
    <w:rsid w:val="008B6E29"/>
    <w:rsid w:val="008C001C"/>
    <w:rsid w:val="008C2FC3"/>
    <w:rsid w:val="008C36F5"/>
    <w:rsid w:val="008C7668"/>
    <w:rsid w:val="008D4E40"/>
    <w:rsid w:val="008E1522"/>
    <w:rsid w:val="008E1718"/>
    <w:rsid w:val="008E6A6E"/>
    <w:rsid w:val="008F10DB"/>
    <w:rsid w:val="008F1374"/>
    <w:rsid w:val="008F1E54"/>
    <w:rsid w:val="00907272"/>
    <w:rsid w:val="00911280"/>
    <w:rsid w:val="00911A90"/>
    <w:rsid w:val="00912122"/>
    <w:rsid w:val="0092002D"/>
    <w:rsid w:val="009254A0"/>
    <w:rsid w:val="00925747"/>
    <w:rsid w:val="009259F5"/>
    <w:rsid w:val="009275D8"/>
    <w:rsid w:val="00927980"/>
    <w:rsid w:val="00927EBA"/>
    <w:rsid w:val="00931AF4"/>
    <w:rsid w:val="00934023"/>
    <w:rsid w:val="00936409"/>
    <w:rsid w:val="009520F2"/>
    <w:rsid w:val="0095246D"/>
    <w:rsid w:val="00952B7F"/>
    <w:rsid w:val="00967934"/>
    <w:rsid w:val="00967FB2"/>
    <w:rsid w:val="0097568A"/>
    <w:rsid w:val="00975995"/>
    <w:rsid w:val="0097710A"/>
    <w:rsid w:val="00984F76"/>
    <w:rsid w:val="00991C93"/>
    <w:rsid w:val="009920D1"/>
    <w:rsid w:val="00993B50"/>
    <w:rsid w:val="00995460"/>
    <w:rsid w:val="0099588E"/>
    <w:rsid w:val="00997630"/>
    <w:rsid w:val="009A10D2"/>
    <w:rsid w:val="009A3B9C"/>
    <w:rsid w:val="009A61CB"/>
    <w:rsid w:val="009A6315"/>
    <w:rsid w:val="009B7091"/>
    <w:rsid w:val="009C02EB"/>
    <w:rsid w:val="009C0592"/>
    <w:rsid w:val="009C0BB0"/>
    <w:rsid w:val="009C2880"/>
    <w:rsid w:val="009C304A"/>
    <w:rsid w:val="009C392E"/>
    <w:rsid w:val="009C4D9C"/>
    <w:rsid w:val="009C7703"/>
    <w:rsid w:val="009D0C60"/>
    <w:rsid w:val="009D4077"/>
    <w:rsid w:val="009D509C"/>
    <w:rsid w:val="009D5C0F"/>
    <w:rsid w:val="009E06A2"/>
    <w:rsid w:val="009E65FF"/>
    <w:rsid w:val="009F2A95"/>
    <w:rsid w:val="009F4C27"/>
    <w:rsid w:val="009F4D89"/>
    <w:rsid w:val="009F7CDF"/>
    <w:rsid w:val="009F7F72"/>
    <w:rsid w:val="00A00667"/>
    <w:rsid w:val="00A0293A"/>
    <w:rsid w:val="00A03765"/>
    <w:rsid w:val="00A06D84"/>
    <w:rsid w:val="00A15F40"/>
    <w:rsid w:val="00A2786C"/>
    <w:rsid w:val="00A27B95"/>
    <w:rsid w:val="00A34A05"/>
    <w:rsid w:val="00A35ABB"/>
    <w:rsid w:val="00A35C5E"/>
    <w:rsid w:val="00A40B38"/>
    <w:rsid w:val="00A419F2"/>
    <w:rsid w:val="00A41D17"/>
    <w:rsid w:val="00A44809"/>
    <w:rsid w:val="00A4547E"/>
    <w:rsid w:val="00A45E35"/>
    <w:rsid w:val="00A4637B"/>
    <w:rsid w:val="00A51162"/>
    <w:rsid w:val="00A53173"/>
    <w:rsid w:val="00A549FB"/>
    <w:rsid w:val="00A54C89"/>
    <w:rsid w:val="00A565DE"/>
    <w:rsid w:val="00A5780B"/>
    <w:rsid w:val="00A6488F"/>
    <w:rsid w:val="00A721DB"/>
    <w:rsid w:val="00A72581"/>
    <w:rsid w:val="00A72BEF"/>
    <w:rsid w:val="00A8218B"/>
    <w:rsid w:val="00A82281"/>
    <w:rsid w:val="00A82D0F"/>
    <w:rsid w:val="00A84533"/>
    <w:rsid w:val="00A85EFA"/>
    <w:rsid w:val="00A96D09"/>
    <w:rsid w:val="00A96DB4"/>
    <w:rsid w:val="00A97397"/>
    <w:rsid w:val="00A9783B"/>
    <w:rsid w:val="00AA5CAC"/>
    <w:rsid w:val="00AA65EA"/>
    <w:rsid w:val="00AB110F"/>
    <w:rsid w:val="00AB361C"/>
    <w:rsid w:val="00AB450F"/>
    <w:rsid w:val="00AB4641"/>
    <w:rsid w:val="00AB4F81"/>
    <w:rsid w:val="00AC0BCD"/>
    <w:rsid w:val="00AC7EE2"/>
    <w:rsid w:val="00AD0097"/>
    <w:rsid w:val="00AD1280"/>
    <w:rsid w:val="00AD55EA"/>
    <w:rsid w:val="00AD724F"/>
    <w:rsid w:val="00AE12AE"/>
    <w:rsid w:val="00AE1F8E"/>
    <w:rsid w:val="00AE42A9"/>
    <w:rsid w:val="00AE4BEE"/>
    <w:rsid w:val="00AE545F"/>
    <w:rsid w:val="00AF4666"/>
    <w:rsid w:val="00AF4FFB"/>
    <w:rsid w:val="00B0433F"/>
    <w:rsid w:val="00B045BC"/>
    <w:rsid w:val="00B10FDF"/>
    <w:rsid w:val="00B11C4B"/>
    <w:rsid w:val="00B12C8D"/>
    <w:rsid w:val="00B23C70"/>
    <w:rsid w:val="00B2459B"/>
    <w:rsid w:val="00B30C3B"/>
    <w:rsid w:val="00B31052"/>
    <w:rsid w:val="00B363EB"/>
    <w:rsid w:val="00B40432"/>
    <w:rsid w:val="00B4063D"/>
    <w:rsid w:val="00B462AA"/>
    <w:rsid w:val="00B47220"/>
    <w:rsid w:val="00B500CC"/>
    <w:rsid w:val="00B537B3"/>
    <w:rsid w:val="00B570AC"/>
    <w:rsid w:val="00B57766"/>
    <w:rsid w:val="00B61957"/>
    <w:rsid w:val="00B62C7D"/>
    <w:rsid w:val="00B63A92"/>
    <w:rsid w:val="00B63E39"/>
    <w:rsid w:val="00B63F53"/>
    <w:rsid w:val="00B64BE8"/>
    <w:rsid w:val="00B66591"/>
    <w:rsid w:val="00B76FE6"/>
    <w:rsid w:val="00B773CE"/>
    <w:rsid w:val="00B77EE6"/>
    <w:rsid w:val="00B80895"/>
    <w:rsid w:val="00B81ABC"/>
    <w:rsid w:val="00B83578"/>
    <w:rsid w:val="00B85A76"/>
    <w:rsid w:val="00B85BE0"/>
    <w:rsid w:val="00B87116"/>
    <w:rsid w:val="00B905D5"/>
    <w:rsid w:val="00B90BDD"/>
    <w:rsid w:val="00B94F1D"/>
    <w:rsid w:val="00B960C9"/>
    <w:rsid w:val="00BA19F3"/>
    <w:rsid w:val="00BA1BFE"/>
    <w:rsid w:val="00BA254D"/>
    <w:rsid w:val="00BA7E9D"/>
    <w:rsid w:val="00BB4723"/>
    <w:rsid w:val="00BB52E1"/>
    <w:rsid w:val="00BB6506"/>
    <w:rsid w:val="00BB70EB"/>
    <w:rsid w:val="00BC31D5"/>
    <w:rsid w:val="00BC5894"/>
    <w:rsid w:val="00BC64D9"/>
    <w:rsid w:val="00BC7B1C"/>
    <w:rsid w:val="00BD1352"/>
    <w:rsid w:val="00BD1C00"/>
    <w:rsid w:val="00BD208B"/>
    <w:rsid w:val="00BD22EB"/>
    <w:rsid w:val="00BD2F4B"/>
    <w:rsid w:val="00BD33C5"/>
    <w:rsid w:val="00BE473B"/>
    <w:rsid w:val="00BE7429"/>
    <w:rsid w:val="00BF10C9"/>
    <w:rsid w:val="00BF2A25"/>
    <w:rsid w:val="00BF586C"/>
    <w:rsid w:val="00BF58BE"/>
    <w:rsid w:val="00BF7552"/>
    <w:rsid w:val="00C02BD1"/>
    <w:rsid w:val="00C0762E"/>
    <w:rsid w:val="00C10555"/>
    <w:rsid w:val="00C10D24"/>
    <w:rsid w:val="00C11D13"/>
    <w:rsid w:val="00C12E90"/>
    <w:rsid w:val="00C13ACE"/>
    <w:rsid w:val="00C15E7A"/>
    <w:rsid w:val="00C3206C"/>
    <w:rsid w:val="00C3657C"/>
    <w:rsid w:val="00C40FEF"/>
    <w:rsid w:val="00C418DC"/>
    <w:rsid w:val="00C41CFE"/>
    <w:rsid w:val="00C44455"/>
    <w:rsid w:val="00C449A3"/>
    <w:rsid w:val="00C458F3"/>
    <w:rsid w:val="00C51DDA"/>
    <w:rsid w:val="00C57386"/>
    <w:rsid w:val="00C57EA8"/>
    <w:rsid w:val="00C626F0"/>
    <w:rsid w:val="00C6629C"/>
    <w:rsid w:val="00C71BEC"/>
    <w:rsid w:val="00C72286"/>
    <w:rsid w:val="00C7410C"/>
    <w:rsid w:val="00C8245A"/>
    <w:rsid w:val="00C85177"/>
    <w:rsid w:val="00C86EDB"/>
    <w:rsid w:val="00C8718A"/>
    <w:rsid w:val="00C91CA4"/>
    <w:rsid w:val="00C92000"/>
    <w:rsid w:val="00C921B6"/>
    <w:rsid w:val="00C93CBF"/>
    <w:rsid w:val="00C94799"/>
    <w:rsid w:val="00C965DD"/>
    <w:rsid w:val="00CA1068"/>
    <w:rsid w:val="00CA1AED"/>
    <w:rsid w:val="00CA2097"/>
    <w:rsid w:val="00CA6A7E"/>
    <w:rsid w:val="00CB15E1"/>
    <w:rsid w:val="00CB209E"/>
    <w:rsid w:val="00CB3A9B"/>
    <w:rsid w:val="00CB3F02"/>
    <w:rsid w:val="00CB4F88"/>
    <w:rsid w:val="00CB7DF6"/>
    <w:rsid w:val="00CC3F97"/>
    <w:rsid w:val="00CC6A6A"/>
    <w:rsid w:val="00CC71C5"/>
    <w:rsid w:val="00CC7A22"/>
    <w:rsid w:val="00CC7F5E"/>
    <w:rsid w:val="00CD2305"/>
    <w:rsid w:val="00CD299D"/>
    <w:rsid w:val="00CD4854"/>
    <w:rsid w:val="00CD5B81"/>
    <w:rsid w:val="00CD6CE7"/>
    <w:rsid w:val="00CE4949"/>
    <w:rsid w:val="00CE5C05"/>
    <w:rsid w:val="00CE5F47"/>
    <w:rsid w:val="00CF0E5D"/>
    <w:rsid w:val="00CF1403"/>
    <w:rsid w:val="00CF4112"/>
    <w:rsid w:val="00CF4E85"/>
    <w:rsid w:val="00CF611D"/>
    <w:rsid w:val="00CF7F76"/>
    <w:rsid w:val="00D04039"/>
    <w:rsid w:val="00D04FC7"/>
    <w:rsid w:val="00D10A28"/>
    <w:rsid w:val="00D10AEC"/>
    <w:rsid w:val="00D11C5D"/>
    <w:rsid w:val="00D153AE"/>
    <w:rsid w:val="00D21581"/>
    <w:rsid w:val="00D23A00"/>
    <w:rsid w:val="00D27775"/>
    <w:rsid w:val="00D27A88"/>
    <w:rsid w:val="00D302AA"/>
    <w:rsid w:val="00D33466"/>
    <w:rsid w:val="00D33CC4"/>
    <w:rsid w:val="00D34987"/>
    <w:rsid w:val="00D368CE"/>
    <w:rsid w:val="00D40C2E"/>
    <w:rsid w:val="00D40F0D"/>
    <w:rsid w:val="00D42C23"/>
    <w:rsid w:val="00D42EA5"/>
    <w:rsid w:val="00D436B2"/>
    <w:rsid w:val="00D51ED5"/>
    <w:rsid w:val="00D54D94"/>
    <w:rsid w:val="00D5576A"/>
    <w:rsid w:val="00D56E01"/>
    <w:rsid w:val="00D623A0"/>
    <w:rsid w:val="00D63F84"/>
    <w:rsid w:val="00D651DC"/>
    <w:rsid w:val="00D663F6"/>
    <w:rsid w:val="00D7073B"/>
    <w:rsid w:val="00D71ADE"/>
    <w:rsid w:val="00D7384F"/>
    <w:rsid w:val="00D82C75"/>
    <w:rsid w:val="00D872CE"/>
    <w:rsid w:val="00D900BC"/>
    <w:rsid w:val="00D9072E"/>
    <w:rsid w:val="00D90BC7"/>
    <w:rsid w:val="00D911CC"/>
    <w:rsid w:val="00D9161B"/>
    <w:rsid w:val="00D9261E"/>
    <w:rsid w:val="00D95286"/>
    <w:rsid w:val="00D95387"/>
    <w:rsid w:val="00D96859"/>
    <w:rsid w:val="00DA1B3D"/>
    <w:rsid w:val="00DA2BDB"/>
    <w:rsid w:val="00DA33B4"/>
    <w:rsid w:val="00DA3C13"/>
    <w:rsid w:val="00DA506D"/>
    <w:rsid w:val="00DA6154"/>
    <w:rsid w:val="00DB1FC6"/>
    <w:rsid w:val="00DB2395"/>
    <w:rsid w:val="00DB7A8E"/>
    <w:rsid w:val="00DC6317"/>
    <w:rsid w:val="00DD4391"/>
    <w:rsid w:val="00DD68E3"/>
    <w:rsid w:val="00DD69F0"/>
    <w:rsid w:val="00DE463F"/>
    <w:rsid w:val="00DF100F"/>
    <w:rsid w:val="00DF1325"/>
    <w:rsid w:val="00DF3E54"/>
    <w:rsid w:val="00DF5BF3"/>
    <w:rsid w:val="00E0404F"/>
    <w:rsid w:val="00E07224"/>
    <w:rsid w:val="00E11A72"/>
    <w:rsid w:val="00E12363"/>
    <w:rsid w:val="00E15326"/>
    <w:rsid w:val="00E20A64"/>
    <w:rsid w:val="00E20E4B"/>
    <w:rsid w:val="00E224D3"/>
    <w:rsid w:val="00E235B2"/>
    <w:rsid w:val="00E26694"/>
    <w:rsid w:val="00E301D7"/>
    <w:rsid w:val="00E334B3"/>
    <w:rsid w:val="00E35A32"/>
    <w:rsid w:val="00E36041"/>
    <w:rsid w:val="00E36C4B"/>
    <w:rsid w:val="00E40A22"/>
    <w:rsid w:val="00E42DA6"/>
    <w:rsid w:val="00E44101"/>
    <w:rsid w:val="00E45716"/>
    <w:rsid w:val="00E52BDE"/>
    <w:rsid w:val="00E56B2A"/>
    <w:rsid w:val="00E60D03"/>
    <w:rsid w:val="00E60F42"/>
    <w:rsid w:val="00E62186"/>
    <w:rsid w:val="00E6795F"/>
    <w:rsid w:val="00E72701"/>
    <w:rsid w:val="00E72DAC"/>
    <w:rsid w:val="00E7320D"/>
    <w:rsid w:val="00E754DA"/>
    <w:rsid w:val="00E7652D"/>
    <w:rsid w:val="00E76FA3"/>
    <w:rsid w:val="00E80983"/>
    <w:rsid w:val="00E81C47"/>
    <w:rsid w:val="00E81FA4"/>
    <w:rsid w:val="00E830C6"/>
    <w:rsid w:val="00E84E62"/>
    <w:rsid w:val="00E86DC0"/>
    <w:rsid w:val="00E874C5"/>
    <w:rsid w:val="00E87EFB"/>
    <w:rsid w:val="00E90C1A"/>
    <w:rsid w:val="00E960A0"/>
    <w:rsid w:val="00E96368"/>
    <w:rsid w:val="00E970E4"/>
    <w:rsid w:val="00EA60A1"/>
    <w:rsid w:val="00EA6F7B"/>
    <w:rsid w:val="00EB51AD"/>
    <w:rsid w:val="00EC11E2"/>
    <w:rsid w:val="00EC2376"/>
    <w:rsid w:val="00EC564A"/>
    <w:rsid w:val="00EC57D3"/>
    <w:rsid w:val="00EC5877"/>
    <w:rsid w:val="00EC6D25"/>
    <w:rsid w:val="00EC7165"/>
    <w:rsid w:val="00EC7182"/>
    <w:rsid w:val="00EC755B"/>
    <w:rsid w:val="00ED065F"/>
    <w:rsid w:val="00ED1306"/>
    <w:rsid w:val="00ED5B87"/>
    <w:rsid w:val="00EE1F8C"/>
    <w:rsid w:val="00EE539F"/>
    <w:rsid w:val="00EE5794"/>
    <w:rsid w:val="00EE5AD8"/>
    <w:rsid w:val="00EE6DE2"/>
    <w:rsid w:val="00EF1346"/>
    <w:rsid w:val="00EF3108"/>
    <w:rsid w:val="00EF5867"/>
    <w:rsid w:val="00EF5B12"/>
    <w:rsid w:val="00F04B6C"/>
    <w:rsid w:val="00F05CB9"/>
    <w:rsid w:val="00F105C5"/>
    <w:rsid w:val="00F12345"/>
    <w:rsid w:val="00F137D1"/>
    <w:rsid w:val="00F1648E"/>
    <w:rsid w:val="00F17483"/>
    <w:rsid w:val="00F217B4"/>
    <w:rsid w:val="00F2241C"/>
    <w:rsid w:val="00F25B97"/>
    <w:rsid w:val="00F25C07"/>
    <w:rsid w:val="00F27475"/>
    <w:rsid w:val="00F27E9B"/>
    <w:rsid w:val="00F31960"/>
    <w:rsid w:val="00F3291D"/>
    <w:rsid w:val="00F33928"/>
    <w:rsid w:val="00F34925"/>
    <w:rsid w:val="00F34B43"/>
    <w:rsid w:val="00F360E5"/>
    <w:rsid w:val="00F40B24"/>
    <w:rsid w:val="00F425F9"/>
    <w:rsid w:val="00F505C0"/>
    <w:rsid w:val="00F52EB6"/>
    <w:rsid w:val="00F543EE"/>
    <w:rsid w:val="00F5661D"/>
    <w:rsid w:val="00F575C2"/>
    <w:rsid w:val="00F614F3"/>
    <w:rsid w:val="00F63015"/>
    <w:rsid w:val="00F63CEA"/>
    <w:rsid w:val="00F6407A"/>
    <w:rsid w:val="00F73098"/>
    <w:rsid w:val="00F733D6"/>
    <w:rsid w:val="00F81972"/>
    <w:rsid w:val="00F8412D"/>
    <w:rsid w:val="00F853F3"/>
    <w:rsid w:val="00F85CAF"/>
    <w:rsid w:val="00F85E62"/>
    <w:rsid w:val="00F876BB"/>
    <w:rsid w:val="00F932D6"/>
    <w:rsid w:val="00F93303"/>
    <w:rsid w:val="00F9466A"/>
    <w:rsid w:val="00F974D7"/>
    <w:rsid w:val="00FA563F"/>
    <w:rsid w:val="00FA5729"/>
    <w:rsid w:val="00FB2ACC"/>
    <w:rsid w:val="00FB5FF7"/>
    <w:rsid w:val="00FB7699"/>
    <w:rsid w:val="00FB76D8"/>
    <w:rsid w:val="00FC1EEA"/>
    <w:rsid w:val="00FC5356"/>
    <w:rsid w:val="00FC7FFE"/>
    <w:rsid w:val="00FD0F59"/>
    <w:rsid w:val="00FD119D"/>
    <w:rsid w:val="00FD1894"/>
    <w:rsid w:val="00FD38EF"/>
    <w:rsid w:val="00FD6AF7"/>
    <w:rsid w:val="00FE1914"/>
    <w:rsid w:val="00FE234C"/>
    <w:rsid w:val="00FE24B6"/>
    <w:rsid w:val="00FE3856"/>
    <w:rsid w:val="00FE4274"/>
    <w:rsid w:val="00FE5F53"/>
    <w:rsid w:val="00FE702D"/>
    <w:rsid w:val="00FF15C4"/>
    <w:rsid w:val="00FF1B2C"/>
    <w:rsid w:val="00FF4532"/>
    <w:rsid w:val="00FF5B68"/>
    <w:rsid w:val="00FF6123"/>
    <w:rsid w:val="00FF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164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1649F"/>
    <w:rPr>
      <w:sz w:val="20"/>
      <w:szCs w:val="20"/>
    </w:rPr>
  </w:style>
  <w:style w:type="character" w:customStyle="1" w:styleId="a7">
    <w:name w:val="本文縮排 字元"/>
    <w:aliases w:val="字元 字元 字元,字元 字元1,字元 字元 字元 字元 字元 字元 字元 字元 字元 字元 字元 字元 字元,字元 字元 字元 字元 字元 字元 字元 字元,字元 字元 字元 字元 字元 字元 字元 字元 字元 字元 字元,字元 字元 字元 字元 字元 字元 字元 字元 字元 字元 字元 字元 字元 字元 字元 字元"/>
    <w:basedOn w:val="a0"/>
    <w:link w:val="a8"/>
    <w:semiHidden/>
    <w:locked/>
    <w:rsid w:val="0091128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8">
    <w:name w:val="Body Text Indent"/>
    <w:aliases w:val="字元 字元,字元,字元 字元 字元 字元 字元 字元 字元 字元 字元 字元 字元 字元,字元 字元 字元 字元 字元 字元 字元,字元 字元 字元 字元 字元 字元 字元 字元 字元 字元,字元 字元 字元 字元 字元 字元 字元 字元 字元 字元 字元 字元 字元 字元 字元"/>
    <w:basedOn w:val="a"/>
    <w:link w:val="a7"/>
    <w:semiHidden/>
    <w:unhideWhenUsed/>
    <w:rsid w:val="00911280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11">
    <w:name w:val="本文縮排 字元1"/>
    <w:basedOn w:val="a0"/>
    <w:uiPriority w:val="99"/>
    <w:semiHidden/>
    <w:rsid w:val="00911280"/>
  </w:style>
  <w:style w:type="character" w:customStyle="1" w:styleId="a9">
    <w:name w:val="立法院(會議名稱) 字元"/>
    <w:link w:val="aa"/>
    <w:locked/>
    <w:rsid w:val="00911280"/>
    <w:rPr>
      <w:rFonts w:ascii="標楷體" w:eastAsia="標楷體" w:hAnsi="Times New Roman" w:cs="Times New Roman"/>
      <w:sz w:val="32"/>
      <w:szCs w:val="32"/>
    </w:rPr>
  </w:style>
  <w:style w:type="paragraph" w:customStyle="1" w:styleId="aa">
    <w:name w:val="立法院(會議名稱)"/>
    <w:basedOn w:val="a"/>
    <w:link w:val="a9"/>
    <w:rsid w:val="0091128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A54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549F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1649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64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1649F"/>
    <w:rPr>
      <w:sz w:val="20"/>
      <w:szCs w:val="20"/>
    </w:rPr>
  </w:style>
  <w:style w:type="character" w:customStyle="1" w:styleId="a7">
    <w:name w:val="本文縮排 字元"/>
    <w:aliases w:val="字元 字元 字元,字元 字元1,字元 字元 字元 字元 字元 字元 字元 字元 字元 字元 字元 字元 字元,字元 字元 字元 字元 字元 字元 字元 字元,字元 字元 字元 字元 字元 字元 字元 字元 字元 字元 字元,字元 字元 字元 字元 字元 字元 字元 字元 字元 字元 字元 字元 字元 字元 字元 字元"/>
    <w:basedOn w:val="a0"/>
    <w:link w:val="a8"/>
    <w:semiHidden/>
    <w:locked/>
    <w:rsid w:val="00911280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8">
    <w:name w:val="Body Text Indent"/>
    <w:aliases w:val="字元 字元,字元,字元 字元 字元 字元 字元 字元 字元 字元 字元 字元 字元 字元,字元 字元 字元 字元 字元 字元 字元,字元 字元 字元 字元 字元 字元 字元 字元 字元 字元,字元 字元 字元 字元 字元 字元 字元 字元 字元 字元 字元 字元 字元 字元 字元"/>
    <w:basedOn w:val="a"/>
    <w:link w:val="a7"/>
    <w:semiHidden/>
    <w:unhideWhenUsed/>
    <w:rsid w:val="00911280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11">
    <w:name w:val="本文縮排 字元1"/>
    <w:basedOn w:val="a0"/>
    <w:uiPriority w:val="99"/>
    <w:semiHidden/>
    <w:rsid w:val="00911280"/>
  </w:style>
  <w:style w:type="character" w:customStyle="1" w:styleId="a9">
    <w:name w:val="立法院(會議名稱) 字元"/>
    <w:link w:val="aa"/>
    <w:locked/>
    <w:rsid w:val="00911280"/>
    <w:rPr>
      <w:rFonts w:ascii="標楷體" w:eastAsia="標楷體" w:hAnsi="Times New Roman" w:cs="Times New Roman"/>
      <w:sz w:val="32"/>
      <w:szCs w:val="32"/>
    </w:rPr>
  </w:style>
  <w:style w:type="paragraph" w:customStyle="1" w:styleId="aa">
    <w:name w:val="立法院(會議名稱)"/>
    <w:basedOn w:val="a"/>
    <w:link w:val="a9"/>
    <w:rsid w:val="00911280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A549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549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9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3529;&#27861;&#26696;&#35696;&#20107;&#37636;-&#31532;1&#27425;&#31572;&#35426;-WORD&#31684;&#26412;-1070425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43E3A-06EA-4BAC-BF34-B1FD94431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審法案議事錄-第1次答詢-WORD範本-1070425修</Template>
  <TotalTime>13</TotalTime>
  <Pages>3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14</cp:revision>
  <cp:lastPrinted>2021-04-15T09:03:00Z</cp:lastPrinted>
  <dcterms:created xsi:type="dcterms:W3CDTF">2021-04-15T07:50:00Z</dcterms:created>
  <dcterms:modified xsi:type="dcterms:W3CDTF">2021-04-16T01:04:00Z</dcterms:modified>
</cp:coreProperties>
</file>