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40" w:rsidRPr="00410EE2" w:rsidRDefault="00094DEC" w:rsidP="009D6420">
      <w:pPr>
        <w:ind w:left="1602" w:rightChars="-149" w:right="-477" w:hangingChars="500" w:hanging="1602"/>
        <w:jc w:val="both"/>
        <w:rPr>
          <w:rFonts w:ascii="標楷體" w:eastAsia="標楷體" w:hAnsi="標楷體"/>
          <w:b/>
        </w:rPr>
      </w:pPr>
      <w:r w:rsidRPr="00410EE2">
        <w:rPr>
          <w:rFonts w:ascii="標楷體" w:eastAsia="標楷體" w:hAnsi="標楷體" w:hint="eastAsia"/>
          <w:b/>
        </w:rPr>
        <w:t>立法院第10屆第3會期財政委員會第</w:t>
      </w:r>
      <w:r w:rsidR="00647C8A">
        <w:rPr>
          <w:rFonts w:ascii="標楷體" w:eastAsia="標楷體" w:hAnsi="標楷體" w:hint="eastAsia"/>
          <w:b/>
        </w:rPr>
        <w:t>23</w:t>
      </w:r>
      <w:r w:rsidRPr="00410EE2">
        <w:rPr>
          <w:rFonts w:ascii="標楷體" w:eastAsia="標楷體" w:hAnsi="標楷體" w:hint="eastAsia"/>
          <w:b/>
        </w:rPr>
        <w:t>次全體委員會議議事錄</w:t>
      </w:r>
    </w:p>
    <w:p w:rsidR="00156DD4" w:rsidRPr="00410EE2" w:rsidRDefault="00583940" w:rsidP="00410EE2">
      <w:pPr>
        <w:autoSpaceDE w:val="0"/>
        <w:autoSpaceDN w:val="0"/>
        <w:ind w:left="1600" w:rightChars="-149" w:right="-477" w:hangingChars="500" w:hanging="1600"/>
        <w:rPr>
          <w:rFonts w:ascii="標楷體" w:eastAsia="標楷體" w:hAnsi="標楷體"/>
          <w:color w:val="FF0000"/>
        </w:rPr>
      </w:pPr>
      <w:r w:rsidRPr="00410EE2">
        <w:rPr>
          <w:rFonts w:ascii="標楷體" w:eastAsia="標楷體" w:hAnsi="標楷體" w:hint="eastAsia"/>
        </w:rPr>
        <w:t>時　　間</w:t>
      </w:r>
      <w:r w:rsidR="002C38AF" w:rsidRPr="00410EE2">
        <w:rPr>
          <w:rFonts w:ascii="標楷體" w:eastAsia="標楷體" w:hAnsi="標楷體" w:hint="eastAsia"/>
        </w:rPr>
        <w:t xml:space="preserve">　</w:t>
      </w:r>
      <w:r w:rsidR="00156DD4" w:rsidRPr="00410EE2">
        <w:rPr>
          <w:rFonts w:ascii="標楷體" w:eastAsia="標楷體" w:hAnsi="標楷體" w:hint="eastAsia"/>
          <w:w w:val="95"/>
        </w:rPr>
        <w:t>中華民國1</w:t>
      </w:r>
      <w:r w:rsidR="00094DEC" w:rsidRPr="00410EE2">
        <w:rPr>
          <w:rFonts w:ascii="標楷體" w:eastAsia="標楷體" w:hAnsi="標楷體" w:hint="eastAsia"/>
          <w:w w:val="95"/>
        </w:rPr>
        <w:t>10</w:t>
      </w:r>
      <w:r w:rsidR="00156DD4" w:rsidRPr="00410EE2">
        <w:rPr>
          <w:rFonts w:ascii="標楷體" w:eastAsia="標楷體" w:hAnsi="標楷體" w:hint="eastAsia"/>
          <w:w w:val="95"/>
        </w:rPr>
        <w:t>年</w:t>
      </w:r>
      <w:r w:rsidR="00647C8A">
        <w:rPr>
          <w:rFonts w:ascii="標楷體" w:eastAsia="標楷體" w:hAnsi="標楷體" w:hint="eastAsia"/>
          <w:w w:val="95"/>
        </w:rPr>
        <w:t>5</w:t>
      </w:r>
      <w:r w:rsidR="00156DD4" w:rsidRPr="00410EE2">
        <w:rPr>
          <w:rFonts w:ascii="標楷體" w:eastAsia="標楷體" w:hAnsi="標楷體" w:hint="eastAsia"/>
          <w:w w:val="95"/>
        </w:rPr>
        <w:t>月</w:t>
      </w:r>
      <w:r w:rsidR="00647C8A">
        <w:rPr>
          <w:rFonts w:ascii="標楷體" w:eastAsia="標楷體" w:hAnsi="標楷體" w:hint="eastAsia"/>
          <w:w w:val="95"/>
        </w:rPr>
        <w:t>19</w:t>
      </w:r>
      <w:r w:rsidR="00932659" w:rsidRPr="00410EE2">
        <w:rPr>
          <w:rFonts w:ascii="標楷體" w:eastAsia="標楷體" w:hAnsi="標楷體" w:hint="eastAsia"/>
          <w:w w:val="95"/>
        </w:rPr>
        <w:t>日（星期</w:t>
      </w:r>
      <w:r w:rsidR="005C4450">
        <w:rPr>
          <w:rFonts w:ascii="標楷體" w:eastAsia="標楷體" w:hAnsi="標楷體" w:hint="eastAsia"/>
          <w:w w:val="95"/>
        </w:rPr>
        <w:t>三</w:t>
      </w:r>
      <w:r w:rsidR="00156DD4" w:rsidRPr="00410EE2">
        <w:rPr>
          <w:rFonts w:ascii="標楷體" w:eastAsia="標楷體" w:hAnsi="標楷體" w:hint="eastAsia"/>
          <w:w w:val="95"/>
        </w:rPr>
        <w:t>）9時至1</w:t>
      </w:r>
      <w:r w:rsidR="009F7950">
        <w:rPr>
          <w:rFonts w:ascii="標楷體" w:eastAsia="標楷體" w:hAnsi="標楷體" w:hint="eastAsia"/>
          <w:w w:val="95"/>
        </w:rPr>
        <w:t>1</w:t>
      </w:r>
      <w:r w:rsidR="00156DD4" w:rsidRPr="00410EE2">
        <w:rPr>
          <w:rFonts w:ascii="標楷體" w:eastAsia="標楷體" w:hAnsi="標楷體" w:hint="eastAsia"/>
          <w:w w:val="95"/>
        </w:rPr>
        <w:t>時</w:t>
      </w:r>
      <w:r w:rsidR="009F7950">
        <w:rPr>
          <w:rFonts w:ascii="標楷體" w:eastAsia="標楷體" w:hAnsi="標楷體" w:hint="eastAsia"/>
          <w:w w:val="95"/>
        </w:rPr>
        <w:t>50</w:t>
      </w:r>
      <w:r w:rsidR="00156DD4" w:rsidRPr="00410EE2">
        <w:rPr>
          <w:rFonts w:ascii="標楷體" w:eastAsia="標楷體" w:hAnsi="標楷體" w:hint="eastAsia"/>
          <w:w w:val="95"/>
        </w:rPr>
        <w:t>分</w:t>
      </w:r>
    </w:p>
    <w:p w:rsidR="00583940" w:rsidRPr="00410EE2" w:rsidRDefault="00583940" w:rsidP="00345946">
      <w:pPr>
        <w:autoSpaceDE w:val="0"/>
        <w:autoSpaceDN w:val="0"/>
        <w:ind w:left="1600" w:rightChars="-149" w:right="-477" w:hangingChars="500" w:hanging="1600"/>
        <w:rPr>
          <w:rFonts w:ascii="標楷體" w:eastAsia="標楷體" w:hAnsi="標楷體"/>
        </w:rPr>
      </w:pPr>
      <w:r w:rsidRPr="00410EE2">
        <w:rPr>
          <w:rFonts w:ascii="標楷體" w:eastAsia="標楷體" w:hAnsi="標楷體" w:hint="eastAsia"/>
        </w:rPr>
        <w:t xml:space="preserve">地　　點　</w:t>
      </w:r>
      <w:r w:rsidR="00932659" w:rsidRPr="00410EE2">
        <w:rPr>
          <w:rFonts w:ascii="標楷體" w:eastAsia="標楷體" w:hAnsi="標楷體" w:hint="eastAsia"/>
        </w:rPr>
        <w:t>本院群賢樓9樓大禮堂</w:t>
      </w:r>
    </w:p>
    <w:p w:rsidR="000114FF" w:rsidRDefault="00583940" w:rsidP="00345946">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rPr>
        <w:t xml:space="preserve">出席委員　</w:t>
      </w:r>
      <w:r w:rsidR="000114FF" w:rsidRPr="00410EE2">
        <w:rPr>
          <w:rFonts w:ascii="標楷體" w:eastAsia="標楷體" w:hAnsi="標楷體" w:hint="eastAsia"/>
          <w:color w:val="000000"/>
        </w:rPr>
        <w:t xml:space="preserve">林德福　吳秉叡　沈發惠　賴士葆　</w:t>
      </w:r>
      <w:r w:rsidR="001D378A" w:rsidRPr="00410EE2">
        <w:rPr>
          <w:rFonts w:ascii="標楷體" w:eastAsia="標楷體" w:hAnsi="標楷體" w:hint="eastAsia"/>
          <w:color w:val="000000"/>
        </w:rPr>
        <w:t xml:space="preserve">曾銘宗　</w:t>
      </w:r>
      <w:r w:rsidR="000114FF" w:rsidRPr="00410EE2">
        <w:rPr>
          <w:rFonts w:ascii="標楷體" w:eastAsia="標楷體" w:hAnsi="標楷體" w:hint="eastAsia"/>
          <w:color w:val="000000"/>
        </w:rPr>
        <w:t xml:space="preserve">林楚茵　</w:t>
      </w:r>
    </w:p>
    <w:p w:rsidR="001D378A" w:rsidRDefault="000114FF" w:rsidP="00345946">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color w:val="000000"/>
        </w:rPr>
        <w:t xml:space="preserve">　　　　　郭國文　</w:t>
      </w:r>
      <w:r w:rsidR="001D378A" w:rsidRPr="00410EE2">
        <w:rPr>
          <w:rFonts w:ascii="標楷體" w:eastAsia="標楷體" w:hAnsi="標楷體" w:hint="eastAsia"/>
          <w:color w:val="000000"/>
        </w:rPr>
        <w:t xml:space="preserve">李貴敏　</w:t>
      </w:r>
      <w:r w:rsidRPr="00410EE2">
        <w:rPr>
          <w:rFonts w:ascii="標楷體" w:eastAsia="標楷體" w:hAnsi="標楷體" w:hint="eastAsia"/>
          <w:color w:val="000000"/>
        </w:rPr>
        <w:t xml:space="preserve">鍾佳濱　</w:t>
      </w:r>
      <w:r w:rsidR="004F7124" w:rsidRPr="00410EE2">
        <w:rPr>
          <w:rFonts w:ascii="標楷體" w:eastAsia="標楷體" w:hAnsi="標楷體" w:hint="eastAsia"/>
          <w:color w:val="000000"/>
        </w:rPr>
        <w:t xml:space="preserve">羅明才　高嘉瑜　余　天　</w:t>
      </w:r>
    </w:p>
    <w:p w:rsidR="009B5463" w:rsidRDefault="001D378A" w:rsidP="00345946">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color w:val="000000"/>
        </w:rPr>
        <w:t xml:space="preserve">　　　　　</w:t>
      </w:r>
      <w:r w:rsidR="005645FE" w:rsidRPr="00410EE2">
        <w:rPr>
          <w:rFonts w:ascii="標楷體" w:eastAsia="標楷體" w:hAnsi="標楷體" w:hint="eastAsia"/>
          <w:color w:val="000000"/>
        </w:rPr>
        <w:t xml:space="preserve">張其祿　</w:t>
      </w:r>
    </w:p>
    <w:p w:rsidR="00010D46" w:rsidRPr="00410EE2" w:rsidRDefault="00583940" w:rsidP="00345946">
      <w:pPr>
        <w:autoSpaceDE w:val="0"/>
        <w:autoSpaceDN w:val="0"/>
        <w:ind w:leftChars="500" w:left="1600"/>
        <w:rPr>
          <w:rFonts w:ascii="標楷體" w:eastAsia="標楷體" w:hAnsi="標楷體"/>
          <w:b/>
          <w:color w:val="000000"/>
        </w:rPr>
      </w:pPr>
      <w:r w:rsidRPr="00410EE2">
        <w:rPr>
          <w:rFonts w:ascii="標楷體" w:eastAsia="標楷體" w:hAnsi="標楷體" w:hint="eastAsia"/>
          <w:b/>
        </w:rPr>
        <w:t>委員出席</w:t>
      </w:r>
      <w:r w:rsidR="009C229A" w:rsidRPr="00410EE2">
        <w:rPr>
          <w:rFonts w:ascii="標楷體" w:eastAsia="標楷體" w:hAnsi="標楷體" w:hint="eastAsia"/>
          <w:b/>
          <w:color w:val="000000"/>
        </w:rPr>
        <w:t>1</w:t>
      </w:r>
      <w:r w:rsidR="00094DEC" w:rsidRPr="00410EE2">
        <w:rPr>
          <w:rFonts w:ascii="標楷體" w:eastAsia="標楷體" w:hAnsi="標楷體" w:hint="eastAsia"/>
          <w:b/>
          <w:color w:val="000000"/>
        </w:rPr>
        <w:t>3</w:t>
      </w:r>
      <w:r w:rsidRPr="00410EE2">
        <w:rPr>
          <w:rFonts w:ascii="標楷體" w:eastAsia="標楷體" w:hAnsi="標楷體" w:hint="eastAsia"/>
          <w:b/>
          <w:color w:val="000000"/>
        </w:rPr>
        <w:t>人</w:t>
      </w:r>
    </w:p>
    <w:p w:rsidR="000114FF" w:rsidRDefault="00583940" w:rsidP="00345946">
      <w:pPr>
        <w:autoSpaceDE w:val="0"/>
        <w:autoSpaceDN w:val="0"/>
        <w:ind w:left="1600" w:rightChars="100" w:right="320" w:hangingChars="500" w:hanging="1600"/>
        <w:rPr>
          <w:rFonts w:ascii="標楷體" w:eastAsia="標楷體" w:hAnsi="標楷體"/>
        </w:rPr>
      </w:pPr>
      <w:r w:rsidRPr="002A27F4">
        <w:rPr>
          <w:rFonts w:ascii="標楷體" w:eastAsia="標楷體" w:hAnsi="標楷體" w:hint="eastAsia"/>
        </w:rPr>
        <w:t xml:space="preserve">列席委員　</w:t>
      </w:r>
      <w:r w:rsidR="000114FF" w:rsidRPr="002A27F4">
        <w:rPr>
          <w:rFonts w:ascii="標楷體" w:eastAsia="標楷體" w:hAnsi="標楷體" w:hint="eastAsia"/>
        </w:rPr>
        <w:t xml:space="preserve">陳椒華　</w:t>
      </w:r>
      <w:r w:rsidR="000114FF">
        <w:rPr>
          <w:rFonts w:ascii="標楷體" w:eastAsia="標楷體" w:hAnsi="標楷體" w:hint="eastAsia"/>
        </w:rPr>
        <w:t xml:space="preserve">劉世芳　</w:t>
      </w:r>
      <w:r w:rsidR="000114FF" w:rsidRPr="002A27F4">
        <w:rPr>
          <w:rFonts w:ascii="標楷體" w:eastAsia="標楷體" w:hAnsi="標楷體" w:hint="eastAsia"/>
        </w:rPr>
        <w:t xml:space="preserve">洪孟楷　</w:t>
      </w:r>
      <w:r w:rsidR="007B3C60" w:rsidRPr="001D378A">
        <w:rPr>
          <w:rFonts w:ascii="標楷體" w:eastAsia="標楷體" w:hAnsi="標楷體" w:hint="eastAsia"/>
        </w:rPr>
        <w:t>鄭天財</w:t>
      </w:r>
      <w:r w:rsidR="007B3C60" w:rsidRPr="00A37332">
        <w:rPr>
          <w:rFonts w:ascii="標楷體" w:eastAsia="標楷體" w:hAnsi="標楷體" w:hint="eastAsia"/>
          <w:spacing w:val="-30"/>
        </w:rPr>
        <w:t xml:space="preserve"> Sra Kacaw</w:t>
      </w:r>
      <w:r w:rsidR="007B3C60" w:rsidRPr="002A27F4">
        <w:rPr>
          <w:rFonts w:ascii="標楷體" w:eastAsia="標楷體" w:hAnsi="標楷體" w:hint="eastAsia"/>
        </w:rPr>
        <w:t xml:space="preserve">　</w:t>
      </w:r>
      <w:r w:rsidR="007B3C60" w:rsidRPr="001D378A">
        <w:rPr>
          <w:rFonts w:ascii="標楷體" w:eastAsia="標楷體" w:hAnsi="標楷體" w:hint="eastAsia"/>
        </w:rPr>
        <w:t>邱顯智</w:t>
      </w:r>
      <w:r w:rsidR="007B3C60" w:rsidRPr="002A27F4">
        <w:rPr>
          <w:rFonts w:ascii="標楷體" w:eastAsia="標楷體" w:hAnsi="標楷體" w:hint="eastAsia"/>
        </w:rPr>
        <w:t xml:space="preserve">　</w:t>
      </w:r>
    </w:p>
    <w:p w:rsidR="007B3C60" w:rsidRDefault="007B3C60" w:rsidP="00345946">
      <w:pPr>
        <w:autoSpaceDE w:val="0"/>
        <w:autoSpaceDN w:val="0"/>
        <w:ind w:left="1600" w:rightChars="100" w:right="320" w:hangingChars="500" w:hanging="1600"/>
        <w:rPr>
          <w:rFonts w:ascii="標楷體" w:eastAsia="標楷體" w:hAnsi="標楷體"/>
        </w:rPr>
      </w:pPr>
      <w:r w:rsidRPr="002A27F4">
        <w:rPr>
          <w:rFonts w:ascii="標楷體" w:eastAsia="標楷體" w:hAnsi="標楷體" w:hint="eastAsia"/>
        </w:rPr>
        <w:t xml:space="preserve">　　　　　楊瓊瓔　謝衣　廖婉汝　</w:t>
      </w:r>
      <w:r>
        <w:rPr>
          <w:rFonts w:ascii="標楷體" w:eastAsia="標楷體" w:hAnsi="標楷體" w:hint="eastAsia"/>
        </w:rPr>
        <w:t xml:space="preserve">何欣純　李德維　</w:t>
      </w:r>
      <w:r w:rsidR="005C6B6A">
        <w:rPr>
          <w:rFonts w:ascii="標楷體" w:eastAsia="標楷體" w:hAnsi="標楷體" w:hint="eastAsia"/>
        </w:rPr>
        <w:t xml:space="preserve">邱志偉　</w:t>
      </w:r>
    </w:p>
    <w:p w:rsidR="00611BC4" w:rsidRPr="002A27F4" w:rsidRDefault="005C6B6A" w:rsidP="002A27F4">
      <w:pPr>
        <w:autoSpaceDE w:val="0"/>
        <w:autoSpaceDN w:val="0"/>
        <w:ind w:left="1600" w:rightChars="100" w:right="320" w:hangingChars="500" w:hanging="1600"/>
        <w:rPr>
          <w:rFonts w:ascii="標楷體" w:eastAsia="標楷體" w:hAnsi="標楷體"/>
        </w:rPr>
      </w:pPr>
      <w:r w:rsidRPr="002A27F4">
        <w:rPr>
          <w:rFonts w:ascii="標楷體" w:eastAsia="標楷體" w:hAnsi="標楷體" w:hint="eastAsia"/>
        </w:rPr>
        <w:t xml:space="preserve">　　　　　蔡易餘　費鴻泰　</w:t>
      </w:r>
    </w:p>
    <w:p w:rsidR="00583940" w:rsidRPr="00410EE2" w:rsidRDefault="00583940" w:rsidP="00345946">
      <w:pPr>
        <w:autoSpaceDE w:val="0"/>
        <w:autoSpaceDN w:val="0"/>
        <w:ind w:leftChars="500" w:left="1600"/>
        <w:rPr>
          <w:rFonts w:ascii="標楷體" w:eastAsia="標楷體" w:hAnsi="標楷體"/>
          <w:b/>
        </w:rPr>
      </w:pPr>
      <w:r w:rsidRPr="00410EE2">
        <w:rPr>
          <w:rFonts w:ascii="標楷體" w:eastAsia="標楷體" w:hAnsi="標楷體" w:hint="eastAsia"/>
          <w:b/>
        </w:rPr>
        <w:t>委員列席</w:t>
      </w:r>
      <w:r w:rsidR="005C6B6A">
        <w:rPr>
          <w:rFonts w:ascii="標楷體" w:eastAsia="標楷體" w:hAnsi="標楷體" w:hint="eastAsia"/>
          <w:b/>
        </w:rPr>
        <w:t>13</w:t>
      </w:r>
      <w:r w:rsidRPr="00410EE2">
        <w:rPr>
          <w:rFonts w:ascii="標楷體" w:eastAsia="標楷體" w:hAnsi="標楷體" w:hint="eastAsia"/>
          <w:b/>
          <w:color w:val="000000"/>
        </w:rPr>
        <w:t>人</w:t>
      </w:r>
    </w:p>
    <w:p w:rsidR="00DD1B23" w:rsidRPr="00410EE2" w:rsidRDefault="00FA597A" w:rsidP="00345946">
      <w:pPr>
        <w:tabs>
          <w:tab w:val="left" w:pos="9072"/>
        </w:tabs>
        <w:autoSpaceDE w:val="0"/>
        <w:autoSpaceDN w:val="0"/>
        <w:jc w:val="both"/>
        <w:rPr>
          <w:rFonts w:ascii="標楷體" w:eastAsia="標楷體" w:hAnsi="標楷體"/>
          <w:kern w:val="16"/>
        </w:rPr>
      </w:pPr>
      <w:r w:rsidRPr="00410EE2">
        <w:rPr>
          <w:rFonts w:ascii="標楷體" w:eastAsia="標楷體" w:hAnsi="標楷體" w:hint="eastAsia"/>
          <w:kern w:val="16"/>
        </w:rPr>
        <w:t xml:space="preserve">列席官員　</w:t>
      </w:r>
    </w:p>
    <w:p w:rsidR="00382557" w:rsidRPr="00382557"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382557">
        <w:rPr>
          <w:rFonts w:ascii="標楷體" w:eastAsia="標楷體" w:hAnsi="標楷體" w:hint="eastAsia"/>
          <w:b/>
          <w:kern w:val="16"/>
        </w:rPr>
        <w:t>金融監督管理委員會</w:t>
      </w:r>
      <w:r w:rsidRPr="00316F5E">
        <w:rPr>
          <w:rFonts w:ascii="標楷體" w:eastAsia="標楷體" w:hAnsi="標楷體" w:hint="eastAsia"/>
          <w:kern w:val="16"/>
        </w:rPr>
        <w:t xml:space="preserve">　　　　　</w:t>
      </w:r>
      <w:r>
        <w:rPr>
          <w:rFonts w:ascii="標楷體" w:eastAsia="標楷體" w:hAnsi="標楷體" w:hint="eastAsia"/>
          <w:kern w:val="16"/>
        </w:rPr>
        <w:t xml:space="preserve">　</w:t>
      </w:r>
      <w:r w:rsidRPr="00382557">
        <w:rPr>
          <w:rFonts w:ascii="標楷體" w:eastAsia="標楷體" w:hAnsi="標楷體" w:hint="eastAsia"/>
          <w:kern w:val="16"/>
        </w:rPr>
        <w:t>主任委員</w:t>
      </w:r>
      <w:r w:rsidRPr="00316F5E">
        <w:rPr>
          <w:rFonts w:ascii="標楷體" w:eastAsia="標楷體" w:hAnsi="標楷體" w:hint="eastAsia"/>
          <w:kern w:val="16"/>
        </w:rPr>
        <w:t xml:space="preserve">　</w:t>
      </w:r>
      <w:r w:rsidRPr="00382557">
        <w:rPr>
          <w:rFonts w:ascii="標楷體" w:eastAsia="標楷體" w:hAnsi="標楷體" w:hint="eastAsia"/>
          <w:kern w:val="16"/>
        </w:rPr>
        <w:t>黃天牧</w:t>
      </w:r>
    </w:p>
    <w:p w:rsidR="00382557" w:rsidRPr="00382557"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382557">
        <w:rPr>
          <w:rFonts w:ascii="標楷體" w:eastAsia="標楷體" w:hAnsi="標楷體" w:hint="eastAsia"/>
          <w:kern w:val="16"/>
        </w:rPr>
        <w:t>銀行局</w:t>
      </w:r>
      <w:r w:rsidRPr="00316F5E">
        <w:rPr>
          <w:rFonts w:ascii="標楷體" w:eastAsia="標楷體" w:hAnsi="標楷體" w:hint="eastAsia"/>
          <w:kern w:val="16"/>
        </w:rPr>
        <w:t xml:space="preserve">　　　　　　</w:t>
      </w:r>
      <w:r>
        <w:rPr>
          <w:rFonts w:ascii="標楷體" w:eastAsia="標楷體" w:hAnsi="標楷體" w:hint="eastAsia"/>
          <w:kern w:val="16"/>
        </w:rPr>
        <w:t xml:space="preserve">　　　　　</w:t>
      </w:r>
      <w:r w:rsidRPr="00382557">
        <w:rPr>
          <w:rFonts w:ascii="標楷體" w:eastAsia="標楷體" w:hAnsi="標楷體" w:hint="eastAsia"/>
          <w:kern w:val="16"/>
        </w:rPr>
        <w:t>局長</w:t>
      </w:r>
      <w:r>
        <w:rPr>
          <w:rFonts w:ascii="標楷體" w:eastAsia="標楷體" w:hAnsi="標楷體" w:hint="eastAsia"/>
          <w:kern w:val="16"/>
        </w:rPr>
        <w:t xml:space="preserve">　　　</w:t>
      </w:r>
      <w:r w:rsidRPr="00382557">
        <w:rPr>
          <w:rFonts w:ascii="標楷體" w:eastAsia="標楷體" w:hAnsi="標楷體" w:hint="eastAsia"/>
          <w:kern w:val="16"/>
        </w:rPr>
        <w:t>莊琇媛</w:t>
      </w:r>
    </w:p>
    <w:p w:rsidR="00382557" w:rsidRPr="00382557"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382557">
        <w:rPr>
          <w:rFonts w:ascii="標楷體" w:eastAsia="標楷體" w:hAnsi="標楷體" w:hint="eastAsia"/>
          <w:kern w:val="16"/>
        </w:rPr>
        <w:t>證券期貨局</w:t>
      </w:r>
      <w:r w:rsidRPr="00316F5E">
        <w:rPr>
          <w:rFonts w:ascii="標楷體" w:eastAsia="標楷體" w:hAnsi="標楷體" w:hint="eastAsia"/>
          <w:kern w:val="16"/>
        </w:rPr>
        <w:t xml:space="preserve">　　　　　　</w:t>
      </w:r>
      <w:r>
        <w:rPr>
          <w:rFonts w:ascii="標楷體" w:eastAsia="標楷體" w:hAnsi="標楷體" w:hint="eastAsia"/>
          <w:kern w:val="16"/>
        </w:rPr>
        <w:t xml:space="preserve">　　　</w:t>
      </w:r>
      <w:r w:rsidRPr="00382557">
        <w:rPr>
          <w:rFonts w:ascii="標楷體" w:eastAsia="標楷體" w:hAnsi="標楷體" w:hint="eastAsia"/>
          <w:kern w:val="16"/>
        </w:rPr>
        <w:t>局長</w:t>
      </w:r>
      <w:r w:rsidRPr="00316F5E">
        <w:rPr>
          <w:rFonts w:ascii="標楷體" w:eastAsia="標楷體" w:hAnsi="標楷體" w:hint="eastAsia"/>
          <w:kern w:val="16"/>
        </w:rPr>
        <w:t xml:space="preserve">　　　</w:t>
      </w:r>
      <w:r w:rsidRPr="00382557">
        <w:rPr>
          <w:rFonts w:ascii="標楷體" w:eastAsia="標楷體" w:hAnsi="標楷體" w:hint="eastAsia"/>
          <w:kern w:val="16"/>
        </w:rPr>
        <w:t>張振山</w:t>
      </w:r>
    </w:p>
    <w:p w:rsidR="00382557" w:rsidRPr="00382557"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382557">
        <w:rPr>
          <w:rFonts w:ascii="標楷體" w:eastAsia="標楷體" w:hAnsi="標楷體" w:hint="eastAsia"/>
          <w:kern w:val="16"/>
        </w:rPr>
        <w:t>保險局</w:t>
      </w:r>
      <w:r w:rsidRPr="00316F5E">
        <w:rPr>
          <w:rFonts w:ascii="標楷體" w:eastAsia="標楷體" w:hAnsi="標楷體" w:hint="eastAsia"/>
          <w:kern w:val="16"/>
        </w:rPr>
        <w:t xml:space="preserve">　　　　　　　　　　　</w:t>
      </w:r>
      <w:r w:rsidRPr="00382557">
        <w:rPr>
          <w:rFonts w:ascii="標楷體" w:eastAsia="標楷體" w:hAnsi="標楷體" w:hint="eastAsia"/>
          <w:kern w:val="16"/>
        </w:rPr>
        <w:t>局長</w:t>
      </w:r>
      <w:r w:rsidRPr="00316F5E">
        <w:rPr>
          <w:rFonts w:ascii="標楷體" w:eastAsia="標楷體" w:hAnsi="標楷體" w:hint="eastAsia"/>
          <w:kern w:val="16"/>
        </w:rPr>
        <w:t xml:space="preserve">　　　</w:t>
      </w:r>
      <w:r w:rsidRPr="00382557">
        <w:rPr>
          <w:rFonts w:ascii="標楷體" w:eastAsia="標楷體" w:hAnsi="標楷體" w:hint="eastAsia"/>
          <w:kern w:val="16"/>
        </w:rPr>
        <w:t>施瓊華</w:t>
      </w:r>
    </w:p>
    <w:p w:rsidR="00382557" w:rsidRPr="00382557"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382557">
        <w:rPr>
          <w:rFonts w:ascii="標楷體" w:eastAsia="標楷體" w:hAnsi="標楷體" w:hint="eastAsia"/>
          <w:kern w:val="16"/>
        </w:rPr>
        <w:t>檢查局</w:t>
      </w:r>
      <w:r w:rsidRPr="00316F5E">
        <w:rPr>
          <w:rFonts w:ascii="標楷體" w:eastAsia="標楷體" w:hAnsi="標楷體" w:hint="eastAsia"/>
          <w:kern w:val="16"/>
        </w:rPr>
        <w:t xml:space="preserve">　　　　　　</w:t>
      </w:r>
      <w:r>
        <w:rPr>
          <w:rFonts w:ascii="標楷體" w:eastAsia="標楷體" w:hAnsi="標楷體" w:hint="eastAsia"/>
          <w:kern w:val="16"/>
        </w:rPr>
        <w:t xml:space="preserve">　　　　　</w:t>
      </w:r>
      <w:r w:rsidRPr="00382557">
        <w:rPr>
          <w:rFonts w:ascii="標楷體" w:eastAsia="標楷體" w:hAnsi="標楷體" w:hint="eastAsia"/>
          <w:kern w:val="16"/>
        </w:rPr>
        <w:t>局長</w:t>
      </w:r>
      <w:r>
        <w:rPr>
          <w:rFonts w:ascii="標楷體" w:eastAsia="標楷體" w:hAnsi="標楷體" w:hint="eastAsia"/>
          <w:kern w:val="16"/>
        </w:rPr>
        <w:t xml:space="preserve">　　　</w:t>
      </w:r>
      <w:r w:rsidRPr="00382557">
        <w:rPr>
          <w:rFonts w:ascii="標楷體" w:eastAsia="標楷體" w:hAnsi="標楷體" w:hint="eastAsia"/>
          <w:kern w:val="16"/>
        </w:rPr>
        <w:t>張子浩</w:t>
      </w:r>
    </w:p>
    <w:p w:rsidR="00382557" w:rsidRPr="00382557"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382557">
        <w:rPr>
          <w:rFonts w:ascii="標楷體" w:eastAsia="標楷體" w:hAnsi="標楷體" w:hint="eastAsia"/>
          <w:kern w:val="16"/>
        </w:rPr>
        <w:t>臺灣證券交易所股份有限公司</w:t>
      </w:r>
      <w:r>
        <w:rPr>
          <w:rFonts w:ascii="標楷體" w:eastAsia="標楷體" w:hAnsi="標楷體" w:hint="eastAsia"/>
          <w:kern w:val="16"/>
        </w:rPr>
        <w:t xml:space="preserve">　</w:t>
      </w:r>
      <w:r w:rsidRPr="00382557">
        <w:rPr>
          <w:rFonts w:ascii="標楷體" w:eastAsia="標楷體" w:hAnsi="標楷體" w:hint="eastAsia"/>
          <w:kern w:val="16"/>
        </w:rPr>
        <w:t>董事長</w:t>
      </w:r>
      <w:r>
        <w:rPr>
          <w:rFonts w:ascii="標楷體" w:eastAsia="標楷體" w:hAnsi="標楷體" w:hint="eastAsia"/>
          <w:kern w:val="16"/>
        </w:rPr>
        <w:t xml:space="preserve">　　</w:t>
      </w:r>
      <w:r w:rsidRPr="00382557">
        <w:rPr>
          <w:rFonts w:ascii="標楷體" w:eastAsia="標楷體" w:hAnsi="標楷體" w:hint="eastAsia"/>
          <w:kern w:val="16"/>
        </w:rPr>
        <w:t>許璋瑤</w:t>
      </w:r>
    </w:p>
    <w:p w:rsidR="00382557" w:rsidRPr="00382557"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Pr>
          <w:rFonts w:ascii="標楷體" w:eastAsia="標楷體" w:hAnsi="標楷體" w:hint="eastAsia"/>
          <w:kern w:val="16"/>
        </w:rPr>
        <w:t xml:space="preserve">　　</w:t>
      </w:r>
      <w:r w:rsidRPr="00382557">
        <w:rPr>
          <w:rFonts w:ascii="標楷體" w:eastAsia="標楷體" w:hAnsi="標楷體" w:hint="eastAsia"/>
          <w:kern w:val="16"/>
        </w:rPr>
        <w:t>總經理</w:t>
      </w:r>
      <w:r>
        <w:rPr>
          <w:rFonts w:ascii="標楷體" w:eastAsia="標楷體" w:hAnsi="標楷體" w:hint="eastAsia"/>
          <w:kern w:val="16"/>
        </w:rPr>
        <w:t xml:space="preserve">　　</w:t>
      </w:r>
      <w:r w:rsidRPr="00382557">
        <w:rPr>
          <w:rFonts w:ascii="標楷體" w:eastAsia="標楷體" w:hAnsi="標楷體" w:hint="eastAsia"/>
          <w:kern w:val="16"/>
        </w:rPr>
        <w:t>簡立忠</w:t>
      </w:r>
    </w:p>
    <w:p w:rsidR="00382557"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382557">
        <w:rPr>
          <w:rFonts w:ascii="標楷體" w:eastAsia="標楷體" w:hAnsi="標楷體" w:hint="eastAsia"/>
          <w:kern w:val="16"/>
        </w:rPr>
        <w:t>臺灣集中保管結算所股份有限公司</w:t>
      </w:r>
      <w:r w:rsidRPr="00316F5E">
        <w:rPr>
          <w:rFonts w:ascii="標楷體" w:eastAsia="標楷體" w:hAnsi="標楷體" w:hint="eastAsia"/>
          <w:kern w:val="16"/>
        </w:rPr>
        <w:t xml:space="preserve">　　　　　　</w:t>
      </w:r>
      <w:r>
        <w:rPr>
          <w:rFonts w:ascii="標楷體" w:eastAsia="標楷體" w:hAnsi="標楷體" w:hint="eastAsia"/>
          <w:kern w:val="16"/>
        </w:rPr>
        <w:t xml:space="preserve">　</w:t>
      </w:r>
    </w:p>
    <w:p w:rsidR="00382557" w:rsidRPr="00382557"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Pr>
          <w:rFonts w:ascii="標楷體" w:eastAsia="標楷體" w:hAnsi="標楷體" w:hint="eastAsia"/>
          <w:kern w:val="16"/>
        </w:rPr>
        <w:t xml:space="preserve">　　　　　　　　</w:t>
      </w:r>
      <w:r w:rsidRPr="00382557">
        <w:rPr>
          <w:rFonts w:ascii="標楷體" w:eastAsia="標楷體" w:hAnsi="標楷體" w:hint="eastAsia"/>
          <w:kern w:val="16"/>
        </w:rPr>
        <w:t>董事長</w:t>
      </w:r>
      <w:r>
        <w:rPr>
          <w:rFonts w:ascii="標楷體" w:eastAsia="標楷體" w:hAnsi="標楷體" w:hint="eastAsia"/>
          <w:kern w:val="16"/>
        </w:rPr>
        <w:t xml:space="preserve">　　</w:t>
      </w:r>
      <w:r w:rsidRPr="00382557">
        <w:rPr>
          <w:rFonts w:ascii="標楷體" w:eastAsia="標楷體" w:hAnsi="標楷體" w:hint="eastAsia"/>
          <w:kern w:val="16"/>
        </w:rPr>
        <w:t>林修銘</w:t>
      </w:r>
    </w:p>
    <w:p w:rsidR="00382557" w:rsidRPr="00382557"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Pr>
          <w:rFonts w:ascii="標楷體" w:eastAsia="標楷體" w:hAnsi="標楷體" w:hint="eastAsia"/>
          <w:kern w:val="16"/>
        </w:rPr>
        <w:t xml:space="preserve">　　</w:t>
      </w:r>
      <w:r w:rsidRPr="00382557">
        <w:rPr>
          <w:rFonts w:ascii="標楷體" w:eastAsia="標楷體" w:hAnsi="標楷體" w:hint="eastAsia"/>
          <w:kern w:val="16"/>
        </w:rPr>
        <w:t>總經理</w:t>
      </w:r>
      <w:r>
        <w:rPr>
          <w:rFonts w:ascii="標楷體" w:eastAsia="標楷體" w:hAnsi="標楷體" w:hint="eastAsia"/>
          <w:kern w:val="16"/>
        </w:rPr>
        <w:t xml:space="preserve">　　</w:t>
      </w:r>
      <w:r w:rsidRPr="00382557">
        <w:rPr>
          <w:rFonts w:ascii="標楷體" w:eastAsia="標楷體" w:hAnsi="標楷體" w:hint="eastAsia"/>
          <w:kern w:val="16"/>
        </w:rPr>
        <w:t>朱漢強</w:t>
      </w:r>
    </w:p>
    <w:p w:rsidR="0025113E" w:rsidRDefault="00382557"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382557">
        <w:rPr>
          <w:rFonts w:ascii="標楷體" w:eastAsia="標楷體" w:hAnsi="標楷體" w:hint="eastAsia"/>
          <w:kern w:val="16"/>
        </w:rPr>
        <w:t>財團法人中華民國證券櫃檯買賣中心</w:t>
      </w:r>
      <w:r w:rsidR="0025113E">
        <w:rPr>
          <w:rFonts w:ascii="標楷體" w:eastAsia="標楷體" w:hAnsi="標楷體" w:hint="eastAsia"/>
          <w:kern w:val="16"/>
        </w:rPr>
        <w:t xml:space="preserve">　　　　　　</w:t>
      </w:r>
    </w:p>
    <w:p w:rsidR="00382557" w:rsidRPr="00382557" w:rsidRDefault="0025113E"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Pr>
          <w:rFonts w:ascii="標楷體" w:eastAsia="標楷體" w:hAnsi="標楷體" w:hint="eastAsia"/>
          <w:kern w:val="16"/>
        </w:rPr>
        <w:t xml:space="preserve">　　</w:t>
      </w:r>
      <w:r w:rsidR="00382557" w:rsidRPr="00382557">
        <w:rPr>
          <w:rFonts w:ascii="標楷體" w:eastAsia="標楷體" w:hAnsi="標楷體" w:hint="eastAsia"/>
          <w:kern w:val="16"/>
        </w:rPr>
        <w:t>董事長</w:t>
      </w:r>
      <w:r>
        <w:rPr>
          <w:rFonts w:ascii="標楷體" w:eastAsia="標楷體" w:hAnsi="標楷體" w:hint="eastAsia"/>
          <w:kern w:val="16"/>
        </w:rPr>
        <w:t xml:space="preserve">　　</w:t>
      </w:r>
      <w:r w:rsidR="00382557" w:rsidRPr="00382557">
        <w:rPr>
          <w:rFonts w:ascii="標楷體" w:eastAsia="標楷體" w:hAnsi="標楷體" w:hint="eastAsia"/>
          <w:kern w:val="16"/>
        </w:rPr>
        <w:t>陳永誠</w:t>
      </w:r>
    </w:p>
    <w:p w:rsidR="00382557" w:rsidRPr="00382557" w:rsidRDefault="0025113E"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Pr>
          <w:rFonts w:ascii="標楷體" w:eastAsia="標楷體" w:hAnsi="標楷體" w:hint="eastAsia"/>
          <w:kern w:val="16"/>
        </w:rPr>
        <w:t xml:space="preserve">　　</w:t>
      </w:r>
      <w:r w:rsidR="00382557" w:rsidRPr="00382557">
        <w:rPr>
          <w:rFonts w:ascii="標楷體" w:eastAsia="標楷體" w:hAnsi="標楷體" w:hint="eastAsia"/>
          <w:kern w:val="16"/>
        </w:rPr>
        <w:t>總經理</w:t>
      </w:r>
      <w:r>
        <w:rPr>
          <w:rFonts w:ascii="標楷體" w:eastAsia="標楷體" w:hAnsi="標楷體" w:hint="eastAsia"/>
          <w:kern w:val="16"/>
        </w:rPr>
        <w:t xml:space="preserve">　　</w:t>
      </w:r>
      <w:r w:rsidR="00382557" w:rsidRPr="00382557">
        <w:rPr>
          <w:rFonts w:ascii="標楷體" w:eastAsia="標楷體" w:hAnsi="標楷體" w:hint="eastAsia"/>
          <w:kern w:val="16"/>
        </w:rPr>
        <w:t>李愛玲</w:t>
      </w:r>
    </w:p>
    <w:p w:rsidR="00382557" w:rsidRPr="00382557" w:rsidRDefault="0025113E" w:rsidP="00382557">
      <w:pPr>
        <w:tabs>
          <w:tab w:val="left" w:pos="9072"/>
        </w:tabs>
        <w:kinsoku/>
        <w:spacing w:line="460" w:lineRule="exact"/>
        <w:rPr>
          <w:rFonts w:ascii="標楷體" w:eastAsia="標楷體" w:hAnsi="標楷體"/>
          <w:kern w:val="16"/>
        </w:rPr>
      </w:pPr>
      <w:r>
        <w:rPr>
          <w:rFonts w:ascii="標楷體" w:eastAsia="標楷體" w:hAnsi="標楷體" w:hint="eastAsia"/>
          <w:kern w:val="16"/>
        </w:rPr>
        <w:t xml:space="preserve">　　　　　</w:t>
      </w:r>
      <w:r w:rsidR="00382557" w:rsidRPr="0025113E">
        <w:rPr>
          <w:rFonts w:ascii="標楷體" w:eastAsia="標楷體" w:hAnsi="標楷體" w:hint="eastAsia"/>
          <w:b/>
          <w:kern w:val="16"/>
        </w:rPr>
        <w:t>經濟部</w:t>
      </w:r>
      <w:r w:rsidRPr="00316F5E">
        <w:rPr>
          <w:rFonts w:ascii="標楷體" w:eastAsia="標楷體" w:hAnsi="標楷體" w:hint="eastAsia"/>
          <w:kern w:val="16"/>
        </w:rPr>
        <w:t xml:space="preserve">　　　　　　　　　　　　</w:t>
      </w:r>
      <w:r w:rsidR="00382557" w:rsidRPr="00382557">
        <w:rPr>
          <w:rFonts w:ascii="標楷體" w:eastAsia="標楷體" w:hAnsi="標楷體" w:hint="eastAsia"/>
          <w:kern w:val="16"/>
        </w:rPr>
        <w:t>政務次長</w:t>
      </w:r>
      <w:r>
        <w:rPr>
          <w:rFonts w:ascii="標楷體" w:eastAsia="標楷體" w:hAnsi="標楷體" w:hint="eastAsia"/>
          <w:kern w:val="16"/>
        </w:rPr>
        <w:t xml:space="preserve">　</w:t>
      </w:r>
      <w:r w:rsidR="00382557" w:rsidRPr="00382557">
        <w:rPr>
          <w:rFonts w:ascii="標楷體" w:eastAsia="標楷體" w:hAnsi="標楷體" w:hint="eastAsia"/>
          <w:kern w:val="16"/>
        </w:rPr>
        <w:t>陳正祺</w:t>
      </w:r>
    </w:p>
    <w:p w:rsidR="00382557" w:rsidRPr="00382557" w:rsidRDefault="0025113E"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00382557" w:rsidRPr="00382557">
        <w:rPr>
          <w:rFonts w:ascii="標楷體" w:eastAsia="標楷體" w:hAnsi="標楷體" w:hint="eastAsia"/>
          <w:kern w:val="16"/>
        </w:rPr>
        <w:t>商業司</w:t>
      </w:r>
      <w:r w:rsidRPr="00316F5E">
        <w:rPr>
          <w:rFonts w:ascii="標楷體" w:eastAsia="標楷體" w:hAnsi="標楷體" w:hint="eastAsia"/>
          <w:kern w:val="16"/>
        </w:rPr>
        <w:t xml:space="preserve">　　　　　　　　　　　</w:t>
      </w:r>
      <w:r w:rsidR="00382557" w:rsidRPr="00382557">
        <w:rPr>
          <w:rFonts w:ascii="標楷體" w:eastAsia="標楷體" w:hAnsi="標楷體" w:hint="eastAsia"/>
          <w:kern w:val="16"/>
        </w:rPr>
        <w:t>專門委員</w:t>
      </w:r>
      <w:r>
        <w:rPr>
          <w:rFonts w:ascii="標楷體" w:eastAsia="標楷體" w:hAnsi="標楷體" w:hint="eastAsia"/>
          <w:kern w:val="16"/>
        </w:rPr>
        <w:t xml:space="preserve">　</w:t>
      </w:r>
      <w:r w:rsidR="00382557" w:rsidRPr="00382557">
        <w:rPr>
          <w:rFonts w:ascii="標楷體" w:eastAsia="標楷體" w:hAnsi="標楷體" w:hint="eastAsia"/>
          <w:kern w:val="16"/>
        </w:rPr>
        <w:t>蕭旭東</w:t>
      </w:r>
    </w:p>
    <w:p w:rsidR="00382557" w:rsidRPr="00382557" w:rsidRDefault="0025113E" w:rsidP="00382557">
      <w:pPr>
        <w:tabs>
          <w:tab w:val="left" w:pos="9072"/>
        </w:tabs>
        <w:kinsoku/>
        <w:spacing w:line="460" w:lineRule="exact"/>
        <w:rPr>
          <w:rFonts w:ascii="標楷體" w:eastAsia="標楷體" w:hAnsi="標楷體"/>
          <w:kern w:val="16"/>
        </w:rPr>
      </w:pPr>
      <w:r>
        <w:rPr>
          <w:rFonts w:ascii="標楷體" w:eastAsia="標楷體" w:hAnsi="標楷體" w:hint="eastAsia"/>
          <w:kern w:val="16"/>
        </w:rPr>
        <w:t xml:space="preserve">　　　　　</w:t>
      </w:r>
      <w:r w:rsidR="00382557" w:rsidRPr="0025113E">
        <w:rPr>
          <w:rFonts w:ascii="標楷體" w:eastAsia="標楷體" w:hAnsi="標楷體" w:hint="eastAsia"/>
          <w:b/>
          <w:kern w:val="16"/>
        </w:rPr>
        <w:t>衛生福利部</w:t>
      </w:r>
      <w:r w:rsidRPr="00316F5E">
        <w:rPr>
          <w:rFonts w:ascii="標楷體" w:eastAsia="標楷體" w:hAnsi="標楷體" w:hint="eastAsia"/>
          <w:kern w:val="16"/>
        </w:rPr>
        <w:t xml:space="preserve">　　　　　　</w:t>
      </w:r>
      <w:r>
        <w:rPr>
          <w:rFonts w:ascii="標楷體" w:eastAsia="標楷體" w:hAnsi="標楷體" w:hint="eastAsia"/>
          <w:kern w:val="16"/>
        </w:rPr>
        <w:t xml:space="preserve">　　　　</w:t>
      </w:r>
      <w:r w:rsidR="00382557" w:rsidRPr="00382557">
        <w:rPr>
          <w:rFonts w:ascii="標楷體" w:eastAsia="標楷體" w:hAnsi="標楷體" w:hint="eastAsia"/>
          <w:kern w:val="16"/>
        </w:rPr>
        <w:t>主任秘書</w:t>
      </w:r>
      <w:r>
        <w:rPr>
          <w:rFonts w:ascii="標楷體" w:eastAsia="標楷體" w:hAnsi="標楷體" w:hint="eastAsia"/>
          <w:kern w:val="16"/>
        </w:rPr>
        <w:t xml:space="preserve">　</w:t>
      </w:r>
      <w:r w:rsidR="00382557" w:rsidRPr="00382557">
        <w:rPr>
          <w:rFonts w:ascii="標楷體" w:eastAsia="標楷體" w:hAnsi="標楷體" w:hint="eastAsia"/>
          <w:kern w:val="16"/>
        </w:rPr>
        <w:t>張雍敏</w:t>
      </w:r>
    </w:p>
    <w:p w:rsidR="00382557" w:rsidRDefault="0025113E" w:rsidP="00382557">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00382557" w:rsidRPr="00382557">
        <w:rPr>
          <w:rFonts w:ascii="標楷體" w:eastAsia="標楷體" w:hAnsi="標楷體" w:hint="eastAsia"/>
          <w:kern w:val="16"/>
        </w:rPr>
        <w:t>疾病管制署</w:t>
      </w:r>
      <w:r w:rsidRPr="00316F5E">
        <w:rPr>
          <w:rFonts w:ascii="標楷體" w:eastAsia="標楷體" w:hAnsi="標楷體" w:hint="eastAsia"/>
          <w:kern w:val="16"/>
        </w:rPr>
        <w:t xml:space="preserve">　　　　　　</w:t>
      </w:r>
      <w:r>
        <w:rPr>
          <w:rFonts w:ascii="標楷體" w:eastAsia="標楷體" w:hAnsi="標楷體" w:hint="eastAsia"/>
          <w:kern w:val="16"/>
        </w:rPr>
        <w:t xml:space="preserve">　　　</w:t>
      </w:r>
      <w:r w:rsidR="00382557" w:rsidRPr="00382557">
        <w:rPr>
          <w:rFonts w:ascii="標楷體" w:eastAsia="標楷體" w:hAnsi="標楷體" w:hint="eastAsia"/>
          <w:kern w:val="16"/>
        </w:rPr>
        <w:t>科長</w:t>
      </w:r>
      <w:r>
        <w:rPr>
          <w:rFonts w:ascii="標楷體" w:eastAsia="標楷體" w:hAnsi="標楷體" w:hint="eastAsia"/>
          <w:kern w:val="16"/>
        </w:rPr>
        <w:t xml:space="preserve">　　　</w:t>
      </w:r>
      <w:r w:rsidR="00382557" w:rsidRPr="00382557">
        <w:rPr>
          <w:rFonts w:ascii="標楷體" w:eastAsia="標楷體" w:hAnsi="標楷體" w:hint="eastAsia"/>
          <w:kern w:val="16"/>
        </w:rPr>
        <w:t>王恩慈</w:t>
      </w:r>
    </w:p>
    <w:p w:rsidR="00B53A96" w:rsidRPr="00410EE2" w:rsidRDefault="00B53A96" w:rsidP="00345946">
      <w:pPr>
        <w:pStyle w:val="a8"/>
        <w:tabs>
          <w:tab w:val="left" w:pos="3660"/>
        </w:tabs>
        <w:kinsoku w:val="0"/>
        <w:overflowPunct w:val="0"/>
        <w:autoSpaceDE w:val="0"/>
        <w:autoSpaceDN w:val="0"/>
        <w:adjustRightInd w:val="0"/>
        <w:snapToGrid w:val="0"/>
        <w:spacing w:line="480" w:lineRule="exact"/>
        <w:rPr>
          <w:rFonts w:hAnsi="標楷體"/>
          <w:kern w:val="16"/>
        </w:rPr>
      </w:pPr>
      <w:r w:rsidRPr="00410EE2">
        <w:rPr>
          <w:rFonts w:hAnsi="標楷體" w:hint="eastAsia"/>
          <w:kern w:val="16"/>
        </w:rPr>
        <w:t xml:space="preserve">主　　席　</w:t>
      </w:r>
      <w:r w:rsidR="00CE615D">
        <w:rPr>
          <w:rFonts w:hAnsi="標楷體" w:hint="eastAsia"/>
          <w:color w:val="000000"/>
        </w:rPr>
        <w:t>曾</w:t>
      </w:r>
      <w:r w:rsidR="006323E5" w:rsidRPr="00410EE2">
        <w:rPr>
          <w:rFonts w:hAnsi="標楷體" w:hint="eastAsia"/>
          <w:kern w:val="16"/>
        </w:rPr>
        <w:t>召集委員</w:t>
      </w:r>
      <w:r w:rsidR="00CE615D">
        <w:rPr>
          <w:rFonts w:hAnsi="標楷體" w:hint="eastAsia"/>
          <w:kern w:val="16"/>
        </w:rPr>
        <w:t>銘宗</w:t>
      </w:r>
    </w:p>
    <w:p w:rsidR="00B53A96" w:rsidRPr="00410EE2" w:rsidRDefault="00B53A96" w:rsidP="00345946">
      <w:pPr>
        <w:tabs>
          <w:tab w:val="left" w:pos="3660"/>
        </w:tabs>
        <w:autoSpaceDE w:val="0"/>
        <w:autoSpaceDN w:val="0"/>
        <w:rPr>
          <w:rFonts w:ascii="標楷體" w:eastAsia="標楷體" w:hAnsi="標楷體" w:cs="Courier New"/>
          <w:kern w:val="16"/>
        </w:rPr>
      </w:pPr>
      <w:r w:rsidRPr="00410EE2">
        <w:rPr>
          <w:rFonts w:ascii="標楷體" w:eastAsia="標楷體" w:hAnsi="標楷體" w:cs="Courier New" w:hint="eastAsia"/>
          <w:kern w:val="16"/>
        </w:rPr>
        <w:t xml:space="preserve">專門委員　</w:t>
      </w:r>
      <w:r w:rsidR="001727EE" w:rsidRPr="00410EE2">
        <w:rPr>
          <w:rFonts w:ascii="標楷體" w:eastAsia="標楷體" w:hAnsi="標楷體" w:cs="Courier New" w:hint="eastAsia"/>
          <w:kern w:val="16"/>
        </w:rPr>
        <w:t>謝淑津</w:t>
      </w:r>
    </w:p>
    <w:p w:rsidR="00B53A96" w:rsidRPr="00410EE2" w:rsidRDefault="00B84F11" w:rsidP="00345946">
      <w:pPr>
        <w:autoSpaceDE w:val="0"/>
        <w:autoSpaceDN w:val="0"/>
        <w:rPr>
          <w:rFonts w:ascii="標楷體" w:eastAsia="標楷體" w:hAnsi="標楷體" w:cs="Courier New"/>
          <w:kern w:val="16"/>
        </w:rPr>
      </w:pPr>
      <w:r w:rsidRPr="00410EE2">
        <w:rPr>
          <w:rFonts w:ascii="標楷體" w:eastAsia="標楷體" w:hAnsi="標楷體" w:cs="Courier New" w:hint="eastAsia"/>
          <w:kern w:val="16"/>
        </w:rPr>
        <w:t>主任秘書　趙弘靜</w:t>
      </w:r>
    </w:p>
    <w:p w:rsidR="00BB170E" w:rsidRPr="00410EE2" w:rsidRDefault="00BB170E" w:rsidP="00345946">
      <w:pPr>
        <w:autoSpaceDE w:val="0"/>
        <w:autoSpaceDN w:val="0"/>
        <w:ind w:left="1600" w:rightChars="-149" w:right="-477" w:hangingChars="500" w:hanging="1600"/>
        <w:jc w:val="both"/>
        <w:rPr>
          <w:rFonts w:ascii="標楷體" w:eastAsia="標楷體" w:hAnsi="標楷體"/>
        </w:rPr>
      </w:pPr>
      <w:r w:rsidRPr="00410EE2">
        <w:rPr>
          <w:rFonts w:ascii="標楷體" w:eastAsia="標楷體" w:hAnsi="標楷體" w:hint="eastAsia"/>
        </w:rPr>
        <w:t xml:space="preserve">紀　　錄　秘　書　郭錦貴　</w:t>
      </w:r>
      <w:r w:rsidRPr="00BB170E">
        <w:rPr>
          <w:rFonts w:ascii="標楷體" w:eastAsia="標楷體" w:hAnsi="標楷體" w:hint="eastAsia"/>
          <w:spacing w:val="-40"/>
        </w:rPr>
        <w:t>副研究員</w:t>
      </w:r>
      <w:r w:rsidRPr="00410EE2">
        <w:rPr>
          <w:rFonts w:ascii="標楷體" w:eastAsia="標楷體" w:hAnsi="標楷體" w:hint="eastAsia"/>
        </w:rPr>
        <w:t xml:space="preserve">　黃惠雯　</w:t>
      </w:r>
      <w:r w:rsidR="002D1509" w:rsidRPr="00410EE2">
        <w:rPr>
          <w:rFonts w:hAnsi="標楷體" w:hint="eastAsia"/>
        </w:rPr>
        <w:t xml:space="preserve">科　長　蔡明哲　</w:t>
      </w:r>
    </w:p>
    <w:p w:rsidR="006323E5" w:rsidRPr="00410EE2" w:rsidRDefault="00BB170E" w:rsidP="00345946">
      <w:pPr>
        <w:pStyle w:val="a8"/>
        <w:kinsoku w:val="0"/>
        <w:overflowPunct w:val="0"/>
        <w:autoSpaceDE w:val="0"/>
        <w:autoSpaceDN w:val="0"/>
        <w:adjustRightInd w:val="0"/>
        <w:snapToGrid w:val="0"/>
        <w:spacing w:line="480" w:lineRule="exact"/>
        <w:jc w:val="both"/>
        <w:rPr>
          <w:rFonts w:hAnsi="標楷體"/>
          <w:kern w:val="16"/>
        </w:rPr>
      </w:pPr>
      <w:r w:rsidRPr="00410EE2">
        <w:rPr>
          <w:rFonts w:hAnsi="標楷體" w:cs="Times New Roman" w:hint="eastAsia"/>
        </w:rPr>
        <w:t xml:space="preserve">　　　　　科　員　謝禎鴻</w:t>
      </w:r>
    </w:p>
    <w:p w:rsidR="002A4502" w:rsidRPr="00410EE2" w:rsidRDefault="002A4502" w:rsidP="00345946">
      <w:pPr>
        <w:autoSpaceDE w:val="0"/>
        <w:autoSpaceDN w:val="0"/>
        <w:spacing w:beforeLines="50" w:before="180"/>
        <w:ind w:leftChars="201" w:left="643"/>
        <w:jc w:val="both"/>
        <w:rPr>
          <w:rFonts w:hAnsi="標楷體"/>
          <w:b/>
        </w:rPr>
      </w:pPr>
      <w:r w:rsidRPr="00410EE2">
        <w:rPr>
          <w:rFonts w:ascii="標楷體" w:eastAsia="標楷體" w:hAnsi="標楷體" w:cs="Courier New" w:hint="eastAsia"/>
          <w:b/>
        </w:rPr>
        <w:t>報告</w:t>
      </w:r>
      <w:r w:rsidRPr="00410EE2">
        <w:rPr>
          <w:rFonts w:hAnsi="標楷體" w:hint="eastAsia"/>
          <w:b/>
        </w:rPr>
        <w:t>事項</w:t>
      </w:r>
    </w:p>
    <w:p w:rsidR="00EB0D6E" w:rsidRPr="00410EE2" w:rsidRDefault="00EB0D6E" w:rsidP="00345946">
      <w:pPr>
        <w:autoSpaceDE w:val="0"/>
        <w:autoSpaceDN w:val="0"/>
        <w:jc w:val="both"/>
        <w:rPr>
          <w:rFonts w:ascii="標楷體" w:eastAsia="標楷體" w:hAnsi="標楷體"/>
        </w:rPr>
      </w:pPr>
      <w:r w:rsidRPr="00410EE2">
        <w:rPr>
          <w:rFonts w:ascii="標楷體" w:eastAsia="標楷體" w:hAnsi="標楷體" w:hint="eastAsia"/>
        </w:rPr>
        <w:t>一、宣讀上次會議議事錄。</w:t>
      </w:r>
    </w:p>
    <w:p w:rsidR="00EB0D6E" w:rsidRPr="00410EE2" w:rsidRDefault="00EB0D6E" w:rsidP="00345946">
      <w:pPr>
        <w:autoSpaceDE w:val="0"/>
        <w:autoSpaceDN w:val="0"/>
        <w:jc w:val="both"/>
        <w:rPr>
          <w:rFonts w:ascii="標楷體" w:eastAsia="標楷體" w:hAnsi="標楷體"/>
        </w:rPr>
      </w:pPr>
      <w:r w:rsidRPr="00410EE2">
        <w:rPr>
          <w:rFonts w:ascii="標楷體" w:eastAsia="標楷體" w:hAnsi="標楷體" w:hint="eastAsia"/>
        </w:rPr>
        <w:t>決定：議事錄確定。</w:t>
      </w:r>
    </w:p>
    <w:p w:rsidR="00EB0D6E" w:rsidRPr="00410EE2" w:rsidRDefault="00A96D8B" w:rsidP="00A96D8B">
      <w:pPr>
        <w:autoSpaceDE w:val="0"/>
        <w:autoSpaceDN w:val="0"/>
        <w:spacing w:beforeLines="50" w:before="180"/>
        <w:ind w:left="657" w:hangingChars="205" w:hanging="657"/>
        <w:jc w:val="both"/>
        <w:rPr>
          <w:rFonts w:ascii="標楷體" w:eastAsia="標楷體" w:hAnsi="標楷體"/>
          <w:b/>
          <w:color w:val="FF0000"/>
        </w:rPr>
      </w:pPr>
      <w:r w:rsidRPr="00A96D8B">
        <w:rPr>
          <w:rFonts w:ascii="標楷體" w:eastAsia="標楷體" w:hAnsi="標楷體" w:hint="eastAsia"/>
          <w:b/>
          <w:color w:val="000000"/>
        </w:rPr>
        <w:t>二、</w:t>
      </w:r>
      <w:r w:rsidRPr="00A96D8B">
        <w:rPr>
          <w:rFonts w:ascii="標楷體" w:eastAsia="標楷體" w:hAnsi="標楷體" w:hint="eastAsia"/>
          <w:b/>
          <w:color w:val="000000"/>
        </w:rPr>
        <w:tab/>
        <w:t>邀請金融監督管理委員會黃主任委員天牧</w:t>
      </w:r>
      <w:r w:rsidR="002053E5">
        <w:rPr>
          <w:rFonts w:ascii="標楷體" w:eastAsia="標楷體" w:hAnsi="標楷體" w:hint="eastAsia"/>
          <w:b/>
          <w:color w:val="000000"/>
        </w:rPr>
        <w:t>、</w:t>
      </w:r>
      <w:r>
        <w:rPr>
          <w:rFonts w:ascii="標楷體" w:eastAsia="標楷體" w:hAnsi="標楷體" w:hint="eastAsia"/>
          <w:b/>
          <w:color w:val="000000"/>
        </w:rPr>
        <w:t>經濟部及衛生福利部就</w:t>
      </w:r>
      <w:r w:rsidRPr="00A96D8B">
        <w:rPr>
          <w:rFonts w:ascii="標楷體" w:eastAsia="標楷體" w:hAnsi="標楷體" w:hint="eastAsia"/>
          <w:b/>
          <w:color w:val="000000"/>
        </w:rPr>
        <w:t>「</w:t>
      </w:r>
      <w:r>
        <w:rPr>
          <w:rFonts w:ascii="標楷體" w:eastAsia="標楷體" w:hAnsi="標楷體" w:hint="eastAsia"/>
          <w:b/>
          <w:color w:val="000000"/>
        </w:rPr>
        <w:t>因應防疫需求，研議股東大會改由線上召開之可行性</w:t>
      </w:r>
      <w:r w:rsidRPr="00A96D8B">
        <w:rPr>
          <w:rFonts w:ascii="標楷體" w:eastAsia="標楷體" w:hAnsi="標楷體" w:hint="eastAsia"/>
          <w:b/>
          <w:color w:val="000000"/>
        </w:rPr>
        <w:t>」進行專題報告，並備質詢。</w:t>
      </w:r>
    </w:p>
    <w:p w:rsidR="00EB0D6E" w:rsidRPr="00410EE2" w:rsidRDefault="00EB0D6E" w:rsidP="009668DF">
      <w:pPr>
        <w:autoSpaceDE w:val="0"/>
        <w:autoSpaceDN w:val="0"/>
        <w:spacing w:beforeLines="50" w:before="180"/>
        <w:ind w:leftChars="-39" w:left="198" w:hangingChars="101" w:hanging="323"/>
        <w:jc w:val="both"/>
        <w:rPr>
          <w:rFonts w:ascii="標楷體" w:eastAsia="標楷體" w:hAnsi="標楷體"/>
        </w:rPr>
      </w:pPr>
      <w:r w:rsidRPr="00410EE2">
        <w:rPr>
          <w:rFonts w:ascii="標楷體" w:eastAsia="標楷體" w:hAnsi="標楷體" w:hint="eastAsia"/>
          <w:color w:val="000000"/>
        </w:rPr>
        <w:t>（</w:t>
      </w:r>
      <w:r w:rsidR="002E53D2" w:rsidRPr="002E53D2">
        <w:rPr>
          <w:rFonts w:ascii="標楷體" w:eastAsia="標楷體" w:hAnsi="標楷體" w:hint="eastAsia"/>
        </w:rPr>
        <w:t>經</w:t>
      </w:r>
      <w:r w:rsidR="002053E5" w:rsidRPr="002053E5">
        <w:rPr>
          <w:rFonts w:ascii="標楷體" w:eastAsia="標楷體" w:hAnsi="標楷體" w:hint="eastAsia"/>
        </w:rPr>
        <w:t>金融監督管理委員會</w:t>
      </w:r>
      <w:r w:rsidR="0062517E" w:rsidRPr="002053E5">
        <w:rPr>
          <w:rFonts w:ascii="標楷體" w:eastAsia="標楷體" w:hAnsi="標楷體" w:hint="eastAsia"/>
        </w:rPr>
        <w:t>主任委員</w:t>
      </w:r>
      <w:r w:rsidR="002053E5" w:rsidRPr="002053E5">
        <w:rPr>
          <w:rFonts w:ascii="標楷體" w:eastAsia="標楷體" w:hAnsi="標楷體" w:hint="eastAsia"/>
        </w:rPr>
        <w:t>黃天牧</w:t>
      </w:r>
      <w:r w:rsidR="009668DF">
        <w:rPr>
          <w:rFonts w:ascii="標楷體" w:eastAsia="標楷體" w:hAnsi="標楷體" w:hint="eastAsia"/>
        </w:rPr>
        <w:t>、</w:t>
      </w:r>
      <w:r w:rsidR="009668DF" w:rsidRPr="009668DF">
        <w:rPr>
          <w:rFonts w:ascii="標楷體" w:eastAsia="標楷體" w:hAnsi="標楷體" w:hint="eastAsia"/>
        </w:rPr>
        <w:t>經濟部政務次長陳正祺</w:t>
      </w:r>
      <w:r w:rsidR="009668DF">
        <w:rPr>
          <w:rFonts w:ascii="標楷體" w:eastAsia="標楷體" w:hAnsi="標楷體" w:hint="eastAsia"/>
        </w:rPr>
        <w:t>分別</w:t>
      </w:r>
      <w:r w:rsidR="002053E5">
        <w:rPr>
          <w:rFonts w:ascii="標楷體" w:eastAsia="標楷體" w:hAnsi="標楷體" w:hint="eastAsia"/>
        </w:rPr>
        <w:t>提</w:t>
      </w:r>
      <w:r w:rsidR="002E53D2" w:rsidRPr="002E53D2">
        <w:rPr>
          <w:rFonts w:ascii="標楷體" w:eastAsia="標楷體" w:hAnsi="標楷體" w:hint="eastAsia"/>
        </w:rPr>
        <w:t>出</w:t>
      </w:r>
      <w:r w:rsidR="009136EF" w:rsidRPr="009136EF">
        <w:rPr>
          <w:rFonts w:ascii="標楷體" w:eastAsia="標楷體" w:hAnsi="標楷體" w:hint="eastAsia"/>
        </w:rPr>
        <w:t>專題</w:t>
      </w:r>
      <w:r w:rsidR="002E53D2" w:rsidRPr="002E53D2">
        <w:rPr>
          <w:rFonts w:ascii="標楷體" w:eastAsia="標楷體" w:hAnsi="標楷體" w:hint="eastAsia"/>
        </w:rPr>
        <w:t>報告後</w:t>
      </w:r>
      <w:r w:rsidR="002E53D2" w:rsidRPr="002E53D2">
        <w:rPr>
          <w:rFonts w:ascii="標楷體" w:eastAsia="標楷體" w:hAnsi="標楷體" w:hint="eastAsia"/>
          <w:color w:val="000000"/>
        </w:rPr>
        <w:t>，</w:t>
      </w:r>
      <w:r w:rsidRPr="00410EE2">
        <w:rPr>
          <w:rFonts w:ascii="標楷體" w:eastAsia="標楷體" w:hAnsi="標楷體" w:hint="eastAsia"/>
          <w:color w:val="000000"/>
        </w:rPr>
        <w:t>計有委</w:t>
      </w:r>
      <w:r w:rsidR="00DD3CB9">
        <w:rPr>
          <w:rFonts w:ascii="標楷體" w:eastAsia="標楷體" w:hAnsi="標楷體" w:hint="eastAsia"/>
          <w:color w:val="000000"/>
        </w:rPr>
        <w:t>員</w:t>
      </w:r>
      <w:r w:rsidR="009668DF" w:rsidRPr="009668DF">
        <w:rPr>
          <w:rFonts w:ascii="標楷體" w:eastAsia="標楷體" w:hAnsi="標楷體" w:hint="eastAsia"/>
        </w:rPr>
        <w:t>林德福、</w:t>
      </w:r>
      <w:r w:rsidR="009668DF" w:rsidRPr="004E37B7">
        <w:rPr>
          <w:rFonts w:ascii="標楷體" w:eastAsia="標楷體" w:hAnsi="標楷體" w:hint="eastAsia"/>
        </w:rPr>
        <w:t>吳秉叡、</w:t>
      </w:r>
      <w:r w:rsidR="009668DF" w:rsidRPr="00951723">
        <w:rPr>
          <w:rFonts w:ascii="標楷體" w:eastAsia="標楷體" w:hAnsi="標楷體" w:hint="eastAsia"/>
        </w:rPr>
        <w:t>沈發惠、</w:t>
      </w:r>
      <w:r w:rsidR="009668DF" w:rsidRPr="00CF5B1F">
        <w:rPr>
          <w:rFonts w:ascii="標楷體" w:eastAsia="標楷體" w:hAnsi="標楷體" w:hint="eastAsia"/>
        </w:rPr>
        <w:t>賴士葆、曾銘宗、</w:t>
      </w:r>
      <w:r w:rsidR="009668DF" w:rsidRPr="00DA3402">
        <w:rPr>
          <w:rFonts w:ascii="標楷體" w:eastAsia="標楷體" w:hAnsi="標楷體" w:hint="eastAsia"/>
        </w:rPr>
        <w:t>林楚茵、</w:t>
      </w:r>
      <w:r w:rsidR="009668DF" w:rsidRPr="000C5737">
        <w:rPr>
          <w:rFonts w:ascii="標楷體" w:eastAsia="標楷體" w:hAnsi="標楷體" w:hint="eastAsia"/>
        </w:rPr>
        <w:t>郭國文、</w:t>
      </w:r>
      <w:r w:rsidR="0090390A" w:rsidRPr="00284114">
        <w:rPr>
          <w:rFonts w:ascii="標楷體" w:eastAsia="標楷體" w:hAnsi="標楷體" w:hint="eastAsia"/>
        </w:rPr>
        <w:t>李貴敏、</w:t>
      </w:r>
      <w:r w:rsidR="0090390A" w:rsidRPr="00177147">
        <w:rPr>
          <w:rFonts w:ascii="標楷體" w:eastAsia="標楷體" w:hAnsi="標楷體" w:hint="eastAsia"/>
        </w:rPr>
        <w:t>鍾佳濱、</w:t>
      </w:r>
      <w:r w:rsidR="009668DF" w:rsidRPr="00177147">
        <w:rPr>
          <w:rFonts w:ascii="標楷體" w:eastAsia="標楷體" w:hAnsi="標楷體" w:hint="eastAsia"/>
        </w:rPr>
        <w:t>羅明才、</w:t>
      </w:r>
      <w:r w:rsidR="0090390A" w:rsidRPr="000F1DCD">
        <w:rPr>
          <w:rFonts w:ascii="標楷體" w:eastAsia="標楷體" w:hAnsi="標楷體" w:hint="eastAsia"/>
        </w:rPr>
        <w:t>高嘉瑜、</w:t>
      </w:r>
      <w:r w:rsidR="007C21BA" w:rsidRPr="007C21BA">
        <w:rPr>
          <w:rFonts w:ascii="標楷體" w:eastAsia="標楷體" w:hAnsi="標楷體" w:hint="eastAsia"/>
        </w:rPr>
        <w:t>陳椒華、</w:t>
      </w:r>
      <w:r w:rsidR="009668DF" w:rsidRPr="009668DF">
        <w:rPr>
          <w:rFonts w:ascii="標楷體" w:eastAsia="標楷體" w:hAnsi="標楷體" w:hint="eastAsia"/>
          <w:color w:val="FF0000"/>
        </w:rPr>
        <w:tab/>
      </w:r>
      <w:r w:rsidR="007113A1" w:rsidRPr="007113A1">
        <w:rPr>
          <w:rFonts w:ascii="標楷體" w:eastAsia="標楷體" w:hAnsi="標楷體" w:hint="eastAsia"/>
        </w:rPr>
        <w:t>張其祿、</w:t>
      </w:r>
      <w:r w:rsidR="00984172" w:rsidRPr="00984172">
        <w:rPr>
          <w:rFonts w:ascii="標楷體" w:eastAsia="標楷體" w:hAnsi="標楷體" w:hint="eastAsia"/>
        </w:rPr>
        <w:t>楊瓊瓔、</w:t>
      </w:r>
      <w:r w:rsidR="009668DF" w:rsidRPr="009668DF">
        <w:rPr>
          <w:rFonts w:ascii="標楷體" w:eastAsia="標楷體" w:hAnsi="標楷體" w:hint="eastAsia"/>
          <w:color w:val="FF0000"/>
        </w:rPr>
        <w:tab/>
      </w:r>
      <w:r w:rsidR="009668DF" w:rsidRPr="00A302C9">
        <w:rPr>
          <w:rFonts w:ascii="標楷體" w:eastAsia="標楷體" w:hAnsi="標楷體" w:hint="eastAsia"/>
        </w:rPr>
        <w:t>鄭天財</w:t>
      </w:r>
      <w:r w:rsidR="009668DF" w:rsidRPr="00C92206">
        <w:rPr>
          <w:rFonts w:ascii="標楷體" w:eastAsia="標楷體" w:hAnsi="標楷體" w:hint="eastAsia"/>
        </w:rPr>
        <w:t>、</w:t>
      </w:r>
      <w:r w:rsidR="0053034F" w:rsidRPr="00C92206">
        <w:rPr>
          <w:rFonts w:ascii="標楷體" w:eastAsia="標楷體" w:hAnsi="標楷體" w:hint="eastAsia"/>
        </w:rPr>
        <w:t>邱顯智</w:t>
      </w:r>
      <w:r w:rsidRPr="00410EE2">
        <w:rPr>
          <w:rFonts w:ascii="標楷體" w:eastAsia="標楷體" w:hAnsi="標楷體" w:hint="eastAsia"/>
        </w:rPr>
        <w:t>等</w:t>
      </w:r>
      <w:r w:rsidR="00177147">
        <w:rPr>
          <w:rFonts w:ascii="標楷體" w:eastAsia="標楷體" w:hAnsi="標楷體" w:hint="eastAsia"/>
        </w:rPr>
        <w:t>1</w:t>
      </w:r>
      <w:r w:rsidR="00C92206">
        <w:rPr>
          <w:rFonts w:ascii="標楷體" w:eastAsia="標楷體" w:hAnsi="標楷體" w:hint="eastAsia"/>
        </w:rPr>
        <w:t>6</w:t>
      </w:r>
      <w:r w:rsidRPr="00410EE2">
        <w:rPr>
          <w:rFonts w:ascii="標楷體" w:eastAsia="標楷體" w:hAnsi="標楷體" w:hint="eastAsia"/>
        </w:rPr>
        <w:t>人</w:t>
      </w:r>
      <w:r w:rsidRPr="00410EE2">
        <w:rPr>
          <w:rFonts w:ascii="標楷體" w:eastAsia="標楷體" w:hAnsi="標楷體" w:hint="eastAsia"/>
          <w:color w:val="000000"/>
        </w:rPr>
        <w:t>提出質詢，</w:t>
      </w:r>
      <w:r w:rsidR="002E53D2" w:rsidRPr="002E53D2">
        <w:rPr>
          <w:rFonts w:ascii="標楷體" w:eastAsia="標楷體" w:hAnsi="標楷體" w:hint="eastAsia"/>
        </w:rPr>
        <w:t>均</w:t>
      </w:r>
      <w:r w:rsidR="0062517E">
        <w:rPr>
          <w:rFonts w:ascii="標楷體" w:eastAsia="標楷體" w:hAnsi="標楷體" w:hint="eastAsia"/>
        </w:rPr>
        <w:t>經</w:t>
      </w:r>
      <w:r w:rsidR="002053E5" w:rsidRPr="002053E5">
        <w:rPr>
          <w:rFonts w:ascii="標楷體" w:eastAsia="標楷體" w:hAnsi="標楷體" w:hint="eastAsia"/>
        </w:rPr>
        <w:t>金融監督管理委員會</w:t>
      </w:r>
      <w:r w:rsidR="0062517E" w:rsidRPr="002053E5">
        <w:rPr>
          <w:rFonts w:ascii="標楷體" w:eastAsia="標楷體" w:hAnsi="標楷體" w:hint="eastAsia"/>
        </w:rPr>
        <w:t>主任委員</w:t>
      </w:r>
      <w:r w:rsidR="002053E5" w:rsidRPr="002053E5">
        <w:rPr>
          <w:rFonts w:ascii="標楷體" w:eastAsia="標楷體" w:hAnsi="標楷體" w:hint="eastAsia"/>
        </w:rPr>
        <w:t>黃天牧</w:t>
      </w:r>
      <w:r w:rsidR="002053E5">
        <w:rPr>
          <w:rFonts w:ascii="標楷體" w:eastAsia="標楷體" w:hAnsi="標楷體" w:hint="eastAsia"/>
        </w:rPr>
        <w:t>、經濟部</w:t>
      </w:r>
      <w:r w:rsidR="004E37B7" w:rsidRPr="004E37B7">
        <w:rPr>
          <w:rFonts w:ascii="標楷體" w:eastAsia="標楷體" w:hAnsi="標楷體" w:hint="eastAsia"/>
        </w:rPr>
        <w:t>政務次長陳正祺</w:t>
      </w:r>
      <w:r w:rsidR="002D1509">
        <w:rPr>
          <w:rFonts w:ascii="標楷體" w:eastAsia="標楷體" w:hAnsi="標楷體" w:hint="eastAsia"/>
        </w:rPr>
        <w:t>、</w:t>
      </w:r>
      <w:r w:rsidR="002D1509" w:rsidRPr="002D1509">
        <w:rPr>
          <w:rFonts w:ascii="標楷體" w:eastAsia="標楷體" w:hAnsi="標楷體" w:hint="eastAsia"/>
        </w:rPr>
        <w:t>衛生福利部主任秘書張雍敏</w:t>
      </w:r>
      <w:r w:rsidR="002E53D2" w:rsidRPr="002E53D2">
        <w:rPr>
          <w:rFonts w:ascii="標楷體" w:eastAsia="標楷體" w:hAnsi="標楷體" w:hint="eastAsia"/>
        </w:rPr>
        <w:t>及相關人員予以答復。</w:t>
      </w:r>
      <w:r w:rsidRPr="00410EE2">
        <w:rPr>
          <w:rFonts w:ascii="標楷體" w:eastAsia="標楷體" w:hAnsi="標楷體" w:hint="eastAsia"/>
        </w:rPr>
        <w:t>）</w:t>
      </w:r>
    </w:p>
    <w:p w:rsidR="00EB0D6E" w:rsidRPr="00410EE2" w:rsidRDefault="00EB0D6E" w:rsidP="00345946">
      <w:pPr>
        <w:autoSpaceDE w:val="0"/>
        <w:autoSpaceDN w:val="0"/>
        <w:spacing w:beforeLines="50" w:before="180"/>
        <w:ind w:left="320" w:hangingChars="100" w:hanging="320"/>
        <w:jc w:val="both"/>
        <w:rPr>
          <w:rFonts w:ascii="標楷體" w:eastAsia="標楷體" w:hAnsi="標楷體"/>
          <w:b/>
          <w:color w:val="000000"/>
        </w:rPr>
      </w:pPr>
      <w:r w:rsidRPr="00410EE2">
        <w:rPr>
          <w:rFonts w:ascii="標楷體" w:eastAsia="標楷體" w:hAnsi="標楷體" w:hint="eastAsia"/>
          <w:b/>
          <w:color w:val="000000"/>
        </w:rPr>
        <w:t>決定：</w:t>
      </w:r>
    </w:p>
    <w:p w:rsidR="00EB0D6E" w:rsidRPr="00410EE2"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410EE2">
        <w:rPr>
          <w:rFonts w:hAnsi="標楷體" w:hint="eastAsia"/>
        </w:rPr>
        <w:t>(一)報告及詢答完畢。</w:t>
      </w:r>
    </w:p>
    <w:p w:rsidR="00EB0D6E" w:rsidRPr="00410EE2"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410EE2">
        <w:rPr>
          <w:rFonts w:hAnsi="標楷體" w:hint="eastAsia"/>
        </w:rPr>
        <w:t>(二)委員質詢未及答復或請補充資訊，</w:t>
      </w:r>
      <w:r w:rsidR="002E53D2" w:rsidRPr="002E53D2">
        <w:rPr>
          <w:rFonts w:ascii="華康楷書體W5" w:eastAsia="華康楷書體W5" w:hAnsi="標楷體" w:cs="Times New Roman" w:hint="eastAsia"/>
          <w:color w:val="000000"/>
          <w:spacing w:val="-6"/>
        </w:rPr>
        <w:t>請</w:t>
      </w:r>
      <w:r w:rsidR="009F753B">
        <w:rPr>
          <w:rFonts w:hAnsi="標楷體" w:hint="eastAsia"/>
        </w:rPr>
        <w:t>相關</w:t>
      </w:r>
      <w:r w:rsidR="00CE615D" w:rsidRPr="00CE615D">
        <w:rPr>
          <w:rFonts w:hAnsi="標楷體" w:hint="eastAsia"/>
        </w:rPr>
        <w:t>部</w:t>
      </w:r>
      <w:r w:rsidR="009F753B">
        <w:rPr>
          <w:rFonts w:hAnsi="標楷體" w:hint="eastAsia"/>
        </w:rPr>
        <w:t>會</w:t>
      </w:r>
      <w:r w:rsidR="002E53D2" w:rsidRPr="002E53D2">
        <w:rPr>
          <w:rFonts w:ascii="華康楷書體W5" w:eastAsia="華康楷書體W5" w:hAnsi="標楷體" w:cs="Times New Roman" w:hint="eastAsia"/>
          <w:color w:val="000000"/>
          <w:spacing w:val="-6"/>
        </w:rPr>
        <w:t>於一週內以書</w:t>
      </w:r>
      <w:r w:rsidR="002E53D2" w:rsidRPr="002E53D2">
        <w:rPr>
          <w:rFonts w:ascii="華康楷書體W5" w:eastAsia="華康楷書體W5" w:hAnsi="標楷體" w:cs="Times New Roman" w:hint="eastAsia"/>
          <w:spacing w:val="-6"/>
        </w:rPr>
        <w:t>面答復</w:t>
      </w:r>
      <w:r w:rsidRPr="00410EE2">
        <w:rPr>
          <w:rFonts w:hAnsi="標楷體" w:hint="eastAsia"/>
        </w:rPr>
        <w:t>；委員另要求期限者，從其所定。</w:t>
      </w:r>
    </w:p>
    <w:p w:rsidR="000A3A4F" w:rsidRPr="00410EE2" w:rsidRDefault="00EB0D6E" w:rsidP="003A4F80">
      <w:pPr>
        <w:pStyle w:val="a8"/>
        <w:kinsoku w:val="0"/>
        <w:overflowPunct w:val="0"/>
        <w:autoSpaceDE w:val="0"/>
        <w:autoSpaceDN w:val="0"/>
        <w:adjustRightInd w:val="0"/>
        <w:snapToGrid w:val="0"/>
        <w:spacing w:line="480" w:lineRule="exact"/>
        <w:ind w:left="993" w:hanging="689"/>
        <w:jc w:val="both"/>
        <w:rPr>
          <w:rFonts w:hAnsi="標楷體"/>
        </w:rPr>
      </w:pPr>
      <w:r w:rsidRPr="00410EE2">
        <w:rPr>
          <w:rFonts w:hAnsi="標楷體" w:hint="eastAsia"/>
        </w:rPr>
        <w:t>(三)委員</w:t>
      </w:r>
      <w:r w:rsidR="00822E51" w:rsidRPr="00F766F3">
        <w:rPr>
          <w:rFonts w:hAnsi="標楷體" w:hint="eastAsia"/>
        </w:rPr>
        <w:t>余天</w:t>
      </w:r>
      <w:r w:rsidRPr="00410EE2">
        <w:rPr>
          <w:rFonts w:hAnsi="標楷體" w:hint="eastAsia"/>
          <w:color w:val="000000"/>
        </w:rPr>
        <w:t>所提書面質詢</w:t>
      </w:r>
      <w:r w:rsidR="00F766F3" w:rsidRPr="00F766F3">
        <w:rPr>
          <w:rFonts w:hAnsi="標楷體" w:hint="eastAsia"/>
          <w:color w:val="000000"/>
        </w:rPr>
        <w:t>及委員</w:t>
      </w:r>
      <w:r w:rsidR="00F766F3">
        <w:rPr>
          <w:rFonts w:hAnsi="標楷體" w:hint="eastAsia"/>
          <w:color w:val="000000"/>
        </w:rPr>
        <w:t>李貴敏</w:t>
      </w:r>
      <w:r w:rsidR="00F766F3" w:rsidRPr="00F766F3">
        <w:rPr>
          <w:rFonts w:hAnsi="標楷體" w:hint="eastAsia"/>
          <w:color w:val="000000"/>
        </w:rPr>
        <w:t>所提書面</w:t>
      </w:r>
      <w:r w:rsidR="00C52983">
        <w:rPr>
          <w:rFonts w:hAnsi="標楷體" w:hint="eastAsia"/>
          <w:color w:val="000000"/>
        </w:rPr>
        <w:t>補充</w:t>
      </w:r>
      <w:r w:rsidR="00F766F3" w:rsidRPr="00F766F3">
        <w:rPr>
          <w:rFonts w:hAnsi="標楷體" w:hint="eastAsia"/>
          <w:color w:val="000000"/>
        </w:rPr>
        <w:t>資料</w:t>
      </w:r>
      <w:r w:rsidRPr="00410EE2">
        <w:rPr>
          <w:rFonts w:hAnsi="標楷體" w:hint="eastAsia"/>
          <w:color w:val="000000"/>
        </w:rPr>
        <w:t>，列入紀錄，刊登公報。</w:t>
      </w:r>
    </w:p>
    <w:p w:rsidR="007A4C43" w:rsidRPr="00A76037" w:rsidRDefault="007A4C43" w:rsidP="00A76037">
      <w:pPr>
        <w:tabs>
          <w:tab w:val="left" w:pos="1418"/>
        </w:tabs>
        <w:autoSpaceDE w:val="0"/>
        <w:autoSpaceDN w:val="0"/>
        <w:spacing w:beforeLines="50" w:before="180"/>
        <w:ind w:left="320" w:hangingChars="100" w:hanging="320"/>
        <w:jc w:val="both"/>
        <w:rPr>
          <w:rFonts w:ascii="標楷體" w:eastAsia="標楷體" w:hAnsi="標楷體"/>
          <w:b/>
          <w:snapToGrid w:val="0"/>
          <w:kern w:val="0"/>
        </w:rPr>
      </w:pPr>
      <w:r w:rsidRPr="00A76037">
        <w:rPr>
          <w:rFonts w:ascii="標楷體" w:eastAsia="標楷體" w:hAnsi="標楷體" w:hint="eastAsia"/>
          <w:b/>
          <w:snapToGrid w:val="0"/>
          <w:kern w:val="0"/>
        </w:rPr>
        <w:t xml:space="preserve">　　通過臨時提案</w:t>
      </w:r>
      <w:r w:rsidR="003D6D01" w:rsidRPr="00A76037">
        <w:rPr>
          <w:rFonts w:ascii="標楷體" w:eastAsia="標楷體" w:hAnsi="標楷體" w:hint="eastAsia"/>
          <w:b/>
          <w:snapToGrid w:val="0"/>
          <w:kern w:val="0"/>
        </w:rPr>
        <w:t>6</w:t>
      </w:r>
      <w:r w:rsidRPr="00A76037">
        <w:rPr>
          <w:rFonts w:ascii="標楷體" w:eastAsia="標楷體" w:hAnsi="標楷體" w:hint="eastAsia"/>
          <w:b/>
          <w:snapToGrid w:val="0"/>
          <w:kern w:val="0"/>
        </w:rPr>
        <w:t>案：</w:t>
      </w:r>
    </w:p>
    <w:p w:rsidR="007A4C43" w:rsidRPr="00A76037" w:rsidRDefault="007A4C43" w:rsidP="00A76037">
      <w:pPr>
        <w:tabs>
          <w:tab w:val="left" w:pos="3660"/>
        </w:tabs>
        <w:autoSpaceDE w:val="0"/>
        <w:autoSpaceDN w:val="0"/>
        <w:ind w:leftChars="4" w:left="669" w:hangingChars="205" w:hanging="656"/>
        <w:jc w:val="both"/>
        <w:rPr>
          <w:rFonts w:ascii="標楷體" w:eastAsia="標楷體" w:hAnsi="標楷體" w:cs="Courier New"/>
          <w:snapToGrid w:val="0"/>
          <w:kern w:val="0"/>
        </w:rPr>
      </w:pPr>
      <w:r w:rsidRPr="00A76037">
        <w:rPr>
          <w:rFonts w:ascii="標楷體" w:eastAsia="標楷體" w:hAnsi="標楷體" w:cs="Courier New" w:hint="eastAsia"/>
          <w:snapToGrid w:val="0"/>
          <w:kern w:val="0"/>
        </w:rPr>
        <w:t>一、</w:t>
      </w:r>
      <w:r w:rsidR="007C21BA" w:rsidRPr="00A76037">
        <w:rPr>
          <w:rFonts w:ascii="標楷體" w:eastAsia="標楷體" w:hAnsi="標楷體" w:cs="Courier New" w:hint="eastAsia"/>
          <w:snapToGrid w:val="0"/>
          <w:kern w:val="0"/>
        </w:rPr>
        <w:t>為避免疫情持續惡化，確保全民健康，請金融監督管理委員會會同衛生福利部研議</w:t>
      </w:r>
      <w:r w:rsidR="00DB0707" w:rsidRPr="00A76037">
        <w:rPr>
          <w:rFonts w:ascii="標楷體" w:eastAsia="標楷體" w:hAnsi="標楷體" w:cs="Courier New" w:hint="eastAsia"/>
          <w:snapToGrid w:val="0"/>
          <w:kern w:val="0"/>
        </w:rPr>
        <w:t>公</w:t>
      </w:r>
      <w:r w:rsidR="007C21BA" w:rsidRPr="00A76037">
        <w:rPr>
          <w:rFonts w:ascii="標楷體" w:eastAsia="標楷體" w:hAnsi="標楷體" w:cs="Courier New" w:hint="eastAsia"/>
          <w:snapToGrid w:val="0"/>
          <w:kern w:val="0"/>
        </w:rPr>
        <w:t>開發行公司(上市、上櫃)，是否今(110)年股東大會延期召開</w:t>
      </w:r>
      <w:r w:rsidR="00852135" w:rsidRPr="00A76037">
        <w:rPr>
          <w:rFonts w:ascii="標楷體" w:eastAsia="標楷體" w:hAnsi="標楷體" w:cs="Courier New" w:hint="eastAsia"/>
          <w:snapToGrid w:val="0"/>
          <w:kern w:val="0"/>
        </w:rPr>
        <w:t>，並於</w:t>
      </w:r>
      <w:r w:rsidR="007C21BA" w:rsidRPr="00A76037">
        <w:rPr>
          <w:rFonts w:ascii="標楷體" w:eastAsia="標楷體" w:hAnsi="標楷體" w:cs="Courier New" w:hint="eastAsia"/>
          <w:snapToGrid w:val="0"/>
          <w:kern w:val="0"/>
        </w:rPr>
        <w:t>2週內</w:t>
      </w:r>
      <w:r w:rsidR="00852135" w:rsidRPr="00A76037">
        <w:rPr>
          <w:rFonts w:ascii="標楷體" w:eastAsia="標楷體" w:hAnsi="標楷體" w:cs="Courier New" w:hint="eastAsia"/>
          <w:snapToGrid w:val="0"/>
          <w:kern w:val="0"/>
        </w:rPr>
        <w:t>向立法院財政委員會提出書面報告。</w:t>
      </w:r>
    </w:p>
    <w:p w:rsidR="007C21BA" w:rsidRPr="00A76037" w:rsidRDefault="007C21BA" w:rsidP="00A76037">
      <w:pPr>
        <w:autoSpaceDE w:val="0"/>
        <w:autoSpaceDN w:val="0"/>
        <w:jc w:val="both"/>
        <w:rPr>
          <w:rFonts w:ascii="標楷體" w:eastAsia="標楷體" w:hAnsi="標楷體" w:cs="Courier New"/>
          <w:snapToGrid w:val="0"/>
          <w:kern w:val="0"/>
        </w:rPr>
      </w:pPr>
      <w:r w:rsidRPr="00A76037">
        <w:rPr>
          <w:rFonts w:ascii="標楷體" w:eastAsia="標楷體" w:hAnsi="標楷體" w:cs="Courier New" w:hint="eastAsia"/>
          <w:snapToGrid w:val="0"/>
          <w:kern w:val="0"/>
        </w:rPr>
        <w:t xml:space="preserve">　　　　　　　　</w:t>
      </w:r>
      <w:r w:rsidR="0044054B" w:rsidRPr="00A76037">
        <w:rPr>
          <w:rFonts w:ascii="標楷體" w:eastAsia="標楷體" w:hAnsi="標楷體" w:cs="Courier New" w:hint="eastAsia"/>
          <w:snapToGrid w:val="0"/>
          <w:kern w:val="0"/>
        </w:rPr>
        <w:t xml:space="preserve">　　　</w:t>
      </w:r>
      <w:r w:rsidR="00852135" w:rsidRPr="00A76037">
        <w:rPr>
          <w:rFonts w:ascii="標楷體" w:eastAsia="標楷體" w:hAnsi="標楷體" w:cs="Courier New" w:hint="eastAsia"/>
          <w:snapToGrid w:val="0"/>
          <w:kern w:val="0"/>
        </w:rPr>
        <w:t>提案人：</w:t>
      </w:r>
      <w:r w:rsidRPr="00A76037">
        <w:rPr>
          <w:rFonts w:ascii="標楷體" w:eastAsia="標楷體" w:hAnsi="標楷體" w:cs="Courier New" w:hint="eastAsia"/>
          <w:snapToGrid w:val="0"/>
          <w:kern w:val="0"/>
        </w:rPr>
        <w:t xml:space="preserve">曾銘宗　賴士葆　李貴敏　林德福　</w:t>
      </w:r>
    </w:p>
    <w:p w:rsidR="007A4C43" w:rsidRPr="00A76037" w:rsidRDefault="0044054B" w:rsidP="00A76037">
      <w:pPr>
        <w:autoSpaceDE w:val="0"/>
        <w:autoSpaceDN w:val="0"/>
        <w:jc w:val="both"/>
        <w:rPr>
          <w:rFonts w:ascii="標楷體" w:eastAsia="標楷體" w:hAnsi="標楷體"/>
          <w:snapToGrid w:val="0"/>
          <w:kern w:val="0"/>
        </w:rPr>
      </w:pPr>
      <w:r w:rsidRPr="00A76037">
        <w:rPr>
          <w:rFonts w:ascii="標楷體" w:eastAsia="標楷體" w:hAnsi="標楷體" w:cs="Courier New" w:hint="eastAsia"/>
          <w:snapToGrid w:val="0"/>
          <w:kern w:val="0"/>
        </w:rPr>
        <w:t xml:space="preserve">　　　　　　　　　　　　　　　</w:t>
      </w:r>
      <w:r w:rsidR="00852135" w:rsidRPr="00A76037">
        <w:rPr>
          <w:rFonts w:ascii="標楷體" w:eastAsia="標楷體" w:hAnsi="標楷體" w:cs="Courier New" w:hint="eastAsia"/>
          <w:snapToGrid w:val="0"/>
          <w:kern w:val="0"/>
        </w:rPr>
        <w:t xml:space="preserve">羅明才　</w:t>
      </w:r>
    </w:p>
    <w:p w:rsidR="007A4C43" w:rsidRPr="00A76037" w:rsidRDefault="007A4C43" w:rsidP="00A76037">
      <w:pPr>
        <w:tabs>
          <w:tab w:val="left" w:pos="3660"/>
        </w:tabs>
        <w:autoSpaceDE w:val="0"/>
        <w:autoSpaceDN w:val="0"/>
        <w:ind w:leftChars="4" w:left="669" w:hangingChars="205" w:hanging="656"/>
        <w:jc w:val="both"/>
        <w:rPr>
          <w:rFonts w:ascii="標楷體" w:eastAsia="標楷體" w:hAnsi="標楷體" w:cs="Courier New"/>
          <w:snapToGrid w:val="0"/>
          <w:kern w:val="0"/>
        </w:rPr>
      </w:pPr>
      <w:r w:rsidRPr="00A76037">
        <w:rPr>
          <w:rFonts w:ascii="標楷體" w:eastAsia="標楷體" w:hAnsi="標楷體" w:cs="Courier New" w:hint="eastAsia"/>
          <w:snapToGrid w:val="0"/>
          <w:kern w:val="0"/>
        </w:rPr>
        <w:t>二、</w:t>
      </w:r>
      <w:r w:rsidR="007113A1" w:rsidRPr="00A76037">
        <w:rPr>
          <w:rFonts w:ascii="標楷體" w:eastAsia="標楷體" w:hAnsi="標楷體" w:cs="Courier New" w:hint="eastAsia"/>
          <w:snapToGrid w:val="0"/>
          <w:kern w:val="0"/>
        </w:rPr>
        <w:t>依據證券交易法第36條之規定，我國上市公司每年6月底前須完成股東大會召開，而嚴重特殊傳染性肺炎疫情嚴峻，且全國進入</w:t>
      </w:r>
      <w:r w:rsidR="00357D05">
        <w:rPr>
          <w:rFonts w:ascii="標楷體" w:eastAsia="標楷體" w:hAnsi="標楷體" w:cs="Courier New" w:hint="eastAsia"/>
          <w:snapToGrid w:val="0"/>
          <w:kern w:val="0"/>
        </w:rPr>
        <w:t>二</w:t>
      </w:r>
      <w:r w:rsidR="007113A1" w:rsidRPr="00A76037">
        <w:rPr>
          <w:rFonts w:ascii="標楷體" w:eastAsia="標楷體" w:hAnsi="標楷體" w:cs="Courier New" w:hint="eastAsia"/>
          <w:snapToGrid w:val="0"/>
          <w:kern w:val="0"/>
        </w:rPr>
        <w:t>級警戒，雙北更進入</w:t>
      </w:r>
      <w:r w:rsidR="00357D05">
        <w:rPr>
          <w:rFonts w:ascii="標楷體" w:eastAsia="標楷體" w:hAnsi="標楷體" w:cs="Courier New" w:hint="eastAsia"/>
          <w:snapToGrid w:val="0"/>
          <w:kern w:val="0"/>
        </w:rPr>
        <w:t>三</w:t>
      </w:r>
      <w:r w:rsidR="007113A1" w:rsidRPr="00A76037">
        <w:rPr>
          <w:rFonts w:ascii="標楷體" w:eastAsia="標楷體" w:hAnsi="標楷體" w:cs="Courier New" w:hint="eastAsia"/>
          <w:snapToGrid w:val="0"/>
          <w:kern w:val="0"/>
        </w:rPr>
        <w:t>級警戒，然而礙於公司法第172條之2限制，無法以視訊方式召開。查公司法於107年7月修正時，增訂公司法第172條之2時，其立法理由第3項說明，考量公開發行股票之公司股東人數眾多，且視訊會議尚有股東身分認證、視訊斷訊之處理、同步計票技術之可行性等相關疑慮，執行面尚有困難，爰於第3項排除公開發行股票公司之適用。因此，可以說明技術性障礙已於3年前被揭示，然而110年5月</w:t>
      </w:r>
      <w:r w:rsidR="00A76037">
        <w:rPr>
          <w:rFonts w:ascii="標楷體" w:eastAsia="標楷體" w:hAnsi="標楷體" w:cs="Courier New" w:hint="eastAsia"/>
          <w:snapToGrid w:val="0"/>
          <w:kern w:val="0"/>
        </w:rPr>
        <w:t>1</w:t>
      </w:r>
      <w:r w:rsidR="007113A1" w:rsidRPr="00A76037">
        <w:rPr>
          <w:rFonts w:ascii="標楷體" w:eastAsia="標楷體" w:hAnsi="標楷體" w:cs="Courier New" w:hint="eastAsia"/>
          <w:snapToGrid w:val="0"/>
          <w:kern w:val="0"/>
        </w:rPr>
        <w:t>9日專案報告，金融監督管理委員會提供書面報告仍以該障礙作為無法推動線上股東會之因素，且說明僅要求臺灣集中保管結算所股份有限公司</w:t>
      </w:r>
      <w:r w:rsidR="00DF25E2" w:rsidRPr="00A76037">
        <w:rPr>
          <w:rFonts w:ascii="標楷體" w:eastAsia="標楷體" w:hAnsi="標楷體" w:cs="Courier New" w:hint="eastAsia"/>
          <w:snapToGrid w:val="0"/>
          <w:kern w:val="0"/>
        </w:rPr>
        <w:t>加強研究，而未加針對相關期程及推動措施提供知悉，似有不妥。綜上，請金融監督管理委員會針對修法可行性、技術性改善措施及期程，</w:t>
      </w:r>
      <w:r w:rsidR="00BB778F" w:rsidRPr="00A76037">
        <w:rPr>
          <w:rFonts w:ascii="標楷體" w:eastAsia="標楷體" w:hAnsi="標楷體" w:cs="Courier New" w:hint="eastAsia"/>
          <w:snapToGrid w:val="0"/>
          <w:kern w:val="0"/>
        </w:rPr>
        <w:t>於</w:t>
      </w:r>
      <w:r w:rsidR="00DF25E2" w:rsidRPr="00A76037">
        <w:rPr>
          <w:rFonts w:ascii="標楷體" w:eastAsia="標楷體" w:hAnsi="標楷體" w:cs="Courier New" w:hint="eastAsia"/>
          <w:snapToGrid w:val="0"/>
          <w:kern w:val="0"/>
        </w:rPr>
        <w:t>2週</w:t>
      </w:r>
      <w:r w:rsidR="00BB778F" w:rsidRPr="00A76037">
        <w:rPr>
          <w:rFonts w:ascii="標楷體" w:eastAsia="標楷體" w:hAnsi="標楷體" w:cs="Courier New" w:hint="eastAsia"/>
          <w:snapToGrid w:val="0"/>
          <w:kern w:val="0"/>
        </w:rPr>
        <w:t>內向立法院財政委員會提出書面報告。</w:t>
      </w:r>
    </w:p>
    <w:p w:rsidR="00BB778F" w:rsidRPr="00A76037" w:rsidRDefault="003D6D01" w:rsidP="00A76037">
      <w:pPr>
        <w:autoSpaceDE w:val="0"/>
        <w:autoSpaceDN w:val="0"/>
        <w:jc w:val="both"/>
        <w:rPr>
          <w:rFonts w:ascii="標楷體" w:eastAsia="標楷體" w:hAnsi="標楷體" w:cs="標楷體"/>
          <w:snapToGrid w:val="0"/>
          <w:kern w:val="0"/>
        </w:rPr>
      </w:pPr>
      <w:r w:rsidRPr="00A76037">
        <w:rPr>
          <w:rFonts w:ascii="標楷體" w:eastAsia="標楷體" w:hAnsi="標楷體" w:cs="Courier New" w:hint="eastAsia"/>
          <w:snapToGrid w:val="0"/>
          <w:kern w:val="0"/>
        </w:rPr>
        <w:t xml:space="preserve">　　　　　　　　　　　</w:t>
      </w:r>
      <w:r w:rsidR="007A4C43" w:rsidRPr="00A76037">
        <w:rPr>
          <w:rFonts w:ascii="標楷體" w:eastAsia="標楷體" w:hAnsi="標楷體" w:cs="Courier New" w:hint="eastAsia"/>
          <w:snapToGrid w:val="0"/>
          <w:kern w:val="0"/>
        </w:rPr>
        <w:t>提案人：</w:t>
      </w:r>
      <w:r w:rsidR="00BB778F" w:rsidRPr="00A76037">
        <w:rPr>
          <w:rFonts w:ascii="標楷體" w:eastAsia="標楷體" w:hAnsi="標楷體" w:cs="標楷體" w:hint="eastAsia"/>
          <w:snapToGrid w:val="0"/>
          <w:kern w:val="0"/>
        </w:rPr>
        <w:t xml:space="preserve">張其祿　</w:t>
      </w:r>
    </w:p>
    <w:p w:rsidR="00BB778F" w:rsidRPr="00A76037" w:rsidRDefault="003D6D01" w:rsidP="00A76037">
      <w:pPr>
        <w:autoSpaceDE w:val="0"/>
        <w:autoSpaceDN w:val="0"/>
        <w:jc w:val="both"/>
        <w:rPr>
          <w:rFonts w:ascii="標楷體" w:eastAsia="標楷體" w:hAnsi="標楷體" w:cs="Courier New"/>
          <w:snapToGrid w:val="0"/>
          <w:kern w:val="0"/>
        </w:rPr>
      </w:pPr>
      <w:r w:rsidRPr="00A76037">
        <w:rPr>
          <w:rFonts w:ascii="標楷體" w:eastAsia="標楷體" w:hAnsi="標楷體" w:cs="Courier New" w:hint="eastAsia"/>
          <w:snapToGrid w:val="0"/>
          <w:kern w:val="0"/>
        </w:rPr>
        <w:t xml:space="preserve">　　　　　　　　　　　</w:t>
      </w:r>
      <w:r w:rsidR="00BB778F" w:rsidRPr="00A76037">
        <w:rPr>
          <w:rFonts w:ascii="標楷體" w:eastAsia="標楷體" w:hAnsi="標楷體" w:cs="標楷體" w:hint="eastAsia"/>
          <w:snapToGrid w:val="0"/>
          <w:kern w:val="0"/>
        </w:rPr>
        <w:t>連署人：</w:t>
      </w:r>
      <w:r w:rsidR="00984172" w:rsidRPr="00A76037">
        <w:rPr>
          <w:rFonts w:ascii="標楷體" w:eastAsia="標楷體" w:hAnsi="標楷體" w:hint="eastAsia"/>
          <w:snapToGrid w:val="0"/>
          <w:color w:val="000000"/>
          <w:kern w:val="0"/>
        </w:rPr>
        <w:t>林楚茵</w:t>
      </w:r>
      <w:r w:rsidR="00BB778F" w:rsidRPr="00A76037">
        <w:rPr>
          <w:rFonts w:ascii="標楷體" w:eastAsia="標楷體" w:hAnsi="標楷體" w:cs="Courier New" w:hint="eastAsia"/>
          <w:snapToGrid w:val="0"/>
          <w:kern w:val="0"/>
        </w:rPr>
        <w:t xml:space="preserve">　</w:t>
      </w:r>
      <w:r w:rsidR="00984172" w:rsidRPr="00A76037">
        <w:rPr>
          <w:rFonts w:ascii="標楷體" w:eastAsia="標楷體" w:hAnsi="標楷體" w:hint="eastAsia"/>
          <w:snapToGrid w:val="0"/>
          <w:color w:val="000000"/>
          <w:kern w:val="0"/>
        </w:rPr>
        <w:t>鍾佳濱</w:t>
      </w:r>
      <w:r w:rsidR="00BB778F" w:rsidRPr="00A76037">
        <w:rPr>
          <w:rFonts w:ascii="標楷體" w:eastAsia="標楷體" w:hAnsi="標楷體" w:cs="Courier New" w:hint="eastAsia"/>
          <w:snapToGrid w:val="0"/>
          <w:kern w:val="0"/>
        </w:rPr>
        <w:t xml:space="preserve">　</w:t>
      </w:r>
    </w:p>
    <w:p w:rsidR="00852135" w:rsidRPr="00A76037" w:rsidRDefault="00BB778F" w:rsidP="00A76037">
      <w:pPr>
        <w:tabs>
          <w:tab w:val="left" w:pos="3660"/>
        </w:tabs>
        <w:autoSpaceDE w:val="0"/>
        <w:autoSpaceDN w:val="0"/>
        <w:ind w:leftChars="4" w:left="669" w:hangingChars="205" w:hanging="656"/>
        <w:jc w:val="both"/>
        <w:rPr>
          <w:rFonts w:ascii="標楷體" w:eastAsia="標楷體" w:hAnsi="標楷體" w:cs="標楷體"/>
          <w:snapToGrid w:val="0"/>
          <w:kern w:val="0"/>
        </w:rPr>
      </w:pPr>
      <w:r w:rsidRPr="00A76037">
        <w:rPr>
          <w:rFonts w:ascii="標楷體" w:eastAsia="標楷體" w:hAnsi="標楷體" w:cs="標楷體" w:hint="eastAsia"/>
          <w:snapToGrid w:val="0"/>
          <w:kern w:val="0"/>
        </w:rPr>
        <w:t>三、</w:t>
      </w:r>
      <w:r w:rsidR="00A302C9" w:rsidRPr="00A76037">
        <w:rPr>
          <w:rFonts w:ascii="標楷體" w:eastAsia="標楷體" w:hAnsi="標楷體" w:cs="標楷體" w:hint="eastAsia"/>
          <w:snapToGrid w:val="0"/>
          <w:kern w:val="0"/>
        </w:rPr>
        <w:t>5、6月股東會旺季已經展開，截至今</w:t>
      </w:r>
      <w:r w:rsidR="00B01308">
        <w:rPr>
          <w:rFonts w:ascii="標楷體" w:eastAsia="標楷體" w:hAnsi="標楷體" w:cs="標楷體" w:hint="eastAsia"/>
          <w:snapToGrid w:val="0"/>
          <w:kern w:val="0"/>
        </w:rPr>
        <w:t>(110)</w:t>
      </w:r>
      <w:r w:rsidR="00A302C9" w:rsidRPr="00A76037">
        <w:rPr>
          <w:rFonts w:ascii="標楷體" w:eastAsia="標楷體" w:hAnsi="標楷體" w:cs="標楷體" w:hint="eastAsia"/>
          <w:snapToGrid w:val="0"/>
          <w:kern w:val="0"/>
        </w:rPr>
        <w:t>年4月底止，全國上市(櫃)及興櫃公司共計1,998家，值此疫情嚴峻期間，召開眾多投資人聚集之實體股東會，恐增加防疫上之負擔</w:t>
      </w:r>
      <w:r w:rsidR="00842B5A">
        <w:rPr>
          <w:rFonts w:ascii="標楷體" w:eastAsia="標楷體" w:hAnsi="標楷體" w:cs="標楷體" w:hint="eastAsia"/>
          <w:snapToGrid w:val="0"/>
          <w:kern w:val="0"/>
        </w:rPr>
        <w:t>；</w:t>
      </w:r>
      <w:r w:rsidR="00A302C9" w:rsidRPr="00A76037">
        <w:rPr>
          <w:rFonts w:ascii="標楷體" w:eastAsia="標楷體" w:hAnsi="標楷體" w:cs="標楷體" w:hint="eastAsia"/>
          <w:snapToGrid w:val="0"/>
          <w:kern w:val="0"/>
        </w:rPr>
        <w:t>為避免造成群聚風險，並確保投資人行使股東權利，上市(櫃)等公司股東</w:t>
      </w:r>
      <w:r w:rsidR="00B01308">
        <w:rPr>
          <w:rFonts w:ascii="標楷體" w:eastAsia="標楷體" w:hAnsi="標楷體" w:cs="標楷體" w:hint="eastAsia"/>
          <w:snapToGrid w:val="0"/>
          <w:kern w:val="0"/>
        </w:rPr>
        <w:t>會</w:t>
      </w:r>
      <w:r w:rsidR="00A302C9" w:rsidRPr="00A76037">
        <w:rPr>
          <w:rFonts w:ascii="標楷體" w:eastAsia="標楷體" w:hAnsi="標楷體" w:cs="標楷體" w:hint="eastAsia"/>
          <w:snapToGrid w:val="0"/>
          <w:kern w:val="0"/>
        </w:rPr>
        <w:t>之召開實有必要延期。爰請金融監督管理委員會會同相關主管機關儘速研議要求上市、上櫃及興櫃公司今(110)年度股東常會統一延後召開，並視疫情變化，訂定延長之期限。</w:t>
      </w:r>
    </w:p>
    <w:p w:rsidR="003D6D01" w:rsidRPr="00A76037" w:rsidRDefault="003D6D01" w:rsidP="00A76037">
      <w:pPr>
        <w:autoSpaceDE w:val="0"/>
        <w:autoSpaceDN w:val="0"/>
        <w:jc w:val="both"/>
        <w:rPr>
          <w:rFonts w:ascii="標楷體" w:eastAsia="標楷體" w:hAnsi="標楷體" w:cs="標楷體"/>
          <w:snapToGrid w:val="0"/>
          <w:kern w:val="0"/>
        </w:rPr>
      </w:pPr>
      <w:r w:rsidRPr="00A76037">
        <w:rPr>
          <w:rFonts w:ascii="標楷體" w:eastAsia="標楷體" w:hAnsi="標楷體" w:cs="Courier New" w:hint="eastAsia"/>
          <w:snapToGrid w:val="0"/>
          <w:kern w:val="0"/>
        </w:rPr>
        <w:t xml:space="preserve">　　　　　　　　　　　</w:t>
      </w:r>
      <w:r w:rsidR="002574F2" w:rsidRPr="00A76037">
        <w:rPr>
          <w:rFonts w:ascii="標楷體" w:eastAsia="標楷體" w:hAnsi="標楷體" w:cs="標楷體" w:hint="eastAsia"/>
          <w:snapToGrid w:val="0"/>
          <w:kern w:val="0"/>
        </w:rPr>
        <w:t>提案人：</w:t>
      </w:r>
      <w:r w:rsidRPr="00A76037">
        <w:rPr>
          <w:rFonts w:ascii="標楷體" w:eastAsia="標楷體" w:hAnsi="標楷體" w:cs="標楷體" w:hint="eastAsia"/>
          <w:snapToGrid w:val="0"/>
          <w:kern w:val="0"/>
        </w:rPr>
        <w:t xml:space="preserve">吳秉叡　沈發惠　林楚茵　郭國文　</w:t>
      </w:r>
    </w:p>
    <w:p w:rsidR="003D6D01" w:rsidRPr="00A76037" w:rsidRDefault="003D6D01" w:rsidP="00A76037">
      <w:pPr>
        <w:autoSpaceDE w:val="0"/>
        <w:autoSpaceDN w:val="0"/>
        <w:jc w:val="both"/>
        <w:rPr>
          <w:rFonts w:ascii="標楷體" w:eastAsia="標楷體" w:hAnsi="標楷體" w:cs="標楷體"/>
          <w:snapToGrid w:val="0"/>
          <w:kern w:val="0"/>
        </w:rPr>
      </w:pPr>
      <w:r w:rsidRPr="00A76037">
        <w:rPr>
          <w:rFonts w:ascii="標楷體" w:eastAsia="標楷體" w:hAnsi="標楷體" w:cs="Courier New" w:hint="eastAsia"/>
          <w:snapToGrid w:val="0"/>
          <w:kern w:val="0"/>
        </w:rPr>
        <w:t xml:space="preserve">　　　　　　　　　　　</w:t>
      </w:r>
      <w:r w:rsidR="00B01308" w:rsidRPr="00A76037">
        <w:rPr>
          <w:rFonts w:ascii="標楷體" w:eastAsia="標楷體" w:hAnsi="標楷體" w:cs="Courier New" w:hint="eastAsia"/>
          <w:snapToGrid w:val="0"/>
          <w:kern w:val="0"/>
        </w:rPr>
        <w:t xml:space="preserve">　　　　</w:t>
      </w:r>
      <w:r w:rsidRPr="00A76037">
        <w:rPr>
          <w:rFonts w:ascii="標楷體" w:eastAsia="標楷體" w:hAnsi="標楷體" w:cs="標楷體" w:hint="eastAsia"/>
          <w:snapToGrid w:val="0"/>
          <w:kern w:val="0"/>
        </w:rPr>
        <w:t xml:space="preserve">鍾佳濱　</w:t>
      </w:r>
    </w:p>
    <w:p w:rsidR="003D6D01" w:rsidRPr="00A76037" w:rsidRDefault="003D6D01" w:rsidP="00A76037">
      <w:pPr>
        <w:tabs>
          <w:tab w:val="left" w:pos="3660"/>
        </w:tabs>
        <w:autoSpaceDE w:val="0"/>
        <w:autoSpaceDN w:val="0"/>
        <w:ind w:leftChars="4" w:left="669" w:hangingChars="205" w:hanging="656"/>
        <w:jc w:val="both"/>
        <w:rPr>
          <w:rFonts w:ascii="標楷體" w:eastAsia="標楷體" w:hAnsi="標楷體"/>
          <w:snapToGrid w:val="0"/>
          <w:kern w:val="0"/>
        </w:rPr>
      </w:pPr>
      <w:r w:rsidRPr="00A76037">
        <w:rPr>
          <w:rFonts w:ascii="標楷體" w:eastAsia="標楷體" w:hAnsi="標楷體" w:cs="標楷體" w:hint="eastAsia"/>
          <w:snapToGrid w:val="0"/>
          <w:kern w:val="0"/>
        </w:rPr>
        <w:t>四、因近日疫情變化，本土病例暴增進而使國內醫療院所及醫務人員之負擔加重，原本衛生福利部無償撥補之防疫物資自今(110)年4月起已減半撥放，尤其相關防疫物資再度出現民眾搶購，對於相關醫療院所及醫護人員防疫所需物資恐有缺口，爰建請衛生福利部針對防疫物資發放，能比照109年度繼續撥放，以維護基</w:t>
      </w:r>
      <w:r w:rsidR="00CB6E9E">
        <w:rPr>
          <w:rFonts w:ascii="標楷體" w:eastAsia="標楷體" w:hAnsi="標楷體" w:cs="標楷體" w:hint="eastAsia"/>
          <w:snapToGrid w:val="0"/>
          <w:kern w:val="0"/>
        </w:rPr>
        <w:t>層</w:t>
      </w:r>
      <w:r w:rsidRPr="00A76037">
        <w:rPr>
          <w:rFonts w:ascii="標楷體" w:eastAsia="標楷體" w:hAnsi="標楷體" w:cs="標楷體" w:hint="eastAsia"/>
          <w:snapToGrid w:val="0"/>
          <w:kern w:val="0"/>
        </w:rPr>
        <w:t>第一線醫護人員安全，並共同守護全民健康。</w:t>
      </w:r>
    </w:p>
    <w:p w:rsidR="007A4C43" w:rsidRPr="00A76037" w:rsidRDefault="003D6D01" w:rsidP="00A76037">
      <w:pPr>
        <w:autoSpaceDE w:val="0"/>
        <w:autoSpaceDN w:val="0"/>
        <w:jc w:val="both"/>
        <w:rPr>
          <w:rFonts w:ascii="標楷體" w:eastAsia="標楷體" w:hAnsi="標楷體" w:cs="標楷體"/>
          <w:snapToGrid w:val="0"/>
          <w:kern w:val="0"/>
        </w:rPr>
      </w:pPr>
      <w:r w:rsidRPr="00A76037">
        <w:rPr>
          <w:rFonts w:ascii="標楷體" w:eastAsia="標楷體" w:hAnsi="標楷體" w:cs="Courier New" w:hint="eastAsia"/>
          <w:snapToGrid w:val="0"/>
          <w:kern w:val="0"/>
        </w:rPr>
        <w:t xml:space="preserve">　　　　　　　　　　　</w:t>
      </w:r>
      <w:r w:rsidRPr="00A76037">
        <w:rPr>
          <w:rFonts w:ascii="標楷體" w:eastAsia="標楷體" w:hAnsi="標楷體" w:cs="標楷體" w:hint="eastAsia"/>
          <w:snapToGrid w:val="0"/>
          <w:kern w:val="0"/>
        </w:rPr>
        <w:t xml:space="preserve">提案人：郭國文　林楚茵　沈發惠　</w:t>
      </w:r>
    </w:p>
    <w:p w:rsidR="003D6D01" w:rsidRPr="00A76037" w:rsidRDefault="003D6D01" w:rsidP="00A76037">
      <w:pPr>
        <w:tabs>
          <w:tab w:val="left" w:pos="3660"/>
        </w:tabs>
        <w:autoSpaceDE w:val="0"/>
        <w:autoSpaceDN w:val="0"/>
        <w:ind w:leftChars="4" w:left="669" w:hangingChars="205" w:hanging="656"/>
        <w:jc w:val="both"/>
        <w:rPr>
          <w:rFonts w:ascii="標楷體" w:eastAsia="標楷體" w:hAnsi="標楷體"/>
          <w:snapToGrid w:val="0"/>
          <w:kern w:val="0"/>
        </w:rPr>
      </w:pPr>
      <w:r w:rsidRPr="00A76037">
        <w:rPr>
          <w:rFonts w:ascii="標楷體" w:eastAsia="標楷體" w:hAnsi="標楷體" w:cs="標楷體" w:hint="eastAsia"/>
          <w:snapToGrid w:val="0"/>
          <w:kern w:val="0"/>
        </w:rPr>
        <w:t>五、因近日疫情變化，本土病例暴增進而使國內醫療院所及醫務人員之負擔加重，查衛生福利部「執行嚴重特殊傳染性肺炎醫療照護及防治發給補助津貼及獎勵要點」中關於防疫及績效之相關獎勵期間皆限定於109年6月即截止，然而現在本土疫情再起，請衛生福利部就該要點重新檢討，使110年度亦能比照辦理，以慰勉醫療機構及醫事人員於疫情期間辛勞。</w:t>
      </w:r>
    </w:p>
    <w:p w:rsidR="003D6D01" w:rsidRPr="00A76037" w:rsidRDefault="00971B43" w:rsidP="00A76037">
      <w:pPr>
        <w:autoSpaceDE w:val="0"/>
        <w:autoSpaceDN w:val="0"/>
        <w:jc w:val="both"/>
        <w:rPr>
          <w:rFonts w:ascii="標楷體" w:eastAsia="標楷體" w:hAnsi="標楷體" w:cs="標楷體"/>
          <w:snapToGrid w:val="0"/>
          <w:kern w:val="0"/>
        </w:rPr>
      </w:pPr>
      <w:r w:rsidRPr="00A76037">
        <w:rPr>
          <w:rFonts w:ascii="標楷體" w:eastAsia="標楷體" w:hAnsi="標楷體" w:cs="Courier New" w:hint="eastAsia"/>
          <w:snapToGrid w:val="0"/>
          <w:kern w:val="0"/>
        </w:rPr>
        <w:t xml:space="preserve">　　　　　　　　　　　</w:t>
      </w:r>
      <w:r w:rsidRPr="00A76037">
        <w:rPr>
          <w:rFonts w:ascii="標楷體" w:eastAsia="標楷體" w:hAnsi="標楷體" w:cs="標楷體" w:hint="eastAsia"/>
          <w:snapToGrid w:val="0"/>
          <w:kern w:val="0"/>
        </w:rPr>
        <w:t xml:space="preserve">提案人：郭國文　林楚茵　沈發惠　</w:t>
      </w:r>
    </w:p>
    <w:p w:rsidR="00971B43" w:rsidRPr="00A76037" w:rsidRDefault="00971B43" w:rsidP="00357D05">
      <w:pPr>
        <w:tabs>
          <w:tab w:val="left" w:pos="3660"/>
        </w:tabs>
        <w:autoSpaceDE w:val="0"/>
        <w:autoSpaceDN w:val="0"/>
        <w:ind w:leftChars="4" w:left="669" w:hangingChars="205" w:hanging="656"/>
        <w:jc w:val="both"/>
        <w:rPr>
          <w:snapToGrid w:val="0"/>
          <w:kern w:val="0"/>
        </w:rPr>
      </w:pPr>
      <w:r w:rsidRPr="00A76037">
        <w:rPr>
          <w:rFonts w:ascii="標楷體" w:eastAsia="標楷體" w:hAnsi="標楷體" w:cs="標楷體" w:hint="eastAsia"/>
          <w:snapToGrid w:val="0"/>
          <w:kern w:val="0"/>
        </w:rPr>
        <w:t>六、鑑於疫情嚴峻，許多公司紛紛實施分流上班、居家上班。為避免民眾特別到銀行臨櫃，節省跨行交易手續費，希望民眾能減少出門，非特殊狀況在家即可透過網路完成金融交易操作。因應疫情發展快速，避免警戒升級造成民眾無法外出，在家使用網路銀行交易卻須支付較高額之手續費，請金融監督管理委員會責成</w:t>
      </w:r>
      <w:r w:rsidR="002D1509">
        <w:rPr>
          <w:rFonts w:ascii="標楷體" w:eastAsia="標楷體" w:hAnsi="標楷體" w:cs="標楷體" w:hint="eastAsia"/>
          <w:snapToGrid w:val="0"/>
          <w:kern w:val="0"/>
        </w:rPr>
        <w:t>中華民國</w:t>
      </w:r>
      <w:r w:rsidRPr="00A76037">
        <w:rPr>
          <w:rFonts w:ascii="標楷體" w:eastAsia="標楷體" w:hAnsi="標楷體" w:cs="標楷體" w:hint="eastAsia"/>
          <w:snapToGrid w:val="0"/>
          <w:kern w:val="0"/>
        </w:rPr>
        <w:t>銀行</w:t>
      </w:r>
      <w:r w:rsidR="002D1509">
        <w:rPr>
          <w:rFonts w:ascii="標楷體" w:eastAsia="標楷體" w:hAnsi="標楷體" w:cs="標楷體" w:hint="eastAsia"/>
          <w:snapToGrid w:val="0"/>
          <w:kern w:val="0"/>
        </w:rPr>
        <w:t>商業同業</w:t>
      </w:r>
      <w:r w:rsidRPr="00A76037">
        <w:rPr>
          <w:rFonts w:ascii="標楷體" w:eastAsia="標楷體" w:hAnsi="標楷體" w:cs="標楷體" w:hint="eastAsia"/>
          <w:snapToGrid w:val="0"/>
          <w:kern w:val="0"/>
        </w:rPr>
        <w:t>公會</w:t>
      </w:r>
      <w:r w:rsidR="002D1509">
        <w:rPr>
          <w:rFonts w:ascii="標楷體" w:eastAsia="標楷體" w:hAnsi="標楷體" w:cs="標楷體" w:hint="eastAsia"/>
          <w:snapToGrid w:val="0"/>
          <w:kern w:val="0"/>
        </w:rPr>
        <w:t>全國聯合會</w:t>
      </w:r>
      <w:r w:rsidRPr="00A76037">
        <w:rPr>
          <w:rFonts w:ascii="標楷體" w:eastAsia="標楷體" w:hAnsi="標楷體" w:cs="標楷體" w:hint="eastAsia"/>
          <w:snapToGrid w:val="0"/>
          <w:kern w:val="0"/>
        </w:rPr>
        <w:t>儘速研議於疫情期間減免或調降網路銀行交易手續費，讓民眾在家就能從事金融交易，減少外出足跡，並於1週內</w:t>
      </w:r>
      <w:r w:rsidRPr="00A76037">
        <w:rPr>
          <w:rFonts w:ascii="標楷體" w:eastAsia="標楷體" w:hAnsi="標楷體" w:cs="Courier New" w:hint="eastAsia"/>
          <w:snapToGrid w:val="0"/>
          <w:kern w:val="0"/>
        </w:rPr>
        <w:t>向立法院財政委員會提出書面報告。</w:t>
      </w:r>
    </w:p>
    <w:p w:rsidR="00971B43" w:rsidRPr="00A76037" w:rsidRDefault="00971B43" w:rsidP="00A76037">
      <w:pPr>
        <w:tabs>
          <w:tab w:val="left" w:pos="3660"/>
        </w:tabs>
        <w:autoSpaceDE w:val="0"/>
        <w:autoSpaceDN w:val="0"/>
        <w:ind w:leftChars="4" w:left="669" w:hangingChars="205" w:hanging="656"/>
        <w:jc w:val="both"/>
        <w:rPr>
          <w:rFonts w:ascii="標楷體" w:eastAsia="標楷體" w:hAnsi="標楷體" w:cs="Courier New"/>
          <w:snapToGrid w:val="0"/>
          <w:kern w:val="0"/>
        </w:rPr>
      </w:pPr>
      <w:r w:rsidRPr="00A76037">
        <w:rPr>
          <w:rFonts w:ascii="標楷體" w:eastAsia="標楷體" w:hAnsi="標楷體" w:cs="Courier New" w:hint="eastAsia"/>
          <w:snapToGrid w:val="0"/>
          <w:kern w:val="0"/>
        </w:rPr>
        <w:t xml:space="preserve">　　　　　　　　　　　</w:t>
      </w:r>
      <w:r w:rsidRPr="00A76037">
        <w:rPr>
          <w:rFonts w:ascii="標楷體" w:eastAsia="標楷體" w:hAnsi="標楷體" w:cs="標楷體" w:hint="eastAsia"/>
          <w:snapToGrid w:val="0"/>
          <w:kern w:val="0"/>
        </w:rPr>
        <w:t xml:space="preserve">提案人：林楚茵　沈發惠　郭國文　</w:t>
      </w:r>
    </w:p>
    <w:p w:rsidR="00C04963" w:rsidRPr="00215D55" w:rsidRDefault="00EB0D6E" w:rsidP="00A76037">
      <w:pPr>
        <w:tabs>
          <w:tab w:val="left" w:pos="1418"/>
        </w:tabs>
        <w:autoSpaceDE w:val="0"/>
        <w:autoSpaceDN w:val="0"/>
        <w:spacing w:beforeLines="50" w:before="180"/>
        <w:ind w:left="320" w:hangingChars="100" w:hanging="320"/>
        <w:jc w:val="both"/>
        <w:rPr>
          <w:rFonts w:ascii="標楷體" w:eastAsia="標楷體" w:hAnsi="標楷體" w:cs="Courier New"/>
          <w:b/>
        </w:rPr>
      </w:pPr>
      <w:r w:rsidRPr="00A76037">
        <w:rPr>
          <w:rFonts w:ascii="標楷體" w:eastAsia="標楷體" w:hAnsi="標楷體" w:hint="eastAsia"/>
          <w:b/>
          <w:snapToGrid w:val="0"/>
          <w:kern w:val="0"/>
        </w:rPr>
        <w:t>散會</w:t>
      </w:r>
    </w:p>
    <w:sectPr w:rsidR="00C04963" w:rsidRPr="00215D55" w:rsidSect="005F69F5">
      <w:footerReference w:type="even" r:id="rId9"/>
      <w:footerReference w:type="default" r:id="rId10"/>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67BD" w:rsidRDefault="009467BD">
      <w:pPr>
        <w:spacing w:line="240" w:lineRule="auto"/>
      </w:pPr>
      <w:r>
        <w:separator/>
      </w:r>
    </w:p>
  </w:endnote>
  <w:endnote w:type="continuationSeparator" w:id="0">
    <w:p w:rsidR="009467BD" w:rsidRDefault="009467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6D01" w:rsidRDefault="003D6D01"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3D6D01" w:rsidRDefault="003D6D0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6D01" w:rsidRDefault="003D6D01"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0F70BA">
      <w:rPr>
        <w:rStyle w:val="ab"/>
        <w:noProof/>
      </w:rPr>
      <w:t>2</w:t>
    </w:r>
    <w:r>
      <w:rPr>
        <w:rStyle w:val="ab"/>
      </w:rPr>
      <w:fldChar w:fldCharType="end"/>
    </w:r>
  </w:p>
  <w:p w:rsidR="003D6D01" w:rsidRDefault="003D6D0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67BD" w:rsidRDefault="009467BD">
      <w:pPr>
        <w:spacing w:line="240" w:lineRule="auto"/>
      </w:pPr>
      <w:r>
        <w:separator/>
      </w:r>
    </w:p>
  </w:footnote>
  <w:footnote w:type="continuationSeparator" w:id="0">
    <w:p w:rsidR="009467BD" w:rsidRDefault="009467B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10D46"/>
    <w:rsid w:val="000114FF"/>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31BBB"/>
    <w:rsid w:val="0003276E"/>
    <w:rsid w:val="0003376B"/>
    <w:rsid w:val="0003391C"/>
    <w:rsid w:val="00033CAE"/>
    <w:rsid w:val="000341C6"/>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415F"/>
    <w:rsid w:val="00064206"/>
    <w:rsid w:val="000644F7"/>
    <w:rsid w:val="00064D6E"/>
    <w:rsid w:val="0006534F"/>
    <w:rsid w:val="00066A8A"/>
    <w:rsid w:val="00067811"/>
    <w:rsid w:val="00070175"/>
    <w:rsid w:val="00071343"/>
    <w:rsid w:val="00073B99"/>
    <w:rsid w:val="000748C4"/>
    <w:rsid w:val="00075061"/>
    <w:rsid w:val="000756DF"/>
    <w:rsid w:val="00076633"/>
    <w:rsid w:val="00080B30"/>
    <w:rsid w:val="00081553"/>
    <w:rsid w:val="00081DBB"/>
    <w:rsid w:val="00081FC3"/>
    <w:rsid w:val="000833DD"/>
    <w:rsid w:val="00086200"/>
    <w:rsid w:val="00087208"/>
    <w:rsid w:val="00087686"/>
    <w:rsid w:val="0009101A"/>
    <w:rsid w:val="00092282"/>
    <w:rsid w:val="00094DEC"/>
    <w:rsid w:val="00095277"/>
    <w:rsid w:val="00097A45"/>
    <w:rsid w:val="00097B28"/>
    <w:rsid w:val="000A02AD"/>
    <w:rsid w:val="000A12FE"/>
    <w:rsid w:val="000A13DD"/>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5737"/>
    <w:rsid w:val="000C63B5"/>
    <w:rsid w:val="000C6F39"/>
    <w:rsid w:val="000D088D"/>
    <w:rsid w:val="000D1FE9"/>
    <w:rsid w:val="000D239E"/>
    <w:rsid w:val="000D2456"/>
    <w:rsid w:val="000D296C"/>
    <w:rsid w:val="000D38A7"/>
    <w:rsid w:val="000D6199"/>
    <w:rsid w:val="000D630F"/>
    <w:rsid w:val="000D6988"/>
    <w:rsid w:val="000D70EC"/>
    <w:rsid w:val="000D7954"/>
    <w:rsid w:val="000E16AD"/>
    <w:rsid w:val="000E17DE"/>
    <w:rsid w:val="000E27D8"/>
    <w:rsid w:val="000E3341"/>
    <w:rsid w:val="000E3CA6"/>
    <w:rsid w:val="000E3CC5"/>
    <w:rsid w:val="000E44F9"/>
    <w:rsid w:val="000E46F7"/>
    <w:rsid w:val="000E4D3F"/>
    <w:rsid w:val="000E7009"/>
    <w:rsid w:val="000F0EBD"/>
    <w:rsid w:val="000F1477"/>
    <w:rsid w:val="000F1677"/>
    <w:rsid w:val="000F1BE6"/>
    <w:rsid w:val="000F1DCD"/>
    <w:rsid w:val="000F4F81"/>
    <w:rsid w:val="000F59CB"/>
    <w:rsid w:val="000F6935"/>
    <w:rsid w:val="000F70BA"/>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2DA"/>
    <w:rsid w:val="00157AFE"/>
    <w:rsid w:val="00163B5A"/>
    <w:rsid w:val="00164A0E"/>
    <w:rsid w:val="0016685A"/>
    <w:rsid w:val="0016697B"/>
    <w:rsid w:val="00167956"/>
    <w:rsid w:val="001727EE"/>
    <w:rsid w:val="001744F3"/>
    <w:rsid w:val="0017627C"/>
    <w:rsid w:val="00176485"/>
    <w:rsid w:val="00176895"/>
    <w:rsid w:val="00177086"/>
    <w:rsid w:val="00177147"/>
    <w:rsid w:val="00180667"/>
    <w:rsid w:val="00182DDB"/>
    <w:rsid w:val="00183DDD"/>
    <w:rsid w:val="001849A8"/>
    <w:rsid w:val="00184ED0"/>
    <w:rsid w:val="00185134"/>
    <w:rsid w:val="001860BA"/>
    <w:rsid w:val="0019164D"/>
    <w:rsid w:val="0019396D"/>
    <w:rsid w:val="00193B43"/>
    <w:rsid w:val="00195547"/>
    <w:rsid w:val="001958FF"/>
    <w:rsid w:val="00196F56"/>
    <w:rsid w:val="0019744D"/>
    <w:rsid w:val="001A1372"/>
    <w:rsid w:val="001A1915"/>
    <w:rsid w:val="001A26F0"/>
    <w:rsid w:val="001A2D58"/>
    <w:rsid w:val="001A2EC2"/>
    <w:rsid w:val="001A5D1A"/>
    <w:rsid w:val="001B0B2D"/>
    <w:rsid w:val="001B2595"/>
    <w:rsid w:val="001B2AAA"/>
    <w:rsid w:val="001B4D91"/>
    <w:rsid w:val="001B593F"/>
    <w:rsid w:val="001B69D6"/>
    <w:rsid w:val="001B6CAC"/>
    <w:rsid w:val="001B6E5F"/>
    <w:rsid w:val="001C14C2"/>
    <w:rsid w:val="001C2E4A"/>
    <w:rsid w:val="001C2E6E"/>
    <w:rsid w:val="001C3CCA"/>
    <w:rsid w:val="001C5514"/>
    <w:rsid w:val="001C644F"/>
    <w:rsid w:val="001D35F6"/>
    <w:rsid w:val="001D378A"/>
    <w:rsid w:val="001D4CC7"/>
    <w:rsid w:val="001D7C89"/>
    <w:rsid w:val="001E134F"/>
    <w:rsid w:val="001E250C"/>
    <w:rsid w:val="001E275C"/>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3DA"/>
    <w:rsid w:val="00200648"/>
    <w:rsid w:val="00200871"/>
    <w:rsid w:val="00200DF1"/>
    <w:rsid w:val="00202878"/>
    <w:rsid w:val="002053E5"/>
    <w:rsid w:val="00207292"/>
    <w:rsid w:val="002100ED"/>
    <w:rsid w:val="00210221"/>
    <w:rsid w:val="002107E4"/>
    <w:rsid w:val="00211C8C"/>
    <w:rsid w:val="00211EEA"/>
    <w:rsid w:val="00212B3E"/>
    <w:rsid w:val="00214628"/>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644"/>
    <w:rsid w:val="00237F93"/>
    <w:rsid w:val="00241743"/>
    <w:rsid w:val="002426E8"/>
    <w:rsid w:val="00243726"/>
    <w:rsid w:val="00243D72"/>
    <w:rsid w:val="00244AD8"/>
    <w:rsid w:val="002457E4"/>
    <w:rsid w:val="00246EB5"/>
    <w:rsid w:val="0025113E"/>
    <w:rsid w:val="00251220"/>
    <w:rsid w:val="0025221E"/>
    <w:rsid w:val="002527EA"/>
    <w:rsid w:val="00252A51"/>
    <w:rsid w:val="002558DA"/>
    <w:rsid w:val="00255B9B"/>
    <w:rsid w:val="002574F2"/>
    <w:rsid w:val="002603C6"/>
    <w:rsid w:val="0026189E"/>
    <w:rsid w:val="00261AE8"/>
    <w:rsid w:val="002629C9"/>
    <w:rsid w:val="002635A9"/>
    <w:rsid w:val="00263EE4"/>
    <w:rsid w:val="00264FAA"/>
    <w:rsid w:val="002670EE"/>
    <w:rsid w:val="00270B61"/>
    <w:rsid w:val="002755D6"/>
    <w:rsid w:val="002758A0"/>
    <w:rsid w:val="002810E0"/>
    <w:rsid w:val="00282B1F"/>
    <w:rsid w:val="002831FC"/>
    <w:rsid w:val="00283A16"/>
    <w:rsid w:val="00283A2B"/>
    <w:rsid w:val="0028401B"/>
    <w:rsid w:val="00284114"/>
    <w:rsid w:val="00284C1C"/>
    <w:rsid w:val="00284CD4"/>
    <w:rsid w:val="002855AE"/>
    <w:rsid w:val="002863E4"/>
    <w:rsid w:val="002921B8"/>
    <w:rsid w:val="002922FC"/>
    <w:rsid w:val="0029230D"/>
    <w:rsid w:val="002923F2"/>
    <w:rsid w:val="00292763"/>
    <w:rsid w:val="002939DB"/>
    <w:rsid w:val="00295722"/>
    <w:rsid w:val="00295B2C"/>
    <w:rsid w:val="00297184"/>
    <w:rsid w:val="002A0D0E"/>
    <w:rsid w:val="002A1A5F"/>
    <w:rsid w:val="002A27F4"/>
    <w:rsid w:val="002A4502"/>
    <w:rsid w:val="002A4898"/>
    <w:rsid w:val="002A587C"/>
    <w:rsid w:val="002A7259"/>
    <w:rsid w:val="002A794B"/>
    <w:rsid w:val="002A7DF9"/>
    <w:rsid w:val="002B0839"/>
    <w:rsid w:val="002B23E8"/>
    <w:rsid w:val="002B337A"/>
    <w:rsid w:val="002B5192"/>
    <w:rsid w:val="002B6773"/>
    <w:rsid w:val="002B6A88"/>
    <w:rsid w:val="002B6EBB"/>
    <w:rsid w:val="002C18BD"/>
    <w:rsid w:val="002C32BA"/>
    <w:rsid w:val="002C38AF"/>
    <w:rsid w:val="002C47F6"/>
    <w:rsid w:val="002C4DFD"/>
    <w:rsid w:val="002C7D09"/>
    <w:rsid w:val="002D0D7E"/>
    <w:rsid w:val="002D14CA"/>
    <w:rsid w:val="002D1509"/>
    <w:rsid w:val="002D18DC"/>
    <w:rsid w:val="002D25ED"/>
    <w:rsid w:val="002D31EE"/>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4702"/>
    <w:rsid w:val="00315576"/>
    <w:rsid w:val="00316F5E"/>
    <w:rsid w:val="00317414"/>
    <w:rsid w:val="0031763C"/>
    <w:rsid w:val="00321047"/>
    <w:rsid w:val="00321120"/>
    <w:rsid w:val="003220E5"/>
    <w:rsid w:val="00322FA5"/>
    <w:rsid w:val="00323196"/>
    <w:rsid w:val="00324A15"/>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5946"/>
    <w:rsid w:val="00346EA9"/>
    <w:rsid w:val="00347EAF"/>
    <w:rsid w:val="00350CB5"/>
    <w:rsid w:val="0035290E"/>
    <w:rsid w:val="00355C92"/>
    <w:rsid w:val="003565D9"/>
    <w:rsid w:val="00357377"/>
    <w:rsid w:val="003573BD"/>
    <w:rsid w:val="003577B1"/>
    <w:rsid w:val="00357D05"/>
    <w:rsid w:val="003615FB"/>
    <w:rsid w:val="003702CD"/>
    <w:rsid w:val="003709A7"/>
    <w:rsid w:val="00371123"/>
    <w:rsid w:val="003712BA"/>
    <w:rsid w:val="003731B9"/>
    <w:rsid w:val="00374010"/>
    <w:rsid w:val="00374207"/>
    <w:rsid w:val="00376016"/>
    <w:rsid w:val="00377331"/>
    <w:rsid w:val="00380156"/>
    <w:rsid w:val="00382557"/>
    <w:rsid w:val="00382A3A"/>
    <w:rsid w:val="00383DA7"/>
    <w:rsid w:val="0038495A"/>
    <w:rsid w:val="00385A2F"/>
    <w:rsid w:val="00385EC9"/>
    <w:rsid w:val="00386AA0"/>
    <w:rsid w:val="0038702F"/>
    <w:rsid w:val="00391280"/>
    <w:rsid w:val="00394B25"/>
    <w:rsid w:val="0039518F"/>
    <w:rsid w:val="00395A14"/>
    <w:rsid w:val="00396814"/>
    <w:rsid w:val="003978BE"/>
    <w:rsid w:val="003A0160"/>
    <w:rsid w:val="003A2B5F"/>
    <w:rsid w:val="003A4837"/>
    <w:rsid w:val="003A4C25"/>
    <w:rsid w:val="003A4F80"/>
    <w:rsid w:val="003A7269"/>
    <w:rsid w:val="003B0D2D"/>
    <w:rsid w:val="003B1016"/>
    <w:rsid w:val="003B6D7A"/>
    <w:rsid w:val="003B7189"/>
    <w:rsid w:val="003C0BC7"/>
    <w:rsid w:val="003C1579"/>
    <w:rsid w:val="003C2351"/>
    <w:rsid w:val="003C2D6A"/>
    <w:rsid w:val="003C3A08"/>
    <w:rsid w:val="003C3D84"/>
    <w:rsid w:val="003C3FE9"/>
    <w:rsid w:val="003C4864"/>
    <w:rsid w:val="003C55ED"/>
    <w:rsid w:val="003C7DD4"/>
    <w:rsid w:val="003D0B0F"/>
    <w:rsid w:val="003D3242"/>
    <w:rsid w:val="003D35A2"/>
    <w:rsid w:val="003D57E9"/>
    <w:rsid w:val="003D6D01"/>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4494"/>
    <w:rsid w:val="004404EE"/>
    <w:rsid w:val="0044054B"/>
    <w:rsid w:val="00441FDC"/>
    <w:rsid w:val="00443DF4"/>
    <w:rsid w:val="00444DE6"/>
    <w:rsid w:val="00447552"/>
    <w:rsid w:val="004505A8"/>
    <w:rsid w:val="0045129A"/>
    <w:rsid w:val="00451848"/>
    <w:rsid w:val="00451A3E"/>
    <w:rsid w:val="00452E65"/>
    <w:rsid w:val="00456157"/>
    <w:rsid w:val="00457E78"/>
    <w:rsid w:val="004614DE"/>
    <w:rsid w:val="0046154F"/>
    <w:rsid w:val="0046189B"/>
    <w:rsid w:val="0046199E"/>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879C0"/>
    <w:rsid w:val="004901F0"/>
    <w:rsid w:val="00490A11"/>
    <w:rsid w:val="004930D3"/>
    <w:rsid w:val="004949BF"/>
    <w:rsid w:val="004964BF"/>
    <w:rsid w:val="00497026"/>
    <w:rsid w:val="004979E4"/>
    <w:rsid w:val="004A2B2C"/>
    <w:rsid w:val="004A2E6A"/>
    <w:rsid w:val="004A4544"/>
    <w:rsid w:val="004A4ED8"/>
    <w:rsid w:val="004A53F2"/>
    <w:rsid w:val="004A5BD2"/>
    <w:rsid w:val="004A7A76"/>
    <w:rsid w:val="004A7E23"/>
    <w:rsid w:val="004A7EB3"/>
    <w:rsid w:val="004B027F"/>
    <w:rsid w:val="004B2E23"/>
    <w:rsid w:val="004B45D7"/>
    <w:rsid w:val="004B4C0B"/>
    <w:rsid w:val="004C124D"/>
    <w:rsid w:val="004C70B6"/>
    <w:rsid w:val="004D0C0E"/>
    <w:rsid w:val="004D10B8"/>
    <w:rsid w:val="004D2EC2"/>
    <w:rsid w:val="004D3684"/>
    <w:rsid w:val="004D3990"/>
    <w:rsid w:val="004D39CF"/>
    <w:rsid w:val="004D475F"/>
    <w:rsid w:val="004D6137"/>
    <w:rsid w:val="004E1FC8"/>
    <w:rsid w:val="004E37B7"/>
    <w:rsid w:val="004E6173"/>
    <w:rsid w:val="004E7424"/>
    <w:rsid w:val="004F1550"/>
    <w:rsid w:val="004F28D3"/>
    <w:rsid w:val="004F2AB2"/>
    <w:rsid w:val="004F42DF"/>
    <w:rsid w:val="004F6238"/>
    <w:rsid w:val="004F67E3"/>
    <w:rsid w:val="004F7124"/>
    <w:rsid w:val="004F7356"/>
    <w:rsid w:val="005019E1"/>
    <w:rsid w:val="00503303"/>
    <w:rsid w:val="00504A27"/>
    <w:rsid w:val="00505451"/>
    <w:rsid w:val="005056E6"/>
    <w:rsid w:val="0050718A"/>
    <w:rsid w:val="00510690"/>
    <w:rsid w:val="0051135C"/>
    <w:rsid w:val="005176FD"/>
    <w:rsid w:val="00520303"/>
    <w:rsid w:val="005232A9"/>
    <w:rsid w:val="005236F8"/>
    <w:rsid w:val="00524DA5"/>
    <w:rsid w:val="0052607B"/>
    <w:rsid w:val="0053034F"/>
    <w:rsid w:val="00530D30"/>
    <w:rsid w:val="00531DE6"/>
    <w:rsid w:val="00533D90"/>
    <w:rsid w:val="0053473E"/>
    <w:rsid w:val="0053622E"/>
    <w:rsid w:val="00536A69"/>
    <w:rsid w:val="00537F58"/>
    <w:rsid w:val="00543686"/>
    <w:rsid w:val="0054510D"/>
    <w:rsid w:val="00546956"/>
    <w:rsid w:val="005473BD"/>
    <w:rsid w:val="005502F3"/>
    <w:rsid w:val="00550423"/>
    <w:rsid w:val="00551734"/>
    <w:rsid w:val="005531A3"/>
    <w:rsid w:val="005547B8"/>
    <w:rsid w:val="00556CA5"/>
    <w:rsid w:val="005571D7"/>
    <w:rsid w:val="00561DB8"/>
    <w:rsid w:val="00563178"/>
    <w:rsid w:val="005645FE"/>
    <w:rsid w:val="00564B88"/>
    <w:rsid w:val="0056557F"/>
    <w:rsid w:val="005702A9"/>
    <w:rsid w:val="005717FF"/>
    <w:rsid w:val="00571D08"/>
    <w:rsid w:val="005720FD"/>
    <w:rsid w:val="0057305F"/>
    <w:rsid w:val="00573AB8"/>
    <w:rsid w:val="00574F67"/>
    <w:rsid w:val="00575965"/>
    <w:rsid w:val="0058002D"/>
    <w:rsid w:val="0058132F"/>
    <w:rsid w:val="00581D4F"/>
    <w:rsid w:val="00582203"/>
    <w:rsid w:val="005830B7"/>
    <w:rsid w:val="00583940"/>
    <w:rsid w:val="005842B3"/>
    <w:rsid w:val="0058618C"/>
    <w:rsid w:val="00586C63"/>
    <w:rsid w:val="0058732F"/>
    <w:rsid w:val="005910C6"/>
    <w:rsid w:val="0059198C"/>
    <w:rsid w:val="00594CC6"/>
    <w:rsid w:val="00594F1A"/>
    <w:rsid w:val="005950B6"/>
    <w:rsid w:val="0059556C"/>
    <w:rsid w:val="00597FE1"/>
    <w:rsid w:val="005A0475"/>
    <w:rsid w:val="005A226B"/>
    <w:rsid w:val="005A4A99"/>
    <w:rsid w:val="005A4EEE"/>
    <w:rsid w:val="005A52FE"/>
    <w:rsid w:val="005A5791"/>
    <w:rsid w:val="005A5EFE"/>
    <w:rsid w:val="005A65F1"/>
    <w:rsid w:val="005A77A0"/>
    <w:rsid w:val="005A7BE2"/>
    <w:rsid w:val="005B05A8"/>
    <w:rsid w:val="005B2DED"/>
    <w:rsid w:val="005B4AF8"/>
    <w:rsid w:val="005B5744"/>
    <w:rsid w:val="005C074E"/>
    <w:rsid w:val="005C31CA"/>
    <w:rsid w:val="005C350B"/>
    <w:rsid w:val="005C3BCB"/>
    <w:rsid w:val="005C3F73"/>
    <w:rsid w:val="005C4450"/>
    <w:rsid w:val="005C4769"/>
    <w:rsid w:val="005C5FA6"/>
    <w:rsid w:val="005C6257"/>
    <w:rsid w:val="005C6B6A"/>
    <w:rsid w:val="005C79A1"/>
    <w:rsid w:val="005C7A8D"/>
    <w:rsid w:val="005D0A03"/>
    <w:rsid w:val="005D197B"/>
    <w:rsid w:val="005D2F26"/>
    <w:rsid w:val="005D373E"/>
    <w:rsid w:val="005D40F0"/>
    <w:rsid w:val="005D461F"/>
    <w:rsid w:val="005D4D24"/>
    <w:rsid w:val="005D60C4"/>
    <w:rsid w:val="005E00F6"/>
    <w:rsid w:val="005E037D"/>
    <w:rsid w:val="005E14D3"/>
    <w:rsid w:val="005E23F5"/>
    <w:rsid w:val="005E3311"/>
    <w:rsid w:val="005E3572"/>
    <w:rsid w:val="005E4CFE"/>
    <w:rsid w:val="005E5CF3"/>
    <w:rsid w:val="005F1458"/>
    <w:rsid w:val="005F1B4C"/>
    <w:rsid w:val="005F3951"/>
    <w:rsid w:val="005F4DB3"/>
    <w:rsid w:val="005F547A"/>
    <w:rsid w:val="005F63D9"/>
    <w:rsid w:val="005F69F5"/>
    <w:rsid w:val="006006C9"/>
    <w:rsid w:val="00600934"/>
    <w:rsid w:val="00601E71"/>
    <w:rsid w:val="006024C7"/>
    <w:rsid w:val="00604CA6"/>
    <w:rsid w:val="006059DE"/>
    <w:rsid w:val="00606638"/>
    <w:rsid w:val="0061021F"/>
    <w:rsid w:val="00611BC4"/>
    <w:rsid w:val="006139AA"/>
    <w:rsid w:val="00615F64"/>
    <w:rsid w:val="0061656A"/>
    <w:rsid w:val="00617667"/>
    <w:rsid w:val="00617F9E"/>
    <w:rsid w:val="00621666"/>
    <w:rsid w:val="00622276"/>
    <w:rsid w:val="00622CA5"/>
    <w:rsid w:val="00623288"/>
    <w:rsid w:val="00623A58"/>
    <w:rsid w:val="00624A8E"/>
    <w:rsid w:val="0062510E"/>
    <w:rsid w:val="0062517E"/>
    <w:rsid w:val="006255D3"/>
    <w:rsid w:val="00625F7B"/>
    <w:rsid w:val="00627E23"/>
    <w:rsid w:val="006313F2"/>
    <w:rsid w:val="00631FCB"/>
    <w:rsid w:val="006321E5"/>
    <w:rsid w:val="006323E5"/>
    <w:rsid w:val="00633518"/>
    <w:rsid w:val="0063485E"/>
    <w:rsid w:val="0063669A"/>
    <w:rsid w:val="00637CC4"/>
    <w:rsid w:val="00637CF7"/>
    <w:rsid w:val="006419C0"/>
    <w:rsid w:val="00642555"/>
    <w:rsid w:val="00643187"/>
    <w:rsid w:val="00645842"/>
    <w:rsid w:val="00645C28"/>
    <w:rsid w:val="00646CA6"/>
    <w:rsid w:val="00646FEA"/>
    <w:rsid w:val="0064725A"/>
    <w:rsid w:val="00647C8A"/>
    <w:rsid w:val="00652DB6"/>
    <w:rsid w:val="00655969"/>
    <w:rsid w:val="00655D22"/>
    <w:rsid w:val="0065622B"/>
    <w:rsid w:val="006565AD"/>
    <w:rsid w:val="00656A4E"/>
    <w:rsid w:val="00656C35"/>
    <w:rsid w:val="0065709C"/>
    <w:rsid w:val="0065712A"/>
    <w:rsid w:val="00657720"/>
    <w:rsid w:val="00661CA9"/>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5709"/>
    <w:rsid w:val="0068571D"/>
    <w:rsid w:val="00685E84"/>
    <w:rsid w:val="00686A1F"/>
    <w:rsid w:val="006903B1"/>
    <w:rsid w:val="00690A0A"/>
    <w:rsid w:val="00690CC3"/>
    <w:rsid w:val="006912D9"/>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538F"/>
    <w:rsid w:val="006A65B4"/>
    <w:rsid w:val="006A669A"/>
    <w:rsid w:val="006A70FE"/>
    <w:rsid w:val="006B05E2"/>
    <w:rsid w:val="006B134E"/>
    <w:rsid w:val="006B2AA6"/>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14FF"/>
    <w:rsid w:val="006E20AD"/>
    <w:rsid w:val="006E69AB"/>
    <w:rsid w:val="006E6AC6"/>
    <w:rsid w:val="006E78CE"/>
    <w:rsid w:val="006F1F21"/>
    <w:rsid w:val="006F211B"/>
    <w:rsid w:val="006F256C"/>
    <w:rsid w:val="006F39C8"/>
    <w:rsid w:val="006F46C6"/>
    <w:rsid w:val="006F4AE3"/>
    <w:rsid w:val="006F51EE"/>
    <w:rsid w:val="006F53B9"/>
    <w:rsid w:val="006F7AEE"/>
    <w:rsid w:val="00700DCA"/>
    <w:rsid w:val="00701C6A"/>
    <w:rsid w:val="00702E45"/>
    <w:rsid w:val="00703BB4"/>
    <w:rsid w:val="007042BA"/>
    <w:rsid w:val="00705914"/>
    <w:rsid w:val="00706D9A"/>
    <w:rsid w:val="007113A1"/>
    <w:rsid w:val="00712784"/>
    <w:rsid w:val="00714160"/>
    <w:rsid w:val="00714F06"/>
    <w:rsid w:val="00714FBF"/>
    <w:rsid w:val="00716302"/>
    <w:rsid w:val="00716E37"/>
    <w:rsid w:val="0072053E"/>
    <w:rsid w:val="0072159A"/>
    <w:rsid w:val="00722637"/>
    <w:rsid w:val="00723886"/>
    <w:rsid w:val="00723E6F"/>
    <w:rsid w:val="007261E2"/>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2312"/>
    <w:rsid w:val="0077769D"/>
    <w:rsid w:val="007816B9"/>
    <w:rsid w:val="00781BCA"/>
    <w:rsid w:val="007832F1"/>
    <w:rsid w:val="00783617"/>
    <w:rsid w:val="0078571D"/>
    <w:rsid w:val="007866C5"/>
    <w:rsid w:val="007906CA"/>
    <w:rsid w:val="00793E74"/>
    <w:rsid w:val="00794138"/>
    <w:rsid w:val="00795F83"/>
    <w:rsid w:val="00797795"/>
    <w:rsid w:val="007A130F"/>
    <w:rsid w:val="007A13C4"/>
    <w:rsid w:val="007A3B98"/>
    <w:rsid w:val="007A3FCD"/>
    <w:rsid w:val="007A4147"/>
    <w:rsid w:val="007A49B0"/>
    <w:rsid w:val="007A4C43"/>
    <w:rsid w:val="007A4F16"/>
    <w:rsid w:val="007A4F2F"/>
    <w:rsid w:val="007A6003"/>
    <w:rsid w:val="007A6490"/>
    <w:rsid w:val="007B05E1"/>
    <w:rsid w:val="007B117E"/>
    <w:rsid w:val="007B1F40"/>
    <w:rsid w:val="007B3C60"/>
    <w:rsid w:val="007B40C8"/>
    <w:rsid w:val="007B5990"/>
    <w:rsid w:val="007C04AB"/>
    <w:rsid w:val="007C21BA"/>
    <w:rsid w:val="007C359E"/>
    <w:rsid w:val="007C3CBF"/>
    <w:rsid w:val="007C4021"/>
    <w:rsid w:val="007C674D"/>
    <w:rsid w:val="007D0C0C"/>
    <w:rsid w:val="007D1E00"/>
    <w:rsid w:val="007D5E28"/>
    <w:rsid w:val="007D6CB2"/>
    <w:rsid w:val="007D6F47"/>
    <w:rsid w:val="007D7171"/>
    <w:rsid w:val="007D76DE"/>
    <w:rsid w:val="007E1A0D"/>
    <w:rsid w:val="007E2FA0"/>
    <w:rsid w:val="007E45A6"/>
    <w:rsid w:val="007E5744"/>
    <w:rsid w:val="007E708C"/>
    <w:rsid w:val="007F08CC"/>
    <w:rsid w:val="007F0DB8"/>
    <w:rsid w:val="007F11D8"/>
    <w:rsid w:val="007F1762"/>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3A1"/>
    <w:rsid w:val="0081744D"/>
    <w:rsid w:val="00820E0A"/>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1011"/>
    <w:rsid w:val="00842B5A"/>
    <w:rsid w:val="0084371D"/>
    <w:rsid w:val="00845A81"/>
    <w:rsid w:val="00846078"/>
    <w:rsid w:val="00846774"/>
    <w:rsid w:val="00846CE8"/>
    <w:rsid w:val="0084727B"/>
    <w:rsid w:val="008518EA"/>
    <w:rsid w:val="00852135"/>
    <w:rsid w:val="008529DB"/>
    <w:rsid w:val="00852DF7"/>
    <w:rsid w:val="00856D12"/>
    <w:rsid w:val="00856E24"/>
    <w:rsid w:val="0085786E"/>
    <w:rsid w:val="0085798C"/>
    <w:rsid w:val="00857B15"/>
    <w:rsid w:val="00857CBC"/>
    <w:rsid w:val="0086058F"/>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5581"/>
    <w:rsid w:val="0088599C"/>
    <w:rsid w:val="00885A6D"/>
    <w:rsid w:val="00887093"/>
    <w:rsid w:val="008906BD"/>
    <w:rsid w:val="00893500"/>
    <w:rsid w:val="008936E3"/>
    <w:rsid w:val="008939CC"/>
    <w:rsid w:val="00893CD0"/>
    <w:rsid w:val="00893DEF"/>
    <w:rsid w:val="00894542"/>
    <w:rsid w:val="00894AE6"/>
    <w:rsid w:val="00895F8F"/>
    <w:rsid w:val="008A05B2"/>
    <w:rsid w:val="008A0BDE"/>
    <w:rsid w:val="008A328B"/>
    <w:rsid w:val="008A6102"/>
    <w:rsid w:val="008A7B7C"/>
    <w:rsid w:val="008B0457"/>
    <w:rsid w:val="008B3333"/>
    <w:rsid w:val="008B473B"/>
    <w:rsid w:val="008B4F9F"/>
    <w:rsid w:val="008B7878"/>
    <w:rsid w:val="008B7C9A"/>
    <w:rsid w:val="008C0BFD"/>
    <w:rsid w:val="008C140B"/>
    <w:rsid w:val="008C32E9"/>
    <w:rsid w:val="008C345C"/>
    <w:rsid w:val="008C3672"/>
    <w:rsid w:val="008D1344"/>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9008BA"/>
    <w:rsid w:val="00902772"/>
    <w:rsid w:val="00902AD5"/>
    <w:rsid w:val="00902F4E"/>
    <w:rsid w:val="0090390A"/>
    <w:rsid w:val="00903C09"/>
    <w:rsid w:val="00903C5F"/>
    <w:rsid w:val="009044D0"/>
    <w:rsid w:val="00905F80"/>
    <w:rsid w:val="00906D83"/>
    <w:rsid w:val="009105B3"/>
    <w:rsid w:val="00913533"/>
    <w:rsid w:val="009136EF"/>
    <w:rsid w:val="00913C51"/>
    <w:rsid w:val="00914705"/>
    <w:rsid w:val="00914DE6"/>
    <w:rsid w:val="00914FB9"/>
    <w:rsid w:val="00920C8A"/>
    <w:rsid w:val="00922027"/>
    <w:rsid w:val="009228AA"/>
    <w:rsid w:val="00922B64"/>
    <w:rsid w:val="00923332"/>
    <w:rsid w:val="00926E5B"/>
    <w:rsid w:val="0092709E"/>
    <w:rsid w:val="00930193"/>
    <w:rsid w:val="009318BF"/>
    <w:rsid w:val="00931F56"/>
    <w:rsid w:val="00932659"/>
    <w:rsid w:val="009360C5"/>
    <w:rsid w:val="00940BC1"/>
    <w:rsid w:val="00941761"/>
    <w:rsid w:val="00941919"/>
    <w:rsid w:val="0094237E"/>
    <w:rsid w:val="00942463"/>
    <w:rsid w:val="009467BD"/>
    <w:rsid w:val="00946A15"/>
    <w:rsid w:val="00947071"/>
    <w:rsid w:val="00950024"/>
    <w:rsid w:val="009500AF"/>
    <w:rsid w:val="00950F97"/>
    <w:rsid w:val="00951723"/>
    <w:rsid w:val="0095188D"/>
    <w:rsid w:val="009520F7"/>
    <w:rsid w:val="00953E61"/>
    <w:rsid w:val="00954DD9"/>
    <w:rsid w:val="00956EB8"/>
    <w:rsid w:val="00960C28"/>
    <w:rsid w:val="0096202B"/>
    <w:rsid w:val="00962AEA"/>
    <w:rsid w:val="0096317D"/>
    <w:rsid w:val="009646AF"/>
    <w:rsid w:val="009668DF"/>
    <w:rsid w:val="0096794D"/>
    <w:rsid w:val="00967C2F"/>
    <w:rsid w:val="00967D22"/>
    <w:rsid w:val="00967EDC"/>
    <w:rsid w:val="00971676"/>
    <w:rsid w:val="0097194E"/>
    <w:rsid w:val="00971B43"/>
    <w:rsid w:val="00973B37"/>
    <w:rsid w:val="00974D32"/>
    <w:rsid w:val="009751F7"/>
    <w:rsid w:val="009762F0"/>
    <w:rsid w:val="0098141B"/>
    <w:rsid w:val="0098332F"/>
    <w:rsid w:val="00984172"/>
    <w:rsid w:val="00984CE4"/>
    <w:rsid w:val="00987853"/>
    <w:rsid w:val="00987C32"/>
    <w:rsid w:val="00990CD0"/>
    <w:rsid w:val="009922FE"/>
    <w:rsid w:val="00992B47"/>
    <w:rsid w:val="00993258"/>
    <w:rsid w:val="009933F7"/>
    <w:rsid w:val="009940D6"/>
    <w:rsid w:val="00996049"/>
    <w:rsid w:val="00996C70"/>
    <w:rsid w:val="00996DFD"/>
    <w:rsid w:val="009A1436"/>
    <w:rsid w:val="009A1D36"/>
    <w:rsid w:val="009A4C7C"/>
    <w:rsid w:val="009B3B94"/>
    <w:rsid w:val="009B441C"/>
    <w:rsid w:val="009B5463"/>
    <w:rsid w:val="009B5809"/>
    <w:rsid w:val="009B61D2"/>
    <w:rsid w:val="009B6DF8"/>
    <w:rsid w:val="009B7B76"/>
    <w:rsid w:val="009C0509"/>
    <w:rsid w:val="009C0D42"/>
    <w:rsid w:val="009C1AF6"/>
    <w:rsid w:val="009C2278"/>
    <w:rsid w:val="009C229A"/>
    <w:rsid w:val="009C3FFC"/>
    <w:rsid w:val="009D1CBF"/>
    <w:rsid w:val="009D2452"/>
    <w:rsid w:val="009D27AE"/>
    <w:rsid w:val="009D3930"/>
    <w:rsid w:val="009D4042"/>
    <w:rsid w:val="009D6420"/>
    <w:rsid w:val="009D64F9"/>
    <w:rsid w:val="009E10A3"/>
    <w:rsid w:val="009E53AF"/>
    <w:rsid w:val="009E67E0"/>
    <w:rsid w:val="009E6C08"/>
    <w:rsid w:val="009E7F35"/>
    <w:rsid w:val="009F16FA"/>
    <w:rsid w:val="009F3092"/>
    <w:rsid w:val="009F3477"/>
    <w:rsid w:val="009F3D0A"/>
    <w:rsid w:val="009F59AE"/>
    <w:rsid w:val="009F6525"/>
    <w:rsid w:val="009F753B"/>
    <w:rsid w:val="009F7950"/>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7A0B"/>
    <w:rsid w:val="00A302C9"/>
    <w:rsid w:val="00A309CA"/>
    <w:rsid w:val="00A31E9D"/>
    <w:rsid w:val="00A3211A"/>
    <w:rsid w:val="00A328C0"/>
    <w:rsid w:val="00A35834"/>
    <w:rsid w:val="00A36895"/>
    <w:rsid w:val="00A36986"/>
    <w:rsid w:val="00A37332"/>
    <w:rsid w:val="00A378A8"/>
    <w:rsid w:val="00A40444"/>
    <w:rsid w:val="00A40E3E"/>
    <w:rsid w:val="00A41C33"/>
    <w:rsid w:val="00A444E8"/>
    <w:rsid w:val="00A445BE"/>
    <w:rsid w:val="00A456F4"/>
    <w:rsid w:val="00A45C1A"/>
    <w:rsid w:val="00A51F70"/>
    <w:rsid w:val="00A5293F"/>
    <w:rsid w:val="00A52FCC"/>
    <w:rsid w:val="00A55284"/>
    <w:rsid w:val="00A61290"/>
    <w:rsid w:val="00A6150C"/>
    <w:rsid w:val="00A62901"/>
    <w:rsid w:val="00A62B36"/>
    <w:rsid w:val="00A62F40"/>
    <w:rsid w:val="00A64B01"/>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6037"/>
    <w:rsid w:val="00A77DA5"/>
    <w:rsid w:val="00A77E59"/>
    <w:rsid w:val="00A815B4"/>
    <w:rsid w:val="00A81DB0"/>
    <w:rsid w:val="00A82C8A"/>
    <w:rsid w:val="00A85D47"/>
    <w:rsid w:val="00A864E6"/>
    <w:rsid w:val="00A91815"/>
    <w:rsid w:val="00A91B42"/>
    <w:rsid w:val="00A91B50"/>
    <w:rsid w:val="00A94F77"/>
    <w:rsid w:val="00A9526D"/>
    <w:rsid w:val="00A96D8B"/>
    <w:rsid w:val="00AA0D97"/>
    <w:rsid w:val="00AA32F2"/>
    <w:rsid w:val="00AA5281"/>
    <w:rsid w:val="00AA5BDD"/>
    <w:rsid w:val="00AB0936"/>
    <w:rsid w:val="00AB0F5C"/>
    <w:rsid w:val="00AB2581"/>
    <w:rsid w:val="00AB2F75"/>
    <w:rsid w:val="00AB467A"/>
    <w:rsid w:val="00AB4AA5"/>
    <w:rsid w:val="00AB4C06"/>
    <w:rsid w:val="00AB5629"/>
    <w:rsid w:val="00AB697B"/>
    <w:rsid w:val="00AB71B2"/>
    <w:rsid w:val="00AC0D43"/>
    <w:rsid w:val="00AC27C8"/>
    <w:rsid w:val="00AC2951"/>
    <w:rsid w:val="00AC468E"/>
    <w:rsid w:val="00AC51AC"/>
    <w:rsid w:val="00AC640A"/>
    <w:rsid w:val="00AC7CC6"/>
    <w:rsid w:val="00AD2C9A"/>
    <w:rsid w:val="00AD5088"/>
    <w:rsid w:val="00AD6EBF"/>
    <w:rsid w:val="00AD73D0"/>
    <w:rsid w:val="00AE03E2"/>
    <w:rsid w:val="00AE0ABE"/>
    <w:rsid w:val="00AE1950"/>
    <w:rsid w:val="00AE1CA5"/>
    <w:rsid w:val="00AE1E66"/>
    <w:rsid w:val="00AE1F19"/>
    <w:rsid w:val="00AE2221"/>
    <w:rsid w:val="00AE46FC"/>
    <w:rsid w:val="00AE6035"/>
    <w:rsid w:val="00AE674E"/>
    <w:rsid w:val="00AE6783"/>
    <w:rsid w:val="00AE6D29"/>
    <w:rsid w:val="00AE72E8"/>
    <w:rsid w:val="00AF0691"/>
    <w:rsid w:val="00AF10F4"/>
    <w:rsid w:val="00AF2D92"/>
    <w:rsid w:val="00AF38B1"/>
    <w:rsid w:val="00AF3D02"/>
    <w:rsid w:val="00AF4342"/>
    <w:rsid w:val="00AF5481"/>
    <w:rsid w:val="00AF6296"/>
    <w:rsid w:val="00AF7ED8"/>
    <w:rsid w:val="00B00E70"/>
    <w:rsid w:val="00B01308"/>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5CF6"/>
    <w:rsid w:val="00B27759"/>
    <w:rsid w:val="00B30B4F"/>
    <w:rsid w:val="00B30BEB"/>
    <w:rsid w:val="00B311AD"/>
    <w:rsid w:val="00B31D91"/>
    <w:rsid w:val="00B322E3"/>
    <w:rsid w:val="00B3266D"/>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4412"/>
    <w:rsid w:val="00B64BDA"/>
    <w:rsid w:val="00B66E28"/>
    <w:rsid w:val="00B672E0"/>
    <w:rsid w:val="00B67552"/>
    <w:rsid w:val="00B718F3"/>
    <w:rsid w:val="00B74660"/>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7D1"/>
    <w:rsid w:val="00B97BC7"/>
    <w:rsid w:val="00BA0652"/>
    <w:rsid w:val="00BA15DF"/>
    <w:rsid w:val="00BA1C27"/>
    <w:rsid w:val="00BA4704"/>
    <w:rsid w:val="00BA51EB"/>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B778F"/>
    <w:rsid w:val="00BC0379"/>
    <w:rsid w:val="00BC2B4F"/>
    <w:rsid w:val="00BC3528"/>
    <w:rsid w:val="00BC36F9"/>
    <w:rsid w:val="00BC3F5D"/>
    <w:rsid w:val="00BC474A"/>
    <w:rsid w:val="00BC67E6"/>
    <w:rsid w:val="00BC7716"/>
    <w:rsid w:val="00BD167D"/>
    <w:rsid w:val="00BD2056"/>
    <w:rsid w:val="00BD3228"/>
    <w:rsid w:val="00BD4B5F"/>
    <w:rsid w:val="00BD4C37"/>
    <w:rsid w:val="00BD5FDE"/>
    <w:rsid w:val="00BD6944"/>
    <w:rsid w:val="00BE052C"/>
    <w:rsid w:val="00BE2D59"/>
    <w:rsid w:val="00BE5905"/>
    <w:rsid w:val="00BE6069"/>
    <w:rsid w:val="00BE6492"/>
    <w:rsid w:val="00BF1599"/>
    <w:rsid w:val="00BF19AE"/>
    <w:rsid w:val="00BF2297"/>
    <w:rsid w:val="00BF524B"/>
    <w:rsid w:val="00BF5D9B"/>
    <w:rsid w:val="00C00366"/>
    <w:rsid w:val="00C00A36"/>
    <w:rsid w:val="00C00A6C"/>
    <w:rsid w:val="00C01500"/>
    <w:rsid w:val="00C02119"/>
    <w:rsid w:val="00C04963"/>
    <w:rsid w:val="00C04FE6"/>
    <w:rsid w:val="00C05485"/>
    <w:rsid w:val="00C05892"/>
    <w:rsid w:val="00C065A4"/>
    <w:rsid w:val="00C07F39"/>
    <w:rsid w:val="00C10E77"/>
    <w:rsid w:val="00C1129B"/>
    <w:rsid w:val="00C12885"/>
    <w:rsid w:val="00C13872"/>
    <w:rsid w:val="00C1392E"/>
    <w:rsid w:val="00C1693B"/>
    <w:rsid w:val="00C16D06"/>
    <w:rsid w:val="00C16EDE"/>
    <w:rsid w:val="00C17746"/>
    <w:rsid w:val="00C17B8B"/>
    <w:rsid w:val="00C21937"/>
    <w:rsid w:val="00C2264C"/>
    <w:rsid w:val="00C2357A"/>
    <w:rsid w:val="00C25A9D"/>
    <w:rsid w:val="00C25BF7"/>
    <w:rsid w:val="00C26DA4"/>
    <w:rsid w:val="00C2755D"/>
    <w:rsid w:val="00C32067"/>
    <w:rsid w:val="00C33521"/>
    <w:rsid w:val="00C33B39"/>
    <w:rsid w:val="00C35423"/>
    <w:rsid w:val="00C3788C"/>
    <w:rsid w:val="00C4371F"/>
    <w:rsid w:val="00C44465"/>
    <w:rsid w:val="00C50C64"/>
    <w:rsid w:val="00C518E4"/>
    <w:rsid w:val="00C52983"/>
    <w:rsid w:val="00C52FAE"/>
    <w:rsid w:val="00C5448D"/>
    <w:rsid w:val="00C54827"/>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2FC"/>
    <w:rsid w:val="00C85757"/>
    <w:rsid w:val="00C908DE"/>
    <w:rsid w:val="00C92206"/>
    <w:rsid w:val="00C94710"/>
    <w:rsid w:val="00C94927"/>
    <w:rsid w:val="00C97366"/>
    <w:rsid w:val="00C97A55"/>
    <w:rsid w:val="00CA0B01"/>
    <w:rsid w:val="00CA222A"/>
    <w:rsid w:val="00CA2D82"/>
    <w:rsid w:val="00CA2DD4"/>
    <w:rsid w:val="00CA4371"/>
    <w:rsid w:val="00CA5F08"/>
    <w:rsid w:val="00CB0FE2"/>
    <w:rsid w:val="00CB29E6"/>
    <w:rsid w:val="00CB58A3"/>
    <w:rsid w:val="00CB63EE"/>
    <w:rsid w:val="00CB6E9E"/>
    <w:rsid w:val="00CB7E34"/>
    <w:rsid w:val="00CC14FC"/>
    <w:rsid w:val="00CC265E"/>
    <w:rsid w:val="00CC3C5F"/>
    <w:rsid w:val="00CC62FE"/>
    <w:rsid w:val="00CC7EB2"/>
    <w:rsid w:val="00CD0093"/>
    <w:rsid w:val="00CD2112"/>
    <w:rsid w:val="00CD2DC6"/>
    <w:rsid w:val="00CD3E65"/>
    <w:rsid w:val="00CD3EF9"/>
    <w:rsid w:val="00CD434C"/>
    <w:rsid w:val="00CD51BB"/>
    <w:rsid w:val="00CD589C"/>
    <w:rsid w:val="00CD5B3B"/>
    <w:rsid w:val="00CD5E3E"/>
    <w:rsid w:val="00CD5FD5"/>
    <w:rsid w:val="00CD6B32"/>
    <w:rsid w:val="00CD719C"/>
    <w:rsid w:val="00CE0BB7"/>
    <w:rsid w:val="00CE36DF"/>
    <w:rsid w:val="00CE4F44"/>
    <w:rsid w:val="00CE5CCD"/>
    <w:rsid w:val="00CE615D"/>
    <w:rsid w:val="00CE7286"/>
    <w:rsid w:val="00CF033C"/>
    <w:rsid w:val="00CF0C73"/>
    <w:rsid w:val="00CF11E9"/>
    <w:rsid w:val="00CF174F"/>
    <w:rsid w:val="00CF4B18"/>
    <w:rsid w:val="00CF5B1F"/>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2101"/>
    <w:rsid w:val="00D13654"/>
    <w:rsid w:val="00D1495A"/>
    <w:rsid w:val="00D200E2"/>
    <w:rsid w:val="00D20C3D"/>
    <w:rsid w:val="00D21E30"/>
    <w:rsid w:val="00D23C39"/>
    <w:rsid w:val="00D24E4F"/>
    <w:rsid w:val="00D24E63"/>
    <w:rsid w:val="00D259A2"/>
    <w:rsid w:val="00D3114E"/>
    <w:rsid w:val="00D32FEC"/>
    <w:rsid w:val="00D34CBD"/>
    <w:rsid w:val="00D3612A"/>
    <w:rsid w:val="00D36D86"/>
    <w:rsid w:val="00D4277E"/>
    <w:rsid w:val="00D43F62"/>
    <w:rsid w:val="00D44151"/>
    <w:rsid w:val="00D442A2"/>
    <w:rsid w:val="00D44D23"/>
    <w:rsid w:val="00D45DB4"/>
    <w:rsid w:val="00D5143A"/>
    <w:rsid w:val="00D516CB"/>
    <w:rsid w:val="00D538B4"/>
    <w:rsid w:val="00D544D6"/>
    <w:rsid w:val="00D54DA3"/>
    <w:rsid w:val="00D54E15"/>
    <w:rsid w:val="00D55220"/>
    <w:rsid w:val="00D55981"/>
    <w:rsid w:val="00D55B14"/>
    <w:rsid w:val="00D56488"/>
    <w:rsid w:val="00D564A5"/>
    <w:rsid w:val="00D60171"/>
    <w:rsid w:val="00D60D7A"/>
    <w:rsid w:val="00D61591"/>
    <w:rsid w:val="00D61E58"/>
    <w:rsid w:val="00D629AE"/>
    <w:rsid w:val="00D63A8B"/>
    <w:rsid w:val="00D65576"/>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4DA"/>
    <w:rsid w:val="00D90BEE"/>
    <w:rsid w:val="00D91016"/>
    <w:rsid w:val="00D920D3"/>
    <w:rsid w:val="00D9741D"/>
    <w:rsid w:val="00DA135D"/>
    <w:rsid w:val="00DA142A"/>
    <w:rsid w:val="00DA1DBB"/>
    <w:rsid w:val="00DA214E"/>
    <w:rsid w:val="00DA3402"/>
    <w:rsid w:val="00DA35E8"/>
    <w:rsid w:val="00DA3A7F"/>
    <w:rsid w:val="00DA41B0"/>
    <w:rsid w:val="00DA4E57"/>
    <w:rsid w:val="00DA57DC"/>
    <w:rsid w:val="00DA6E23"/>
    <w:rsid w:val="00DA7139"/>
    <w:rsid w:val="00DB0707"/>
    <w:rsid w:val="00DB1BD7"/>
    <w:rsid w:val="00DB1BEF"/>
    <w:rsid w:val="00DB2292"/>
    <w:rsid w:val="00DB56AD"/>
    <w:rsid w:val="00DB5C79"/>
    <w:rsid w:val="00DC1CCA"/>
    <w:rsid w:val="00DC1D6F"/>
    <w:rsid w:val="00DC26B3"/>
    <w:rsid w:val="00DC3AEC"/>
    <w:rsid w:val="00DC5033"/>
    <w:rsid w:val="00DC733B"/>
    <w:rsid w:val="00DD1B23"/>
    <w:rsid w:val="00DD3074"/>
    <w:rsid w:val="00DD3CB9"/>
    <w:rsid w:val="00DD3E4F"/>
    <w:rsid w:val="00DD46DF"/>
    <w:rsid w:val="00DD4B94"/>
    <w:rsid w:val="00DD6C08"/>
    <w:rsid w:val="00DD7BC9"/>
    <w:rsid w:val="00DE1AE8"/>
    <w:rsid w:val="00DE1F4A"/>
    <w:rsid w:val="00DE209B"/>
    <w:rsid w:val="00DE2FD8"/>
    <w:rsid w:val="00DE3CAF"/>
    <w:rsid w:val="00DE3D9B"/>
    <w:rsid w:val="00DE4233"/>
    <w:rsid w:val="00DE60D5"/>
    <w:rsid w:val="00DE7A36"/>
    <w:rsid w:val="00DF0863"/>
    <w:rsid w:val="00DF1B41"/>
    <w:rsid w:val="00DF25E2"/>
    <w:rsid w:val="00DF2AA9"/>
    <w:rsid w:val="00DF3B37"/>
    <w:rsid w:val="00DF3CF8"/>
    <w:rsid w:val="00DF3E93"/>
    <w:rsid w:val="00DF4091"/>
    <w:rsid w:val="00DF6118"/>
    <w:rsid w:val="00DF7507"/>
    <w:rsid w:val="00DF783D"/>
    <w:rsid w:val="00E01B18"/>
    <w:rsid w:val="00E02A6A"/>
    <w:rsid w:val="00E02E62"/>
    <w:rsid w:val="00E05575"/>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11B"/>
    <w:rsid w:val="00E3571E"/>
    <w:rsid w:val="00E35BD1"/>
    <w:rsid w:val="00E361CD"/>
    <w:rsid w:val="00E36C0A"/>
    <w:rsid w:val="00E4046B"/>
    <w:rsid w:val="00E40936"/>
    <w:rsid w:val="00E43AB4"/>
    <w:rsid w:val="00E47F91"/>
    <w:rsid w:val="00E50203"/>
    <w:rsid w:val="00E50493"/>
    <w:rsid w:val="00E508E4"/>
    <w:rsid w:val="00E50B5A"/>
    <w:rsid w:val="00E50CF1"/>
    <w:rsid w:val="00E51B97"/>
    <w:rsid w:val="00E52AAC"/>
    <w:rsid w:val="00E52B48"/>
    <w:rsid w:val="00E530FE"/>
    <w:rsid w:val="00E53883"/>
    <w:rsid w:val="00E54C7A"/>
    <w:rsid w:val="00E5678D"/>
    <w:rsid w:val="00E60792"/>
    <w:rsid w:val="00E60ADC"/>
    <w:rsid w:val="00E63B24"/>
    <w:rsid w:val="00E648ED"/>
    <w:rsid w:val="00E6518A"/>
    <w:rsid w:val="00E66A3D"/>
    <w:rsid w:val="00E67A3A"/>
    <w:rsid w:val="00E732AE"/>
    <w:rsid w:val="00E75E45"/>
    <w:rsid w:val="00E778D8"/>
    <w:rsid w:val="00E77D90"/>
    <w:rsid w:val="00E8270F"/>
    <w:rsid w:val="00E8308A"/>
    <w:rsid w:val="00E83162"/>
    <w:rsid w:val="00E85804"/>
    <w:rsid w:val="00E87275"/>
    <w:rsid w:val="00E87FB1"/>
    <w:rsid w:val="00E907CA"/>
    <w:rsid w:val="00E92222"/>
    <w:rsid w:val="00E948CA"/>
    <w:rsid w:val="00E96556"/>
    <w:rsid w:val="00E97F52"/>
    <w:rsid w:val="00EA03E5"/>
    <w:rsid w:val="00EA0C50"/>
    <w:rsid w:val="00EA1B56"/>
    <w:rsid w:val="00EA2542"/>
    <w:rsid w:val="00EA6351"/>
    <w:rsid w:val="00EA718A"/>
    <w:rsid w:val="00EA7458"/>
    <w:rsid w:val="00EA755B"/>
    <w:rsid w:val="00EA7E24"/>
    <w:rsid w:val="00EB060C"/>
    <w:rsid w:val="00EB0D6E"/>
    <w:rsid w:val="00EB1A74"/>
    <w:rsid w:val="00EB2EC3"/>
    <w:rsid w:val="00EB3D56"/>
    <w:rsid w:val="00EB4DD8"/>
    <w:rsid w:val="00EB589E"/>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4FF"/>
    <w:rsid w:val="00F061DF"/>
    <w:rsid w:val="00F1213F"/>
    <w:rsid w:val="00F15479"/>
    <w:rsid w:val="00F16491"/>
    <w:rsid w:val="00F2287B"/>
    <w:rsid w:val="00F22D2F"/>
    <w:rsid w:val="00F23EF5"/>
    <w:rsid w:val="00F24D48"/>
    <w:rsid w:val="00F26660"/>
    <w:rsid w:val="00F30992"/>
    <w:rsid w:val="00F31176"/>
    <w:rsid w:val="00F341A2"/>
    <w:rsid w:val="00F35664"/>
    <w:rsid w:val="00F35BE3"/>
    <w:rsid w:val="00F37E54"/>
    <w:rsid w:val="00F40302"/>
    <w:rsid w:val="00F43043"/>
    <w:rsid w:val="00F437F5"/>
    <w:rsid w:val="00F456AB"/>
    <w:rsid w:val="00F457F6"/>
    <w:rsid w:val="00F501B0"/>
    <w:rsid w:val="00F50917"/>
    <w:rsid w:val="00F51344"/>
    <w:rsid w:val="00F52303"/>
    <w:rsid w:val="00F52B44"/>
    <w:rsid w:val="00F53149"/>
    <w:rsid w:val="00F54D05"/>
    <w:rsid w:val="00F55146"/>
    <w:rsid w:val="00F55CE8"/>
    <w:rsid w:val="00F56BB8"/>
    <w:rsid w:val="00F56FE0"/>
    <w:rsid w:val="00F60CEA"/>
    <w:rsid w:val="00F632DC"/>
    <w:rsid w:val="00F633CD"/>
    <w:rsid w:val="00F653EB"/>
    <w:rsid w:val="00F65C0A"/>
    <w:rsid w:val="00F6672B"/>
    <w:rsid w:val="00F66AC5"/>
    <w:rsid w:val="00F66D70"/>
    <w:rsid w:val="00F70843"/>
    <w:rsid w:val="00F70E26"/>
    <w:rsid w:val="00F70ECA"/>
    <w:rsid w:val="00F71839"/>
    <w:rsid w:val="00F72B2C"/>
    <w:rsid w:val="00F74B70"/>
    <w:rsid w:val="00F766F3"/>
    <w:rsid w:val="00F77839"/>
    <w:rsid w:val="00F80155"/>
    <w:rsid w:val="00F80198"/>
    <w:rsid w:val="00F80421"/>
    <w:rsid w:val="00F80B0E"/>
    <w:rsid w:val="00F8133E"/>
    <w:rsid w:val="00F81B8C"/>
    <w:rsid w:val="00F83022"/>
    <w:rsid w:val="00F8492E"/>
    <w:rsid w:val="00F84D9E"/>
    <w:rsid w:val="00F85A0B"/>
    <w:rsid w:val="00F861F9"/>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5EE7"/>
    <w:rsid w:val="00FD6F4C"/>
    <w:rsid w:val="00FD70BF"/>
    <w:rsid w:val="00FE0AE5"/>
    <w:rsid w:val="00FE0D7F"/>
    <w:rsid w:val="00FE153D"/>
    <w:rsid w:val="00FE33D5"/>
    <w:rsid w:val="00FE3CB2"/>
    <w:rsid w:val="00FE485A"/>
    <w:rsid w:val="00FE7B25"/>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6141407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12B20A-3EF8-47D4-A914-CDC74EF87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101</TotalTime>
  <Pages>1</Pages>
  <Words>400</Words>
  <Characters>2281</Characters>
  <Application>Microsoft Office Word</Application>
  <DocSecurity>0</DocSecurity>
  <Lines>19</Lines>
  <Paragraphs>5</Paragraphs>
  <ScaleCrop>false</ScaleCrop>
  <Company>立法院</Company>
  <LinksUpToDate>false</LinksUpToDate>
  <CharactersWithSpaces>2676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user</cp:lastModifiedBy>
  <cp:revision>12</cp:revision>
  <cp:lastPrinted>2021-05-19T23:21:00Z</cp:lastPrinted>
  <dcterms:created xsi:type="dcterms:W3CDTF">2021-05-19T03:52:00Z</dcterms:created>
  <dcterms:modified xsi:type="dcterms:W3CDTF">2021-05-19T23:24:00Z</dcterms:modified>
</cp:coreProperties>
</file>