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1241CB" w:rsidRDefault="00064D29">
      <w:pPr>
        <w:pStyle w:val="title"/>
        <w:rPr>
          <w:position w:val="20"/>
        </w:rPr>
      </w:pPr>
      <w:bookmarkStart w:id="0" w:name="發文機關"/>
      <w:bookmarkEnd w:id="0"/>
      <w:r w:rsidRPr="001241CB">
        <w:rPr>
          <w:rFonts w:hint="eastAsia"/>
          <w:position w:val="20"/>
        </w:rPr>
        <w:t>立法院</w:t>
      </w:r>
      <w:bookmarkStart w:id="1" w:name="單位名稱"/>
      <w:bookmarkEnd w:id="1"/>
      <w:r w:rsidR="004370A7" w:rsidRPr="001241CB">
        <w:rPr>
          <w:rFonts w:hint="eastAsia"/>
          <w:position w:val="20"/>
        </w:rPr>
        <w:t>財政委員會</w:t>
      </w:r>
      <w:r w:rsidRPr="001241CB">
        <w:rPr>
          <w:rFonts w:hint="eastAsia"/>
          <w:position w:val="20"/>
        </w:rPr>
        <w:t xml:space="preserve">　開會通知單</w:t>
      </w:r>
    </w:p>
    <w:p w:rsidR="00064D29" w:rsidRPr="001241CB" w:rsidRDefault="000D4D53">
      <w:pPr>
        <w:pStyle w:val="titlespace"/>
      </w:pPr>
      <w:r w:rsidRPr="001241CB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2" w:name="發文地址"/>
                            <w:bookmarkEnd w:id="2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L+f0QkCAwAAoAYAAA4AAAAAAAAAAAAAAAAALgIAAGRycy9lMm9Eb2MueG1s&#10;UEsBAi0AFAAGAAgAAAAhACx4hZjhAAAACgEAAA8AAAAAAAAAAAAAAAAAXAUAAGRycy9kb3ducmV2&#10;LnhtbFBLBQYAAAAABAAEAPMAAABq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1241CB" w:rsidRDefault="00064D29">
      <w:pPr>
        <w:pStyle w:val="space2"/>
      </w:pPr>
    </w:p>
    <w:p w:rsidR="00064D29" w:rsidRPr="001241CB" w:rsidRDefault="00064D29">
      <w:pPr>
        <w:pStyle w:val="space2"/>
      </w:pPr>
    </w:p>
    <w:p w:rsidR="00064D29" w:rsidRPr="001241CB" w:rsidRDefault="00064D29">
      <w:pPr>
        <w:pStyle w:val="ae"/>
        <w:spacing w:line="360" w:lineRule="exact"/>
      </w:pPr>
      <w:r w:rsidRPr="001241CB">
        <w:rPr>
          <w:rFonts w:hint="eastAsia"/>
        </w:rPr>
        <w:t>受文者：</w:t>
      </w:r>
      <w:bookmarkStart w:id="3" w:name="受文者"/>
      <w:bookmarkEnd w:id="3"/>
      <w:r w:rsidR="007C46FE" w:rsidRPr="001241CB">
        <w:rPr>
          <w:rFonts w:hint="eastAsia"/>
        </w:rPr>
        <w:t>本會委員</w:t>
      </w:r>
    </w:p>
    <w:p w:rsidR="00064D29" w:rsidRPr="001241CB" w:rsidRDefault="00064D29">
      <w:pPr>
        <w:pStyle w:val="space"/>
      </w:pPr>
    </w:p>
    <w:p w:rsidR="00064D29" w:rsidRPr="001241CB" w:rsidRDefault="00064D29">
      <w:pPr>
        <w:pStyle w:val="af"/>
        <w:spacing w:line="240" w:lineRule="exact"/>
      </w:pPr>
      <w:r w:rsidRPr="001241CB">
        <w:fldChar w:fldCharType="begin"/>
      </w:r>
      <w:r w:rsidRPr="001241CB">
        <w:instrText xml:space="preserve"> </w:instrText>
      </w:r>
      <w:r w:rsidRPr="001241CB">
        <w:rPr>
          <w:rFonts w:hint="eastAsia"/>
        </w:rPr>
        <w:instrText>MACROBUTTON  DocDispatch 發文日期：</w:instrText>
      </w:r>
      <w:r w:rsidRPr="001241CB">
        <w:fldChar w:fldCharType="end"/>
      </w:r>
      <w:bookmarkStart w:id="4" w:name="發文日期"/>
      <w:bookmarkEnd w:id="4"/>
      <w:r w:rsidR="004F36C1" w:rsidRPr="001241CB">
        <w:t>中華民國110年9月22日</w:t>
      </w:r>
    </w:p>
    <w:p w:rsidR="00FA2D42" w:rsidRPr="001241CB" w:rsidRDefault="00064D29">
      <w:pPr>
        <w:pStyle w:val="af"/>
        <w:spacing w:line="240" w:lineRule="exact"/>
      </w:pPr>
      <w:r w:rsidRPr="001241CB">
        <w:rPr>
          <w:rFonts w:hint="eastAsia"/>
        </w:rPr>
        <w:t>發文字號：</w:t>
      </w:r>
      <w:bookmarkStart w:id="5" w:name="發文字號"/>
      <w:bookmarkEnd w:id="5"/>
      <w:r w:rsidR="00B93301">
        <w:rPr>
          <w:rFonts w:hint="eastAsia"/>
        </w:rPr>
        <w:t>台立財字第</w:t>
      </w:r>
      <w:r w:rsidR="00B93301">
        <w:t>1102101664號</w:t>
      </w:r>
    </w:p>
    <w:p w:rsidR="00064D29" w:rsidRPr="001241CB" w:rsidRDefault="00064D29">
      <w:pPr>
        <w:pStyle w:val="af"/>
        <w:spacing w:line="240" w:lineRule="exact"/>
      </w:pPr>
      <w:r w:rsidRPr="001241CB">
        <w:fldChar w:fldCharType="begin"/>
      </w:r>
      <w:r w:rsidRPr="001241CB">
        <w:instrText xml:space="preserve"> </w:instrText>
      </w:r>
      <w:r w:rsidRPr="001241CB">
        <w:rPr>
          <w:rFonts w:hint="eastAsia"/>
        </w:rPr>
        <w:instrText>MACROBUTTON  DocSpeed 速別：</w:instrText>
      </w:r>
      <w:r w:rsidRPr="001241CB">
        <w:fldChar w:fldCharType="end"/>
      </w:r>
      <w:bookmarkStart w:id="6" w:name="速別"/>
      <w:bookmarkEnd w:id="6"/>
      <w:r w:rsidR="00FA2D42" w:rsidRPr="001241CB">
        <w:rPr>
          <w:rFonts w:hint="eastAsia"/>
        </w:rPr>
        <w:t>最速件</w:t>
      </w:r>
    </w:p>
    <w:p w:rsidR="00064D29" w:rsidRPr="001241CB" w:rsidRDefault="00064D29">
      <w:pPr>
        <w:pStyle w:val="af"/>
        <w:spacing w:line="240" w:lineRule="exact"/>
      </w:pPr>
      <w:r w:rsidRPr="001241CB">
        <w:fldChar w:fldCharType="begin"/>
      </w:r>
      <w:r w:rsidRPr="001241CB">
        <w:instrText xml:space="preserve"> </w:instrText>
      </w:r>
      <w:r w:rsidRPr="001241CB">
        <w:rPr>
          <w:rFonts w:hint="eastAsia"/>
        </w:rPr>
        <w:instrText>MACROBUTTON  DocSecurity 密等及解密條件或保密期限：</w:instrText>
      </w:r>
      <w:r w:rsidRPr="001241CB">
        <w:fldChar w:fldCharType="end"/>
      </w:r>
      <w:bookmarkStart w:id="7" w:name="密等及解密條件或保密期限"/>
      <w:bookmarkEnd w:id="7"/>
    </w:p>
    <w:p w:rsidR="00064D29" w:rsidRPr="001241CB" w:rsidRDefault="00064D29">
      <w:pPr>
        <w:pStyle w:val="af"/>
        <w:spacing w:line="240" w:lineRule="exact"/>
      </w:pPr>
      <w:r w:rsidRPr="001241CB">
        <w:rPr>
          <w:rFonts w:hint="eastAsia"/>
        </w:rPr>
        <w:t>附件：</w:t>
      </w:r>
      <w:bookmarkStart w:id="8" w:name="附件"/>
      <w:bookmarkEnd w:id="8"/>
      <w:r w:rsidR="007C46FE" w:rsidRPr="001241CB">
        <w:rPr>
          <w:rFonts w:hint="eastAsia"/>
          <w:w w:val="95"/>
        </w:rPr>
        <w:t>議事日程、選舉時間地點表、</w:t>
      </w:r>
      <w:r w:rsidR="007C46FE" w:rsidRPr="001241CB">
        <w:rPr>
          <w:rFonts w:hint="eastAsia"/>
          <w:spacing w:val="-20"/>
          <w:w w:val="95"/>
        </w:rPr>
        <w:t>立法院</w:t>
      </w:r>
      <w:r w:rsidR="002123BF" w:rsidRPr="001241CB">
        <w:rPr>
          <w:rFonts w:hint="eastAsia"/>
          <w:spacing w:val="-20"/>
          <w:w w:val="95"/>
        </w:rPr>
        <w:t>第</w:t>
      </w:r>
      <w:r w:rsidR="00C000C0" w:rsidRPr="001241CB">
        <w:rPr>
          <w:rFonts w:hint="eastAsia"/>
          <w:spacing w:val="-20"/>
          <w:w w:val="95"/>
        </w:rPr>
        <w:t>10</w:t>
      </w:r>
      <w:r w:rsidR="002123BF" w:rsidRPr="001241CB">
        <w:rPr>
          <w:rFonts w:hint="eastAsia"/>
          <w:spacing w:val="-20"/>
          <w:w w:val="95"/>
        </w:rPr>
        <w:t>屆</w:t>
      </w:r>
      <w:r w:rsidR="00452BFB" w:rsidRPr="001241CB">
        <w:rPr>
          <w:rFonts w:hint="eastAsia"/>
          <w:spacing w:val="-20"/>
          <w:w w:val="95"/>
        </w:rPr>
        <w:t>第</w:t>
      </w:r>
      <w:r w:rsidR="00C56849" w:rsidRPr="001241CB">
        <w:rPr>
          <w:rFonts w:hint="eastAsia"/>
          <w:spacing w:val="-20"/>
          <w:w w:val="95"/>
        </w:rPr>
        <w:t>4</w:t>
      </w:r>
      <w:r w:rsidR="00452BFB" w:rsidRPr="001241CB">
        <w:rPr>
          <w:rFonts w:hint="eastAsia"/>
          <w:spacing w:val="-20"/>
          <w:w w:val="95"/>
        </w:rPr>
        <w:t>會期</w:t>
      </w:r>
      <w:r w:rsidR="007C46FE" w:rsidRPr="001241CB">
        <w:rPr>
          <w:rFonts w:hint="eastAsia"/>
          <w:spacing w:val="-20"/>
          <w:w w:val="95"/>
        </w:rPr>
        <w:t>本會召集委員選舉人名冊各1份</w:t>
      </w:r>
      <w:bookmarkStart w:id="9" w:name="_GoBack"/>
      <w:bookmarkEnd w:id="9"/>
    </w:p>
    <w:p w:rsidR="00064D29" w:rsidRPr="001241CB" w:rsidRDefault="00064D29">
      <w:pPr>
        <w:pStyle w:val="af"/>
        <w:spacing w:line="240" w:lineRule="exact"/>
      </w:pPr>
    </w:p>
    <w:p w:rsidR="00064D29" w:rsidRPr="001241CB" w:rsidRDefault="00064D29" w:rsidP="00C000C0">
      <w:pPr>
        <w:pStyle w:val="af0"/>
        <w:spacing w:line="460" w:lineRule="exact"/>
        <w:ind w:left="1610" w:hangingChars="503" w:hanging="1610"/>
        <w:rPr>
          <w:rFonts w:hAnsi="標楷體"/>
        </w:rPr>
      </w:pPr>
      <w:r w:rsidRPr="001241CB">
        <w:rPr>
          <w:rFonts w:hAnsi="標楷體"/>
        </w:rPr>
        <w:t>開會事由：</w:t>
      </w:r>
      <w:bookmarkStart w:id="10" w:name="開會事由"/>
      <w:bookmarkEnd w:id="10"/>
      <w:r w:rsidR="007C46FE" w:rsidRPr="001241CB">
        <w:rPr>
          <w:rFonts w:hAnsi="標楷體"/>
          <w:spacing w:val="-6"/>
          <w:w w:val="95"/>
        </w:rPr>
        <w:t>立法院</w:t>
      </w:r>
      <w:r w:rsidR="002123BF" w:rsidRPr="001241CB">
        <w:rPr>
          <w:rFonts w:hAnsi="標楷體"/>
          <w:spacing w:val="-6"/>
          <w:w w:val="95"/>
        </w:rPr>
        <w:t>第</w:t>
      </w:r>
      <w:r w:rsidR="00C000C0" w:rsidRPr="001241CB">
        <w:rPr>
          <w:rFonts w:hAnsi="標楷體"/>
          <w:spacing w:val="-6"/>
          <w:w w:val="95"/>
        </w:rPr>
        <w:t>10</w:t>
      </w:r>
      <w:r w:rsidR="002123BF" w:rsidRPr="001241CB">
        <w:rPr>
          <w:rFonts w:hAnsi="標楷體"/>
          <w:spacing w:val="-6"/>
          <w:w w:val="95"/>
        </w:rPr>
        <w:t>屆</w:t>
      </w:r>
      <w:r w:rsidR="00452BFB" w:rsidRPr="001241CB">
        <w:rPr>
          <w:rFonts w:hAnsi="標楷體"/>
          <w:spacing w:val="-6"/>
          <w:w w:val="95"/>
        </w:rPr>
        <w:t>第</w:t>
      </w:r>
      <w:r w:rsidR="00C56849" w:rsidRPr="001241CB">
        <w:rPr>
          <w:rFonts w:hAnsi="標楷體"/>
          <w:spacing w:val="-6"/>
          <w:w w:val="95"/>
        </w:rPr>
        <w:t>4</w:t>
      </w:r>
      <w:r w:rsidR="00452BFB" w:rsidRPr="001241CB">
        <w:rPr>
          <w:rFonts w:hAnsi="標楷體"/>
          <w:spacing w:val="-6"/>
          <w:w w:val="95"/>
        </w:rPr>
        <w:t>會期</w:t>
      </w:r>
      <w:r w:rsidR="007C46FE" w:rsidRPr="001241CB">
        <w:rPr>
          <w:rFonts w:hAnsi="標楷體"/>
          <w:spacing w:val="-6"/>
          <w:w w:val="95"/>
        </w:rPr>
        <w:t>財政委員會第1次全體委員會議</w:t>
      </w:r>
      <w:r w:rsidR="007C46FE" w:rsidRPr="001241CB">
        <w:rPr>
          <w:rFonts w:hAnsi="標楷體"/>
        </w:rPr>
        <w:br/>
        <w:t>選舉立法院</w:t>
      </w:r>
      <w:r w:rsidR="002123BF" w:rsidRPr="001241CB">
        <w:rPr>
          <w:rFonts w:hAnsi="標楷體"/>
        </w:rPr>
        <w:t>第</w:t>
      </w:r>
      <w:r w:rsidR="00C000C0" w:rsidRPr="001241CB">
        <w:rPr>
          <w:rFonts w:hAnsi="標楷體"/>
          <w:spacing w:val="-6"/>
          <w:w w:val="95"/>
        </w:rPr>
        <w:t>10</w:t>
      </w:r>
      <w:r w:rsidR="002123BF" w:rsidRPr="001241CB">
        <w:rPr>
          <w:rFonts w:hAnsi="標楷體"/>
        </w:rPr>
        <w:t>屆</w:t>
      </w:r>
      <w:r w:rsidR="00452BFB" w:rsidRPr="001241CB">
        <w:rPr>
          <w:rFonts w:hAnsi="標楷體"/>
        </w:rPr>
        <w:t>第</w:t>
      </w:r>
      <w:r w:rsidR="00C56849" w:rsidRPr="001241CB">
        <w:rPr>
          <w:rFonts w:hAnsi="標楷體"/>
          <w:spacing w:val="-6"/>
          <w:w w:val="95"/>
        </w:rPr>
        <w:t>4</w:t>
      </w:r>
      <w:r w:rsidR="00452BFB" w:rsidRPr="001241CB">
        <w:rPr>
          <w:rFonts w:hAnsi="標楷體"/>
        </w:rPr>
        <w:t>會期</w:t>
      </w:r>
      <w:r w:rsidR="007C46FE" w:rsidRPr="001241CB">
        <w:rPr>
          <w:rFonts w:hAnsi="標楷體"/>
        </w:rPr>
        <w:t>本會召集委員</w:t>
      </w:r>
    </w:p>
    <w:p w:rsidR="00064D29" w:rsidRPr="001241CB" w:rsidRDefault="00064D29" w:rsidP="005B3A35">
      <w:pPr>
        <w:pStyle w:val="af0"/>
        <w:spacing w:line="460" w:lineRule="exact"/>
        <w:rPr>
          <w:rFonts w:hAnsi="標楷體"/>
        </w:rPr>
      </w:pPr>
      <w:r w:rsidRPr="001241CB">
        <w:rPr>
          <w:rFonts w:hAnsi="標楷體"/>
        </w:rPr>
        <w:fldChar w:fldCharType="begin"/>
      </w:r>
      <w:r w:rsidRPr="001241CB">
        <w:rPr>
          <w:rFonts w:hAnsi="標楷體"/>
        </w:rPr>
        <w:instrText xml:space="preserve"> MACROBUTTON  DocMeetingTime 開會時間：</w:instrText>
      </w:r>
      <w:r w:rsidRPr="001241CB">
        <w:rPr>
          <w:rFonts w:hAnsi="標楷體"/>
        </w:rPr>
        <w:fldChar w:fldCharType="end"/>
      </w:r>
      <w:bookmarkStart w:id="11" w:name="開會時間"/>
      <w:r w:rsidR="00452BFB" w:rsidRPr="001241CB">
        <w:rPr>
          <w:rFonts w:hAnsi="標楷體"/>
        </w:rPr>
        <w:t>1</w:t>
      </w:r>
      <w:r w:rsidR="00043219" w:rsidRPr="001241CB">
        <w:rPr>
          <w:rFonts w:hAnsi="標楷體"/>
        </w:rPr>
        <w:t>1</w:t>
      </w:r>
      <w:r w:rsidR="00452BFB" w:rsidRPr="001241CB">
        <w:rPr>
          <w:rFonts w:hAnsi="標楷體"/>
        </w:rPr>
        <w:t>0年</w:t>
      </w:r>
      <w:r w:rsidR="00C56849" w:rsidRPr="001241CB">
        <w:rPr>
          <w:rFonts w:hAnsi="標楷體"/>
        </w:rPr>
        <w:t>9</w:t>
      </w:r>
      <w:r w:rsidR="00452BFB" w:rsidRPr="001241CB">
        <w:rPr>
          <w:rFonts w:hAnsi="標楷體"/>
        </w:rPr>
        <w:t>月</w:t>
      </w:r>
      <w:r w:rsidR="008E1361" w:rsidRPr="001241CB">
        <w:rPr>
          <w:rFonts w:hAnsi="標楷體"/>
        </w:rPr>
        <w:t>2</w:t>
      </w:r>
      <w:r w:rsidR="001E752F" w:rsidRPr="001241CB">
        <w:rPr>
          <w:rFonts w:hAnsi="標楷體"/>
        </w:rPr>
        <w:t>3</w:t>
      </w:r>
      <w:r w:rsidR="00452BFB" w:rsidRPr="001241CB">
        <w:rPr>
          <w:rFonts w:hAnsi="標楷體"/>
        </w:rPr>
        <w:t>日（星期</w:t>
      </w:r>
      <w:r w:rsidR="001E752F" w:rsidRPr="001241CB">
        <w:rPr>
          <w:rFonts w:hAnsi="標楷體"/>
        </w:rPr>
        <w:t>四</w:t>
      </w:r>
      <w:r w:rsidR="004370A7" w:rsidRPr="001241CB">
        <w:rPr>
          <w:rFonts w:hAnsi="標楷體"/>
        </w:rPr>
        <w:t>）上午9時至1</w:t>
      </w:r>
      <w:r w:rsidR="00020337" w:rsidRPr="001241CB">
        <w:rPr>
          <w:rFonts w:hAnsi="標楷體"/>
        </w:rPr>
        <w:t>0</w:t>
      </w:r>
      <w:r w:rsidR="004370A7" w:rsidRPr="001241CB">
        <w:rPr>
          <w:rFonts w:hAnsi="標楷體"/>
        </w:rPr>
        <w:t>時</w:t>
      </w:r>
      <w:bookmarkEnd w:id="11"/>
      <w:r w:rsidR="00893E5D" w:rsidRPr="001241CB">
        <w:rPr>
          <w:rFonts w:hAnsi="標楷體" w:hint="eastAsia"/>
        </w:rPr>
        <w:t>（包含投票及開票時間）</w:t>
      </w:r>
    </w:p>
    <w:p w:rsidR="00064D29" w:rsidRPr="001241CB" w:rsidRDefault="00064D29" w:rsidP="005B3A35">
      <w:pPr>
        <w:pStyle w:val="af0"/>
        <w:spacing w:line="460" w:lineRule="exact"/>
        <w:rPr>
          <w:rFonts w:hAnsi="標楷體"/>
        </w:rPr>
      </w:pPr>
      <w:r w:rsidRPr="001241CB">
        <w:rPr>
          <w:rFonts w:hAnsi="標楷體"/>
        </w:rPr>
        <w:t>開會地點：</w:t>
      </w:r>
      <w:bookmarkStart w:id="12" w:name="開會地點"/>
      <w:r w:rsidR="004370A7" w:rsidRPr="001241CB">
        <w:rPr>
          <w:rFonts w:hAnsi="標楷體"/>
        </w:rPr>
        <w:t>群賢樓9樓大禮堂</w:t>
      </w:r>
      <w:bookmarkEnd w:id="12"/>
    </w:p>
    <w:p w:rsidR="00064D29" w:rsidRPr="001241CB" w:rsidRDefault="00064D29" w:rsidP="005B3A35">
      <w:pPr>
        <w:pStyle w:val="af1"/>
        <w:spacing w:line="460" w:lineRule="exact"/>
      </w:pPr>
      <w:r w:rsidRPr="001241CB">
        <w:t>主持人：</w:t>
      </w:r>
      <w:bookmarkStart w:id="13" w:name="主席"/>
      <w:r w:rsidR="004370A7" w:rsidRPr="001241CB">
        <w:t>會議當日由出席委員互推主席</w:t>
      </w:r>
      <w:bookmarkEnd w:id="13"/>
    </w:p>
    <w:p w:rsidR="00064D29" w:rsidRPr="001241CB" w:rsidRDefault="00064D29" w:rsidP="005B3A35">
      <w:pPr>
        <w:pStyle w:val="af1"/>
        <w:spacing w:line="460" w:lineRule="exact"/>
        <w:rPr>
          <w:sz w:val="24"/>
        </w:rPr>
      </w:pPr>
      <w:r w:rsidRPr="001241CB">
        <w:t>聯絡人及電話：</w:t>
      </w:r>
      <w:bookmarkStart w:id="14" w:name="聯絡人及電話"/>
      <w:bookmarkEnd w:id="14"/>
      <w:r w:rsidR="00C56849" w:rsidRPr="001241CB">
        <w:t>劉雅欣</w:t>
      </w:r>
      <w:r w:rsidR="00C56849" w:rsidRPr="001241CB">
        <w:rPr>
          <w:color w:val="FF0000"/>
        </w:rPr>
        <w:t xml:space="preserve"> </w:t>
      </w:r>
      <w:r w:rsidR="004370A7" w:rsidRPr="001241CB">
        <w:rPr>
          <w:color w:val="FF0000"/>
        </w:rPr>
        <w:t xml:space="preserve"> </w:t>
      </w:r>
      <w:r w:rsidR="004370A7" w:rsidRPr="001241CB">
        <w:t>235855</w:t>
      </w:r>
      <w:r w:rsidR="00C56849" w:rsidRPr="001241CB">
        <w:t>75</w:t>
      </w:r>
      <w:r w:rsidR="004370A7" w:rsidRPr="001241CB">
        <w:t xml:space="preserve">  傳真：23585578</w:t>
      </w:r>
    </w:p>
    <w:p w:rsidR="00064D29" w:rsidRPr="001241CB" w:rsidRDefault="00064D29" w:rsidP="005B3A35">
      <w:pPr>
        <w:pStyle w:val="af2"/>
        <w:spacing w:line="460" w:lineRule="exact"/>
      </w:pPr>
      <w:r w:rsidRPr="001241CB">
        <w:t>出席者：</w:t>
      </w:r>
      <w:bookmarkStart w:id="15" w:name="出席者"/>
      <w:bookmarkEnd w:id="15"/>
      <w:r w:rsidR="007C46FE" w:rsidRPr="001241CB">
        <w:t>本會委員</w:t>
      </w:r>
    </w:p>
    <w:p w:rsidR="00064D29" w:rsidRPr="001241CB" w:rsidRDefault="00064D29" w:rsidP="005B3A35">
      <w:pPr>
        <w:pStyle w:val="af3"/>
        <w:spacing w:before="0" w:line="460" w:lineRule="exact"/>
        <w:ind w:left="1120" w:hangingChars="350" w:hanging="1120"/>
      </w:pPr>
      <w:r w:rsidRPr="001241CB">
        <w:rPr>
          <w:rFonts w:hint="eastAsia"/>
        </w:rPr>
        <w:t>列席者：</w:t>
      </w:r>
      <w:bookmarkStart w:id="16" w:name="列席者"/>
      <w:bookmarkEnd w:id="16"/>
    </w:p>
    <w:p w:rsidR="00064D29" w:rsidRPr="001241CB" w:rsidRDefault="00064D29" w:rsidP="003874C4">
      <w:pPr>
        <w:pStyle w:val="af5"/>
        <w:spacing w:line="460" w:lineRule="exact"/>
        <w:ind w:left="938" w:hangingChars="293" w:hanging="938"/>
        <w:rPr>
          <w:rFonts w:hAnsi="標楷體"/>
          <w:sz w:val="32"/>
          <w:szCs w:val="32"/>
        </w:rPr>
      </w:pPr>
      <w:r w:rsidRPr="001241CB">
        <w:rPr>
          <w:rFonts w:hAnsi="標楷體" w:hint="eastAsia"/>
          <w:sz w:val="32"/>
          <w:szCs w:val="32"/>
        </w:rPr>
        <w:t>副本：</w:t>
      </w:r>
      <w:bookmarkStart w:id="17" w:name="副本"/>
      <w:bookmarkEnd w:id="17"/>
      <w:r w:rsidR="00CD4420" w:rsidRPr="001241CB">
        <w:rPr>
          <w:rFonts w:hAnsi="標楷體" w:hint="eastAsia"/>
          <w:sz w:val="32"/>
          <w:szCs w:val="32"/>
        </w:rPr>
        <w:t>本院各相關單位、本院各黨團</w:t>
      </w:r>
    </w:p>
    <w:p w:rsidR="00064D29" w:rsidRPr="001241CB" w:rsidRDefault="00064D29" w:rsidP="005B3A35">
      <w:pPr>
        <w:pStyle w:val="af5"/>
        <w:spacing w:line="460" w:lineRule="exact"/>
        <w:ind w:left="950" w:hangingChars="297" w:hanging="950"/>
        <w:rPr>
          <w:rFonts w:hAnsi="標楷體"/>
          <w:sz w:val="32"/>
          <w:szCs w:val="32"/>
        </w:rPr>
      </w:pPr>
    </w:p>
    <w:p w:rsidR="00064D29" w:rsidRPr="001241CB" w:rsidRDefault="00064D29">
      <w:pPr>
        <w:pStyle w:val="space1"/>
      </w:pPr>
    </w:p>
    <w:p w:rsidR="00064D29" w:rsidRPr="001241CB" w:rsidRDefault="00064D29">
      <w:pPr>
        <w:pStyle w:val="space1"/>
      </w:pPr>
    </w:p>
    <w:sectPr w:rsidR="00064D29" w:rsidRPr="001241CB">
      <w:headerReference w:type="default" r:id="rId7"/>
      <w:footerReference w:type="default" r:id="rId8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C0D" w:rsidRDefault="00851C0D">
      <w:r>
        <w:separator/>
      </w:r>
    </w:p>
  </w:endnote>
  <w:endnote w:type="continuationSeparator" w:id="0">
    <w:p w:rsidR="00851C0D" w:rsidRDefault="0085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0D4D53">
    <w:pPr>
      <w:pStyle w:val="a4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u4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121932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121932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C0D" w:rsidRDefault="00851C0D">
      <w:r>
        <w:separator/>
      </w:r>
    </w:p>
  </w:footnote>
  <w:footnote w:type="continuationSeparator" w:id="0">
    <w:p w:rsidR="00851C0D" w:rsidRDefault="00851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0D4D53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SL9QIAAIo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Cu3NIv1AgAAigYAAA4AAAAAAAAAAAAAAAAALgIAAGRycy9lMm9Eb2MueG1sUEsBAi0AFAAGAAgA&#10;AAAhAG9vbbviAAAACwEAAA8AAAAAAAAAAAAAAAAATwUAAGRycy9kb3ducmV2LnhtbFBLBQYAAAAA&#10;BAAEAPMAAABe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2u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hh/tr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5680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B6F767" id="Line 1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FE"/>
    <w:rsid w:val="00007D4D"/>
    <w:rsid w:val="000122C5"/>
    <w:rsid w:val="000122FE"/>
    <w:rsid w:val="0001594A"/>
    <w:rsid w:val="00020337"/>
    <w:rsid w:val="00032452"/>
    <w:rsid w:val="00043219"/>
    <w:rsid w:val="000517BE"/>
    <w:rsid w:val="00054DFE"/>
    <w:rsid w:val="00064D29"/>
    <w:rsid w:val="00066CA1"/>
    <w:rsid w:val="000715E9"/>
    <w:rsid w:val="000739FD"/>
    <w:rsid w:val="00077048"/>
    <w:rsid w:val="00085B1D"/>
    <w:rsid w:val="00096503"/>
    <w:rsid w:val="000D4D53"/>
    <w:rsid w:val="000D6682"/>
    <w:rsid w:val="000D6FD2"/>
    <w:rsid w:val="000E6452"/>
    <w:rsid w:val="0010460E"/>
    <w:rsid w:val="0011103E"/>
    <w:rsid w:val="00121932"/>
    <w:rsid w:val="001241CB"/>
    <w:rsid w:val="00125091"/>
    <w:rsid w:val="00132B46"/>
    <w:rsid w:val="00134834"/>
    <w:rsid w:val="00145350"/>
    <w:rsid w:val="00152E37"/>
    <w:rsid w:val="00153BEE"/>
    <w:rsid w:val="00193672"/>
    <w:rsid w:val="001A0D27"/>
    <w:rsid w:val="001A2405"/>
    <w:rsid w:val="001B5D89"/>
    <w:rsid w:val="001B7CA8"/>
    <w:rsid w:val="001C14A7"/>
    <w:rsid w:val="001C5FF2"/>
    <w:rsid w:val="001D1543"/>
    <w:rsid w:val="001E2EE7"/>
    <w:rsid w:val="001E752F"/>
    <w:rsid w:val="002123BF"/>
    <w:rsid w:val="00213358"/>
    <w:rsid w:val="00221804"/>
    <w:rsid w:val="00246D11"/>
    <w:rsid w:val="002521DE"/>
    <w:rsid w:val="002676AD"/>
    <w:rsid w:val="00267809"/>
    <w:rsid w:val="002B44EF"/>
    <w:rsid w:val="002C1A58"/>
    <w:rsid w:val="002D4E2F"/>
    <w:rsid w:val="002E4D75"/>
    <w:rsid w:val="002F277D"/>
    <w:rsid w:val="00310B1F"/>
    <w:rsid w:val="00322547"/>
    <w:rsid w:val="003347AD"/>
    <w:rsid w:val="003348ED"/>
    <w:rsid w:val="00340FCC"/>
    <w:rsid w:val="00355415"/>
    <w:rsid w:val="00356E6F"/>
    <w:rsid w:val="003609E7"/>
    <w:rsid w:val="00366047"/>
    <w:rsid w:val="003803D0"/>
    <w:rsid w:val="003874C4"/>
    <w:rsid w:val="00394AB5"/>
    <w:rsid w:val="003A5E1E"/>
    <w:rsid w:val="003A716F"/>
    <w:rsid w:val="003B0726"/>
    <w:rsid w:val="003B746C"/>
    <w:rsid w:val="00414702"/>
    <w:rsid w:val="00420542"/>
    <w:rsid w:val="00431445"/>
    <w:rsid w:val="00436DC8"/>
    <w:rsid w:val="004370A7"/>
    <w:rsid w:val="00440E81"/>
    <w:rsid w:val="00452BFB"/>
    <w:rsid w:val="004676F5"/>
    <w:rsid w:val="004940FF"/>
    <w:rsid w:val="004A0C8C"/>
    <w:rsid w:val="004A2A27"/>
    <w:rsid w:val="004B1E7F"/>
    <w:rsid w:val="004B3101"/>
    <w:rsid w:val="004B45DC"/>
    <w:rsid w:val="004E77BF"/>
    <w:rsid w:val="004F36C1"/>
    <w:rsid w:val="00520EE6"/>
    <w:rsid w:val="00524FC1"/>
    <w:rsid w:val="00550D64"/>
    <w:rsid w:val="005567ED"/>
    <w:rsid w:val="00560497"/>
    <w:rsid w:val="0057190F"/>
    <w:rsid w:val="00571A99"/>
    <w:rsid w:val="00583F38"/>
    <w:rsid w:val="00593BA2"/>
    <w:rsid w:val="005A369C"/>
    <w:rsid w:val="005B3A35"/>
    <w:rsid w:val="005C6CFD"/>
    <w:rsid w:val="005D3ADD"/>
    <w:rsid w:val="005D7977"/>
    <w:rsid w:val="005E1353"/>
    <w:rsid w:val="005F6714"/>
    <w:rsid w:val="00606A89"/>
    <w:rsid w:val="0062111A"/>
    <w:rsid w:val="00627AD3"/>
    <w:rsid w:val="006311F4"/>
    <w:rsid w:val="006520C0"/>
    <w:rsid w:val="0065427E"/>
    <w:rsid w:val="00666186"/>
    <w:rsid w:val="006665DA"/>
    <w:rsid w:val="006735D3"/>
    <w:rsid w:val="006754A5"/>
    <w:rsid w:val="00690D42"/>
    <w:rsid w:val="006B1B6C"/>
    <w:rsid w:val="006B5C4B"/>
    <w:rsid w:val="006C4A7B"/>
    <w:rsid w:val="006D7A6C"/>
    <w:rsid w:val="006E293D"/>
    <w:rsid w:val="006F0294"/>
    <w:rsid w:val="0073478B"/>
    <w:rsid w:val="007412FA"/>
    <w:rsid w:val="00753894"/>
    <w:rsid w:val="00754797"/>
    <w:rsid w:val="007674CA"/>
    <w:rsid w:val="00771B87"/>
    <w:rsid w:val="00792953"/>
    <w:rsid w:val="007A3C5B"/>
    <w:rsid w:val="007B6FB2"/>
    <w:rsid w:val="007C46FE"/>
    <w:rsid w:val="007D05DA"/>
    <w:rsid w:val="007E4C2D"/>
    <w:rsid w:val="0083574D"/>
    <w:rsid w:val="00851C0D"/>
    <w:rsid w:val="0085314F"/>
    <w:rsid w:val="00864BA4"/>
    <w:rsid w:val="00864F23"/>
    <w:rsid w:val="008768D9"/>
    <w:rsid w:val="00893E5D"/>
    <w:rsid w:val="008A0231"/>
    <w:rsid w:val="008B023F"/>
    <w:rsid w:val="008B2D08"/>
    <w:rsid w:val="008D25D5"/>
    <w:rsid w:val="008E1361"/>
    <w:rsid w:val="009008D6"/>
    <w:rsid w:val="0090611C"/>
    <w:rsid w:val="009112A8"/>
    <w:rsid w:val="00914F60"/>
    <w:rsid w:val="009239E6"/>
    <w:rsid w:val="009253F4"/>
    <w:rsid w:val="00944198"/>
    <w:rsid w:val="00955D3D"/>
    <w:rsid w:val="009620E9"/>
    <w:rsid w:val="00991567"/>
    <w:rsid w:val="00991D1D"/>
    <w:rsid w:val="0099580F"/>
    <w:rsid w:val="009F0A96"/>
    <w:rsid w:val="00A20956"/>
    <w:rsid w:val="00A27289"/>
    <w:rsid w:val="00A729EE"/>
    <w:rsid w:val="00A77F64"/>
    <w:rsid w:val="00AB3AD6"/>
    <w:rsid w:val="00AC6531"/>
    <w:rsid w:val="00AC7320"/>
    <w:rsid w:val="00B04432"/>
    <w:rsid w:val="00B15ED7"/>
    <w:rsid w:val="00B30954"/>
    <w:rsid w:val="00B556C3"/>
    <w:rsid w:val="00B56D0F"/>
    <w:rsid w:val="00B627C3"/>
    <w:rsid w:val="00B7133D"/>
    <w:rsid w:val="00B8273F"/>
    <w:rsid w:val="00B93301"/>
    <w:rsid w:val="00BA7A9F"/>
    <w:rsid w:val="00BB060F"/>
    <w:rsid w:val="00BB064C"/>
    <w:rsid w:val="00BC2EBA"/>
    <w:rsid w:val="00BC38A6"/>
    <w:rsid w:val="00BD35A8"/>
    <w:rsid w:val="00BD635F"/>
    <w:rsid w:val="00BE18D9"/>
    <w:rsid w:val="00BF3704"/>
    <w:rsid w:val="00BF64E7"/>
    <w:rsid w:val="00C000C0"/>
    <w:rsid w:val="00C22E3F"/>
    <w:rsid w:val="00C24592"/>
    <w:rsid w:val="00C31382"/>
    <w:rsid w:val="00C46382"/>
    <w:rsid w:val="00C56849"/>
    <w:rsid w:val="00C60C2D"/>
    <w:rsid w:val="00C809BF"/>
    <w:rsid w:val="00C818B1"/>
    <w:rsid w:val="00CA05C8"/>
    <w:rsid w:val="00CA167A"/>
    <w:rsid w:val="00CA6A58"/>
    <w:rsid w:val="00CB228A"/>
    <w:rsid w:val="00CB3393"/>
    <w:rsid w:val="00CC299B"/>
    <w:rsid w:val="00CD28C6"/>
    <w:rsid w:val="00CD4420"/>
    <w:rsid w:val="00D20FCE"/>
    <w:rsid w:val="00D244A9"/>
    <w:rsid w:val="00D3119E"/>
    <w:rsid w:val="00D37270"/>
    <w:rsid w:val="00D47189"/>
    <w:rsid w:val="00D81301"/>
    <w:rsid w:val="00DA2891"/>
    <w:rsid w:val="00DB1B82"/>
    <w:rsid w:val="00DC365F"/>
    <w:rsid w:val="00DD134D"/>
    <w:rsid w:val="00DD6DC2"/>
    <w:rsid w:val="00DD72E1"/>
    <w:rsid w:val="00DE1F55"/>
    <w:rsid w:val="00DE32A4"/>
    <w:rsid w:val="00E03DA3"/>
    <w:rsid w:val="00E25DE3"/>
    <w:rsid w:val="00E30048"/>
    <w:rsid w:val="00E3635C"/>
    <w:rsid w:val="00E37624"/>
    <w:rsid w:val="00E40EE7"/>
    <w:rsid w:val="00E41B20"/>
    <w:rsid w:val="00E440AE"/>
    <w:rsid w:val="00E57E08"/>
    <w:rsid w:val="00E653BF"/>
    <w:rsid w:val="00E73458"/>
    <w:rsid w:val="00E84CDE"/>
    <w:rsid w:val="00E96510"/>
    <w:rsid w:val="00EB7F2B"/>
    <w:rsid w:val="00F02030"/>
    <w:rsid w:val="00F20F3B"/>
    <w:rsid w:val="00F50BBF"/>
    <w:rsid w:val="00F57FE7"/>
    <w:rsid w:val="00F93E82"/>
    <w:rsid w:val="00F963ED"/>
    <w:rsid w:val="00F97CEC"/>
    <w:rsid w:val="00FA15E9"/>
    <w:rsid w:val="00FA1DB1"/>
    <w:rsid w:val="00FA2D42"/>
    <w:rsid w:val="00FA3B56"/>
    <w:rsid w:val="00FA7908"/>
    <w:rsid w:val="00FB060F"/>
    <w:rsid w:val="00FB0685"/>
    <w:rsid w:val="00FB7104"/>
    <w:rsid w:val="00FC028A"/>
    <w:rsid w:val="00FC1624"/>
    <w:rsid w:val="00FD6912"/>
    <w:rsid w:val="00FE7C9F"/>
    <w:rsid w:val="00FF0570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1C0AF255-0AAB-42BB-8989-9E5AB570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DC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eic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HP6200P</dc:creator>
  <cp:keywords/>
  <cp:lastModifiedBy>Windows 使用者</cp:lastModifiedBy>
  <cp:revision>2</cp:revision>
  <cp:lastPrinted>2021-09-22T05:49:00Z</cp:lastPrinted>
  <dcterms:created xsi:type="dcterms:W3CDTF">2021-09-22T06:12:00Z</dcterms:created>
  <dcterms:modified xsi:type="dcterms:W3CDTF">2021-09-22T06:12:00Z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1102101664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1102101664</vt:lpwstr>
  </property>
  <property fmtid="{D5CDD505-2E9C-101B-9397-08002B2CF9AE}" pid="13" name="發文支號">
    <vt:lpwstr>0</vt:lpwstr>
  </property>
  <property fmtid="{D5CDD505-2E9C-101B-9397-08002B2CF9AE}" pid="14" name="TotFileSize">
    <vt:lpwstr>553</vt:lpwstr>
  </property>
</Properties>
</file>