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34C4B" w:rsidRDefault="00064D29">
      <w:pPr>
        <w:pStyle w:val="title"/>
        <w:rPr>
          <w:position w:val="20"/>
        </w:rPr>
      </w:pPr>
      <w:bookmarkStart w:id="0" w:name="發文機關"/>
      <w:bookmarkEnd w:id="0"/>
      <w:r w:rsidRPr="00134C4B">
        <w:rPr>
          <w:position w:val="20"/>
        </w:rPr>
        <w:t>立法院</w:t>
      </w:r>
      <w:bookmarkStart w:id="1" w:name="單位名稱"/>
      <w:bookmarkEnd w:id="1"/>
      <w:r w:rsidR="006D1BAF" w:rsidRPr="00134C4B">
        <w:rPr>
          <w:rFonts w:hint="eastAsia"/>
          <w:position w:val="20"/>
        </w:rPr>
        <w:t>財政委員會</w:t>
      </w:r>
      <w:r w:rsidRPr="00134C4B">
        <w:rPr>
          <w:position w:val="20"/>
        </w:rPr>
        <w:t xml:space="preserve">　開會通知單</w:t>
      </w:r>
    </w:p>
    <w:p w:rsidR="00064D29" w:rsidRPr="00134C4B" w:rsidRDefault="00F40CFC">
      <w:pPr>
        <w:pStyle w:val="titlespace"/>
      </w:pPr>
      <w:r w:rsidRPr="00134C4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34C4B" w:rsidRDefault="00064D29">
      <w:pPr>
        <w:pStyle w:val="space2"/>
      </w:pPr>
    </w:p>
    <w:p w:rsidR="00064D29" w:rsidRPr="00134C4B" w:rsidRDefault="00064D29">
      <w:pPr>
        <w:pStyle w:val="space2"/>
      </w:pPr>
    </w:p>
    <w:p w:rsidR="006D1BAF" w:rsidRPr="00134C4B" w:rsidRDefault="00064D29">
      <w:pPr>
        <w:pStyle w:val="ae"/>
        <w:spacing w:line="360" w:lineRule="exact"/>
      </w:pPr>
      <w:r w:rsidRPr="00134C4B">
        <w:t>受文者：</w:t>
      </w:r>
      <w:bookmarkStart w:id="3" w:name="受文者"/>
      <w:bookmarkEnd w:id="3"/>
      <w:r w:rsidR="006D1BAF" w:rsidRPr="00134C4B">
        <w:rPr>
          <w:rFonts w:hint="eastAsia"/>
        </w:rPr>
        <w:t>本會委員</w:t>
      </w:r>
    </w:p>
    <w:p w:rsidR="00064D29" w:rsidRPr="00134C4B" w:rsidRDefault="00064D29">
      <w:pPr>
        <w:pStyle w:val="space"/>
      </w:pPr>
    </w:p>
    <w:p w:rsidR="00064D29" w:rsidRPr="00134C4B" w:rsidRDefault="00064D29">
      <w:pPr>
        <w:pStyle w:val="af"/>
        <w:spacing w:line="240" w:lineRule="exact"/>
      </w:pPr>
      <w:r w:rsidRPr="00134C4B">
        <w:fldChar w:fldCharType="begin"/>
      </w:r>
      <w:r w:rsidRPr="00134C4B">
        <w:instrText xml:space="preserve"> MACROBUTTON  DocDispatch 發文日期：</w:instrText>
      </w:r>
      <w:r w:rsidRPr="00134C4B">
        <w:fldChar w:fldCharType="end"/>
      </w:r>
      <w:bookmarkStart w:id="4" w:name="發文日期"/>
      <w:bookmarkEnd w:id="4"/>
      <w:r w:rsidR="00680B81" w:rsidRPr="00134C4B">
        <w:rPr>
          <w:rFonts w:hint="eastAsia"/>
        </w:rPr>
        <w:t>中華民國110年11月12日</w:t>
      </w:r>
    </w:p>
    <w:p w:rsidR="00064D29" w:rsidRPr="00134C4B" w:rsidRDefault="00064D29">
      <w:pPr>
        <w:pStyle w:val="af"/>
        <w:spacing w:line="240" w:lineRule="exact"/>
      </w:pPr>
      <w:r w:rsidRPr="00134C4B">
        <w:t>發文字號：</w:t>
      </w:r>
      <w:bookmarkStart w:id="5" w:name="發文字號"/>
      <w:bookmarkEnd w:id="5"/>
      <w:r w:rsidR="00F04AF8">
        <w:rPr>
          <w:rFonts w:hint="eastAsia"/>
        </w:rPr>
        <w:t>台立財字第</w:t>
      </w:r>
      <w:r w:rsidR="00F04AF8">
        <w:t>1102102114號</w:t>
      </w:r>
    </w:p>
    <w:p w:rsidR="00064D29" w:rsidRPr="00134C4B" w:rsidRDefault="00064D29">
      <w:pPr>
        <w:pStyle w:val="af"/>
        <w:spacing w:line="240" w:lineRule="exact"/>
      </w:pPr>
      <w:r w:rsidRPr="00134C4B">
        <w:fldChar w:fldCharType="begin"/>
      </w:r>
      <w:r w:rsidRPr="00134C4B">
        <w:instrText xml:space="preserve"> MACROBUTTON  DocSpeed 速別：</w:instrText>
      </w:r>
      <w:r w:rsidRPr="00134C4B">
        <w:fldChar w:fldCharType="end"/>
      </w:r>
      <w:bookmarkStart w:id="6" w:name="速別"/>
      <w:bookmarkEnd w:id="6"/>
      <w:r w:rsidR="006D1BAF" w:rsidRPr="00134C4B">
        <w:rPr>
          <w:rFonts w:hint="eastAsia"/>
        </w:rPr>
        <w:t>最速件</w:t>
      </w:r>
    </w:p>
    <w:p w:rsidR="00064D29" w:rsidRPr="00134C4B" w:rsidRDefault="00064D29">
      <w:pPr>
        <w:pStyle w:val="af"/>
        <w:spacing w:line="240" w:lineRule="exact"/>
      </w:pPr>
      <w:r w:rsidRPr="00134C4B">
        <w:fldChar w:fldCharType="begin"/>
      </w:r>
      <w:r w:rsidRPr="00134C4B">
        <w:instrText xml:space="preserve"> MACROBUTTON  DocSecurity 密等及解密條件或保密期限：</w:instrText>
      </w:r>
      <w:r w:rsidRPr="00134C4B">
        <w:fldChar w:fldCharType="end"/>
      </w:r>
      <w:bookmarkStart w:id="7" w:name="密等及解密條件或保密期限"/>
      <w:bookmarkEnd w:id="7"/>
    </w:p>
    <w:p w:rsidR="006D1BAF" w:rsidRPr="00134C4B" w:rsidRDefault="00064D29">
      <w:pPr>
        <w:pStyle w:val="af"/>
        <w:spacing w:line="240" w:lineRule="exact"/>
      </w:pPr>
      <w:r w:rsidRPr="00134C4B">
        <w:t>附件：</w:t>
      </w:r>
      <w:bookmarkStart w:id="8" w:name="附件"/>
      <w:bookmarkEnd w:id="8"/>
      <w:r w:rsidR="006D1BAF" w:rsidRPr="00134C4B">
        <w:rPr>
          <w:rFonts w:hint="eastAsia"/>
        </w:rPr>
        <w:t>議事日程1份</w:t>
      </w:r>
      <w:bookmarkStart w:id="9" w:name="_GoBack"/>
      <w:bookmarkEnd w:id="9"/>
    </w:p>
    <w:p w:rsidR="00064D29" w:rsidRPr="00134C4B" w:rsidRDefault="00064D29">
      <w:pPr>
        <w:pStyle w:val="af"/>
        <w:spacing w:line="240" w:lineRule="exact"/>
      </w:pPr>
    </w:p>
    <w:p w:rsidR="00064D29" w:rsidRPr="00134C4B" w:rsidRDefault="00064D29" w:rsidP="00786C20">
      <w:pPr>
        <w:pStyle w:val="af0"/>
        <w:spacing w:line="400" w:lineRule="exact"/>
        <w:ind w:left="1581" w:hangingChars="494" w:hanging="1581"/>
        <w:jc w:val="both"/>
        <w:rPr>
          <w:rFonts w:hAnsi="標楷體"/>
        </w:rPr>
      </w:pPr>
      <w:r w:rsidRPr="00134C4B">
        <w:rPr>
          <w:rFonts w:hAnsi="標楷體"/>
        </w:rPr>
        <w:t>開會事由：</w:t>
      </w:r>
      <w:bookmarkStart w:id="10" w:name="開會事由"/>
      <w:bookmarkEnd w:id="10"/>
      <w:r w:rsidR="006D1BAF" w:rsidRPr="00134C4B">
        <w:rPr>
          <w:rFonts w:hAnsi="標楷體" w:hint="eastAsia"/>
          <w:w w:val="90"/>
        </w:rPr>
        <w:t>立法院第</w:t>
      </w:r>
      <w:r w:rsidR="00565538" w:rsidRPr="00134C4B">
        <w:rPr>
          <w:rFonts w:hAnsi="標楷體" w:hint="eastAsia"/>
          <w:w w:val="90"/>
        </w:rPr>
        <w:t>10</w:t>
      </w:r>
      <w:r w:rsidR="006D1BAF" w:rsidRPr="00134C4B">
        <w:rPr>
          <w:rFonts w:hAnsi="標楷體" w:hint="eastAsia"/>
          <w:w w:val="90"/>
        </w:rPr>
        <w:t>屆第</w:t>
      </w:r>
      <w:r w:rsidR="00A82562" w:rsidRPr="00134C4B">
        <w:rPr>
          <w:rFonts w:hAnsi="標楷體"/>
          <w:w w:val="90"/>
        </w:rPr>
        <w:t>4</w:t>
      </w:r>
      <w:r w:rsidR="006D1BAF" w:rsidRPr="00134C4B">
        <w:rPr>
          <w:rFonts w:hAnsi="標楷體" w:hint="eastAsia"/>
          <w:w w:val="90"/>
        </w:rPr>
        <w:t>會期財政委員會第</w:t>
      </w:r>
      <w:r w:rsidR="006A2FCC" w:rsidRPr="00134C4B">
        <w:rPr>
          <w:rFonts w:hAnsi="標楷體"/>
          <w:w w:val="90"/>
        </w:rPr>
        <w:t>12</w:t>
      </w:r>
      <w:r w:rsidR="006D1BAF" w:rsidRPr="00134C4B">
        <w:rPr>
          <w:rFonts w:hAnsi="標楷體" w:hint="eastAsia"/>
          <w:w w:val="90"/>
        </w:rPr>
        <w:t>次全體委員會議</w:t>
      </w:r>
      <w:r w:rsidRPr="00134C4B">
        <w:rPr>
          <w:rFonts w:hAnsi="標楷體"/>
        </w:rPr>
        <w:br/>
      </w:r>
      <w:r w:rsidR="000374F3" w:rsidRPr="00134C4B">
        <w:rPr>
          <w:rFonts w:hAnsi="標楷體" w:hint="eastAsia"/>
          <w:b/>
        </w:rPr>
        <w:t>邀請財政部部長、經濟部部長、國家發展委員會主任委員、金融監督管理委員會主任委員及外交部部長就「全球企業最低稅負制與我國因應之規劃與措施」進行專題報告，並備質詢。</w:t>
      </w:r>
    </w:p>
    <w:p w:rsidR="00064D29" w:rsidRPr="00134C4B" w:rsidRDefault="00064D29" w:rsidP="00D67DFE">
      <w:pPr>
        <w:pStyle w:val="af0"/>
        <w:spacing w:line="380" w:lineRule="exact"/>
        <w:rPr>
          <w:rFonts w:hAnsi="標楷體"/>
        </w:rPr>
      </w:pPr>
      <w:r w:rsidRPr="00134C4B">
        <w:rPr>
          <w:rFonts w:hAnsi="標楷體"/>
        </w:rPr>
        <w:fldChar w:fldCharType="begin"/>
      </w:r>
      <w:r w:rsidRPr="00134C4B">
        <w:rPr>
          <w:rFonts w:hAnsi="標楷體"/>
        </w:rPr>
        <w:instrText xml:space="preserve"> MACROBUTTON  DocMeetingTime 開會時間：</w:instrText>
      </w:r>
      <w:r w:rsidRPr="00134C4B">
        <w:rPr>
          <w:rFonts w:hAnsi="標楷體"/>
        </w:rPr>
        <w:fldChar w:fldCharType="end"/>
      </w:r>
      <w:r w:rsidR="001758E5" w:rsidRPr="00134C4B">
        <w:rPr>
          <w:rFonts w:hAnsi="標楷體" w:hint="eastAsia"/>
          <w:w w:val="96"/>
        </w:rPr>
        <w:t>1</w:t>
      </w:r>
      <w:r w:rsidR="005B7AC3" w:rsidRPr="00134C4B">
        <w:rPr>
          <w:rFonts w:hAnsi="標楷體" w:hint="eastAsia"/>
          <w:w w:val="96"/>
        </w:rPr>
        <w:t>1</w:t>
      </w:r>
      <w:r w:rsidR="001758E5" w:rsidRPr="00134C4B">
        <w:rPr>
          <w:rFonts w:hAnsi="標楷體" w:hint="eastAsia"/>
          <w:w w:val="96"/>
        </w:rPr>
        <w:t>0年</w:t>
      </w:r>
      <w:r w:rsidR="00A82562" w:rsidRPr="00134C4B">
        <w:rPr>
          <w:rFonts w:hAnsi="標楷體"/>
          <w:w w:val="96"/>
        </w:rPr>
        <w:t>11</w:t>
      </w:r>
      <w:r w:rsidR="001758E5" w:rsidRPr="00134C4B">
        <w:rPr>
          <w:rFonts w:hAnsi="標楷體" w:hint="eastAsia"/>
          <w:w w:val="96"/>
        </w:rPr>
        <w:t>月</w:t>
      </w:r>
      <w:r w:rsidR="00C6156B" w:rsidRPr="00134C4B">
        <w:rPr>
          <w:rFonts w:hAnsi="標楷體" w:hint="eastAsia"/>
          <w:w w:val="96"/>
        </w:rPr>
        <w:t>1</w:t>
      </w:r>
      <w:r w:rsidR="000374F3" w:rsidRPr="00134C4B">
        <w:rPr>
          <w:rFonts w:hAnsi="標楷體"/>
          <w:w w:val="96"/>
        </w:rPr>
        <w:t>8</w:t>
      </w:r>
      <w:r w:rsidR="00154D9F" w:rsidRPr="00134C4B">
        <w:rPr>
          <w:rFonts w:hAnsi="標楷體" w:hint="eastAsia"/>
          <w:w w:val="96"/>
        </w:rPr>
        <w:t>日</w:t>
      </w:r>
      <w:r w:rsidR="001758E5" w:rsidRPr="00134C4B">
        <w:rPr>
          <w:rFonts w:hAnsi="標楷體" w:hint="eastAsia"/>
          <w:w w:val="96"/>
        </w:rPr>
        <w:t>（星期</w:t>
      </w:r>
      <w:r w:rsidR="000374F3" w:rsidRPr="00134C4B">
        <w:rPr>
          <w:rFonts w:hAnsi="標楷體" w:hint="eastAsia"/>
          <w:w w:val="96"/>
        </w:rPr>
        <w:t>四</w:t>
      </w:r>
      <w:r w:rsidR="001758E5" w:rsidRPr="00134C4B">
        <w:rPr>
          <w:rFonts w:hAnsi="標楷體" w:hint="eastAsia"/>
          <w:w w:val="96"/>
        </w:rPr>
        <w:t>）上午9時至下午5時30分</w:t>
      </w:r>
    </w:p>
    <w:p w:rsidR="00064D29" w:rsidRPr="00134C4B" w:rsidRDefault="00064D29" w:rsidP="00565538">
      <w:pPr>
        <w:pStyle w:val="af0"/>
        <w:spacing w:line="380" w:lineRule="exact"/>
        <w:rPr>
          <w:rFonts w:hAnsi="標楷體"/>
        </w:rPr>
      </w:pPr>
      <w:r w:rsidRPr="00134C4B">
        <w:rPr>
          <w:rFonts w:hAnsi="標楷體"/>
        </w:rPr>
        <w:t>開會地點：</w:t>
      </w:r>
      <w:r w:rsidR="001758E5" w:rsidRPr="00134C4B">
        <w:rPr>
          <w:rFonts w:hAnsi="標楷體" w:hint="eastAsia"/>
        </w:rPr>
        <w:t>群賢樓</w:t>
      </w:r>
      <w:r w:rsidR="00593FB0" w:rsidRPr="00134C4B">
        <w:rPr>
          <w:rFonts w:hAnsi="標楷體" w:hint="eastAsia"/>
        </w:rPr>
        <w:t>9</w:t>
      </w:r>
      <w:r w:rsidR="005B7AC3" w:rsidRPr="00134C4B">
        <w:rPr>
          <w:rFonts w:hAnsi="標楷體" w:hint="eastAsia"/>
        </w:rPr>
        <w:t>樓大禮堂</w:t>
      </w:r>
    </w:p>
    <w:p w:rsidR="00064D29" w:rsidRPr="00134C4B" w:rsidRDefault="00064D29" w:rsidP="00D67DFE">
      <w:pPr>
        <w:pStyle w:val="af1"/>
        <w:spacing w:line="380" w:lineRule="exact"/>
      </w:pPr>
      <w:r w:rsidRPr="00134C4B">
        <w:t>主持人：</w:t>
      </w:r>
      <w:bookmarkStart w:id="11" w:name="主席"/>
      <w:r w:rsidR="00262631" w:rsidRPr="00134C4B">
        <w:rPr>
          <w:rFonts w:hint="eastAsia"/>
        </w:rPr>
        <w:t>李召集委員</w:t>
      </w:r>
      <w:bookmarkEnd w:id="11"/>
      <w:r w:rsidR="00262631" w:rsidRPr="00134C4B">
        <w:rPr>
          <w:rFonts w:hint="eastAsia"/>
        </w:rPr>
        <w:t>貴敏</w:t>
      </w:r>
    </w:p>
    <w:p w:rsidR="00064D29" w:rsidRPr="00134C4B" w:rsidRDefault="00064D29" w:rsidP="00D67DFE">
      <w:pPr>
        <w:pStyle w:val="af1"/>
        <w:spacing w:line="380" w:lineRule="exact"/>
        <w:rPr>
          <w:sz w:val="24"/>
        </w:rPr>
      </w:pPr>
      <w:r w:rsidRPr="00134C4B">
        <w:t>聯絡人及電話：</w:t>
      </w:r>
      <w:bookmarkStart w:id="12" w:name="聯絡人及電話"/>
      <w:bookmarkEnd w:id="12"/>
      <w:r w:rsidR="00262631" w:rsidRPr="00134C4B">
        <w:rPr>
          <w:rFonts w:hint="eastAsia"/>
        </w:rPr>
        <w:t>劉雅欣  235855</w:t>
      </w:r>
      <w:r w:rsidR="00262631" w:rsidRPr="00134C4B">
        <w:t>75</w:t>
      </w:r>
      <w:r w:rsidR="006D1BAF" w:rsidRPr="00134C4B">
        <w:rPr>
          <w:rFonts w:hint="eastAsia"/>
        </w:rPr>
        <w:t xml:space="preserve">  傳真：23585578</w:t>
      </w:r>
    </w:p>
    <w:p w:rsidR="006D1BAF" w:rsidRPr="00134C4B" w:rsidRDefault="00064D29" w:rsidP="00D67DFE">
      <w:pPr>
        <w:pStyle w:val="af2"/>
        <w:spacing w:line="380" w:lineRule="exact"/>
        <w:ind w:left="1203" w:hangingChars="376" w:hanging="1203"/>
      </w:pPr>
      <w:r w:rsidRPr="00134C4B">
        <w:t>出席者：</w:t>
      </w:r>
      <w:bookmarkStart w:id="13" w:name="出席者"/>
      <w:bookmarkEnd w:id="13"/>
      <w:r w:rsidR="006D1BAF" w:rsidRPr="00134C4B">
        <w:rPr>
          <w:rFonts w:hint="eastAsia"/>
        </w:rPr>
        <w:t>本會委員</w:t>
      </w:r>
    </w:p>
    <w:p w:rsidR="0090370A" w:rsidRPr="00134C4B" w:rsidRDefault="00064D29" w:rsidP="00D67DFE">
      <w:pPr>
        <w:pStyle w:val="af3"/>
        <w:spacing w:before="0" w:line="380" w:lineRule="exact"/>
        <w:ind w:left="1286" w:hangingChars="402" w:hanging="1286"/>
      </w:pPr>
      <w:r w:rsidRPr="00134C4B">
        <w:t>列席者：</w:t>
      </w:r>
      <w:bookmarkStart w:id="14" w:name="列席者"/>
      <w:bookmarkEnd w:id="14"/>
      <w:r w:rsidR="006D1BAF" w:rsidRPr="00134C4B">
        <w:rPr>
          <w:rFonts w:hint="eastAsia"/>
        </w:rPr>
        <w:t>本院其他委員會委員</w:t>
      </w:r>
    </w:p>
    <w:p w:rsidR="00F31FAD" w:rsidRPr="00134C4B" w:rsidRDefault="000374F3" w:rsidP="0090370A">
      <w:pPr>
        <w:pStyle w:val="af3"/>
        <w:spacing w:before="0" w:line="380" w:lineRule="exact"/>
        <w:ind w:leftChars="535" w:left="1284" w:firstLine="2"/>
      </w:pPr>
      <w:r w:rsidRPr="00134C4B">
        <w:rPr>
          <w:rFonts w:hint="eastAsia"/>
        </w:rPr>
        <w:t>財政部部長、經濟部部長、國家發展委員會主任委員、金融監督管理委員會主任委員、外交部部長</w:t>
      </w:r>
    </w:p>
    <w:p w:rsidR="000A1408" w:rsidRPr="00134C4B" w:rsidRDefault="000A1408" w:rsidP="00D67DFE">
      <w:pPr>
        <w:pStyle w:val="af5"/>
        <w:spacing w:line="360" w:lineRule="exact"/>
        <w:rPr>
          <w:rFonts w:hAnsi="標楷體"/>
          <w:sz w:val="32"/>
          <w:szCs w:val="32"/>
        </w:rPr>
      </w:pPr>
      <w:r w:rsidRPr="00134C4B">
        <w:rPr>
          <w:rFonts w:hAnsi="標楷體" w:hint="eastAsia"/>
          <w:sz w:val="32"/>
          <w:szCs w:val="32"/>
        </w:rPr>
        <w:t>副本：本院各相關單位、本院各黨團</w:t>
      </w:r>
    </w:p>
    <w:p w:rsidR="00D67DFE" w:rsidRPr="00134C4B" w:rsidRDefault="00D67DFE" w:rsidP="00D67DFE">
      <w:pPr>
        <w:pStyle w:val="af5"/>
        <w:spacing w:line="360" w:lineRule="exact"/>
        <w:rPr>
          <w:rFonts w:hAnsi="標楷體"/>
          <w:sz w:val="32"/>
          <w:szCs w:val="32"/>
        </w:rPr>
      </w:pPr>
      <w:r w:rsidRPr="00134C4B">
        <w:rPr>
          <w:rFonts w:hAnsi="標楷體" w:hint="eastAsia"/>
          <w:sz w:val="32"/>
          <w:szCs w:val="32"/>
        </w:rPr>
        <w:t>備註：</w:t>
      </w:r>
      <w:bookmarkStart w:id="15" w:name="備註"/>
      <w:bookmarkEnd w:id="15"/>
    </w:p>
    <w:p w:rsidR="00D67DFE" w:rsidRPr="00134C4B" w:rsidRDefault="00D67DFE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bookmarkStart w:id="16" w:name="備註1"/>
      <w:r w:rsidRPr="00134C4B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D67DFE" w:rsidRPr="00134C4B" w:rsidRDefault="00D67DFE" w:rsidP="00D67DFE">
      <w:pPr>
        <w:pStyle w:val="space1"/>
        <w:numPr>
          <w:ilvl w:val="1"/>
          <w:numId w:val="3"/>
        </w:numPr>
        <w:spacing w:line="360" w:lineRule="exact"/>
        <w:ind w:left="1288" w:hanging="966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D67DFE" w:rsidRPr="00134C4B" w:rsidRDefault="00D67DFE" w:rsidP="00D67DFE">
      <w:pPr>
        <w:pStyle w:val="space1"/>
        <w:numPr>
          <w:ilvl w:val="1"/>
          <w:numId w:val="3"/>
        </w:numPr>
        <w:spacing w:line="360" w:lineRule="exact"/>
        <w:ind w:left="1302" w:hanging="952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6"/>
    <w:p w:rsidR="00D67DFE" w:rsidRPr="00134C4B" w:rsidRDefault="008A153D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134C4B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134C4B">
        <w:rPr>
          <w:rFonts w:hint="eastAsia"/>
          <w:sz w:val="32"/>
          <w:szCs w:val="32"/>
        </w:rPr>
        <w:t>（聯絡電話：2358-5858分機1778）</w:t>
      </w:r>
      <w:r w:rsidRPr="00134C4B">
        <w:rPr>
          <w:sz w:val="32"/>
          <w:szCs w:val="32"/>
        </w:rPr>
        <w:t>。</w:t>
      </w:r>
    </w:p>
    <w:p w:rsidR="00D67DFE" w:rsidRPr="00134C4B" w:rsidRDefault="00D67DFE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lastRenderedPageBreak/>
        <w:t>各列席單位口頭報告之書面資料、電子檔及列席官員名單，請依下列方式辦理：</w:t>
      </w:r>
    </w:p>
    <w:p w:rsidR="00D67DFE" w:rsidRPr="00134C4B" w:rsidRDefault="00D67DFE" w:rsidP="00D67DFE">
      <w:pPr>
        <w:pStyle w:val="space1"/>
        <w:numPr>
          <w:ilvl w:val="1"/>
          <w:numId w:val="3"/>
        </w:numPr>
        <w:spacing w:line="360" w:lineRule="exact"/>
        <w:ind w:left="1288" w:hanging="938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書面資料</w:t>
      </w:r>
      <w:r w:rsidR="00154D9F" w:rsidRPr="00134C4B">
        <w:rPr>
          <w:rFonts w:hint="eastAsia"/>
          <w:sz w:val="32"/>
          <w:szCs w:val="32"/>
        </w:rPr>
        <w:t>2</w:t>
      </w:r>
      <w:r w:rsidR="003839CB" w:rsidRPr="00134C4B">
        <w:rPr>
          <w:rFonts w:hint="eastAsia"/>
          <w:sz w:val="32"/>
          <w:szCs w:val="32"/>
        </w:rPr>
        <w:t>0</w:t>
      </w:r>
      <w:r w:rsidRPr="00134C4B">
        <w:rPr>
          <w:rFonts w:hint="eastAsia"/>
          <w:sz w:val="32"/>
          <w:szCs w:val="32"/>
        </w:rPr>
        <w:t>0份於開會前</w:t>
      </w:r>
      <w:r w:rsidR="000374F3" w:rsidRPr="00134C4B">
        <w:rPr>
          <w:sz w:val="32"/>
          <w:szCs w:val="32"/>
        </w:rPr>
        <w:t>2</w:t>
      </w:r>
      <w:r w:rsidRPr="00134C4B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D67DFE" w:rsidRPr="00134C4B" w:rsidRDefault="00D67DFE" w:rsidP="00D67DFE">
      <w:pPr>
        <w:pStyle w:val="space1"/>
        <w:numPr>
          <w:ilvl w:val="1"/>
          <w:numId w:val="3"/>
        </w:numPr>
        <w:spacing w:line="360" w:lineRule="exact"/>
        <w:ind w:left="1316" w:hanging="938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各單位列席名單電子檔應於開會前</w:t>
      </w:r>
      <w:r w:rsidR="000374F3" w:rsidRPr="00134C4B">
        <w:rPr>
          <w:sz w:val="32"/>
          <w:szCs w:val="32"/>
        </w:rPr>
        <w:t>2</w:t>
      </w:r>
      <w:r w:rsidRPr="00134C4B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D67DFE" w:rsidRPr="00134C4B" w:rsidRDefault="008A153D" w:rsidP="00D67DFE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各列席機關單位(機構)均</w:t>
      </w:r>
      <w:r w:rsidRPr="00134C4B">
        <w:rPr>
          <w:rFonts w:hint="eastAsia"/>
          <w:b/>
          <w:sz w:val="32"/>
          <w:szCs w:val="32"/>
        </w:rPr>
        <w:t>應於會議前一工作日下午5時前取得輪值召集委員書面同意後，才得指定代理人列席；未經同意、未列席或擅自指定他人列席者，一律視同無故缺席</w:t>
      </w:r>
      <w:r w:rsidRPr="00134C4B">
        <w:rPr>
          <w:rFonts w:hint="eastAsia"/>
          <w:sz w:val="32"/>
          <w:szCs w:val="32"/>
        </w:rPr>
        <w:t>。</w:t>
      </w:r>
    </w:p>
    <w:p w:rsidR="00D67DFE" w:rsidRPr="00134C4B" w:rsidRDefault="00D67DFE" w:rsidP="005B7AC3">
      <w:pPr>
        <w:pStyle w:val="space1"/>
        <w:numPr>
          <w:ilvl w:val="0"/>
          <w:numId w:val="3"/>
        </w:numPr>
        <w:spacing w:line="360" w:lineRule="exact"/>
        <w:ind w:left="952" w:hanging="630"/>
        <w:jc w:val="both"/>
        <w:rPr>
          <w:sz w:val="32"/>
          <w:szCs w:val="32"/>
        </w:rPr>
      </w:pPr>
      <w:r w:rsidRPr="00134C4B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565538" w:rsidRPr="00134C4B">
        <w:rPr>
          <w:rFonts w:hint="eastAsia"/>
          <w:sz w:val="32"/>
          <w:szCs w:val="32"/>
        </w:rPr>
        <w:t>，</w:t>
      </w:r>
      <w:r w:rsidR="00565538" w:rsidRPr="00134C4B">
        <w:rPr>
          <w:rFonts w:hint="eastAsia"/>
          <w:b/>
          <w:sz w:val="32"/>
          <w:szCs w:val="32"/>
        </w:rPr>
        <w:t>並請列席人員進入會議室務必配戴口罩。</w:t>
      </w:r>
    </w:p>
    <w:p w:rsidR="00D67DFE" w:rsidRPr="00134C4B" w:rsidRDefault="00D67DFE" w:rsidP="00D67DFE">
      <w:pPr>
        <w:pStyle w:val="space1"/>
        <w:spacing w:line="440" w:lineRule="exact"/>
        <w:ind w:left="952" w:firstLine="0"/>
        <w:jc w:val="both"/>
        <w:rPr>
          <w:sz w:val="32"/>
          <w:szCs w:val="32"/>
        </w:rPr>
      </w:pPr>
    </w:p>
    <w:p w:rsidR="00064D29" w:rsidRPr="00134C4B" w:rsidRDefault="00064D29">
      <w:pPr>
        <w:pStyle w:val="space1"/>
      </w:pPr>
    </w:p>
    <w:sectPr w:rsidR="00064D29" w:rsidRPr="00134C4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B74" w:rsidRDefault="00A24B74">
      <w:r>
        <w:separator/>
      </w:r>
    </w:p>
  </w:endnote>
  <w:endnote w:type="continuationSeparator" w:id="0">
    <w:p w:rsidR="00A24B74" w:rsidRDefault="00A24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40CFC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C77C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C77C5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B74" w:rsidRDefault="00A24B74">
      <w:r>
        <w:separator/>
      </w:r>
    </w:p>
  </w:footnote>
  <w:footnote w:type="continuationSeparator" w:id="0">
    <w:p w:rsidR="00A24B74" w:rsidRDefault="00A24B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40CFC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43C503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2D1"/>
    <w:rsid w:val="00027A61"/>
    <w:rsid w:val="000374F3"/>
    <w:rsid w:val="00037559"/>
    <w:rsid w:val="00045F2F"/>
    <w:rsid w:val="000518BE"/>
    <w:rsid w:val="00064D29"/>
    <w:rsid w:val="00066CA1"/>
    <w:rsid w:val="00080B5E"/>
    <w:rsid w:val="00091298"/>
    <w:rsid w:val="000A1408"/>
    <w:rsid w:val="000C664E"/>
    <w:rsid w:val="000E665E"/>
    <w:rsid w:val="00113939"/>
    <w:rsid w:val="00122609"/>
    <w:rsid w:val="00131D9F"/>
    <w:rsid w:val="00134C4B"/>
    <w:rsid w:val="00145350"/>
    <w:rsid w:val="00154D9F"/>
    <w:rsid w:val="001758E5"/>
    <w:rsid w:val="001929C1"/>
    <w:rsid w:val="001A0D27"/>
    <w:rsid w:val="001A7239"/>
    <w:rsid w:val="001C11A0"/>
    <w:rsid w:val="001C6272"/>
    <w:rsid w:val="001C6F9A"/>
    <w:rsid w:val="001D13CC"/>
    <w:rsid w:val="001D7E7D"/>
    <w:rsid w:val="001E24F4"/>
    <w:rsid w:val="00222472"/>
    <w:rsid w:val="00235442"/>
    <w:rsid w:val="0025389B"/>
    <w:rsid w:val="00261CC5"/>
    <w:rsid w:val="00262631"/>
    <w:rsid w:val="00272722"/>
    <w:rsid w:val="00282897"/>
    <w:rsid w:val="002A198E"/>
    <w:rsid w:val="002C40F4"/>
    <w:rsid w:val="002C6454"/>
    <w:rsid w:val="002E2433"/>
    <w:rsid w:val="002E6D5E"/>
    <w:rsid w:val="00302EB4"/>
    <w:rsid w:val="00306D5E"/>
    <w:rsid w:val="003142D4"/>
    <w:rsid w:val="0032175C"/>
    <w:rsid w:val="00322547"/>
    <w:rsid w:val="00375213"/>
    <w:rsid w:val="003800EB"/>
    <w:rsid w:val="003839CB"/>
    <w:rsid w:val="00392C47"/>
    <w:rsid w:val="00394361"/>
    <w:rsid w:val="003B0A60"/>
    <w:rsid w:val="003B2978"/>
    <w:rsid w:val="003E5524"/>
    <w:rsid w:val="003E785B"/>
    <w:rsid w:val="00403590"/>
    <w:rsid w:val="00413B22"/>
    <w:rsid w:val="0045131E"/>
    <w:rsid w:val="00461683"/>
    <w:rsid w:val="00474F44"/>
    <w:rsid w:val="00475ACD"/>
    <w:rsid w:val="00483E17"/>
    <w:rsid w:val="00484331"/>
    <w:rsid w:val="004937FA"/>
    <w:rsid w:val="004B5FB1"/>
    <w:rsid w:val="004C3F02"/>
    <w:rsid w:val="004C6924"/>
    <w:rsid w:val="004E3928"/>
    <w:rsid w:val="00520FB2"/>
    <w:rsid w:val="0053476E"/>
    <w:rsid w:val="00547FDC"/>
    <w:rsid w:val="00565538"/>
    <w:rsid w:val="00577BEB"/>
    <w:rsid w:val="00593FB0"/>
    <w:rsid w:val="005B6097"/>
    <w:rsid w:val="005B7AC3"/>
    <w:rsid w:val="005D3765"/>
    <w:rsid w:val="005F0619"/>
    <w:rsid w:val="00601948"/>
    <w:rsid w:val="00620FE4"/>
    <w:rsid w:val="00644F4F"/>
    <w:rsid w:val="006579EF"/>
    <w:rsid w:val="006754A5"/>
    <w:rsid w:val="00680B81"/>
    <w:rsid w:val="006A2FCC"/>
    <w:rsid w:val="006A5193"/>
    <w:rsid w:val="006A5C76"/>
    <w:rsid w:val="006A785F"/>
    <w:rsid w:val="006B0DB2"/>
    <w:rsid w:val="006B3AA0"/>
    <w:rsid w:val="006B70F2"/>
    <w:rsid w:val="006C2F62"/>
    <w:rsid w:val="006D1BAF"/>
    <w:rsid w:val="006E16C4"/>
    <w:rsid w:val="00717543"/>
    <w:rsid w:val="00754797"/>
    <w:rsid w:val="00757127"/>
    <w:rsid w:val="00763201"/>
    <w:rsid w:val="00786C20"/>
    <w:rsid w:val="007C0D0B"/>
    <w:rsid w:val="007C2A6E"/>
    <w:rsid w:val="007D05DA"/>
    <w:rsid w:val="007D1725"/>
    <w:rsid w:val="007D6E06"/>
    <w:rsid w:val="007E1E78"/>
    <w:rsid w:val="007F19DF"/>
    <w:rsid w:val="007F2047"/>
    <w:rsid w:val="00834046"/>
    <w:rsid w:val="008475C0"/>
    <w:rsid w:val="0086605E"/>
    <w:rsid w:val="0087348B"/>
    <w:rsid w:val="00886918"/>
    <w:rsid w:val="008A153D"/>
    <w:rsid w:val="008A61AC"/>
    <w:rsid w:val="008C2366"/>
    <w:rsid w:val="008D25D5"/>
    <w:rsid w:val="008E7A0C"/>
    <w:rsid w:val="008F1E66"/>
    <w:rsid w:val="008F7AC9"/>
    <w:rsid w:val="00901627"/>
    <w:rsid w:val="0090370A"/>
    <w:rsid w:val="00906B5F"/>
    <w:rsid w:val="0091491D"/>
    <w:rsid w:val="00930F2E"/>
    <w:rsid w:val="00932A50"/>
    <w:rsid w:val="009617E1"/>
    <w:rsid w:val="009773C1"/>
    <w:rsid w:val="00981589"/>
    <w:rsid w:val="009929C6"/>
    <w:rsid w:val="00995405"/>
    <w:rsid w:val="009A3847"/>
    <w:rsid w:val="009B1528"/>
    <w:rsid w:val="009B26B5"/>
    <w:rsid w:val="009D5D03"/>
    <w:rsid w:val="009F0F62"/>
    <w:rsid w:val="009F59FF"/>
    <w:rsid w:val="00A20119"/>
    <w:rsid w:val="00A24B74"/>
    <w:rsid w:val="00A34D73"/>
    <w:rsid w:val="00A370F5"/>
    <w:rsid w:val="00A82562"/>
    <w:rsid w:val="00AA0316"/>
    <w:rsid w:val="00AB0851"/>
    <w:rsid w:val="00AB27D0"/>
    <w:rsid w:val="00AB3AD6"/>
    <w:rsid w:val="00AC77C5"/>
    <w:rsid w:val="00AD75D2"/>
    <w:rsid w:val="00B63A80"/>
    <w:rsid w:val="00B7624F"/>
    <w:rsid w:val="00BA126C"/>
    <w:rsid w:val="00BC026E"/>
    <w:rsid w:val="00BC2B3A"/>
    <w:rsid w:val="00C12E22"/>
    <w:rsid w:val="00C15959"/>
    <w:rsid w:val="00C44BA0"/>
    <w:rsid w:val="00C60C2D"/>
    <w:rsid w:val="00C60D51"/>
    <w:rsid w:val="00C6156B"/>
    <w:rsid w:val="00C67B9C"/>
    <w:rsid w:val="00C74561"/>
    <w:rsid w:val="00C809BF"/>
    <w:rsid w:val="00C81D8D"/>
    <w:rsid w:val="00C95A96"/>
    <w:rsid w:val="00CA05C8"/>
    <w:rsid w:val="00CA167A"/>
    <w:rsid w:val="00CA45D3"/>
    <w:rsid w:val="00CA5C64"/>
    <w:rsid w:val="00CD541C"/>
    <w:rsid w:val="00CE1E94"/>
    <w:rsid w:val="00CF22D1"/>
    <w:rsid w:val="00D468DF"/>
    <w:rsid w:val="00D60D2F"/>
    <w:rsid w:val="00D65860"/>
    <w:rsid w:val="00D67DFE"/>
    <w:rsid w:val="00D75CAD"/>
    <w:rsid w:val="00D84CB1"/>
    <w:rsid w:val="00D87221"/>
    <w:rsid w:val="00D97BE8"/>
    <w:rsid w:val="00DA6C4C"/>
    <w:rsid w:val="00DB6E48"/>
    <w:rsid w:val="00DE32A4"/>
    <w:rsid w:val="00DF33B8"/>
    <w:rsid w:val="00DF679E"/>
    <w:rsid w:val="00DF7393"/>
    <w:rsid w:val="00E03DA3"/>
    <w:rsid w:val="00E04EF4"/>
    <w:rsid w:val="00E0700B"/>
    <w:rsid w:val="00E13AE2"/>
    <w:rsid w:val="00E27E53"/>
    <w:rsid w:val="00E3068C"/>
    <w:rsid w:val="00E30F03"/>
    <w:rsid w:val="00E3481A"/>
    <w:rsid w:val="00E37900"/>
    <w:rsid w:val="00E63890"/>
    <w:rsid w:val="00E653BF"/>
    <w:rsid w:val="00E84461"/>
    <w:rsid w:val="00EA5E04"/>
    <w:rsid w:val="00ED2FDD"/>
    <w:rsid w:val="00EF6BD4"/>
    <w:rsid w:val="00F04AF8"/>
    <w:rsid w:val="00F05E33"/>
    <w:rsid w:val="00F16C14"/>
    <w:rsid w:val="00F200A5"/>
    <w:rsid w:val="00F23F17"/>
    <w:rsid w:val="00F31F51"/>
    <w:rsid w:val="00F31FAD"/>
    <w:rsid w:val="00F40C0D"/>
    <w:rsid w:val="00F40CFC"/>
    <w:rsid w:val="00F73A3C"/>
    <w:rsid w:val="00F741E6"/>
    <w:rsid w:val="00F74672"/>
    <w:rsid w:val="00F767D1"/>
    <w:rsid w:val="00FA4967"/>
    <w:rsid w:val="00FB21B7"/>
    <w:rsid w:val="00FB7104"/>
    <w:rsid w:val="00FC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AC55219E-F714-489F-80DB-C834ADED6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D67D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B62C7-CAF0-4155-BCA4-BC3CFB66D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161</Words>
  <Characters>918</Characters>
  <Application>Microsoft Office Word</Application>
  <DocSecurity>0</DocSecurity>
  <Lines>7</Lines>
  <Paragraphs>2</Paragraphs>
  <ScaleCrop>false</ScaleCrop>
  <Company>eic</Company>
  <LinksUpToDate>false</LinksUpToDate>
  <CharactersWithSpaces>1077</CharactersWithSpaces>
  <SharedDoc>false</SharedDoc>
  <HLinks>
    <vt:vector size="6" baseType="variant"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2021-11-12T04:43:00Z</cp:lastPrinted>
  <dcterms:created xsi:type="dcterms:W3CDTF">2021-11-12T06:38:00Z</dcterms:created>
  <dcterms:modified xsi:type="dcterms:W3CDTF">2021-11-12T06:38:00Z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1102102114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1102102114</vt:lpwstr>
  </property>
  <property fmtid="{D5CDD505-2E9C-101B-9397-08002B2CF9AE}" pid="13" name="發文支號">
    <vt:lpwstr>0</vt:lpwstr>
  </property>
  <property fmtid="{D5CDD505-2E9C-101B-9397-08002B2CF9AE}" pid="14" name="TotFileSize">
    <vt:lpwstr>58</vt:lpwstr>
  </property>
</Properties>
</file>