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6C15FE" w:rsidRDefault="00673E50">
      <w:pPr>
        <w:pStyle w:val="title"/>
        <w:rPr>
          <w:position w:val="20"/>
        </w:rPr>
      </w:pPr>
      <w:r w:rsidRPr="006C15FE">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6C15FE">
        <w:rPr>
          <w:position w:val="20"/>
        </w:rPr>
        <w:t>立法院</w:t>
      </w:r>
      <w:bookmarkStart w:id="5" w:name="單位名稱"/>
      <w:bookmarkEnd w:id="5"/>
      <w:r w:rsidR="00C4744A" w:rsidRPr="006C15FE">
        <w:rPr>
          <w:rFonts w:hint="eastAsia"/>
          <w:position w:val="20"/>
        </w:rPr>
        <w:t>財政委員會</w:t>
      </w:r>
      <w:r w:rsidR="00064D29" w:rsidRPr="006C15FE">
        <w:rPr>
          <w:position w:val="20"/>
        </w:rPr>
        <w:t xml:space="preserve">　開會通知單</w:t>
      </w:r>
    </w:p>
    <w:p w:rsidR="00064D29" w:rsidRPr="006C15FE" w:rsidRDefault="00673E50">
      <w:pPr>
        <w:pStyle w:val="titlespace"/>
      </w:pPr>
      <w:r w:rsidRPr="006C15FE">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6C15FE" w:rsidRDefault="00064D29">
      <w:pPr>
        <w:pStyle w:val="space2"/>
      </w:pPr>
    </w:p>
    <w:p w:rsidR="00064D29" w:rsidRPr="006C15FE" w:rsidRDefault="00064D29">
      <w:pPr>
        <w:pStyle w:val="space2"/>
      </w:pPr>
    </w:p>
    <w:p w:rsidR="006E74C3" w:rsidRPr="006C15FE" w:rsidRDefault="00064D29">
      <w:pPr>
        <w:pStyle w:val="ae"/>
        <w:spacing w:line="360" w:lineRule="exact"/>
      </w:pPr>
      <w:r w:rsidRPr="006C15FE">
        <w:t>受文者：</w:t>
      </w:r>
      <w:bookmarkStart w:id="7" w:name="受文者"/>
      <w:bookmarkEnd w:id="7"/>
      <w:r w:rsidR="00F0178F">
        <w:rPr>
          <w:rFonts w:hint="eastAsia"/>
        </w:rPr>
        <w:t>本會</w:t>
      </w:r>
      <w:bookmarkStart w:id="8" w:name="_GoBack"/>
      <w:bookmarkEnd w:id="8"/>
      <w:r w:rsidR="00F0178F">
        <w:rPr>
          <w:rFonts w:hint="eastAsia"/>
        </w:rPr>
        <w:t>委</w:t>
      </w:r>
      <w:r w:rsidR="006E74C3">
        <w:rPr>
          <w:rFonts w:hint="eastAsia"/>
        </w:rPr>
        <w:t>員</w:t>
      </w:r>
    </w:p>
    <w:p w:rsidR="00064D29" w:rsidRPr="006C15FE" w:rsidRDefault="00064D29">
      <w:pPr>
        <w:pStyle w:val="space"/>
      </w:pPr>
    </w:p>
    <w:p w:rsidR="00064D29" w:rsidRPr="006C15FE" w:rsidRDefault="00064D29">
      <w:pPr>
        <w:pStyle w:val="af"/>
        <w:spacing w:line="240" w:lineRule="exact"/>
      </w:pPr>
      <w:r w:rsidRPr="006C15FE">
        <w:fldChar w:fldCharType="begin"/>
      </w:r>
      <w:r w:rsidRPr="006C15FE">
        <w:instrText xml:space="preserve"> MACROBUTTON  DocDispatch 發文日期：</w:instrText>
      </w:r>
      <w:r w:rsidRPr="006C15FE">
        <w:fldChar w:fldCharType="end"/>
      </w:r>
      <w:bookmarkStart w:id="9" w:name="發文日期"/>
      <w:bookmarkEnd w:id="9"/>
      <w:r w:rsidR="00F44CF5" w:rsidRPr="006C15FE">
        <w:t>中華民國110年11月19日</w:t>
      </w:r>
    </w:p>
    <w:p w:rsidR="00064D29" w:rsidRPr="006C15FE" w:rsidRDefault="00064D29">
      <w:pPr>
        <w:pStyle w:val="af"/>
        <w:spacing w:line="240" w:lineRule="exact"/>
      </w:pPr>
      <w:r w:rsidRPr="006C15FE">
        <w:t>發文字號：</w:t>
      </w:r>
      <w:bookmarkStart w:id="10" w:name="發文字號"/>
      <w:bookmarkEnd w:id="10"/>
      <w:r w:rsidR="004877DF">
        <w:rPr>
          <w:rFonts w:hint="eastAsia"/>
        </w:rPr>
        <w:t>台</w:t>
      </w:r>
      <w:proofErr w:type="gramStart"/>
      <w:r w:rsidR="004877DF">
        <w:rPr>
          <w:rFonts w:hint="eastAsia"/>
        </w:rPr>
        <w:t>立財字</w:t>
      </w:r>
      <w:proofErr w:type="gramEnd"/>
      <w:r w:rsidR="004877DF">
        <w:rPr>
          <w:rFonts w:hint="eastAsia"/>
        </w:rPr>
        <w:t>第</w:t>
      </w:r>
      <w:r w:rsidR="004877DF">
        <w:t>1102102140號</w:t>
      </w:r>
    </w:p>
    <w:p w:rsidR="00064D29" w:rsidRPr="006C15FE" w:rsidRDefault="00064D29">
      <w:pPr>
        <w:pStyle w:val="af"/>
        <w:spacing w:line="240" w:lineRule="exact"/>
      </w:pPr>
      <w:r w:rsidRPr="006C15FE">
        <w:fldChar w:fldCharType="begin"/>
      </w:r>
      <w:r w:rsidRPr="006C15FE">
        <w:instrText xml:space="preserve"> MACROBUTTON  DocSpeed 速別：</w:instrText>
      </w:r>
      <w:r w:rsidRPr="006C15FE">
        <w:fldChar w:fldCharType="end"/>
      </w:r>
      <w:bookmarkStart w:id="11" w:name="速別"/>
      <w:bookmarkEnd w:id="11"/>
      <w:r w:rsidR="00C4744A" w:rsidRPr="006C15FE">
        <w:rPr>
          <w:rFonts w:hint="eastAsia"/>
        </w:rPr>
        <w:t>最速件</w:t>
      </w:r>
    </w:p>
    <w:p w:rsidR="00064D29" w:rsidRPr="006C15FE" w:rsidRDefault="00064D29">
      <w:pPr>
        <w:pStyle w:val="af"/>
        <w:spacing w:line="240" w:lineRule="exact"/>
      </w:pPr>
      <w:r w:rsidRPr="006C15FE">
        <w:fldChar w:fldCharType="begin"/>
      </w:r>
      <w:r w:rsidRPr="006C15FE">
        <w:instrText xml:space="preserve"> MACROBUTTON  DocSecurity 密等及解密條件或保密期限：</w:instrText>
      </w:r>
      <w:r w:rsidRPr="006C15FE">
        <w:fldChar w:fldCharType="end"/>
      </w:r>
      <w:bookmarkStart w:id="12" w:name="密等及解密條件或保密期限"/>
      <w:bookmarkEnd w:id="12"/>
    </w:p>
    <w:p w:rsidR="00C4744A" w:rsidRPr="006C15FE" w:rsidRDefault="00064D29">
      <w:pPr>
        <w:pStyle w:val="af"/>
        <w:spacing w:line="240" w:lineRule="exact"/>
      </w:pPr>
      <w:r w:rsidRPr="006C15FE">
        <w:t>附件：</w:t>
      </w:r>
      <w:bookmarkStart w:id="13" w:name="附件"/>
      <w:bookmarkEnd w:id="13"/>
      <w:r w:rsidR="00984E8C" w:rsidRPr="006C15FE">
        <w:rPr>
          <w:rFonts w:hint="eastAsia"/>
        </w:rPr>
        <w:t>議事日程及關係文書各1份</w:t>
      </w:r>
    </w:p>
    <w:p w:rsidR="00064D29" w:rsidRPr="006C15FE" w:rsidRDefault="00064D29">
      <w:pPr>
        <w:pStyle w:val="af"/>
        <w:spacing w:line="240" w:lineRule="exact"/>
      </w:pPr>
    </w:p>
    <w:p w:rsidR="00B3193F" w:rsidRPr="006C15FE" w:rsidRDefault="00064D29" w:rsidP="00726793">
      <w:pPr>
        <w:pStyle w:val="af0"/>
        <w:spacing w:line="400" w:lineRule="exact"/>
        <w:ind w:left="1610" w:hangingChars="503" w:hanging="1610"/>
        <w:rPr>
          <w:rFonts w:hAnsi="標楷體"/>
        </w:rPr>
      </w:pPr>
      <w:r w:rsidRPr="006C15FE">
        <w:rPr>
          <w:rFonts w:hAnsi="標楷體"/>
        </w:rPr>
        <w:t>開會事由：</w:t>
      </w:r>
      <w:bookmarkStart w:id="14" w:name="開會事由"/>
      <w:bookmarkEnd w:id="14"/>
      <w:r w:rsidR="00C4744A" w:rsidRPr="006C15FE">
        <w:rPr>
          <w:rFonts w:hAnsi="標楷體" w:hint="eastAsia"/>
        </w:rPr>
        <w:t>立法院第</w:t>
      </w:r>
      <w:r w:rsidR="001026E4" w:rsidRPr="006C15FE">
        <w:rPr>
          <w:rFonts w:hAnsi="標楷體" w:hint="eastAsia"/>
        </w:rPr>
        <w:t>10</w:t>
      </w:r>
      <w:r w:rsidR="00C4744A" w:rsidRPr="006C15FE">
        <w:rPr>
          <w:rFonts w:hAnsi="標楷體" w:hint="eastAsia"/>
        </w:rPr>
        <w:t>屆第</w:t>
      </w:r>
      <w:r w:rsidR="007E717D" w:rsidRPr="006C15FE">
        <w:rPr>
          <w:rFonts w:hAnsi="標楷體"/>
        </w:rPr>
        <w:t>4</w:t>
      </w:r>
      <w:r w:rsidR="00C4744A" w:rsidRPr="006C15FE">
        <w:rPr>
          <w:rFonts w:hAnsi="標楷體" w:hint="eastAsia"/>
        </w:rPr>
        <w:t>會期</w:t>
      </w:r>
      <w:bookmarkStart w:id="15" w:name="委員會"/>
      <w:r w:rsidR="00C4744A" w:rsidRPr="006C15FE">
        <w:rPr>
          <w:rFonts w:hAnsi="標楷體" w:hint="eastAsia"/>
        </w:rPr>
        <w:t>財政委員會</w:t>
      </w:r>
      <w:bookmarkEnd w:id="15"/>
      <w:r w:rsidR="00C4744A" w:rsidRPr="006C15FE">
        <w:rPr>
          <w:rFonts w:hAnsi="標楷體" w:hint="eastAsia"/>
        </w:rPr>
        <w:t>第</w:t>
      </w:r>
      <w:r w:rsidR="00E25BFD" w:rsidRPr="006C15FE">
        <w:rPr>
          <w:rFonts w:hAnsi="標楷體"/>
        </w:rPr>
        <w:t>13</w:t>
      </w:r>
      <w:r w:rsidR="00C4744A" w:rsidRPr="006C15FE">
        <w:rPr>
          <w:rFonts w:hAnsi="標楷體" w:hint="eastAsia"/>
        </w:rPr>
        <w:t>次全體委員會議</w:t>
      </w:r>
    </w:p>
    <w:p w:rsidR="009723EF" w:rsidRPr="006C15FE" w:rsidRDefault="007E717D" w:rsidP="00F91209">
      <w:pPr>
        <w:pStyle w:val="af0"/>
        <w:spacing w:line="400" w:lineRule="exact"/>
        <w:ind w:leftChars="675" w:left="3234" w:hangingChars="504" w:hanging="1614"/>
        <w:rPr>
          <w:rFonts w:hAnsi="標楷體"/>
          <w:b/>
        </w:rPr>
      </w:pPr>
      <w:r w:rsidRPr="006C15FE">
        <w:rPr>
          <w:rFonts w:hAnsi="標楷體"/>
          <w:b/>
        </w:rPr>
        <w:t>110</w:t>
      </w:r>
      <w:r w:rsidR="009723EF" w:rsidRPr="006C15FE">
        <w:rPr>
          <w:rFonts w:hAnsi="標楷體" w:hint="eastAsia"/>
          <w:b/>
        </w:rPr>
        <w:t>年</w:t>
      </w:r>
      <w:r w:rsidR="00506777" w:rsidRPr="006C15FE">
        <w:rPr>
          <w:rFonts w:hAnsi="標楷體"/>
          <w:b/>
        </w:rPr>
        <w:t>11</w:t>
      </w:r>
      <w:r w:rsidR="009723EF" w:rsidRPr="006C15FE">
        <w:rPr>
          <w:rFonts w:hAnsi="標楷體" w:hint="eastAsia"/>
          <w:b/>
        </w:rPr>
        <w:t>月</w:t>
      </w:r>
      <w:r w:rsidR="001A7D00" w:rsidRPr="006C15FE">
        <w:rPr>
          <w:rFonts w:hAnsi="標楷體"/>
          <w:b/>
        </w:rPr>
        <w:t>22</w:t>
      </w:r>
      <w:r w:rsidR="009723EF" w:rsidRPr="006C15FE">
        <w:rPr>
          <w:rFonts w:hAnsi="標楷體" w:hint="eastAsia"/>
          <w:b/>
        </w:rPr>
        <w:t>日(星期一)</w:t>
      </w:r>
    </w:p>
    <w:p w:rsidR="00EE180A" w:rsidRPr="006C15FE" w:rsidRDefault="00BB0D06" w:rsidP="00CB1A96">
      <w:pPr>
        <w:pStyle w:val="af0"/>
        <w:numPr>
          <w:ilvl w:val="0"/>
          <w:numId w:val="13"/>
        </w:numPr>
        <w:spacing w:line="400" w:lineRule="exact"/>
        <w:rPr>
          <w:rFonts w:hAnsi="標楷體"/>
          <w:bCs/>
        </w:rPr>
      </w:pPr>
      <w:r w:rsidRPr="006C15FE">
        <w:rPr>
          <w:rFonts w:hAnsi="標楷體" w:hint="eastAsia"/>
        </w:rPr>
        <w:t>邀請中央銀行楊總裁金龍、財政</w:t>
      </w:r>
      <w:r w:rsidR="00932516" w:rsidRPr="006C15FE">
        <w:rPr>
          <w:rFonts w:hAnsi="標楷體" w:hint="eastAsia"/>
        </w:rPr>
        <w:t>部蘇部長建榮、金融監督管理委員會黃</w:t>
      </w:r>
      <w:proofErr w:type="gramStart"/>
      <w:r w:rsidR="00932516" w:rsidRPr="006C15FE">
        <w:rPr>
          <w:rFonts w:hAnsi="標楷體" w:hint="eastAsia"/>
        </w:rPr>
        <w:t>主任委員天牧及</w:t>
      </w:r>
      <w:proofErr w:type="gramEnd"/>
      <w:r w:rsidR="00932516" w:rsidRPr="006C15FE">
        <w:rPr>
          <w:rFonts w:hAnsi="標楷體" w:hint="eastAsia"/>
        </w:rPr>
        <w:t>經濟部次長</w:t>
      </w:r>
      <w:r w:rsidRPr="006C15FE">
        <w:rPr>
          <w:rFonts w:hAnsi="標楷體" w:hint="eastAsia"/>
        </w:rPr>
        <w:t>和公股行庫董事長就「如何遏止銀行</w:t>
      </w:r>
      <w:r w:rsidR="00932516" w:rsidRPr="006C15FE">
        <w:rPr>
          <w:rFonts w:hAnsi="標楷體" w:hint="eastAsia"/>
        </w:rPr>
        <w:t>及融資公司</w:t>
      </w:r>
      <w:r w:rsidRPr="006C15FE">
        <w:rPr>
          <w:rFonts w:hAnsi="標楷體" w:hint="eastAsia"/>
        </w:rPr>
        <w:t>放</w:t>
      </w:r>
      <w:r w:rsidR="00F73F4F" w:rsidRPr="006C15FE">
        <w:rPr>
          <w:rFonts w:hAnsi="標楷體" w:hint="eastAsia"/>
        </w:rPr>
        <w:t>貸</w:t>
      </w:r>
      <w:r w:rsidRPr="006C15FE">
        <w:rPr>
          <w:rFonts w:hAnsi="標楷體" w:hint="eastAsia"/>
        </w:rPr>
        <w:t>淪為股市禿鷹和房市炒手的推手?」進行專題報告，並備質詢。</w:t>
      </w:r>
    </w:p>
    <w:p w:rsidR="005B10C1" w:rsidRPr="006C15FE" w:rsidRDefault="004C5AFA" w:rsidP="005B10C1">
      <w:pPr>
        <w:pStyle w:val="af0"/>
        <w:numPr>
          <w:ilvl w:val="0"/>
          <w:numId w:val="13"/>
        </w:numPr>
        <w:spacing w:line="400" w:lineRule="exact"/>
        <w:rPr>
          <w:rFonts w:hAnsi="標楷體"/>
          <w:bCs/>
        </w:rPr>
      </w:pPr>
      <w:r w:rsidRPr="006C15FE">
        <w:rPr>
          <w:rFonts w:hAnsi="標楷體" w:hint="eastAsia"/>
          <w:bCs/>
        </w:rPr>
        <w:t>審查中華民國</w:t>
      </w:r>
      <w:proofErr w:type="gramStart"/>
      <w:r w:rsidRPr="006C15FE">
        <w:rPr>
          <w:rFonts w:hAnsi="標楷體"/>
          <w:bCs/>
        </w:rPr>
        <w:t>111</w:t>
      </w:r>
      <w:proofErr w:type="gramEnd"/>
      <w:r w:rsidRPr="006C15FE">
        <w:rPr>
          <w:rFonts w:hAnsi="標楷體" w:hint="eastAsia"/>
          <w:bCs/>
        </w:rPr>
        <w:t>年度中央政府總預算案附屬單位預算營業部分，</w:t>
      </w:r>
      <w:r w:rsidRPr="006C15FE">
        <w:rPr>
          <w:rFonts w:hAnsi="標楷體" w:hint="eastAsia"/>
          <w:w w:val="95"/>
        </w:rPr>
        <w:t>關於財政部主管中國輸出入銀行、臺灣金融控股股份有限公司（含臺灣銀行股份有限公司、</w:t>
      </w:r>
      <w:proofErr w:type="gramStart"/>
      <w:r w:rsidRPr="006C15FE">
        <w:rPr>
          <w:rFonts w:hAnsi="標楷體" w:hint="eastAsia"/>
          <w:w w:val="95"/>
        </w:rPr>
        <w:t>臺</w:t>
      </w:r>
      <w:proofErr w:type="gramEnd"/>
      <w:r w:rsidRPr="006C15FE">
        <w:rPr>
          <w:rFonts w:hAnsi="標楷體" w:hint="eastAsia"/>
          <w:w w:val="95"/>
        </w:rPr>
        <w:t>銀人壽保險股份有限公司、</w:t>
      </w:r>
      <w:proofErr w:type="gramStart"/>
      <w:r w:rsidRPr="006C15FE">
        <w:rPr>
          <w:rFonts w:hAnsi="標楷體" w:hint="eastAsia"/>
          <w:w w:val="95"/>
        </w:rPr>
        <w:t>臺</w:t>
      </w:r>
      <w:proofErr w:type="gramEnd"/>
      <w:r w:rsidRPr="006C15FE">
        <w:rPr>
          <w:rFonts w:hAnsi="標楷體" w:hint="eastAsia"/>
          <w:w w:val="95"/>
        </w:rPr>
        <w:t>銀綜合證券股份有限公司）、臺灣菸酒股份有限公司。</w:t>
      </w:r>
      <w:r w:rsidR="00EE180A" w:rsidRPr="006C15FE">
        <w:rPr>
          <w:rFonts w:hAnsi="標楷體" w:hint="eastAsia"/>
          <w:b/>
        </w:rPr>
        <w:t>(</w:t>
      </w:r>
      <w:proofErr w:type="gramStart"/>
      <w:r w:rsidR="00EE180A" w:rsidRPr="006C15FE">
        <w:rPr>
          <w:rFonts w:hAnsi="標楷體" w:hint="eastAsia"/>
          <w:b/>
        </w:rPr>
        <w:t>詢</w:t>
      </w:r>
      <w:proofErr w:type="gramEnd"/>
      <w:r w:rsidR="00EE180A" w:rsidRPr="006C15FE">
        <w:rPr>
          <w:rFonts w:hAnsi="標楷體" w:hint="eastAsia"/>
          <w:b/>
        </w:rPr>
        <w:t>答及處理)</w:t>
      </w:r>
    </w:p>
    <w:p w:rsidR="00D35E36" w:rsidRPr="006C15FE" w:rsidRDefault="00D35E36" w:rsidP="005B10C1">
      <w:pPr>
        <w:pStyle w:val="af0"/>
        <w:spacing w:line="400" w:lineRule="exact"/>
        <w:ind w:leftChars="675" w:left="3234" w:hangingChars="504" w:hanging="1614"/>
        <w:rPr>
          <w:rFonts w:hAnsi="標楷體"/>
          <w:b/>
        </w:rPr>
      </w:pPr>
      <w:r w:rsidRPr="006C15FE">
        <w:rPr>
          <w:rFonts w:hAnsi="標楷體"/>
          <w:b/>
        </w:rPr>
        <w:t>110</w:t>
      </w:r>
      <w:r w:rsidRPr="006C15FE">
        <w:rPr>
          <w:rFonts w:hAnsi="標楷體" w:hint="eastAsia"/>
          <w:b/>
        </w:rPr>
        <w:t>年</w:t>
      </w:r>
      <w:r w:rsidRPr="006C15FE">
        <w:rPr>
          <w:rFonts w:hAnsi="標楷體"/>
          <w:b/>
        </w:rPr>
        <w:t>11</w:t>
      </w:r>
      <w:r w:rsidRPr="006C15FE">
        <w:rPr>
          <w:rFonts w:hAnsi="標楷體" w:hint="eastAsia"/>
          <w:b/>
        </w:rPr>
        <w:t>月</w:t>
      </w:r>
      <w:r w:rsidR="001A7D00" w:rsidRPr="006C15FE">
        <w:rPr>
          <w:rFonts w:hAnsi="標楷體"/>
          <w:b/>
        </w:rPr>
        <w:t>24</w:t>
      </w:r>
      <w:r w:rsidRPr="006C15FE">
        <w:rPr>
          <w:rFonts w:hAnsi="標楷體" w:hint="eastAsia"/>
          <w:b/>
        </w:rPr>
        <w:t>日(星期三)</w:t>
      </w:r>
    </w:p>
    <w:p w:rsidR="00D35E36" w:rsidRPr="006C15FE" w:rsidRDefault="00CA3141" w:rsidP="00CA3141">
      <w:pPr>
        <w:pStyle w:val="af0"/>
        <w:spacing w:line="400" w:lineRule="exact"/>
        <w:rPr>
          <w:rFonts w:hAnsi="標楷體"/>
          <w:bCs/>
          <w:color w:val="FF0000"/>
        </w:rPr>
      </w:pPr>
      <w:r w:rsidRPr="006C15FE">
        <w:rPr>
          <w:rFonts w:hAnsi="標楷體" w:hint="eastAsia"/>
          <w:bCs/>
        </w:rPr>
        <w:t xml:space="preserve">          </w:t>
      </w:r>
      <w:r w:rsidR="00D35E36" w:rsidRPr="006C15FE">
        <w:rPr>
          <w:rFonts w:hAnsi="標楷體" w:hint="eastAsia"/>
          <w:bCs/>
        </w:rPr>
        <w:t>繼續</w:t>
      </w:r>
      <w:r w:rsidRPr="006C15FE">
        <w:rPr>
          <w:rFonts w:hAnsi="標楷體" w:hint="eastAsia"/>
          <w:bCs/>
        </w:rPr>
        <w:t>審查中華民國</w:t>
      </w:r>
      <w:proofErr w:type="gramStart"/>
      <w:r w:rsidRPr="006C15FE">
        <w:rPr>
          <w:rFonts w:hAnsi="標楷體"/>
          <w:bCs/>
        </w:rPr>
        <w:t>111</w:t>
      </w:r>
      <w:proofErr w:type="gramEnd"/>
      <w:r w:rsidRPr="006C15FE">
        <w:rPr>
          <w:rFonts w:hAnsi="標楷體" w:hint="eastAsia"/>
          <w:bCs/>
        </w:rPr>
        <w:t>年度中央政府總預算案附屬單位預算營業部分，</w:t>
      </w:r>
      <w:r w:rsidRPr="006C15FE">
        <w:rPr>
          <w:rFonts w:hAnsi="標楷體" w:hint="eastAsia"/>
          <w:w w:val="95"/>
        </w:rPr>
        <w:t>關於財政部主管中國輸出入銀行、臺灣金融控股股份有限公司（含臺灣銀行股份有限公司、</w:t>
      </w:r>
      <w:proofErr w:type="gramStart"/>
      <w:r w:rsidRPr="006C15FE">
        <w:rPr>
          <w:rFonts w:hAnsi="標楷體" w:hint="eastAsia"/>
          <w:w w:val="95"/>
        </w:rPr>
        <w:t>臺</w:t>
      </w:r>
      <w:proofErr w:type="gramEnd"/>
      <w:r w:rsidRPr="006C15FE">
        <w:rPr>
          <w:rFonts w:hAnsi="標楷體" w:hint="eastAsia"/>
          <w:w w:val="95"/>
        </w:rPr>
        <w:t>銀人壽保險股份有限公司、</w:t>
      </w:r>
      <w:proofErr w:type="gramStart"/>
      <w:r w:rsidRPr="006C15FE">
        <w:rPr>
          <w:rFonts w:hAnsi="標楷體" w:hint="eastAsia"/>
          <w:w w:val="95"/>
        </w:rPr>
        <w:t>臺</w:t>
      </w:r>
      <w:proofErr w:type="gramEnd"/>
      <w:r w:rsidRPr="006C15FE">
        <w:rPr>
          <w:rFonts w:hAnsi="標楷體" w:hint="eastAsia"/>
          <w:w w:val="95"/>
        </w:rPr>
        <w:t>銀綜合證券股份有限公司）、臺灣菸酒股份有限公司。</w:t>
      </w:r>
      <w:r w:rsidR="00D35E36" w:rsidRPr="006C15FE">
        <w:rPr>
          <w:rFonts w:hAnsi="標楷體" w:hint="eastAsia"/>
          <w:b/>
        </w:rPr>
        <w:t>(處理)</w:t>
      </w:r>
    </w:p>
    <w:p w:rsidR="005B10C1" w:rsidRPr="006C15FE" w:rsidRDefault="005B10C1" w:rsidP="005B10C1">
      <w:pPr>
        <w:pStyle w:val="af0"/>
        <w:spacing w:line="400" w:lineRule="exact"/>
        <w:ind w:leftChars="675" w:left="3234" w:hangingChars="504" w:hanging="1614"/>
        <w:rPr>
          <w:rFonts w:hAnsi="標楷體"/>
          <w:b/>
        </w:rPr>
      </w:pPr>
      <w:r w:rsidRPr="006C15FE">
        <w:rPr>
          <w:rFonts w:hAnsi="標楷體"/>
          <w:b/>
        </w:rPr>
        <w:t>110</w:t>
      </w:r>
      <w:r w:rsidRPr="006C15FE">
        <w:rPr>
          <w:rFonts w:hAnsi="標楷體" w:hint="eastAsia"/>
          <w:b/>
        </w:rPr>
        <w:t>年</w:t>
      </w:r>
      <w:r w:rsidRPr="006C15FE">
        <w:rPr>
          <w:rFonts w:hAnsi="標楷體"/>
          <w:b/>
        </w:rPr>
        <w:t>11</w:t>
      </w:r>
      <w:r w:rsidRPr="006C15FE">
        <w:rPr>
          <w:rFonts w:hAnsi="標楷體" w:hint="eastAsia"/>
          <w:b/>
        </w:rPr>
        <w:t>月</w:t>
      </w:r>
      <w:r w:rsidR="000A63C6" w:rsidRPr="006C15FE">
        <w:rPr>
          <w:rFonts w:hAnsi="標楷體"/>
          <w:b/>
        </w:rPr>
        <w:t>25</w:t>
      </w:r>
      <w:r w:rsidRPr="006C15FE">
        <w:rPr>
          <w:rFonts w:hAnsi="標楷體" w:hint="eastAsia"/>
          <w:b/>
        </w:rPr>
        <w:t>日(星期四)</w:t>
      </w:r>
    </w:p>
    <w:p w:rsidR="00462253" w:rsidRPr="006C15FE" w:rsidRDefault="00462253" w:rsidP="005B10C1">
      <w:pPr>
        <w:pStyle w:val="af0"/>
        <w:spacing w:line="400" w:lineRule="exact"/>
        <w:ind w:leftChars="675" w:left="3233" w:hangingChars="504" w:hanging="1613"/>
        <w:rPr>
          <w:rFonts w:hAnsi="標楷體"/>
          <w:b/>
        </w:rPr>
      </w:pPr>
      <w:r w:rsidRPr="006C15FE">
        <w:rPr>
          <w:rFonts w:hAnsi="標楷體" w:hint="eastAsia"/>
          <w:bCs/>
        </w:rPr>
        <w:t>審查「</w:t>
      </w:r>
      <w:r w:rsidR="00E25BFD" w:rsidRPr="006C15FE">
        <w:rPr>
          <w:rFonts w:hAnsi="標楷體"/>
          <w:szCs w:val="24"/>
        </w:rPr>
        <w:t>使用牌照稅法</w:t>
      </w:r>
      <w:r w:rsidRPr="006C15FE">
        <w:rPr>
          <w:rFonts w:hAnsi="標楷體" w:hint="eastAsia"/>
          <w:bCs/>
        </w:rPr>
        <w:t>」</w:t>
      </w:r>
      <w:r w:rsidR="00E25BFD" w:rsidRPr="006C15FE">
        <w:rPr>
          <w:rFonts w:hAnsi="標楷體"/>
          <w:bCs/>
        </w:rPr>
        <w:t>1</w:t>
      </w:r>
      <w:r w:rsidR="00120C26" w:rsidRPr="006C15FE">
        <w:rPr>
          <w:rFonts w:hAnsi="標楷體"/>
          <w:bCs/>
        </w:rPr>
        <w:t>4</w:t>
      </w:r>
      <w:r w:rsidRPr="006C15FE">
        <w:rPr>
          <w:rFonts w:hAnsi="標楷體" w:hint="eastAsia"/>
          <w:bCs/>
        </w:rPr>
        <w:t>案：</w:t>
      </w:r>
      <w:r w:rsidR="004D464A" w:rsidRPr="006C15FE">
        <w:rPr>
          <w:rFonts w:hAnsi="標楷體" w:hint="eastAsia"/>
          <w:b/>
        </w:rPr>
        <w:t>(</w:t>
      </w:r>
      <w:proofErr w:type="gramStart"/>
      <w:r w:rsidR="004D464A" w:rsidRPr="006C15FE">
        <w:rPr>
          <w:rFonts w:hAnsi="標楷體" w:hint="eastAsia"/>
          <w:b/>
        </w:rPr>
        <w:t>詢</w:t>
      </w:r>
      <w:proofErr w:type="gramEnd"/>
      <w:r w:rsidR="004D464A" w:rsidRPr="006C15FE">
        <w:rPr>
          <w:rFonts w:hAnsi="標楷體" w:hint="eastAsia"/>
          <w:b/>
        </w:rPr>
        <w:t>答及處理)</w:t>
      </w:r>
    </w:p>
    <w:p w:rsidR="000A63C6" w:rsidRPr="006C15FE" w:rsidRDefault="000A63C6" w:rsidP="002935AC">
      <w:pPr>
        <w:pStyle w:val="af0"/>
        <w:numPr>
          <w:ilvl w:val="0"/>
          <w:numId w:val="10"/>
        </w:numPr>
        <w:spacing w:line="400" w:lineRule="exact"/>
        <w:rPr>
          <w:rFonts w:hAnsi="標楷體"/>
          <w:bCs/>
        </w:rPr>
      </w:pPr>
      <w:r w:rsidRPr="006C15FE">
        <w:rPr>
          <w:rFonts w:hAnsi="標楷體" w:hint="eastAsia"/>
          <w:kern w:val="0"/>
        </w:rPr>
        <w:t>審查行政院函請審議</w:t>
      </w:r>
      <w:r w:rsidR="00662CD2" w:rsidRPr="006C15FE">
        <w:rPr>
          <w:rFonts w:hAnsi="標楷體" w:hint="eastAsia"/>
          <w:b/>
        </w:rPr>
        <w:t>(如經院會復議，則不予處理)</w:t>
      </w:r>
      <w:proofErr w:type="gramStart"/>
      <w:r w:rsidR="00183A89" w:rsidRPr="006C15FE">
        <w:rPr>
          <w:rFonts w:hAnsi="標楷體" w:hint="eastAsia"/>
        </w:rPr>
        <w:t>暨</w:t>
      </w:r>
      <w:r w:rsidR="00AE073E" w:rsidRPr="006C15FE">
        <w:rPr>
          <w:rFonts w:hAnsi="標楷體" w:hint="eastAsia"/>
          <w:kern w:val="0"/>
        </w:rPr>
        <w:t>本院</w:t>
      </w:r>
      <w:proofErr w:type="gramEnd"/>
      <w:r w:rsidR="00AE073E" w:rsidRPr="006C15FE">
        <w:rPr>
          <w:rFonts w:hAnsi="標楷體" w:hint="eastAsia"/>
          <w:kern w:val="0"/>
        </w:rPr>
        <w:t>委員</w:t>
      </w:r>
      <w:r w:rsidR="00AE073E" w:rsidRPr="006C15FE">
        <w:rPr>
          <w:rFonts w:hAnsi="標楷體" w:hint="eastAsia"/>
          <w:szCs w:val="24"/>
        </w:rPr>
        <w:t>賴士葆等</w:t>
      </w:r>
      <w:r w:rsidR="00AE073E" w:rsidRPr="006C15FE">
        <w:rPr>
          <w:rFonts w:hAnsi="標楷體"/>
          <w:szCs w:val="24"/>
        </w:rPr>
        <w:t>28</w:t>
      </w:r>
      <w:r w:rsidR="00AE073E" w:rsidRPr="006C15FE">
        <w:rPr>
          <w:rFonts w:hAnsi="標楷體" w:hint="eastAsia"/>
          <w:szCs w:val="24"/>
        </w:rPr>
        <w:t>人分別</w:t>
      </w:r>
      <w:r w:rsidR="00AE073E" w:rsidRPr="006C15FE">
        <w:rPr>
          <w:rFonts w:hAnsi="標楷體" w:hint="eastAsia"/>
          <w:kern w:val="0"/>
        </w:rPr>
        <w:t>擬具</w:t>
      </w:r>
      <w:r w:rsidRPr="006C15FE">
        <w:rPr>
          <w:rFonts w:hAnsi="標楷體" w:hint="eastAsia"/>
          <w:kern w:val="0"/>
        </w:rPr>
        <w:t>「使用牌照稅法第五條及第二十五</w:t>
      </w:r>
      <w:proofErr w:type="gramStart"/>
      <w:r w:rsidRPr="006C15FE">
        <w:rPr>
          <w:rFonts w:hAnsi="標楷體" w:hint="eastAsia"/>
          <w:kern w:val="0"/>
        </w:rPr>
        <w:t>條</w:t>
      </w:r>
      <w:proofErr w:type="gramEnd"/>
      <w:r w:rsidRPr="006C15FE">
        <w:rPr>
          <w:rFonts w:hAnsi="標楷體" w:hint="eastAsia"/>
          <w:kern w:val="0"/>
        </w:rPr>
        <w:t>條文修正草案」等</w:t>
      </w:r>
      <w:r w:rsidR="00662CD2" w:rsidRPr="006C15FE">
        <w:rPr>
          <w:rFonts w:hAnsi="標楷體"/>
          <w:kern w:val="0"/>
        </w:rPr>
        <w:t>2</w:t>
      </w:r>
      <w:r w:rsidRPr="006C15FE">
        <w:rPr>
          <w:rFonts w:hAnsi="標楷體" w:hint="eastAsia"/>
          <w:kern w:val="0"/>
        </w:rPr>
        <w:t>案</w:t>
      </w:r>
      <w:r w:rsidRPr="006C15FE">
        <w:rPr>
          <w:rFonts w:hAnsi="標楷體" w:hint="eastAsia"/>
          <w:szCs w:val="24"/>
        </w:rPr>
        <w:t>。</w:t>
      </w:r>
    </w:p>
    <w:p w:rsidR="002935AC" w:rsidRPr="006C15FE" w:rsidRDefault="001B73F9" w:rsidP="002935AC">
      <w:pPr>
        <w:pStyle w:val="af0"/>
        <w:numPr>
          <w:ilvl w:val="0"/>
          <w:numId w:val="10"/>
        </w:numPr>
        <w:spacing w:line="400" w:lineRule="exact"/>
        <w:rPr>
          <w:rFonts w:hAnsi="標楷體"/>
          <w:bCs/>
        </w:rPr>
      </w:pPr>
      <w:r w:rsidRPr="006C15FE">
        <w:rPr>
          <w:rFonts w:hAnsi="標楷體" w:hint="eastAsia"/>
          <w:kern w:val="0"/>
        </w:rPr>
        <w:lastRenderedPageBreak/>
        <w:t>審查</w:t>
      </w:r>
      <w:r w:rsidR="00462253" w:rsidRPr="006C15FE">
        <w:rPr>
          <w:rFonts w:hAnsi="標楷體" w:hint="eastAsia"/>
          <w:szCs w:val="24"/>
        </w:rPr>
        <w:t>本院</w:t>
      </w:r>
      <w:r w:rsidRPr="006C15FE">
        <w:rPr>
          <w:rFonts w:hAnsi="標楷體" w:hint="eastAsia"/>
          <w:szCs w:val="24"/>
        </w:rPr>
        <w:t>民眾黨黨團</w:t>
      </w:r>
      <w:r w:rsidR="00037A12" w:rsidRPr="006C15FE">
        <w:rPr>
          <w:rFonts w:hAnsi="標楷體" w:hint="eastAsia"/>
          <w:szCs w:val="24"/>
        </w:rPr>
        <w:t>、</w:t>
      </w:r>
      <w:r w:rsidR="00183A89" w:rsidRPr="006C15FE">
        <w:rPr>
          <w:rFonts w:hAnsi="標楷體" w:hint="eastAsia"/>
          <w:kern w:val="0"/>
        </w:rPr>
        <w:t>委員</w:t>
      </w:r>
      <w:r w:rsidRPr="006C15FE">
        <w:rPr>
          <w:rFonts w:hAnsi="標楷體" w:hint="eastAsia"/>
          <w:szCs w:val="24"/>
        </w:rPr>
        <w:t>高嘉瑜等</w:t>
      </w:r>
      <w:r w:rsidRPr="006C15FE">
        <w:rPr>
          <w:rFonts w:hAnsi="標楷體"/>
          <w:szCs w:val="24"/>
        </w:rPr>
        <w:t>17人</w:t>
      </w:r>
      <w:r w:rsidR="00462253" w:rsidRPr="006C15FE">
        <w:rPr>
          <w:rFonts w:hAnsi="標楷體" w:hint="eastAsia"/>
          <w:szCs w:val="24"/>
        </w:rPr>
        <w:t>、委員</w:t>
      </w:r>
      <w:r w:rsidRPr="006C15FE">
        <w:rPr>
          <w:rFonts w:hAnsi="標楷體" w:hint="eastAsia"/>
          <w:szCs w:val="24"/>
        </w:rPr>
        <w:t>曾銘宗等</w:t>
      </w:r>
      <w:r w:rsidRPr="006C15FE">
        <w:rPr>
          <w:rFonts w:hAnsi="標楷體"/>
          <w:szCs w:val="24"/>
        </w:rPr>
        <w:t>19人</w:t>
      </w:r>
      <w:r w:rsidRPr="006C15FE">
        <w:rPr>
          <w:rFonts w:hAnsi="標楷體" w:hint="eastAsia"/>
          <w:szCs w:val="24"/>
        </w:rPr>
        <w:t>、委員謝衣鳯等</w:t>
      </w:r>
      <w:r w:rsidRPr="006C15FE">
        <w:rPr>
          <w:rFonts w:hAnsi="標楷體"/>
          <w:szCs w:val="24"/>
        </w:rPr>
        <w:t>17人</w:t>
      </w:r>
      <w:r w:rsidRPr="006C15FE">
        <w:rPr>
          <w:rFonts w:hAnsi="標楷體" w:hint="eastAsia"/>
          <w:szCs w:val="24"/>
        </w:rPr>
        <w:t>、委員翁重鈞等</w:t>
      </w:r>
      <w:r w:rsidRPr="006C15FE">
        <w:rPr>
          <w:rFonts w:hAnsi="標楷體"/>
          <w:szCs w:val="24"/>
        </w:rPr>
        <w:t>18人</w:t>
      </w:r>
      <w:r w:rsidR="00BD50DE" w:rsidRPr="006C15FE">
        <w:rPr>
          <w:rFonts w:hAnsi="標楷體" w:hint="eastAsia"/>
          <w:szCs w:val="24"/>
        </w:rPr>
        <w:t>、委員</w:t>
      </w:r>
      <w:r w:rsidR="00BD50DE" w:rsidRPr="006C15FE">
        <w:rPr>
          <w:rFonts w:hAnsi="標楷體" w:hint="eastAsia"/>
          <w:bCs/>
          <w:szCs w:val="24"/>
        </w:rPr>
        <w:t>萬美玲等17人、</w:t>
      </w:r>
      <w:r w:rsidR="00BD50DE" w:rsidRPr="006C15FE">
        <w:rPr>
          <w:rFonts w:hAnsi="標楷體" w:hint="eastAsia"/>
          <w:szCs w:val="24"/>
        </w:rPr>
        <w:t>委員</w:t>
      </w:r>
      <w:r w:rsidR="00BD50DE" w:rsidRPr="006C15FE">
        <w:rPr>
          <w:rFonts w:hAnsi="標楷體" w:hint="eastAsia"/>
          <w:bCs/>
          <w:szCs w:val="24"/>
        </w:rPr>
        <w:t>楊瓊瓔等19人、</w:t>
      </w:r>
      <w:r w:rsidR="00BD50DE" w:rsidRPr="006C15FE">
        <w:rPr>
          <w:rFonts w:hAnsi="標楷體" w:hint="eastAsia"/>
          <w:szCs w:val="24"/>
        </w:rPr>
        <w:t>委員</w:t>
      </w:r>
      <w:r w:rsidR="00BD50DE" w:rsidRPr="006C15FE">
        <w:rPr>
          <w:rFonts w:hAnsi="標楷體" w:hint="eastAsia"/>
          <w:bCs/>
          <w:szCs w:val="24"/>
        </w:rPr>
        <w:t>林楚茵等</w:t>
      </w:r>
      <w:r w:rsidR="009E37C4" w:rsidRPr="006C15FE">
        <w:rPr>
          <w:rFonts w:hAnsi="標楷體"/>
          <w:bCs/>
          <w:szCs w:val="24"/>
        </w:rPr>
        <w:t>17</w:t>
      </w:r>
      <w:r w:rsidR="00BD50DE" w:rsidRPr="006C15FE">
        <w:rPr>
          <w:rFonts w:hAnsi="標楷體" w:hint="eastAsia"/>
          <w:bCs/>
          <w:szCs w:val="24"/>
        </w:rPr>
        <w:t>人</w:t>
      </w:r>
      <w:r w:rsidR="00462253" w:rsidRPr="006C15FE">
        <w:rPr>
          <w:rFonts w:hAnsi="標楷體" w:hint="eastAsia"/>
          <w:szCs w:val="24"/>
        </w:rPr>
        <w:t>分別擬具「</w:t>
      </w:r>
      <w:r w:rsidR="00183A89" w:rsidRPr="006C15FE">
        <w:rPr>
          <w:rFonts w:hAnsi="標楷體"/>
          <w:szCs w:val="24"/>
        </w:rPr>
        <w:t>使用牌照稅法第五條條文修正草案</w:t>
      </w:r>
      <w:r w:rsidR="00462253" w:rsidRPr="006C15FE">
        <w:rPr>
          <w:rFonts w:hAnsi="標楷體" w:hint="eastAsia"/>
          <w:szCs w:val="24"/>
        </w:rPr>
        <w:t>」等</w:t>
      </w:r>
      <w:r w:rsidR="00052B20" w:rsidRPr="006C15FE">
        <w:rPr>
          <w:rFonts w:hAnsi="標楷體"/>
          <w:szCs w:val="24"/>
        </w:rPr>
        <w:t>8</w:t>
      </w:r>
      <w:r w:rsidR="00462253" w:rsidRPr="006C15FE">
        <w:rPr>
          <w:rFonts w:hAnsi="標楷體" w:hint="eastAsia"/>
          <w:szCs w:val="24"/>
        </w:rPr>
        <w:t>案。</w:t>
      </w:r>
    </w:p>
    <w:p w:rsidR="00462253" w:rsidRPr="006C15FE" w:rsidRDefault="00B72F79" w:rsidP="002935AC">
      <w:pPr>
        <w:pStyle w:val="af0"/>
        <w:numPr>
          <w:ilvl w:val="0"/>
          <w:numId w:val="10"/>
        </w:numPr>
        <w:spacing w:line="400" w:lineRule="exact"/>
        <w:rPr>
          <w:rFonts w:hAnsi="標楷體"/>
          <w:bCs/>
        </w:rPr>
      </w:pPr>
      <w:r w:rsidRPr="006C15FE">
        <w:rPr>
          <w:rFonts w:hAnsi="標楷體" w:hint="eastAsia"/>
          <w:kern w:val="0"/>
        </w:rPr>
        <w:t>審查</w:t>
      </w:r>
      <w:r w:rsidR="004412BC" w:rsidRPr="006C15FE">
        <w:rPr>
          <w:rFonts w:hAnsi="標楷體" w:hint="eastAsia"/>
          <w:szCs w:val="24"/>
        </w:rPr>
        <w:t>本院委員李貴敏等2</w:t>
      </w:r>
      <w:r w:rsidR="004412BC" w:rsidRPr="006C15FE">
        <w:rPr>
          <w:rFonts w:hAnsi="標楷體"/>
          <w:szCs w:val="24"/>
        </w:rPr>
        <w:t>7</w:t>
      </w:r>
      <w:r w:rsidR="004412BC" w:rsidRPr="006C15FE">
        <w:rPr>
          <w:rFonts w:hAnsi="標楷體" w:hint="eastAsia"/>
          <w:szCs w:val="24"/>
        </w:rPr>
        <w:t>人擬具「</w:t>
      </w:r>
      <w:r w:rsidR="004412BC" w:rsidRPr="006C15FE">
        <w:rPr>
          <w:rFonts w:hAnsi="標楷體" w:hint="eastAsia"/>
          <w:bCs/>
          <w:szCs w:val="24"/>
        </w:rPr>
        <w:t>使用牌照稅法第七</w:t>
      </w:r>
      <w:proofErr w:type="gramStart"/>
      <w:r w:rsidR="004412BC" w:rsidRPr="006C15FE">
        <w:rPr>
          <w:rFonts w:hAnsi="標楷體" w:hint="eastAsia"/>
          <w:bCs/>
          <w:szCs w:val="24"/>
        </w:rPr>
        <w:t>條</w:t>
      </w:r>
      <w:proofErr w:type="gramEnd"/>
      <w:r w:rsidR="004412BC" w:rsidRPr="006C15FE">
        <w:rPr>
          <w:rFonts w:hAnsi="標楷體" w:hint="eastAsia"/>
          <w:bCs/>
          <w:szCs w:val="24"/>
        </w:rPr>
        <w:t>條文修正草案</w:t>
      </w:r>
      <w:r w:rsidR="004412BC" w:rsidRPr="006C15FE">
        <w:rPr>
          <w:rFonts w:hAnsi="標楷體" w:hint="eastAsia"/>
          <w:szCs w:val="24"/>
        </w:rPr>
        <w:t>」案。</w:t>
      </w:r>
    </w:p>
    <w:p w:rsidR="00462253" w:rsidRPr="006C15FE" w:rsidRDefault="00B72F79" w:rsidP="002935AC">
      <w:pPr>
        <w:pStyle w:val="af0"/>
        <w:numPr>
          <w:ilvl w:val="0"/>
          <w:numId w:val="10"/>
        </w:numPr>
        <w:spacing w:line="400" w:lineRule="exact"/>
        <w:rPr>
          <w:rFonts w:hAnsi="標楷體"/>
          <w:bCs/>
        </w:rPr>
      </w:pPr>
      <w:r w:rsidRPr="006C15FE">
        <w:rPr>
          <w:rFonts w:hAnsi="標楷體" w:hint="eastAsia"/>
          <w:kern w:val="0"/>
        </w:rPr>
        <w:t>審查</w:t>
      </w:r>
      <w:r w:rsidR="004412BC" w:rsidRPr="006C15FE">
        <w:rPr>
          <w:rFonts w:hAnsi="標楷體" w:hint="eastAsia"/>
          <w:szCs w:val="24"/>
        </w:rPr>
        <w:t>本院委員羅致政等20</w:t>
      </w:r>
      <w:r w:rsidR="004412BC" w:rsidRPr="006C15FE">
        <w:rPr>
          <w:rFonts w:hAnsi="標楷體"/>
          <w:szCs w:val="24"/>
        </w:rPr>
        <w:t>人</w:t>
      </w:r>
      <w:r w:rsidR="004412BC" w:rsidRPr="006C15FE">
        <w:rPr>
          <w:rFonts w:hAnsi="標楷體" w:hint="eastAsia"/>
          <w:szCs w:val="24"/>
        </w:rPr>
        <w:t>擬具「</w:t>
      </w:r>
      <w:r w:rsidR="004412BC" w:rsidRPr="006C15FE">
        <w:rPr>
          <w:rFonts w:hAnsi="標楷體"/>
          <w:szCs w:val="24"/>
        </w:rPr>
        <w:t>使用牌照稅法第</w:t>
      </w:r>
      <w:r w:rsidR="004412BC" w:rsidRPr="006C15FE">
        <w:rPr>
          <w:rFonts w:hAnsi="標楷體" w:hint="eastAsia"/>
          <w:szCs w:val="24"/>
        </w:rPr>
        <w:t>十二</w:t>
      </w:r>
      <w:proofErr w:type="gramStart"/>
      <w:r w:rsidR="004412BC" w:rsidRPr="006C15FE">
        <w:rPr>
          <w:rFonts w:hAnsi="標楷體"/>
          <w:szCs w:val="24"/>
        </w:rPr>
        <w:t>條</w:t>
      </w:r>
      <w:proofErr w:type="gramEnd"/>
      <w:r w:rsidR="004412BC" w:rsidRPr="006C15FE">
        <w:rPr>
          <w:rFonts w:hAnsi="標楷體"/>
          <w:szCs w:val="24"/>
        </w:rPr>
        <w:t>條文修正草案</w:t>
      </w:r>
      <w:r w:rsidR="004412BC" w:rsidRPr="006C15FE">
        <w:rPr>
          <w:rFonts w:hAnsi="標楷體" w:hint="eastAsia"/>
          <w:szCs w:val="24"/>
        </w:rPr>
        <w:t>」案。</w:t>
      </w:r>
    </w:p>
    <w:p w:rsidR="00462253" w:rsidRPr="006C15FE" w:rsidRDefault="00B72F79" w:rsidP="002935AC">
      <w:pPr>
        <w:pStyle w:val="af0"/>
        <w:numPr>
          <w:ilvl w:val="0"/>
          <w:numId w:val="10"/>
        </w:numPr>
        <w:spacing w:line="400" w:lineRule="exact"/>
        <w:rPr>
          <w:rFonts w:hAnsi="標楷體"/>
          <w:bCs/>
        </w:rPr>
      </w:pPr>
      <w:r w:rsidRPr="006C15FE">
        <w:rPr>
          <w:rFonts w:hAnsi="標楷體" w:hint="eastAsia"/>
          <w:kern w:val="0"/>
        </w:rPr>
        <w:t>審查</w:t>
      </w:r>
      <w:r w:rsidR="00462253" w:rsidRPr="006C15FE">
        <w:rPr>
          <w:rFonts w:hAnsi="標楷體" w:hint="eastAsia"/>
          <w:szCs w:val="24"/>
        </w:rPr>
        <w:t>本院委員</w:t>
      </w:r>
      <w:r w:rsidR="004412BC" w:rsidRPr="006C15FE">
        <w:rPr>
          <w:rFonts w:hAnsi="標楷體" w:hint="eastAsia"/>
          <w:szCs w:val="24"/>
        </w:rPr>
        <w:t>陳素月等</w:t>
      </w:r>
      <w:r w:rsidR="004412BC" w:rsidRPr="006C15FE">
        <w:rPr>
          <w:rFonts w:hAnsi="標楷體"/>
          <w:szCs w:val="24"/>
        </w:rPr>
        <w:t>20人</w:t>
      </w:r>
      <w:r w:rsidR="00462253" w:rsidRPr="006C15FE">
        <w:rPr>
          <w:rFonts w:hAnsi="標楷體" w:hint="eastAsia"/>
          <w:szCs w:val="24"/>
        </w:rPr>
        <w:t>擬具「</w:t>
      </w:r>
      <w:r w:rsidR="004412BC" w:rsidRPr="006C15FE">
        <w:rPr>
          <w:rFonts w:hAnsi="標楷體"/>
          <w:szCs w:val="24"/>
        </w:rPr>
        <w:t>使用牌照稅法第二十八</w:t>
      </w:r>
      <w:proofErr w:type="gramStart"/>
      <w:r w:rsidR="004412BC" w:rsidRPr="006C15FE">
        <w:rPr>
          <w:rFonts w:hAnsi="標楷體"/>
          <w:szCs w:val="24"/>
        </w:rPr>
        <w:t>條</w:t>
      </w:r>
      <w:proofErr w:type="gramEnd"/>
      <w:r w:rsidR="004412BC" w:rsidRPr="006C15FE">
        <w:rPr>
          <w:rFonts w:hAnsi="標楷體"/>
          <w:szCs w:val="24"/>
        </w:rPr>
        <w:t>條文修正草案</w:t>
      </w:r>
      <w:r w:rsidR="00462253" w:rsidRPr="006C15FE">
        <w:rPr>
          <w:rFonts w:hAnsi="標楷體" w:hint="eastAsia"/>
          <w:szCs w:val="24"/>
        </w:rPr>
        <w:t>」案。</w:t>
      </w:r>
    </w:p>
    <w:p w:rsidR="00006F14" w:rsidRPr="006C15FE" w:rsidRDefault="00006F14" w:rsidP="002935AC">
      <w:pPr>
        <w:pStyle w:val="af0"/>
        <w:numPr>
          <w:ilvl w:val="0"/>
          <w:numId w:val="10"/>
        </w:numPr>
        <w:spacing w:line="400" w:lineRule="exact"/>
        <w:rPr>
          <w:rFonts w:hAnsi="標楷體"/>
          <w:bCs/>
        </w:rPr>
      </w:pPr>
      <w:r w:rsidRPr="006C15FE">
        <w:rPr>
          <w:rFonts w:hAnsi="標楷體" w:hint="eastAsia"/>
          <w:kern w:val="0"/>
        </w:rPr>
        <w:t>審查</w:t>
      </w:r>
      <w:r w:rsidRPr="006C15FE">
        <w:rPr>
          <w:rFonts w:hAnsi="標楷體" w:hint="eastAsia"/>
          <w:szCs w:val="24"/>
        </w:rPr>
        <w:t>本院</w:t>
      </w:r>
      <w:r w:rsidRPr="006C15FE">
        <w:rPr>
          <w:rFonts w:hAnsi="標楷體" w:hint="eastAsia"/>
          <w:kern w:val="0"/>
        </w:rPr>
        <w:t>委員</w:t>
      </w:r>
      <w:r w:rsidRPr="006C15FE">
        <w:rPr>
          <w:rFonts w:hAnsi="標楷體" w:hint="eastAsia"/>
          <w:bCs/>
          <w:szCs w:val="24"/>
        </w:rPr>
        <w:t>楊瓊瓔等</w:t>
      </w:r>
      <w:r w:rsidR="004B2474" w:rsidRPr="006C15FE">
        <w:rPr>
          <w:rFonts w:hAnsi="標楷體"/>
          <w:szCs w:val="24"/>
        </w:rPr>
        <w:t>22</w:t>
      </w:r>
      <w:r w:rsidRPr="006C15FE">
        <w:rPr>
          <w:rFonts w:hAnsi="標楷體" w:hint="eastAsia"/>
          <w:szCs w:val="24"/>
        </w:rPr>
        <w:t>人</w:t>
      </w:r>
      <w:r w:rsidRPr="006C15FE">
        <w:rPr>
          <w:rFonts w:hAnsi="標楷體" w:hint="eastAsia"/>
          <w:kern w:val="0"/>
        </w:rPr>
        <w:t>擬具「使用牌照稅法第五條及第二十五</w:t>
      </w:r>
      <w:proofErr w:type="gramStart"/>
      <w:r w:rsidRPr="006C15FE">
        <w:rPr>
          <w:rFonts w:hAnsi="標楷體" w:hint="eastAsia"/>
          <w:kern w:val="0"/>
        </w:rPr>
        <w:t>條</w:t>
      </w:r>
      <w:proofErr w:type="gramEnd"/>
      <w:r w:rsidRPr="006C15FE">
        <w:rPr>
          <w:rFonts w:hAnsi="標楷體" w:hint="eastAsia"/>
          <w:kern w:val="0"/>
        </w:rPr>
        <w:t>條文修正草案」案</w:t>
      </w:r>
      <w:r w:rsidRPr="006C15FE">
        <w:rPr>
          <w:rFonts w:hAnsi="標楷體" w:hint="eastAsia"/>
          <w:szCs w:val="24"/>
        </w:rPr>
        <w:t>。</w:t>
      </w:r>
      <w:r w:rsidR="004B2474" w:rsidRPr="006C15FE">
        <w:rPr>
          <w:rFonts w:hAnsi="標楷體" w:hint="eastAsia"/>
          <w:b/>
          <w:bCs/>
        </w:rPr>
        <w:t>（須經各黨團簽署不復議同意書）</w:t>
      </w:r>
    </w:p>
    <w:p w:rsidR="00064D29" w:rsidRPr="006C15FE" w:rsidRDefault="00064D29" w:rsidP="0026174F">
      <w:pPr>
        <w:pStyle w:val="af0"/>
        <w:spacing w:line="400" w:lineRule="exact"/>
        <w:rPr>
          <w:rFonts w:hAnsi="標楷體"/>
        </w:rPr>
      </w:pPr>
      <w:r w:rsidRPr="006C15FE">
        <w:rPr>
          <w:rFonts w:hAnsi="標楷體"/>
        </w:rPr>
        <w:fldChar w:fldCharType="begin"/>
      </w:r>
      <w:r w:rsidRPr="006C15FE">
        <w:rPr>
          <w:rFonts w:hAnsi="標楷體"/>
        </w:rPr>
        <w:instrText xml:space="preserve"> MACROBUTTON  DocMeetingTime 開會時間：</w:instrText>
      </w:r>
      <w:r w:rsidRPr="006C15FE">
        <w:rPr>
          <w:rFonts w:hAnsi="標楷體"/>
        </w:rPr>
        <w:fldChar w:fldCharType="end"/>
      </w:r>
      <w:bookmarkStart w:id="16" w:name="開會時間"/>
      <w:r w:rsidR="00501D78" w:rsidRPr="006C15FE">
        <w:rPr>
          <w:rFonts w:hAnsi="標楷體"/>
        </w:rPr>
        <w:t>110</w:t>
      </w:r>
      <w:r w:rsidR="00881C25" w:rsidRPr="006C15FE">
        <w:rPr>
          <w:rFonts w:hAnsi="標楷體" w:hint="eastAsia"/>
        </w:rPr>
        <w:t>年</w:t>
      </w:r>
      <w:r w:rsidR="00614FF1" w:rsidRPr="006C15FE">
        <w:rPr>
          <w:rFonts w:hAnsi="標楷體"/>
          <w:w w:val="96"/>
        </w:rPr>
        <w:t>11</w:t>
      </w:r>
      <w:r w:rsidR="00881C25" w:rsidRPr="006C15FE">
        <w:rPr>
          <w:rFonts w:hAnsi="標楷體" w:hint="eastAsia"/>
          <w:w w:val="96"/>
        </w:rPr>
        <w:t>月</w:t>
      </w:r>
      <w:r w:rsidR="00FA1AC9" w:rsidRPr="006C15FE">
        <w:rPr>
          <w:rFonts w:hAnsi="標楷體"/>
          <w:w w:val="96"/>
        </w:rPr>
        <w:t>22</w:t>
      </w:r>
      <w:r w:rsidR="00881C25" w:rsidRPr="006C15FE">
        <w:rPr>
          <w:rFonts w:hAnsi="標楷體" w:hint="eastAsia"/>
          <w:w w:val="96"/>
        </w:rPr>
        <w:t>日（星期一）、</w:t>
      </w:r>
      <w:r w:rsidR="00614FF1" w:rsidRPr="006C15FE">
        <w:rPr>
          <w:rFonts w:hAnsi="標楷體"/>
        </w:rPr>
        <w:t>11</w:t>
      </w:r>
      <w:r w:rsidR="00881C25" w:rsidRPr="006C15FE">
        <w:rPr>
          <w:rFonts w:hAnsi="標楷體" w:hint="eastAsia"/>
        </w:rPr>
        <w:t>月</w:t>
      </w:r>
      <w:r w:rsidR="00FA1AC9" w:rsidRPr="006C15FE">
        <w:rPr>
          <w:rFonts w:hAnsi="標楷體" w:hint="eastAsia"/>
        </w:rPr>
        <w:t>24</w:t>
      </w:r>
      <w:r w:rsidR="00881C25" w:rsidRPr="006C15FE">
        <w:rPr>
          <w:rFonts w:hAnsi="標楷體" w:hint="eastAsia"/>
        </w:rPr>
        <w:t>日（星期三）及</w:t>
      </w:r>
      <w:r w:rsidR="00614FF1" w:rsidRPr="006C15FE">
        <w:rPr>
          <w:rFonts w:hAnsi="標楷體"/>
        </w:rPr>
        <w:t>11</w:t>
      </w:r>
      <w:r w:rsidR="00881C25" w:rsidRPr="006C15FE">
        <w:rPr>
          <w:rFonts w:hAnsi="標楷體" w:hint="eastAsia"/>
        </w:rPr>
        <w:t>月</w:t>
      </w:r>
      <w:r w:rsidR="00FA1AC9" w:rsidRPr="006C15FE">
        <w:rPr>
          <w:rFonts w:hAnsi="標楷體" w:hint="eastAsia"/>
        </w:rPr>
        <w:t>25</w:t>
      </w:r>
      <w:r w:rsidR="00881C25" w:rsidRPr="006C15FE">
        <w:rPr>
          <w:rFonts w:hAnsi="標楷體" w:hint="eastAsia"/>
        </w:rPr>
        <w:t>日（星期四）上午9時至下午5時30分</w:t>
      </w:r>
      <w:r w:rsidR="00881C25" w:rsidRPr="006C15FE">
        <w:rPr>
          <w:rFonts w:hAnsi="標楷體" w:hint="eastAsia"/>
          <w:b/>
        </w:rPr>
        <w:t>【三天一次會】</w:t>
      </w:r>
      <w:bookmarkEnd w:id="16"/>
    </w:p>
    <w:p w:rsidR="00060137" w:rsidRPr="006C15FE" w:rsidRDefault="00064D29" w:rsidP="00060137">
      <w:pPr>
        <w:pStyle w:val="af0"/>
        <w:spacing w:line="400" w:lineRule="exact"/>
        <w:rPr>
          <w:rFonts w:hAnsi="標楷體"/>
          <w:b/>
        </w:rPr>
      </w:pPr>
      <w:r w:rsidRPr="006C15FE">
        <w:rPr>
          <w:rFonts w:hAnsi="標楷體"/>
        </w:rPr>
        <w:t>開會地點：</w:t>
      </w:r>
      <w:bookmarkStart w:id="17" w:name="開會地點"/>
      <w:r w:rsidR="00060137" w:rsidRPr="006C15FE">
        <w:rPr>
          <w:rFonts w:hAnsi="標楷體" w:hint="eastAsia"/>
        </w:rPr>
        <w:t>群賢樓9樓大禮堂</w:t>
      </w:r>
      <w:bookmarkEnd w:id="17"/>
      <w:r w:rsidR="00060137" w:rsidRPr="006C15FE">
        <w:rPr>
          <w:rFonts w:hAnsi="標楷體" w:hint="eastAsia"/>
        </w:rPr>
        <w:t>（</w:t>
      </w:r>
      <w:r w:rsidR="00060137" w:rsidRPr="006C15FE">
        <w:rPr>
          <w:rFonts w:hAnsi="標楷體"/>
          <w:w w:val="96"/>
        </w:rPr>
        <w:t>11</w:t>
      </w:r>
      <w:r w:rsidR="00060137" w:rsidRPr="006C15FE">
        <w:rPr>
          <w:rFonts w:hAnsi="標楷體" w:hint="eastAsia"/>
          <w:w w:val="96"/>
        </w:rPr>
        <w:t>月</w:t>
      </w:r>
      <w:r w:rsidR="00060137" w:rsidRPr="006C15FE">
        <w:rPr>
          <w:rFonts w:hAnsi="標楷體"/>
          <w:w w:val="96"/>
        </w:rPr>
        <w:t>22</w:t>
      </w:r>
      <w:r w:rsidR="00060137" w:rsidRPr="006C15FE">
        <w:rPr>
          <w:rFonts w:hAnsi="標楷體" w:hint="eastAsia"/>
          <w:w w:val="96"/>
        </w:rPr>
        <w:t>日及</w:t>
      </w:r>
      <w:r w:rsidR="00060137" w:rsidRPr="006C15FE">
        <w:rPr>
          <w:rFonts w:hAnsi="標楷體" w:hint="eastAsia"/>
        </w:rPr>
        <w:t>25日）</w:t>
      </w:r>
    </w:p>
    <w:p w:rsidR="00064D29" w:rsidRPr="006C15FE" w:rsidRDefault="00060137" w:rsidP="00060137">
      <w:pPr>
        <w:pStyle w:val="af0"/>
        <w:spacing w:line="400" w:lineRule="exact"/>
        <w:rPr>
          <w:rFonts w:hAnsi="標楷體"/>
          <w:b/>
        </w:rPr>
      </w:pPr>
      <w:r w:rsidRPr="006C15FE">
        <w:rPr>
          <w:rFonts w:hAnsi="標楷體" w:hint="eastAsia"/>
        </w:rPr>
        <w:t xml:space="preserve">          </w:t>
      </w:r>
      <w:r w:rsidRPr="006C15FE">
        <w:rPr>
          <w:rFonts w:hAnsi="標楷體" w:hint="eastAsia"/>
          <w:b/>
        </w:rPr>
        <w:t>紅樓302會議室</w:t>
      </w:r>
      <w:r w:rsidRPr="006C15FE">
        <w:rPr>
          <w:rFonts w:hAnsi="標楷體" w:hint="eastAsia"/>
        </w:rPr>
        <w:t>（</w:t>
      </w:r>
      <w:r w:rsidRPr="006C15FE">
        <w:rPr>
          <w:rFonts w:hAnsi="標楷體"/>
        </w:rPr>
        <w:t>11</w:t>
      </w:r>
      <w:r w:rsidRPr="006C15FE">
        <w:rPr>
          <w:rFonts w:hAnsi="標楷體" w:hint="eastAsia"/>
        </w:rPr>
        <w:t>月24日）</w:t>
      </w:r>
    </w:p>
    <w:p w:rsidR="00064D29" w:rsidRPr="006C15FE" w:rsidRDefault="00064D29" w:rsidP="00B3193F">
      <w:pPr>
        <w:pStyle w:val="af1"/>
        <w:spacing w:line="400" w:lineRule="exact"/>
      </w:pPr>
      <w:r w:rsidRPr="006C15FE">
        <w:t>主持人：</w:t>
      </w:r>
      <w:proofErr w:type="gramStart"/>
      <w:r w:rsidR="00E30EC8" w:rsidRPr="006C15FE">
        <w:rPr>
          <w:rFonts w:hint="eastAsia"/>
        </w:rPr>
        <w:t>鍾</w:t>
      </w:r>
      <w:proofErr w:type="gramEnd"/>
      <w:r w:rsidR="00E30EC8" w:rsidRPr="006C15FE">
        <w:rPr>
          <w:rFonts w:hint="eastAsia"/>
        </w:rPr>
        <w:t>召集委員佳濱</w:t>
      </w:r>
    </w:p>
    <w:p w:rsidR="00064D29" w:rsidRPr="006C15FE" w:rsidRDefault="00064D29" w:rsidP="00B3193F">
      <w:pPr>
        <w:pStyle w:val="af1"/>
        <w:spacing w:line="400" w:lineRule="exact"/>
      </w:pPr>
      <w:r w:rsidRPr="006C15FE">
        <w:t>聯絡人及電話：</w:t>
      </w:r>
      <w:bookmarkStart w:id="18" w:name="聯絡人及電話"/>
      <w:bookmarkEnd w:id="18"/>
      <w:r w:rsidR="00E30EC8" w:rsidRPr="006C15FE">
        <w:rPr>
          <w:rFonts w:hint="eastAsia"/>
        </w:rPr>
        <w:t>劉雅欣  235855</w:t>
      </w:r>
      <w:r w:rsidR="00E30EC8" w:rsidRPr="006C15FE">
        <w:t>75</w:t>
      </w:r>
      <w:r w:rsidR="00C4744A" w:rsidRPr="006C15FE">
        <w:rPr>
          <w:rFonts w:hint="eastAsia"/>
        </w:rPr>
        <w:t xml:space="preserve">  傳真：23585578</w:t>
      </w:r>
    </w:p>
    <w:p w:rsidR="00C4744A" w:rsidRPr="006C15FE" w:rsidRDefault="00064D29" w:rsidP="00B3193F">
      <w:pPr>
        <w:pStyle w:val="af2"/>
        <w:spacing w:line="400" w:lineRule="exact"/>
        <w:ind w:left="1203" w:hangingChars="376" w:hanging="1203"/>
      </w:pPr>
      <w:r w:rsidRPr="006C15FE">
        <w:t>出席者：</w:t>
      </w:r>
      <w:bookmarkStart w:id="19" w:name="出席者"/>
      <w:bookmarkEnd w:id="19"/>
      <w:r w:rsidR="00C4744A" w:rsidRPr="006C15FE">
        <w:rPr>
          <w:rFonts w:hint="eastAsia"/>
        </w:rPr>
        <w:t>本會委員</w:t>
      </w:r>
    </w:p>
    <w:p w:rsidR="00B758D5" w:rsidRPr="006C15FE" w:rsidRDefault="00B758D5" w:rsidP="00B3193F">
      <w:pPr>
        <w:pStyle w:val="af2"/>
        <w:spacing w:line="400" w:lineRule="exact"/>
        <w:ind w:left="1203" w:hangingChars="376" w:hanging="1203"/>
        <w:rPr>
          <w:color w:val="FF0000"/>
        </w:rPr>
      </w:pPr>
      <w:r w:rsidRPr="006C15FE">
        <w:rPr>
          <w:rFonts w:hint="eastAsia"/>
          <w:bCs/>
        </w:rPr>
        <w:t xml:space="preserve">       （</w:t>
      </w:r>
      <w:r w:rsidR="00941CA8" w:rsidRPr="006C15FE">
        <w:rPr>
          <w:rFonts w:hint="eastAsia"/>
          <w:bCs/>
        </w:rPr>
        <w:t>請民眾黨黨團代表、</w:t>
      </w:r>
      <w:r w:rsidR="00941CA8" w:rsidRPr="006C15FE">
        <w:rPr>
          <w:rFonts w:hint="eastAsia"/>
          <w:szCs w:val="24"/>
        </w:rPr>
        <w:t>賴</w:t>
      </w:r>
      <w:r w:rsidR="00941CA8" w:rsidRPr="006C15FE">
        <w:rPr>
          <w:rFonts w:hint="eastAsia"/>
          <w:bCs/>
        </w:rPr>
        <w:t>委員</w:t>
      </w:r>
      <w:r w:rsidR="00941CA8" w:rsidRPr="006C15FE">
        <w:rPr>
          <w:rFonts w:hint="eastAsia"/>
          <w:szCs w:val="24"/>
        </w:rPr>
        <w:t>士葆、高</w:t>
      </w:r>
      <w:r w:rsidR="00941CA8" w:rsidRPr="006C15FE">
        <w:rPr>
          <w:rFonts w:hint="eastAsia"/>
          <w:kern w:val="0"/>
        </w:rPr>
        <w:t>委員</w:t>
      </w:r>
      <w:r w:rsidR="00941CA8" w:rsidRPr="006C15FE">
        <w:rPr>
          <w:rFonts w:hint="eastAsia"/>
          <w:szCs w:val="24"/>
        </w:rPr>
        <w:t>嘉瑜、</w:t>
      </w:r>
      <w:r w:rsidR="00941CA8" w:rsidRPr="006C15FE">
        <w:rPr>
          <w:rFonts w:hint="eastAsia"/>
          <w:bCs/>
        </w:rPr>
        <w:t>曾委員銘宗、</w:t>
      </w:r>
      <w:r w:rsidR="00941CA8" w:rsidRPr="006C15FE">
        <w:rPr>
          <w:rFonts w:hint="eastAsia"/>
          <w:bCs/>
          <w:szCs w:val="24"/>
        </w:rPr>
        <w:t>林</w:t>
      </w:r>
      <w:r w:rsidR="00941CA8" w:rsidRPr="006C15FE">
        <w:rPr>
          <w:rFonts w:hint="eastAsia"/>
          <w:szCs w:val="24"/>
        </w:rPr>
        <w:t>委員</w:t>
      </w:r>
      <w:r w:rsidR="00941CA8" w:rsidRPr="006C15FE">
        <w:rPr>
          <w:rFonts w:hint="eastAsia"/>
          <w:bCs/>
          <w:szCs w:val="24"/>
        </w:rPr>
        <w:t>楚茵、</w:t>
      </w:r>
      <w:r w:rsidR="00941CA8" w:rsidRPr="006C15FE">
        <w:rPr>
          <w:rFonts w:hint="eastAsia"/>
        </w:rPr>
        <w:t>李委員貴敏</w:t>
      </w:r>
      <w:r w:rsidR="00941CA8" w:rsidRPr="006C15FE">
        <w:rPr>
          <w:rFonts w:hint="eastAsia"/>
          <w:bCs/>
        </w:rPr>
        <w:t>提案要旨說明</w:t>
      </w:r>
      <w:r w:rsidRPr="006C15FE">
        <w:rPr>
          <w:rFonts w:hint="eastAsia"/>
          <w:bCs/>
        </w:rPr>
        <w:t>）</w:t>
      </w:r>
    </w:p>
    <w:p w:rsidR="00015AB5" w:rsidRPr="006C15FE" w:rsidRDefault="00064D29" w:rsidP="00015AB5">
      <w:pPr>
        <w:pStyle w:val="af3"/>
        <w:spacing w:before="0" w:line="380" w:lineRule="exact"/>
        <w:ind w:left="1315" w:hangingChars="411" w:hanging="1315"/>
      </w:pPr>
      <w:r w:rsidRPr="006C15FE">
        <w:t>列席者：</w:t>
      </w:r>
      <w:bookmarkStart w:id="20" w:name="列席者"/>
      <w:bookmarkEnd w:id="20"/>
      <w:r w:rsidR="00015AB5" w:rsidRPr="006C15FE">
        <w:rPr>
          <w:rFonts w:hint="eastAsia"/>
        </w:rPr>
        <w:t>本院其他委員會委員</w:t>
      </w:r>
    </w:p>
    <w:p w:rsidR="00FA4AED" w:rsidRPr="006C15FE" w:rsidRDefault="00FA4AED" w:rsidP="00FA4AED">
      <w:pPr>
        <w:pStyle w:val="af2"/>
        <w:spacing w:line="400" w:lineRule="exact"/>
        <w:ind w:left="1203" w:hangingChars="376" w:hanging="1203"/>
        <w:rPr>
          <w:bCs/>
        </w:rPr>
      </w:pPr>
      <w:r w:rsidRPr="006C15FE">
        <w:rPr>
          <w:rFonts w:hint="eastAsia"/>
          <w:bCs/>
        </w:rPr>
        <w:t xml:space="preserve">       </w:t>
      </w:r>
      <w:proofErr w:type="gramStart"/>
      <w:r w:rsidRPr="006C15FE">
        <w:rPr>
          <w:rFonts w:hint="eastAsia"/>
          <w:bCs/>
        </w:rPr>
        <w:t>（</w:t>
      </w:r>
      <w:proofErr w:type="gramEnd"/>
      <w:r w:rsidRPr="006C15FE">
        <w:rPr>
          <w:rFonts w:hint="eastAsia"/>
        </w:rPr>
        <w:t>請</w:t>
      </w:r>
      <w:r w:rsidR="00941CA8" w:rsidRPr="006C15FE">
        <w:rPr>
          <w:rFonts w:hint="eastAsia"/>
          <w:szCs w:val="24"/>
        </w:rPr>
        <w:t>謝委員衣鳯、翁委員重鈞、</w:t>
      </w:r>
      <w:r w:rsidR="00941CA8" w:rsidRPr="006C15FE">
        <w:rPr>
          <w:rFonts w:hint="eastAsia"/>
          <w:bCs/>
          <w:szCs w:val="24"/>
        </w:rPr>
        <w:t>萬</w:t>
      </w:r>
      <w:r w:rsidR="00941CA8" w:rsidRPr="006C15FE">
        <w:rPr>
          <w:rFonts w:hint="eastAsia"/>
          <w:szCs w:val="24"/>
        </w:rPr>
        <w:t>委員</w:t>
      </w:r>
      <w:r w:rsidR="00941CA8" w:rsidRPr="006C15FE">
        <w:rPr>
          <w:rFonts w:hint="eastAsia"/>
          <w:bCs/>
          <w:szCs w:val="24"/>
        </w:rPr>
        <w:t>美玲、楊</w:t>
      </w:r>
      <w:r w:rsidR="00941CA8" w:rsidRPr="006C15FE">
        <w:rPr>
          <w:rFonts w:hint="eastAsia"/>
          <w:szCs w:val="24"/>
        </w:rPr>
        <w:t>委員</w:t>
      </w:r>
      <w:r w:rsidR="00941CA8" w:rsidRPr="006C15FE">
        <w:rPr>
          <w:rFonts w:hint="eastAsia"/>
          <w:bCs/>
          <w:szCs w:val="24"/>
        </w:rPr>
        <w:t>瓊瓔</w:t>
      </w:r>
      <w:r w:rsidR="00D16529" w:rsidRPr="006C15FE">
        <w:rPr>
          <w:rFonts w:hint="eastAsia"/>
          <w:bCs/>
          <w:szCs w:val="24"/>
        </w:rPr>
        <w:t>、</w:t>
      </w:r>
      <w:r w:rsidR="00D16529" w:rsidRPr="006C15FE">
        <w:rPr>
          <w:rFonts w:hint="eastAsia"/>
          <w:szCs w:val="24"/>
        </w:rPr>
        <w:t>羅委員致政、陳委員素月</w:t>
      </w:r>
      <w:r w:rsidRPr="006C15FE">
        <w:rPr>
          <w:rFonts w:hint="eastAsia"/>
        </w:rPr>
        <w:t>提案要旨說明）</w:t>
      </w:r>
    </w:p>
    <w:p w:rsidR="00015AB5" w:rsidRPr="006C15FE" w:rsidRDefault="003C5160" w:rsidP="00015AB5">
      <w:pPr>
        <w:pStyle w:val="af3"/>
        <w:spacing w:before="0" w:line="380" w:lineRule="exact"/>
        <w:ind w:leftChars="531" w:left="1311" w:hangingChars="12" w:hanging="37"/>
        <w:rPr>
          <w:b/>
        </w:rPr>
      </w:pPr>
      <w:r w:rsidRPr="006C15FE">
        <w:rPr>
          <w:b/>
          <w:w w:val="96"/>
        </w:rPr>
        <w:t>11</w:t>
      </w:r>
      <w:r w:rsidRPr="006C15FE">
        <w:rPr>
          <w:rFonts w:hint="eastAsia"/>
          <w:b/>
          <w:w w:val="96"/>
        </w:rPr>
        <w:t>月</w:t>
      </w:r>
      <w:r w:rsidR="00604829" w:rsidRPr="006C15FE">
        <w:rPr>
          <w:b/>
          <w:w w:val="96"/>
        </w:rPr>
        <w:t>22</w:t>
      </w:r>
      <w:r w:rsidRPr="006C15FE">
        <w:rPr>
          <w:rFonts w:hint="eastAsia"/>
          <w:b/>
          <w:w w:val="96"/>
        </w:rPr>
        <w:t>日</w:t>
      </w:r>
      <w:r w:rsidR="00D46086" w:rsidRPr="006C15FE">
        <w:rPr>
          <w:rFonts w:hint="eastAsia"/>
          <w:b/>
          <w:w w:val="96"/>
        </w:rPr>
        <w:t>、</w:t>
      </w:r>
      <w:r w:rsidRPr="006C15FE">
        <w:rPr>
          <w:b/>
        </w:rPr>
        <w:t>11</w:t>
      </w:r>
      <w:r w:rsidRPr="006C15FE">
        <w:rPr>
          <w:rFonts w:hint="eastAsia"/>
          <w:b/>
        </w:rPr>
        <w:t>月</w:t>
      </w:r>
      <w:r w:rsidR="00604829" w:rsidRPr="006C15FE">
        <w:rPr>
          <w:b/>
        </w:rPr>
        <w:t>24</w:t>
      </w:r>
      <w:r w:rsidRPr="006C15FE">
        <w:rPr>
          <w:rFonts w:hint="eastAsia"/>
          <w:b/>
        </w:rPr>
        <w:t>日</w:t>
      </w:r>
    </w:p>
    <w:p w:rsidR="00DB7A9A" w:rsidRPr="006C15FE" w:rsidRDefault="005624D8" w:rsidP="00015AB5">
      <w:pPr>
        <w:pStyle w:val="af3"/>
        <w:spacing w:before="0" w:line="380" w:lineRule="exact"/>
        <w:ind w:leftChars="531" w:left="1312" w:hangingChars="12" w:hanging="38"/>
        <w:rPr>
          <w:bCs/>
        </w:rPr>
      </w:pPr>
      <w:r w:rsidRPr="006C15FE">
        <w:rPr>
          <w:rFonts w:hint="eastAsia"/>
        </w:rPr>
        <w:t>中央銀行楊總裁金龍、財政部蘇部長建榮、金融監督管理委員會黃</w:t>
      </w:r>
      <w:proofErr w:type="gramStart"/>
      <w:r w:rsidRPr="006C15FE">
        <w:rPr>
          <w:rFonts w:hint="eastAsia"/>
        </w:rPr>
        <w:t>主任委員天牧</w:t>
      </w:r>
      <w:proofErr w:type="gramEnd"/>
      <w:r w:rsidRPr="006C15FE">
        <w:rPr>
          <w:rFonts w:hint="eastAsia"/>
        </w:rPr>
        <w:t>、</w:t>
      </w:r>
      <w:r w:rsidR="00B41C24" w:rsidRPr="006C15FE">
        <w:rPr>
          <w:rFonts w:hint="eastAsia"/>
        </w:rPr>
        <w:t>經濟部次長</w:t>
      </w:r>
      <w:r w:rsidRPr="006C15FE">
        <w:rPr>
          <w:rFonts w:hint="eastAsia"/>
        </w:rPr>
        <w:t>、</w:t>
      </w:r>
      <w:r w:rsidR="005B225A" w:rsidRPr="006C15FE">
        <w:rPr>
          <w:rFonts w:hint="eastAsia"/>
          <w:bCs/>
        </w:rPr>
        <w:t>行政院主計總處</w:t>
      </w:r>
    </w:p>
    <w:p w:rsidR="004829C2" w:rsidRPr="006C15FE" w:rsidRDefault="00DB7A9A" w:rsidP="004765D0">
      <w:pPr>
        <w:pStyle w:val="af3"/>
        <w:autoSpaceDE w:val="0"/>
        <w:autoSpaceDN w:val="0"/>
        <w:spacing w:before="0" w:line="380" w:lineRule="exact"/>
        <w:ind w:leftChars="531" w:left="1312" w:hangingChars="12" w:hanging="38"/>
        <w:rPr>
          <w:b/>
          <w:color w:val="FF0000"/>
        </w:rPr>
      </w:pPr>
      <w:proofErr w:type="gramStart"/>
      <w:r w:rsidRPr="006C15FE">
        <w:rPr>
          <w:rFonts w:hint="eastAsia"/>
          <w:b/>
          <w:bCs/>
        </w:rPr>
        <w:t>（</w:t>
      </w:r>
      <w:proofErr w:type="gramEnd"/>
      <w:r w:rsidRPr="006C15FE">
        <w:rPr>
          <w:rFonts w:hint="eastAsia"/>
          <w:b/>
          <w:bCs/>
        </w:rPr>
        <w:t>另請</w:t>
      </w:r>
      <w:r w:rsidRPr="006C15FE">
        <w:rPr>
          <w:rFonts w:hint="eastAsia"/>
          <w:b/>
        </w:rPr>
        <w:t>財政部轉知公股行庫董事長列席</w:t>
      </w:r>
      <w:r w:rsidR="004765D0" w:rsidRPr="006C15FE">
        <w:rPr>
          <w:rFonts w:hint="eastAsia"/>
          <w:b/>
        </w:rPr>
        <w:t>；</w:t>
      </w:r>
      <w:r w:rsidR="007228C1" w:rsidRPr="006C15FE">
        <w:rPr>
          <w:rFonts w:hint="eastAsia"/>
          <w:b/>
        </w:rPr>
        <w:t>金融監督管理委員會轉知臺灣證券交易所股份有限公司及財團法人中華民國</w:t>
      </w:r>
      <w:r w:rsidR="007228C1" w:rsidRPr="006C15FE">
        <w:rPr>
          <w:b/>
        </w:rPr>
        <w:t>證券櫃檯買賣中心</w:t>
      </w:r>
      <w:r w:rsidR="007228C1" w:rsidRPr="006C15FE">
        <w:rPr>
          <w:rFonts w:hint="eastAsia"/>
          <w:b/>
        </w:rPr>
        <w:t>董事長、總經理列席</w:t>
      </w:r>
      <w:proofErr w:type="gramStart"/>
      <w:r w:rsidRPr="006C15FE">
        <w:rPr>
          <w:rFonts w:hint="eastAsia"/>
          <w:b/>
        </w:rPr>
        <w:t>）</w:t>
      </w:r>
      <w:proofErr w:type="gramEnd"/>
    </w:p>
    <w:p w:rsidR="00015AB5" w:rsidRPr="006C15FE" w:rsidRDefault="003C5160" w:rsidP="00CD423F">
      <w:pPr>
        <w:pStyle w:val="af3"/>
        <w:spacing w:before="0" w:line="400" w:lineRule="exact"/>
        <w:ind w:leftChars="532" w:left="1325" w:hangingChars="15" w:hanging="48"/>
        <w:rPr>
          <w:b/>
          <w:bCs/>
        </w:rPr>
      </w:pPr>
      <w:r w:rsidRPr="006C15FE">
        <w:rPr>
          <w:b/>
        </w:rPr>
        <w:t>11</w:t>
      </w:r>
      <w:r w:rsidRPr="006C15FE">
        <w:rPr>
          <w:rFonts w:hint="eastAsia"/>
          <w:b/>
        </w:rPr>
        <w:t>月</w:t>
      </w:r>
      <w:r w:rsidR="00604829" w:rsidRPr="006C15FE">
        <w:rPr>
          <w:b/>
        </w:rPr>
        <w:t>25</w:t>
      </w:r>
      <w:r w:rsidRPr="006C15FE">
        <w:rPr>
          <w:rFonts w:hint="eastAsia"/>
          <w:b/>
        </w:rPr>
        <w:t>日</w:t>
      </w:r>
    </w:p>
    <w:p w:rsidR="006D4584" w:rsidRPr="006C15FE" w:rsidRDefault="00EF322F" w:rsidP="00CD423F">
      <w:pPr>
        <w:pStyle w:val="af3"/>
        <w:spacing w:before="0" w:line="400" w:lineRule="exact"/>
        <w:ind w:leftChars="532" w:left="1325" w:hangingChars="15" w:hanging="48"/>
        <w:rPr>
          <w:b/>
          <w:bCs/>
        </w:rPr>
      </w:pPr>
      <w:r w:rsidRPr="006C15FE">
        <w:rPr>
          <w:rFonts w:hint="eastAsia"/>
        </w:rPr>
        <w:lastRenderedPageBreak/>
        <w:t>財政部蘇部長建榮、</w:t>
      </w:r>
      <w:r w:rsidR="001F2AD7" w:rsidRPr="006C15FE">
        <w:rPr>
          <w:rFonts w:hint="eastAsia"/>
        </w:rPr>
        <w:t>經濟部</w:t>
      </w:r>
      <w:r w:rsidR="00E73B83" w:rsidRPr="006C15FE">
        <w:rPr>
          <w:rFonts w:hint="eastAsia"/>
        </w:rPr>
        <w:t>、</w:t>
      </w:r>
      <w:r w:rsidR="001F2AD7" w:rsidRPr="006C15FE">
        <w:rPr>
          <w:rFonts w:hint="eastAsia"/>
        </w:rPr>
        <w:t>交通部、行政院環境保護署、</w:t>
      </w:r>
      <w:r w:rsidR="005B1BD5" w:rsidRPr="006C15FE">
        <w:rPr>
          <w:rFonts w:hint="eastAsia"/>
        </w:rPr>
        <w:t>法務部</w:t>
      </w:r>
    </w:p>
    <w:p w:rsidR="00C4744A" w:rsidRPr="006C15FE" w:rsidRDefault="00C4744A" w:rsidP="00B3193F">
      <w:pPr>
        <w:pStyle w:val="af3"/>
        <w:spacing w:before="0" w:line="400" w:lineRule="exact"/>
        <w:ind w:left="1357" w:hangingChars="424" w:hanging="1357"/>
      </w:pPr>
      <w:r w:rsidRPr="006C15FE">
        <w:rPr>
          <w:rFonts w:hint="eastAsia"/>
        </w:rPr>
        <w:t>副本：</w:t>
      </w:r>
      <w:bookmarkStart w:id="21" w:name="副本"/>
      <w:bookmarkEnd w:id="21"/>
      <w:r w:rsidRPr="006C15FE">
        <w:rPr>
          <w:rFonts w:hint="eastAsia"/>
        </w:rPr>
        <w:t>本院各相關單位、本院各黨團</w:t>
      </w:r>
    </w:p>
    <w:p w:rsidR="00C4744A" w:rsidRPr="006C15FE" w:rsidRDefault="00C4744A" w:rsidP="001026E4">
      <w:pPr>
        <w:pStyle w:val="af2"/>
        <w:spacing w:line="400" w:lineRule="exact"/>
        <w:ind w:left="1203" w:hangingChars="376" w:hanging="1203"/>
      </w:pPr>
      <w:r w:rsidRPr="006C15FE">
        <w:rPr>
          <w:rFonts w:hint="eastAsia"/>
        </w:rPr>
        <w:t>備註：</w:t>
      </w:r>
      <w:bookmarkStart w:id="22" w:name="備註"/>
      <w:bookmarkEnd w:id="22"/>
    </w:p>
    <w:p w:rsidR="00F4365F" w:rsidRPr="006C15FE" w:rsidRDefault="0032218D" w:rsidP="00B3193F">
      <w:pPr>
        <w:pStyle w:val="af9"/>
        <w:numPr>
          <w:ilvl w:val="0"/>
          <w:numId w:val="3"/>
        </w:numPr>
        <w:spacing w:line="460" w:lineRule="exact"/>
        <w:ind w:leftChars="0" w:left="966" w:hanging="644"/>
        <w:jc w:val="both"/>
        <w:rPr>
          <w:rFonts w:hAnsi="標楷體"/>
          <w:sz w:val="32"/>
          <w:szCs w:val="32"/>
        </w:rPr>
      </w:pPr>
      <w:bookmarkStart w:id="23" w:name="備註1"/>
      <w:r w:rsidRPr="006C15FE">
        <w:rPr>
          <w:rFonts w:hAnsi="標楷體"/>
          <w:b/>
          <w:sz w:val="32"/>
          <w:szCs w:val="32"/>
        </w:rPr>
        <w:t>11</w:t>
      </w:r>
      <w:r w:rsidR="008C672A" w:rsidRPr="006C15FE">
        <w:rPr>
          <w:rFonts w:hAnsi="標楷體" w:hint="eastAsia"/>
          <w:b/>
          <w:sz w:val="32"/>
          <w:szCs w:val="32"/>
        </w:rPr>
        <w:t>月</w:t>
      </w:r>
      <w:r w:rsidR="005F6E61" w:rsidRPr="006C15FE">
        <w:rPr>
          <w:rFonts w:hAnsi="標楷體"/>
          <w:b/>
          <w:sz w:val="32"/>
          <w:szCs w:val="32"/>
        </w:rPr>
        <w:t>22</w:t>
      </w:r>
      <w:r w:rsidR="008C672A" w:rsidRPr="006C15FE">
        <w:rPr>
          <w:rFonts w:hAnsi="標楷體" w:hint="eastAsia"/>
          <w:b/>
          <w:sz w:val="32"/>
          <w:szCs w:val="32"/>
        </w:rPr>
        <w:t>日</w:t>
      </w:r>
      <w:r w:rsidR="008C672A" w:rsidRPr="006C15FE">
        <w:rPr>
          <w:rFonts w:hAnsi="標楷體" w:hint="eastAsia"/>
          <w:sz w:val="32"/>
          <w:szCs w:val="32"/>
        </w:rPr>
        <w:t>及</w:t>
      </w:r>
      <w:r w:rsidRPr="006C15FE">
        <w:rPr>
          <w:rFonts w:hAnsi="標楷體"/>
          <w:b/>
          <w:sz w:val="32"/>
          <w:szCs w:val="32"/>
        </w:rPr>
        <w:t>11</w:t>
      </w:r>
      <w:r w:rsidR="008C672A" w:rsidRPr="006C15FE">
        <w:rPr>
          <w:rFonts w:hAnsi="標楷體" w:hint="eastAsia"/>
          <w:b/>
          <w:sz w:val="32"/>
          <w:szCs w:val="32"/>
        </w:rPr>
        <w:t>月</w:t>
      </w:r>
      <w:r w:rsidR="005F6E61" w:rsidRPr="006C15FE">
        <w:rPr>
          <w:rFonts w:hAnsi="標楷體"/>
          <w:b/>
          <w:sz w:val="32"/>
          <w:szCs w:val="32"/>
        </w:rPr>
        <w:t>25</w:t>
      </w:r>
      <w:r w:rsidR="008C672A" w:rsidRPr="006C15FE">
        <w:rPr>
          <w:rFonts w:hAnsi="標楷體" w:hint="eastAsia"/>
          <w:b/>
          <w:sz w:val="32"/>
          <w:szCs w:val="32"/>
        </w:rPr>
        <w:t>日</w:t>
      </w:r>
      <w:r w:rsidR="00F4365F" w:rsidRPr="006C15FE">
        <w:rPr>
          <w:rFonts w:hAnsi="標楷體" w:hint="eastAsia"/>
          <w:sz w:val="32"/>
          <w:szCs w:val="32"/>
        </w:rPr>
        <w:t>委員登記發言時間及方式，依本院議事規則第60條規定辦理：</w:t>
      </w:r>
    </w:p>
    <w:p w:rsidR="00F4365F" w:rsidRPr="006C15FE" w:rsidRDefault="00F4365F" w:rsidP="00B3193F">
      <w:pPr>
        <w:pStyle w:val="space1"/>
        <w:numPr>
          <w:ilvl w:val="1"/>
          <w:numId w:val="3"/>
        </w:numPr>
        <w:spacing w:line="460" w:lineRule="exact"/>
        <w:ind w:left="1276" w:hanging="940"/>
        <w:jc w:val="both"/>
        <w:rPr>
          <w:sz w:val="32"/>
          <w:szCs w:val="32"/>
        </w:rPr>
      </w:pPr>
      <w:r w:rsidRPr="006C15FE">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F4365F" w:rsidRPr="006C15FE" w:rsidRDefault="00F4365F" w:rsidP="00B3193F">
      <w:pPr>
        <w:pStyle w:val="space1"/>
        <w:numPr>
          <w:ilvl w:val="1"/>
          <w:numId w:val="3"/>
        </w:numPr>
        <w:spacing w:line="460" w:lineRule="exact"/>
        <w:ind w:left="1276" w:hanging="940"/>
        <w:jc w:val="both"/>
        <w:rPr>
          <w:sz w:val="32"/>
          <w:szCs w:val="32"/>
        </w:rPr>
      </w:pPr>
      <w:r w:rsidRPr="006C15FE">
        <w:rPr>
          <w:rFonts w:hint="eastAsia"/>
          <w:sz w:val="32"/>
          <w:szCs w:val="32"/>
        </w:rPr>
        <w:t>上午9時以後，不分出、列席委員，均親自依序於其後繼續登記。</w:t>
      </w:r>
    </w:p>
    <w:p w:rsidR="00EE180A" w:rsidRPr="006C15FE" w:rsidRDefault="00EE180A" w:rsidP="00D539F3">
      <w:pPr>
        <w:pStyle w:val="space1"/>
        <w:numPr>
          <w:ilvl w:val="0"/>
          <w:numId w:val="3"/>
        </w:numPr>
        <w:spacing w:line="460" w:lineRule="exact"/>
        <w:ind w:left="938" w:hanging="621"/>
        <w:jc w:val="both"/>
        <w:rPr>
          <w:b/>
          <w:sz w:val="32"/>
          <w:szCs w:val="32"/>
        </w:rPr>
      </w:pPr>
      <w:r w:rsidRPr="006C15FE">
        <w:rPr>
          <w:rFonts w:hint="eastAsia"/>
          <w:sz w:val="32"/>
          <w:szCs w:val="32"/>
        </w:rPr>
        <w:t>各委員如有預算提案，</w:t>
      </w:r>
      <w:r w:rsidRPr="006C15FE">
        <w:rPr>
          <w:rFonts w:hint="eastAsia"/>
          <w:b/>
          <w:sz w:val="32"/>
          <w:szCs w:val="32"/>
        </w:rPr>
        <w:t>請於</w:t>
      </w:r>
      <w:r w:rsidRPr="006C15FE">
        <w:rPr>
          <w:b/>
          <w:sz w:val="32"/>
          <w:szCs w:val="32"/>
        </w:rPr>
        <w:t>11</w:t>
      </w:r>
      <w:r w:rsidRPr="006C15FE">
        <w:rPr>
          <w:rFonts w:hint="eastAsia"/>
          <w:b/>
          <w:sz w:val="32"/>
          <w:szCs w:val="32"/>
        </w:rPr>
        <w:t>月</w:t>
      </w:r>
      <w:r w:rsidR="002F3286" w:rsidRPr="006C15FE">
        <w:rPr>
          <w:b/>
          <w:sz w:val="32"/>
          <w:szCs w:val="32"/>
        </w:rPr>
        <w:t>22</w:t>
      </w:r>
      <w:r w:rsidRPr="006C15FE">
        <w:rPr>
          <w:rFonts w:hint="eastAsia"/>
          <w:b/>
          <w:sz w:val="32"/>
          <w:szCs w:val="32"/>
        </w:rPr>
        <w:t>日(星期一)</w:t>
      </w:r>
      <w:r w:rsidR="00D35E36" w:rsidRPr="006C15FE">
        <w:rPr>
          <w:rFonts w:hint="eastAsia"/>
          <w:b/>
          <w:sz w:val="32"/>
          <w:szCs w:val="32"/>
        </w:rPr>
        <w:t>上</w:t>
      </w:r>
      <w:r w:rsidRPr="006C15FE">
        <w:rPr>
          <w:rFonts w:hint="eastAsia"/>
          <w:b/>
          <w:sz w:val="32"/>
          <w:szCs w:val="32"/>
        </w:rPr>
        <w:t>午</w:t>
      </w:r>
      <w:r w:rsidRPr="006C15FE">
        <w:rPr>
          <w:b/>
          <w:sz w:val="32"/>
          <w:szCs w:val="32"/>
        </w:rPr>
        <w:t>11</w:t>
      </w:r>
      <w:r w:rsidRPr="006C15FE">
        <w:rPr>
          <w:rFonts w:hint="eastAsia"/>
          <w:b/>
          <w:sz w:val="32"/>
          <w:szCs w:val="32"/>
        </w:rPr>
        <w:t>時前送至會場主席台</w:t>
      </w:r>
      <w:r w:rsidRPr="006C15FE">
        <w:rPr>
          <w:rFonts w:hint="eastAsia"/>
          <w:sz w:val="32"/>
          <w:szCs w:val="32"/>
        </w:rPr>
        <w:t>。</w:t>
      </w:r>
    </w:p>
    <w:p w:rsidR="00B3193F" w:rsidRPr="006C15FE" w:rsidRDefault="00F4365F" w:rsidP="00D539F3">
      <w:pPr>
        <w:pStyle w:val="space1"/>
        <w:numPr>
          <w:ilvl w:val="0"/>
          <w:numId w:val="3"/>
        </w:numPr>
        <w:spacing w:line="460" w:lineRule="exact"/>
        <w:ind w:left="938" w:hanging="621"/>
        <w:jc w:val="both"/>
        <w:rPr>
          <w:b/>
          <w:sz w:val="32"/>
          <w:szCs w:val="32"/>
        </w:rPr>
      </w:pPr>
      <w:r w:rsidRPr="006C15FE">
        <w:rPr>
          <w:rFonts w:hint="eastAsia"/>
          <w:sz w:val="32"/>
          <w:szCs w:val="32"/>
        </w:rPr>
        <w:t>請各列席機關單位將本次會議資料電子檔，利用貴單位之政府單位憑證</w:t>
      </w:r>
      <w:r w:rsidRPr="006C15FE">
        <w:rPr>
          <w:sz w:val="32"/>
          <w:szCs w:val="32"/>
        </w:rPr>
        <w:t>(GCA卡)及本發文</w:t>
      </w:r>
      <w:proofErr w:type="gramStart"/>
      <w:r w:rsidRPr="006C15FE">
        <w:rPr>
          <w:sz w:val="32"/>
          <w:szCs w:val="32"/>
        </w:rPr>
        <w:t>文</w:t>
      </w:r>
      <w:proofErr w:type="gramEnd"/>
      <w:r w:rsidRPr="006C15FE">
        <w:rPr>
          <w:sz w:val="32"/>
          <w:szCs w:val="32"/>
        </w:rPr>
        <w:t>號上傳至「議案整合暨綜合查詢系統(http://misq.ly.gov.tw)」之「政府單位專區」，上傳檔案需為可編修之PDF檔案</w:t>
      </w:r>
      <w:proofErr w:type="gramStart"/>
      <w:r w:rsidRPr="006C15FE">
        <w:rPr>
          <w:rFonts w:hint="eastAsia"/>
          <w:sz w:val="32"/>
          <w:szCs w:val="32"/>
        </w:rPr>
        <w:t>（</w:t>
      </w:r>
      <w:proofErr w:type="gramEnd"/>
      <w:r w:rsidRPr="006C15FE">
        <w:rPr>
          <w:rFonts w:hint="eastAsia"/>
          <w:sz w:val="32"/>
          <w:szCs w:val="32"/>
        </w:rPr>
        <w:t>聯絡電話：2358-5858分機1778</w:t>
      </w:r>
      <w:proofErr w:type="gramStart"/>
      <w:r w:rsidRPr="006C15FE">
        <w:rPr>
          <w:rFonts w:hint="eastAsia"/>
          <w:sz w:val="32"/>
          <w:szCs w:val="32"/>
        </w:rPr>
        <w:t>）</w:t>
      </w:r>
      <w:proofErr w:type="gramEnd"/>
      <w:r w:rsidRPr="006C15FE">
        <w:rPr>
          <w:sz w:val="32"/>
          <w:szCs w:val="32"/>
        </w:rPr>
        <w:t>。</w:t>
      </w:r>
      <w:bookmarkEnd w:id="23"/>
    </w:p>
    <w:p w:rsidR="00B3193F" w:rsidRPr="006C15FE" w:rsidRDefault="00B3193F" w:rsidP="00B3193F">
      <w:pPr>
        <w:pStyle w:val="space1"/>
        <w:numPr>
          <w:ilvl w:val="0"/>
          <w:numId w:val="3"/>
        </w:numPr>
        <w:spacing w:line="460" w:lineRule="exact"/>
        <w:ind w:left="966" w:hanging="644"/>
        <w:jc w:val="both"/>
        <w:rPr>
          <w:sz w:val="32"/>
          <w:szCs w:val="32"/>
        </w:rPr>
      </w:pPr>
      <w:r w:rsidRPr="006C15FE">
        <w:rPr>
          <w:rFonts w:hint="eastAsia"/>
          <w:sz w:val="32"/>
          <w:szCs w:val="32"/>
        </w:rPr>
        <w:t>各列席單位口頭報告之書面資料、電子檔及列席官員名單，請依下列方式辦理：</w:t>
      </w:r>
    </w:p>
    <w:p w:rsidR="00B3193F" w:rsidRPr="006C15FE" w:rsidRDefault="00B3193F" w:rsidP="00B3193F">
      <w:pPr>
        <w:pStyle w:val="space1"/>
        <w:numPr>
          <w:ilvl w:val="1"/>
          <w:numId w:val="3"/>
        </w:numPr>
        <w:spacing w:line="460" w:lineRule="exact"/>
        <w:ind w:left="1288" w:hanging="938"/>
        <w:jc w:val="both"/>
        <w:rPr>
          <w:sz w:val="32"/>
          <w:szCs w:val="32"/>
        </w:rPr>
      </w:pPr>
      <w:r w:rsidRPr="006C15FE">
        <w:rPr>
          <w:rFonts w:hint="eastAsia"/>
          <w:sz w:val="32"/>
          <w:szCs w:val="32"/>
        </w:rPr>
        <w:t>書面資料2</w:t>
      </w:r>
      <w:r w:rsidR="00D539F3" w:rsidRPr="006C15FE">
        <w:rPr>
          <w:rFonts w:hint="eastAsia"/>
          <w:sz w:val="32"/>
          <w:szCs w:val="32"/>
        </w:rPr>
        <w:t>0</w:t>
      </w:r>
      <w:r w:rsidRPr="006C15FE">
        <w:rPr>
          <w:rFonts w:hint="eastAsia"/>
          <w:sz w:val="32"/>
          <w:szCs w:val="32"/>
        </w:rPr>
        <w:t>0份於開會前</w:t>
      </w:r>
      <w:r w:rsidR="00CB3640" w:rsidRPr="006C15FE">
        <w:rPr>
          <w:sz w:val="32"/>
          <w:szCs w:val="32"/>
        </w:rPr>
        <w:t>1</w:t>
      </w:r>
      <w:r w:rsidRPr="006C15FE">
        <w:rPr>
          <w:rFonts w:hint="eastAsia"/>
          <w:sz w:val="32"/>
          <w:szCs w:val="32"/>
        </w:rPr>
        <w:t>日送至本會，並將電子檔傳至本會各委員研究室</w:t>
      </w:r>
      <w:r w:rsidR="00F87291" w:rsidRPr="006C15FE">
        <w:rPr>
          <w:rFonts w:hint="eastAsia"/>
          <w:sz w:val="32"/>
          <w:szCs w:val="32"/>
        </w:rPr>
        <w:t>、黃編審ly20547@ly.gov.tw</w:t>
      </w:r>
      <w:r w:rsidRPr="006C15FE">
        <w:rPr>
          <w:rFonts w:hint="eastAsia"/>
          <w:sz w:val="32"/>
          <w:szCs w:val="32"/>
        </w:rPr>
        <w:t>及dtp@ly.gov.tw。</w:t>
      </w:r>
    </w:p>
    <w:p w:rsidR="00B3193F" w:rsidRPr="006C15FE" w:rsidRDefault="00B3193F" w:rsidP="00B3193F">
      <w:pPr>
        <w:pStyle w:val="space1"/>
        <w:numPr>
          <w:ilvl w:val="1"/>
          <w:numId w:val="3"/>
        </w:numPr>
        <w:spacing w:line="460" w:lineRule="exact"/>
        <w:ind w:left="1358" w:hanging="966"/>
        <w:jc w:val="both"/>
        <w:rPr>
          <w:sz w:val="32"/>
          <w:szCs w:val="32"/>
        </w:rPr>
      </w:pPr>
      <w:r w:rsidRPr="006C15FE">
        <w:rPr>
          <w:rFonts w:hint="eastAsia"/>
          <w:sz w:val="32"/>
          <w:szCs w:val="32"/>
        </w:rPr>
        <w:t>各單位列席名單電子檔應於開會前</w:t>
      </w:r>
      <w:r w:rsidR="00CB3640" w:rsidRPr="006C15FE">
        <w:rPr>
          <w:sz w:val="32"/>
          <w:szCs w:val="32"/>
        </w:rPr>
        <w:t>1</w:t>
      </w:r>
      <w:r w:rsidRPr="006C15FE">
        <w:rPr>
          <w:rFonts w:hint="eastAsia"/>
          <w:sz w:val="32"/>
          <w:szCs w:val="32"/>
        </w:rPr>
        <w:t>日傳至ly20237@ly.gov.tw(經辦人：</w:t>
      </w:r>
      <w:proofErr w:type="gramStart"/>
      <w:r w:rsidRPr="006C15FE">
        <w:rPr>
          <w:rFonts w:hint="eastAsia"/>
          <w:sz w:val="32"/>
          <w:szCs w:val="32"/>
        </w:rPr>
        <w:t>李薦任</w:t>
      </w:r>
      <w:proofErr w:type="gramEnd"/>
      <w:r w:rsidRPr="006C15FE">
        <w:rPr>
          <w:rFonts w:hint="eastAsia"/>
          <w:sz w:val="32"/>
          <w:szCs w:val="32"/>
        </w:rPr>
        <w:t>科員順</w:t>
      </w:r>
      <w:proofErr w:type="gramStart"/>
      <w:r w:rsidRPr="006C15FE">
        <w:rPr>
          <w:rFonts w:hint="eastAsia"/>
          <w:sz w:val="32"/>
          <w:szCs w:val="32"/>
        </w:rPr>
        <w:t>媛</w:t>
      </w:r>
      <w:proofErr w:type="gramEnd"/>
      <w:r w:rsidRPr="006C15FE">
        <w:rPr>
          <w:rFonts w:hint="eastAsia"/>
          <w:sz w:val="32"/>
          <w:szCs w:val="32"/>
        </w:rPr>
        <w:t>，聯絡電話:2358-5586)</w:t>
      </w:r>
      <w:r w:rsidR="0095187A" w:rsidRPr="006C15FE">
        <w:rPr>
          <w:rFonts w:hint="eastAsia"/>
          <w:sz w:val="32"/>
          <w:szCs w:val="32"/>
        </w:rPr>
        <w:t>。</w:t>
      </w:r>
    </w:p>
    <w:p w:rsidR="00B3193F" w:rsidRPr="006C15FE" w:rsidRDefault="00B3193F" w:rsidP="00B3193F">
      <w:pPr>
        <w:pStyle w:val="af9"/>
        <w:numPr>
          <w:ilvl w:val="0"/>
          <w:numId w:val="3"/>
        </w:numPr>
        <w:spacing w:line="460" w:lineRule="exact"/>
        <w:ind w:leftChars="0" w:left="966" w:hanging="644"/>
        <w:jc w:val="both"/>
        <w:rPr>
          <w:rFonts w:hAnsi="標楷體"/>
          <w:sz w:val="32"/>
          <w:szCs w:val="32"/>
        </w:rPr>
      </w:pPr>
      <w:r w:rsidRPr="006C15FE">
        <w:rPr>
          <w:rFonts w:hAnsi="標楷體" w:hint="eastAsia"/>
          <w:sz w:val="32"/>
          <w:szCs w:val="32"/>
        </w:rPr>
        <w:t>各列席機關單位(機構)</w:t>
      </w:r>
      <w:proofErr w:type="gramStart"/>
      <w:r w:rsidRPr="006C15FE">
        <w:rPr>
          <w:rFonts w:hAnsi="標楷體" w:hint="eastAsia"/>
          <w:sz w:val="32"/>
          <w:szCs w:val="32"/>
        </w:rPr>
        <w:t>均應經</w:t>
      </w:r>
      <w:proofErr w:type="gramEnd"/>
      <w:r w:rsidRPr="006C15FE">
        <w:rPr>
          <w:rFonts w:hAnsi="標楷體" w:hint="eastAsia"/>
          <w:sz w:val="32"/>
          <w:szCs w:val="32"/>
        </w:rPr>
        <w:t>輪值召集委員同意後，才得指定代理人列席；未經同意而未列席或擅自指定他人列席，一律視同無故缺席。</w:t>
      </w:r>
    </w:p>
    <w:p w:rsidR="00B3193F" w:rsidRPr="006C15FE" w:rsidRDefault="00B3193F" w:rsidP="00B3193F">
      <w:pPr>
        <w:pStyle w:val="space1"/>
        <w:numPr>
          <w:ilvl w:val="0"/>
          <w:numId w:val="3"/>
        </w:numPr>
        <w:spacing w:line="460" w:lineRule="exact"/>
        <w:ind w:left="966" w:hanging="644"/>
        <w:jc w:val="both"/>
        <w:rPr>
          <w:sz w:val="32"/>
          <w:szCs w:val="32"/>
        </w:rPr>
      </w:pPr>
      <w:r w:rsidRPr="006C15FE">
        <w:rPr>
          <w:rFonts w:hint="eastAsia"/>
          <w:sz w:val="32"/>
          <w:szCs w:val="32"/>
        </w:rPr>
        <w:lastRenderedPageBreak/>
        <w:t>為符合政府</w:t>
      </w:r>
      <w:proofErr w:type="gramStart"/>
      <w:r w:rsidRPr="006C15FE">
        <w:rPr>
          <w:rFonts w:hint="eastAsia"/>
          <w:sz w:val="32"/>
          <w:szCs w:val="32"/>
        </w:rPr>
        <w:t>節能減碳及</w:t>
      </w:r>
      <w:proofErr w:type="gramEnd"/>
      <w:r w:rsidRPr="006C15FE">
        <w:rPr>
          <w:rFonts w:hint="eastAsia"/>
          <w:sz w:val="32"/>
          <w:szCs w:val="32"/>
        </w:rPr>
        <w:t>環境保護政策，請各單位與會人員自備環保杯</w:t>
      </w:r>
      <w:r w:rsidR="00AC05DB" w:rsidRPr="006C15FE">
        <w:rPr>
          <w:rFonts w:hint="eastAsia"/>
          <w:sz w:val="32"/>
          <w:szCs w:val="32"/>
        </w:rPr>
        <w:t>，</w:t>
      </w:r>
      <w:r w:rsidR="00AC05DB" w:rsidRPr="006C15FE">
        <w:rPr>
          <w:rFonts w:hint="eastAsia"/>
          <w:b/>
          <w:sz w:val="32"/>
          <w:szCs w:val="32"/>
        </w:rPr>
        <w:t>並請列席人員進入會議室務必配戴口罩</w:t>
      </w:r>
      <w:r w:rsidR="00AC05DB" w:rsidRPr="006C15FE">
        <w:rPr>
          <w:rFonts w:hint="eastAsia"/>
          <w:sz w:val="32"/>
          <w:szCs w:val="32"/>
        </w:rPr>
        <w:t>。</w:t>
      </w:r>
    </w:p>
    <w:p w:rsidR="00064D29" w:rsidRPr="006C15FE" w:rsidRDefault="00064D29">
      <w:pPr>
        <w:pStyle w:val="space1"/>
      </w:pPr>
    </w:p>
    <w:p w:rsidR="00064D29" w:rsidRPr="006C15FE" w:rsidRDefault="00064D29">
      <w:pPr>
        <w:pStyle w:val="space1"/>
      </w:pPr>
    </w:p>
    <w:sectPr w:rsidR="00064D29" w:rsidRPr="006C15FE"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D1F" w:rsidRDefault="00110D1F">
      <w:r>
        <w:separator/>
      </w:r>
    </w:p>
  </w:endnote>
  <w:endnote w:type="continuationSeparator" w:id="0">
    <w:p w:rsidR="00110D1F" w:rsidRDefault="00110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0178F">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0178F">
      <w:rPr>
        <w:rStyle w:val="a7"/>
        <w:rFonts w:hAnsi="標楷體"/>
        <w:noProof/>
      </w:rPr>
      <w:t>四</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D1F" w:rsidRDefault="00110D1F">
      <w:r>
        <w:separator/>
      </w:r>
    </w:p>
  </w:footnote>
  <w:footnote w:type="continuationSeparator" w:id="0">
    <w:p w:rsidR="00110D1F" w:rsidRDefault="00110D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1FDA21B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C8503A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num w:numId="1">
    <w:abstractNumId w:val="11"/>
  </w:num>
  <w:num w:numId="2">
    <w:abstractNumId w:val="13"/>
  </w:num>
  <w:num w:numId="3">
    <w:abstractNumId w:val="4"/>
  </w:num>
  <w:num w:numId="4">
    <w:abstractNumId w:val="1"/>
  </w:num>
  <w:num w:numId="5">
    <w:abstractNumId w:val="3"/>
  </w:num>
  <w:num w:numId="6">
    <w:abstractNumId w:val="7"/>
  </w:num>
  <w:num w:numId="7">
    <w:abstractNumId w:val="10"/>
  </w:num>
  <w:num w:numId="8">
    <w:abstractNumId w:val="8"/>
  </w:num>
  <w:num w:numId="9">
    <w:abstractNumId w:val="0"/>
  </w:num>
  <w:num w:numId="10">
    <w:abstractNumId w:val="6"/>
  </w:num>
  <w:num w:numId="11">
    <w:abstractNumId w:val="9"/>
  </w:num>
  <w:num w:numId="12">
    <w:abstractNumId w:val="2"/>
  </w:num>
  <w:num w:numId="13">
    <w:abstractNumId w:val="12"/>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6F14"/>
    <w:rsid w:val="00006F94"/>
    <w:rsid w:val="0000797C"/>
    <w:rsid w:val="00013592"/>
    <w:rsid w:val="00015AB5"/>
    <w:rsid w:val="000209B0"/>
    <w:rsid w:val="00020DAD"/>
    <w:rsid w:val="00037559"/>
    <w:rsid w:val="00037A12"/>
    <w:rsid w:val="0004547C"/>
    <w:rsid w:val="00045F2F"/>
    <w:rsid w:val="00047E93"/>
    <w:rsid w:val="00052B20"/>
    <w:rsid w:val="00054237"/>
    <w:rsid w:val="0005504E"/>
    <w:rsid w:val="000559D2"/>
    <w:rsid w:val="0005638F"/>
    <w:rsid w:val="0006006F"/>
    <w:rsid w:val="00060137"/>
    <w:rsid w:val="00061E68"/>
    <w:rsid w:val="00062D99"/>
    <w:rsid w:val="00064D29"/>
    <w:rsid w:val="00066CA1"/>
    <w:rsid w:val="00066D51"/>
    <w:rsid w:val="00072B3A"/>
    <w:rsid w:val="0007708A"/>
    <w:rsid w:val="00085487"/>
    <w:rsid w:val="00090122"/>
    <w:rsid w:val="000904AE"/>
    <w:rsid w:val="00091144"/>
    <w:rsid w:val="000A08B2"/>
    <w:rsid w:val="000A4548"/>
    <w:rsid w:val="000A4C9E"/>
    <w:rsid w:val="000A63C6"/>
    <w:rsid w:val="000C57B5"/>
    <w:rsid w:val="000C5829"/>
    <w:rsid w:val="000D2C85"/>
    <w:rsid w:val="000E177C"/>
    <w:rsid w:val="000F0DF6"/>
    <w:rsid w:val="000F3476"/>
    <w:rsid w:val="000F4459"/>
    <w:rsid w:val="000F5DA1"/>
    <w:rsid w:val="00100D36"/>
    <w:rsid w:val="001026E4"/>
    <w:rsid w:val="00110D1F"/>
    <w:rsid w:val="00112219"/>
    <w:rsid w:val="001126E3"/>
    <w:rsid w:val="00112F65"/>
    <w:rsid w:val="001137F6"/>
    <w:rsid w:val="00116D46"/>
    <w:rsid w:val="00120C26"/>
    <w:rsid w:val="00123E6A"/>
    <w:rsid w:val="001336ED"/>
    <w:rsid w:val="00134DDA"/>
    <w:rsid w:val="0014332A"/>
    <w:rsid w:val="00145350"/>
    <w:rsid w:val="00147E81"/>
    <w:rsid w:val="0015209F"/>
    <w:rsid w:val="00165950"/>
    <w:rsid w:val="001702E1"/>
    <w:rsid w:val="00176914"/>
    <w:rsid w:val="00183A89"/>
    <w:rsid w:val="00196E6A"/>
    <w:rsid w:val="0019738D"/>
    <w:rsid w:val="001A0D27"/>
    <w:rsid w:val="001A3C79"/>
    <w:rsid w:val="001A4DA0"/>
    <w:rsid w:val="001A7D00"/>
    <w:rsid w:val="001B4A57"/>
    <w:rsid w:val="001B73F9"/>
    <w:rsid w:val="001C0007"/>
    <w:rsid w:val="001C13A1"/>
    <w:rsid w:val="001C4AFC"/>
    <w:rsid w:val="001D0D72"/>
    <w:rsid w:val="001E5765"/>
    <w:rsid w:val="001E5E9B"/>
    <w:rsid w:val="001E5F4B"/>
    <w:rsid w:val="001F2AD7"/>
    <w:rsid w:val="001F479A"/>
    <w:rsid w:val="001F5938"/>
    <w:rsid w:val="002022E8"/>
    <w:rsid w:val="00210E0C"/>
    <w:rsid w:val="00211C0A"/>
    <w:rsid w:val="002171F4"/>
    <w:rsid w:val="0022696D"/>
    <w:rsid w:val="0023266D"/>
    <w:rsid w:val="002427A6"/>
    <w:rsid w:val="00242BAC"/>
    <w:rsid w:val="00257E0C"/>
    <w:rsid w:val="0026174F"/>
    <w:rsid w:val="0026587C"/>
    <w:rsid w:val="002700DF"/>
    <w:rsid w:val="00273F71"/>
    <w:rsid w:val="00274F2F"/>
    <w:rsid w:val="002839DA"/>
    <w:rsid w:val="002852A3"/>
    <w:rsid w:val="00285C66"/>
    <w:rsid w:val="00285EB3"/>
    <w:rsid w:val="002935AC"/>
    <w:rsid w:val="002A0FCA"/>
    <w:rsid w:val="002A5D47"/>
    <w:rsid w:val="002A7709"/>
    <w:rsid w:val="002C6BC2"/>
    <w:rsid w:val="002C6C87"/>
    <w:rsid w:val="002D05EC"/>
    <w:rsid w:val="002D27D2"/>
    <w:rsid w:val="002D4153"/>
    <w:rsid w:val="002D4ACA"/>
    <w:rsid w:val="002E1E2F"/>
    <w:rsid w:val="002E2433"/>
    <w:rsid w:val="002E47EF"/>
    <w:rsid w:val="002E6D34"/>
    <w:rsid w:val="002F09B4"/>
    <w:rsid w:val="002F2414"/>
    <w:rsid w:val="002F3286"/>
    <w:rsid w:val="002F687D"/>
    <w:rsid w:val="002F78A5"/>
    <w:rsid w:val="003038C1"/>
    <w:rsid w:val="0031581A"/>
    <w:rsid w:val="00315A6D"/>
    <w:rsid w:val="0032218D"/>
    <w:rsid w:val="00322547"/>
    <w:rsid w:val="00327B01"/>
    <w:rsid w:val="003312B2"/>
    <w:rsid w:val="00334780"/>
    <w:rsid w:val="00334BDB"/>
    <w:rsid w:val="003525A8"/>
    <w:rsid w:val="00355DEF"/>
    <w:rsid w:val="00392087"/>
    <w:rsid w:val="003944F5"/>
    <w:rsid w:val="003A4AEB"/>
    <w:rsid w:val="003A7B93"/>
    <w:rsid w:val="003A7F63"/>
    <w:rsid w:val="003C5160"/>
    <w:rsid w:val="003C54E1"/>
    <w:rsid w:val="003E1E44"/>
    <w:rsid w:val="003E276A"/>
    <w:rsid w:val="003E3CC4"/>
    <w:rsid w:val="003E5D04"/>
    <w:rsid w:val="003E7B67"/>
    <w:rsid w:val="003F610C"/>
    <w:rsid w:val="004079D7"/>
    <w:rsid w:val="004117F3"/>
    <w:rsid w:val="00413B22"/>
    <w:rsid w:val="0041697B"/>
    <w:rsid w:val="00420633"/>
    <w:rsid w:val="00423FDE"/>
    <w:rsid w:val="00426984"/>
    <w:rsid w:val="004311AC"/>
    <w:rsid w:val="004412BC"/>
    <w:rsid w:val="00446D11"/>
    <w:rsid w:val="00453CBE"/>
    <w:rsid w:val="0045616E"/>
    <w:rsid w:val="00462253"/>
    <w:rsid w:val="00463411"/>
    <w:rsid w:val="004754F2"/>
    <w:rsid w:val="00475ACD"/>
    <w:rsid w:val="004765D0"/>
    <w:rsid w:val="00476F28"/>
    <w:rsid w:val="004829C2"/>
    <w:rsid w:val="004862B9"/>
    <w:rsid w:val="00486D73"/>
    <w:rsid w:val="004877DF"/>
    <w:rsid w:val="00490EE5"/>
    <w:rsid w:val="004917C3"/>
    <w:rsid w:val="004A2717"/>
    <w:rsid w:val="004A3EBD"/>
    <w:rsid w:val="004B2474"/>
    <w:rsid w:val="004B3196"/>
    <w:rsid w:val="004C03F3"/>
    <w:rsid w:val="004C5AFA"/>
    <w:rsid w:val="004C6924"/>
    <w:rsid w:val="004C7F25"/>
    <w:rsid w:val="004D464A"/>
    <w:rsid w:val="004D727D"/>
    <w:rsid w:val="004F31E9"/>
    <w:rsid w:val="004F4335"/>
    <w:rsid w:val="004F5DD8"/>
    <w:rsid w:val="00501D78"/>
    <w:rsid w:val="00503CC9"/>
    <w:rsid w:val="005049EB"/>
    <w:rsid w:val="00504A05"/>
    <w:rsid w:val="00506777"/>
    <w:rsid w:val="0051099B"/>
    <w:rsid w:val="00511B8F"/>
    <w:rsid w:val="00514402"/>
    <w:rsid w:val="005167B2"/>
    <w:rsid w:val="00521C09"/>
    <w:rsid w:val="00537ABD"/>
    <w:rsid w:val="0054424B"/>
    <w:rsid w:val="00544498"/>
    <w:rsid w:val="00547B2E"/>
    <w:rsid w:val="00551DD1"/>
    <w:rsid w:val="005624D8"/>
    <w:rsid w:val="0056524A"/>
    <w:rsid w:val="005731B3"/>
    <w:rsid w:val="00573AF4"/>
    <w:rsid w:val="00574388"/>
    <w:rsid w:val="00574ADC"/>
    <w:rsid w:val="005819FC"/>
    <w:rsid w:val="005821F6"/>
    <w:rsid w:val="005872ED"/>
    <w:rsid w:val="00591798"/>
    <w:rsid w:val="005B10C1"/>
    <w:rsid w:val="005B1BD5"/>
    <w:rsid w:val="005B225A"/>
    <w:rsid w:val="005B72F0"/>
    <w:rsid w:val="005C2790"/>
    <w:rsid w:val="005D19C1"/>
    <w:rsid w:val="005D5885"/>
    <w:rsid w:val="005F1B9B"/>
    <w:rsid w:val="005F6E61"/>
    <w:rsid w:val="005F77A4"/>
    <w:rsid w:val="00604829"/>
    <w:rsid w:val="00605A89"/>
    <w:rsid w:val="00613191"/>
    <w:rsid w:val="00613E81"/>
    <w:rsid w:val="00614FF1"/>
    <w:rsid w:val="00615637"/>
    <w:rsid w:val="00625BD6"/>
    <w:rsid w:val="0063227D"/>
    <w:rsid w:val="006345F3"/>
    <w:rsid w:val="006427EE"/>
    <w:rsid w:val="0065551E"/>
    <w:rsid w:val="006565C4"/>
    <w:rsid w:val="00662CD2"/>
    <w:rsid w:val="00663B2A"/>
    <w:rsid w:val="00670BA4"/>
    <w:rsid w:val="006710B6"/>
    <w:rsid w:val="006722CE"/>
    <w:rsid w:val="00673E50"/>
    <w:rsid w:val="006754A5"/>
    <w:rsid w:val="00680DA4"/>
    <w:rsid w:val="006A241A"/>
    <w:rsid w:val="006A447B"/>
    <w:rsid w:val="006A5193"/>
    <w:rsid w:val="006A62DA"/>
    <w:rsid w:val="006A785F"/>
    <w:rsid w:val="006A7ACD"/>
    <w:rsid w:val="006B566D"/>
    <w:rsid w:val="006B5D00"/>
    <w:rsid w:val="006C15FE"/>
    <w:rsid w:val="006C3DC5"/>
    <w:rsid w:val="006D4584"/>
    <w:rsid w:val="006D5B78"/>
    <w:rsid w:val="006D76B7"/>
    <w:rsid w:val="006E507F"/>
    <w:rsid w:val="006E5584"/>
    <w:rsid w:val="006E74C3"/>
    <w:rsid w:val="006F2A65"/>
    <w:rsid w:val="006F6528"/>
    <w:rsid w:val="007026A5"/>
    <w:rsid w:val="00720551"/>
    <w:rsid w:val="00720F43"/>
    <w:rsid w:val="007228C1"/>
    <w:rsid w:val="00726793"/>
    <w:rsid w:val="00733274"/>
    <w:rsid w:val="0074538A"/>
    <w:rsid w:val="00754797"/>
    <w:rsid w:val="0076344A"/>
    <w:rsid w:val="00764D69"/>
    <w:rsid w:val="00770FFC"/>
    <w:rsid w:val="007710A5"/>
    <w:rsid w:val="00777A7E"/>
    <w:rsid w:val="00777A93"/>
    <w:rsid w:val="00784EA4"/>
    <w:rsid w:val="007862E4"/>
    <w:rsid w:val="00792F6F"/>
    <w:rsid w:val="007968A9"/>
    <w:rsid w:val="007A0385"/>
    <w:rsid w:val="007A126C"/>
    <w:rsid w:val="007A7561"/>
    <w:rsid w:val="007C4BC0"/>
    <w:rsid w:val="007D05DA"/>
    <w:rsid w:val="007D454B"/>
    <w:rsid w:val="007D6633"/>
    <w:rsid w:val="007E06B8"/>
    <w:rsid w:val="007E1E78"/>
    <w:rsid w:val="007E2DAA"/>
    <w:rsid w:val="007E37AF"/>
    <w:rsid w:val="007E5BB9"/>
    <w:rsid w:val="007E717D"/>
    <w:rsid w:val="007F3708"/>
    <w:rsid w:val="00800FD1"/>
    <w:rsid w:val="00807161"/>
    <w:rsid w:val="0081396F"/>
    <w:rsid w:val="008159C1"/>
    <w:rsid w:val="008159CC"/>
    <w:rsid w:val="00824AF7"/>
    <w:rsid w:val="00843223"/>
    <w:rsid w:val="00853FD4"/>
    <w:rsid w:val="00855347"/>
    <w:rsid w:val="00856D42"/>
    <w:rsid w:val="00881C25"/>
    <w:rsid w:val="008863C4"/>
    <w:rsid w:val="008919B0"/>
    <w:rsid w:val="00892859"/>
    <w:rsid w:val="008A4091"/>
    <w:rsid w:val="008A7894"/>
    <w:rsid w:val="008B13B8"/>
    <w:rsid w:val="008B73C3"/>
    <w:rsid w:val="008C5E4B"/>
    <w:rsid w:val="008C672A"/>
    <w:rsid w:val="008C7617"/>
    <w:rsid w:val="008D25D5"/>
    <w:rsid w:val="008D7768"/>
    <w:rsid w:val="008E1774"/>
    <w:rsid w:val="008E61F5"/>
    <w:rsid w:val="009022AC"/>
    <w:rsid w:val="00910823"/>
    <w:rsid w:val="0091491D"/>
    <w:rsid w:val="00914E49"/>
    <w:rsid w:val="009207D3"/>
    <w:rsid w:val="00921749"/>
    <w:rsid w:val="00923077"/>
    <w:rsid w:val="009305FE"/>
    <w:rsid w:val="009308BE"/>
    <w:rsid w:val="0093166F"/>
    <w:rsid w:val="00931F3D"/>
    <w:rsid w:val="00932516"/>
    <w:rsid w:val="00934BA3"/>
    <w:rsid w:val="00935D9D"/>
    <w:rsid w:val="009401D5"/>
    <w:rsid w:val="009407C9"/>
    <w:rsid w:val="00941CA8"/>
    <w:rsid w:val="00945E87"/>
    <w:rsid w:val="00947F31"/>
    <w:rsid w:val="0095187A"/>
    <w:rsid w:val="00955D8F"/>
    <w:rsid w:val="009723EF"/>
    <w:rsid w:val="00975559"/>
    <w:rsid w:val="00976E1A"/>
    <w:rsid w:val="00976FCA"/>
    <w:rsid w:val="009773C1"/>
    <w:rsid w:val="009833F3"/>
    <w:rsid w:val="00984E8C"/>
    <w:rsid w:val="00985A37"/>
    <w:rsid w:val="00991B41"/>
    <w:rsid w:val="00992071"/>
    <w:rsid w:val="00992253"/>
    <w:rsid w:val="0099352D"/>
    <w:rsid w:val="00993B09"/>
    <w:rsid w:val="00997EEB"/>
    <w:rsid w:val="009A333F"/>
    <w:rsid w:val="009B5696"/>
    <w:rsid w:val="009B7731"/>
    <w:rsid w:val="009C0981"/>
    <w:rsid w:val="009C1519"/>
    <w:rsid w:val="009D0850"/>
    <w:rsid w:val="009D5D03"/>
    <w:rsid w:val="009E37C4"/>
    <w:rsid w:val="009F0203"/>
    <w:rsid w:val="009F201F"/>
    <w:rsid w:val="009F591A"/>
    <w:rsid w:val="00A137B8"/>
    <w:rsid w:val="00A240F6"/>
    <w:rsid w:val="00A24F8E"/>
    <w:rsid w:val="00A349E9"/>
    <w:rsid w:val="00A41240"/>
    <w:rsid w:val="00A46105"/>
    <w:rsid w:val="00A52D56"/>
    <w:rsid w:val="00A52D9D"/>
    <w:rsid w:val="00A5402A"/>
    <w:rsid w:val="00A54D42"/>
    <w:rsid w:val="00A57A75"/>
    <w:rsid w:val="00A75D4D"/>
    <w:rsid w:val="00A85652"/>
    <w:rsid w:val="00A90985"/>
    <w:rsid w:val="00AA6065"/>
    <w:rsid w:val="00AB3AD6"/>
    <w:rsid w:val="00AC05DB"/>
    <w:rsid w:val="00AC093A"/>
    <w:rsid w:val="00AC5057"/>
    <w:rsid w:val="00AD26F5"/>
    <w:rsid w:val="00AE03F1"/>
    <w:rsid w:val="00AE073E"/>
    <w:rsid w:val="00AE1187"/>
    <w:rsid w:val="00AE59B9"/>
    <w:rsid w:val="00AE5C7D"/>
    <w:rsid w:val="00AF09DE"/>
    <w:rsid w:val="00B10397"/>
    <w:rsid w:val="00B12E82"/>
    <w:rsid w:val="00B16CB1"/>
    <w:rsid w:val="00B16DD2"/>
    <w:rsid w:val="00B26A19"/>
    <w:rsid w:val="00B27D7F"/>
    <w:rsid w:val="00B3193F"/>
    <w:rsid w:val="00B41C24"/>
    <w:rsid w:val="00B4288C"/>
    <w:rsid w:val="00B4360A"/>
    <w:rsid w:val="00B46B85"/>
    <w:rsid w:val="00B54402"/>
    <w:rsid w:val="00B57D54"/>
    <w:rsid w:val="00B6713A"/>
    <w:rsid w:val="00B72F79"/>
    <w:rsid w:val="00B758D5"/>
    <w:rsid w:val="00B765A5"/>
    <w:rsid w:val="00B8356D"/>
    <w:rsid w:val="00B86092"/>
    <w:rsid w:val="00B92327"/>
    <w:rsid w:val="00B93DAE"/>
    <w:rsid w:val="00B96A75"/>
    <w:rsid w:val="00BA4543"/>
    <w:rsid w:val="00BB0D06"/>
    <w:rsid w:val="00BB4807"/>
    <w:rsid w:val="00BC026E"/>
    <w:rsid w:val="00BC0936"/>
    <w:rsid w:val="00BC55FB"/>
    <w:rsid w:val="00BD1934"/>
    <w:rsid w:val="00BD3B8E"/>
    <w:rsid w:val="00BD50DE"/>
    <w:rsid w:val="00BD7682"/>
    <w:rsid w:val="00BD7E48"/>
    <w:rsid w:val="00BE6E92"/>
    <w:rsid w:val="00BF19EC"/>
    <w:rsid w:val="00BF3F24"/>
    <w:rsid w:val="00C110E5"/>
    <w:rsid w:val="00C2378F"/>
    <w:rsid w:val="00C2617B"/>
    <w:rsid w:val="00C27ABD"/>
    <w:rsid w:val="00C473FC"/>
    <w:rsid w:val="00C4744A"/>
    <w:rsid w:val="00C561D0"/>
    <w:rsid w:val="00C573E4"/>
    <w:rsid w:val="00C60C2D"/>
    <w:rsid w:val="00C67B9C"/>
    <w:rsid w:val="00C809BF"/>
    <w:rsid w:val="00C82DC2"/>
    <w:rsid w:val="00C904F2"/>
    <w:rsid w:val="00C93A1D"/>
    <w:rsid w:val="00CA05C8"/>
    <w:rsid w:val="00CA167A"/>
    <w:rsid w:val="00CA2D45"/>
    <w:rsid w:val="00CA3141"/>
    <w:rsid w:val="00CB3640"/>
    <w:rsid w:val="00CB72DE"/>
    <w:rsid w:val="00CB745E"/>
    <w:rsid w:val="00CC4E71"/>
    <w:rsid w:val="00CD423F"/>
    <w:rsid w:val="00CF0BC7"/>
    <w:rsid w:val="00CF4E39"/>
    <w:rsid w:val="00D068BE"/>
    <w:rsid w:val="00D164CB"/>
    <w:rsid w:val="00D16529"/>
    <w:rsid w:val="00D1737A"/>
    <w:rsid w:val="00D17EC2"/>
    <w:rsid w:val="00D201A1"/>
    <w:rsid w:val="00D27398"/>
    <w:rsid w:val="00D308E2"/>
    <w:rsid w:val="00D3464A"/>
    <w:rsid w:val="00D35E36"/>
    <w:rsid w:val="00D41CF6"/>
    <w:rsid w:val="00D459FD"/>
    <w:rsid w:val="00D46086"/>
    <w:rsid w:val="00D47130"/>
    <w:rsid w:val="00D539F3"/>
    <w:rsid w:val="00D60012"/>
    <w:rsid w:val="00D6265B"/>
    <w:rsid w:val="00D6527F"/>
    <w:rsid w:val="00D67547"/>
    <w:rsid w:val="00D747E4"/>
    <w:rsid w:val="00D77259"/>
    <w:rsid w:val="00D839ED"/>
    <w:rsid w:val="00D86BE7"/>
    <w:rsid w:val="00D87A1F"/>
    <w:rsid w:val="00D903CC"/>
    <w:rsid w:val="00D9389E"/>
    <w:rsid w:val="00D93D15"/>
    <w:rsid w:val="00D96080"/>
    <w:rsid w:val="00DB17EC"/>
    <w:rsid w:val="00DB7A9A"/>
    <w:rsid w:val="00DC00BC"/>
    <w:rsid w:val="00DC279B"/>
    <w:rsid w:val="00DD0C07"/>
    <w:rsid w:val="00DD16BF"/>
    <w:rsid w:val="00DD191F"/>
    <w:rsid w:val="00DD193E"/>
    <w:rsid w:val="00DD28D5"/>
    <w:rsid w:val="00DE32A4"/>
    <w:rsid w:val="00DF0457"/>
    <w:rsid w:val="00DF33B8"/>
    <w:rsid w:val="00E00FE4"/>
    <w:rsid w:val="00E03DA3"/>
    <w:rsid w:val="00E06D24"/>
    <w:rsid w:val="00E208DE"/>
    <w:rsid w:val="00E21FCB"/>
    <w:rsid w:val="00E237C0"/>
    <w:rsid w:val="00E2385C"/>
    <w:rsid w:val="00E25155"/>
    <w:rsid w:val="00E25BFD"/>
    <w:rsid w:val="00E30EC8"/>
    <w:rsid w:val="00E31A6D"/>
    <w:rsid w:val="00E35858"/>
    <w:rsid w:val="00E54FDF"/>
    <w:rsid w:val="00E57CCC"/>
    <w:rsid w:val="00E611F6"/>
    <w:rsid w:val="00E638D9"/>
    <w:rsid w:val="00E653BF"/>
    <w:rsid w:val="00E73B83"/>
    <w:rsid w:val="00E7436B"/>
    <w:rsid w:val="00E7513D"/>
    <w:rsid w:val="00E80E4F"/>
    <w:rsid w:val="00E868CB"/>
    <w:rsid w:val="00E871B9"/>
    <w:rsid w:val="00E93B72"/>
    <w:rsid w:val="00E9513E"/>
    <w:rsid w:val="00E9631C"/>
    <w:rsid w:val="00EA221C"/>
    <w:rsid w:val="00EB072F"/>
    <w:rsid w:val="00EB18DE"/>
    <w:rsid w:val="00EB72C0"/>
    <w:rsid w:val="00EC1059"/>
    <w:rsid w:val="00EC3FDF"/>
    <w:rsid w:val="00EC65A1"/>
    <w:rsid w:val="00ED2F2A"/>
    <w:rsid w:val="00ED43FF"/>
    <w:rsid w:val="00ED594A"/>
    <w:rsid w:val="00ED6845"/>
    <w:rsid w:val="00EE180A"/>
    <w:rsid w:val="00EF087D"/>
    <w:rsid w:val="00EF322F"/>
    <w:rsid w:val="00EF34C3"/>
    <w:rsid w:val="00EF377B"/>
    <w:rsid w:val="00EF709B"/>
    <w:rsid w:val="00F0178F"/>
    <w:rsid w:val="00F1412A"/>
    <w:rsid w:val="00F21E0C"/>
    <w:rsid w:val="00F22843"/>
    <w:rsid w:val="00F3088B"/>
    <w:rsid w:val="00F31677"/>
    <w:rsid w:val="00F36857"/>
    <w:rsid w:val="00F4296B"/>
    <w:rsid w:val="00F4365F"/>
    <w:rsid w:val="00F44CF5"/>
    <w:rsid w:val="00F4666B"/>
    <w:rsid w:val="00F56783"/>
    <w:rsid w:val="00F62615"/>
    <w:rsid w:val="00F73F4F"/>
    <w:rsid w:val="00F757ED"/>
    <w:rsid w:val="00F87291"/>
    <w:rsid w:val="00F9097A"/>
    <w:rsid w:val="00F91209"/>
    <w:rsid w:val="00F92437"/>
    <w:rsid w:val="00FA1AC9"/>
    <w:rsid w:val="00FA3864"/>
    <w:rsid w:val="00FA4AED"/>
    <w:rsid w:val="00FB2E09"/>
    <w:rsid w:val="00FB4164"/>
    <w:rsid w:val="00FB58DA"/>
    <w:rsid w:val="00FB6A5F"/>
    <w:rsid w:val="00FB7104"/>
    <w:rsid w:val="00FC0C06"/>
    <w:rsid w:val="00FC2B2A"/>
    <w:rsid w:val="00FD0D6B"/>
    <w:rsid w:val="00FE2D54"/>
    <w:rsid w:val="00FF008F"/>
    <w:rsid w:val="00FF698B"/>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3FE3F5F8"/>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FE3C6-03BF-448F-B9CF-16629E8CB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1498</TotalTime>
  <Pages>4</Pages>
  <Words>313</Words>
  <Characters>1790</Characters>
  <Application>Microsoft Office Word</Application>
  <DocSecurity>0</DocSecurity>
  <Lines>14</Lines>
  <Paragraphs>4</Paragraphs>
  <ScaleCrop>false</ScaleCrop>
  <Company>eic</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663</cp:revision>
  <cp:lastPrinted>2021-11-19T02:04:00Z</cp:lastPrinted>
  <dcterms:created xsi:type="dcterms:W3CDTF">2020-10-14T07:00:00Z</dcterms:created>
  <dcterms:modified xsi:type="dcterms:W3CDTF">2021-11-19T02:28:00Z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1102102140</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1102102140</vt:lpwstr>
  </property>
  <property fmtid="{D5CDD505-2E9C-101B-9397-08002B2CF9AE}" pid="13" name="發文支號">
    <vt:lpwstr>0</vt:lpwstr>
  </property>
  <property fmtid="{D5CDD505-2E9C-101B-9397-08002B2CF9AE}" pid="14" name="TotFileSize">
    <vt:lpwstr>2648</vt:lpwstr>
  </property>
</Properties>
</file>