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B1809" w:rsidRDefault="00064D29">
      <w:pPr>
        <w:pStyle w:val="title"/>
        <w:rPr>
          <w:position w:val="20"/>
        </w:rPr>
      </w:pPr>
      <w:bookmarkStart w:id="0" w:name="發文機關"/>
      <w:bookmarkEnd w:id="0"/>
      <w:r w:rsidRPr="007B1809">
        <w:rPr>
          <w:rFonts w:hint="eastAsia"/>
          <w:position w:val="20"/>
        </w:rPr>
        <w:t>立法院</w:t>
      </w:r>
      <w:bookmarkStart w:id="1" w:name="單位名稱"/>
      <w:bookmarkEnd w:id="1"/>
      <w:r w:rsidR="00B102F1" w:rsidRPr="007B1809">
        <w:rPr>
          <w:rFonts w:hint="eastAsia"/>
          <w:position w:val="20"/>
        </w:rPr>
        <w:t>財政委員會</w:t>
      </w:r>
      <w:r w:rsidRPr="007B1809">
        <w:rPr>
          <w:rFonts w:hint="eastAsia"/>
          <w:position w:val="20"/>
        </w:rPr>
        <w:t xml:space="preserve">　開會通知單</w:t>
      </w:r>
    </w:p>
    <w:p w:rsidR="00064D29" w:rsidRPr="007B1809" w:rsidRDefault="00F032BB">
      <w:pPr>
        <w:pStyle w:val="titlespace"/>
      </w:pPr>
      <w:r w:rsidRPr="007B180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B1809" w:rsidRDefault="00064D29">
      <w:pPr>
        <w:pStyle w:val="space2"/>
      </w:pPr>
    </w:p>
    <w:p w:rsidR="00064D29" w:rsidRPr="007B1809" w:rsidRDefault="00064D29">
      <w:pPr>
        <w:pStyle w:val="space2"/>
      </w:pPr>
    </w:p>
    <w:p w:rsidR="00064D29" w:rsidRPr="007B1809" w:rsidRDefault="00064D29">
      <w:pPr>
        <w:pStyle w:val="af"/>
        <w:spacing w:line="360" w:lineRule="exact"/>
      </w:pPr>
      <w:r w:rsidRPr="007B1809">
        <w:rPr>
          <w:rFonts w:hint="eastAsia"/>
        </w:rPr>
        <w:t>受文者：</w:t>
      </w:r>
      <w:bookmarkStart w:id="3" w:name="受文者"/>
      <w:bookmarkEnd w:id="3"/>
      <w:r w:rsidR="000F1BE9" w:rsidRPr="007B1809">
        <w:rPr>
          <w:rFonts w:hint="eastAsia"/>
          <w:kern w:val="0"/>
        </w:rPr>
        <w:t>財政</w:t>
      </w:r>
      <w:r w:rsidR="00A86290" w:rsidRPr="007B1809">
        <w:rPr>
          <w:rFonts w:hint="eastAsia"/>
          <w:kern w:val="0"/>
        </w:rPr>
        <w:t>、</w:t>
      </w:r>
      <w:r w:rsidR="00841166" w:rsidRPr="007B1809">
        <w:rPr>
          <w:rFonts w:hint="eastAsia"/>
          <w:kern w:val="0"/>
        </w:rPr>
        <w:t>經濟</w:t>
      </w:r>
      <w:r w:rsidR="00A86290" w:rsidRPr="007B1809">
        <w:rPr>
          <w:rFonts w:hint="eastAsia"/>
          <w:kern w:val="0"/>
        </w:rPr>
        <w:t>委員會委員</w:t>
      </w:r>
    </w:p>
    <w:p w:rsidR="00064D29" w:rsidRPr="007B1809" w:rsidRDefault="00064D29">
      <w:pPr>
        <w:pStyle w:val="space"/>
      </w:pPr>
    </w:p>
    <w:p w:rsidR="00064D29" w:rsidRPr="007B1809" w:rsidRDefault="00064D29">
      <w:pPr>
        <w:pStyle w:val="af0"/>
        <w:spacing w:line="240" w:lineRule="exact"/>
      </w:pPr>
      <w:r w:rsidRPr="007B1809">
        <w:fldChar w:fldCharType="begin"/>
      </w:r>
      <w:r w:rsidRPr="007B1809">
        <w:instrText xml:space="preserve"> </w:instrText>
      </w:r>
      <w:r w:rsidRPr="007B1809">
        <w:rPr>
          <w:rFonts w:hint="eastAsia"/>
        </w:rPr>
        <w:instrText>MACROBUTTON  DocDispatch 發文日期：</w:instrText>
      </w:r>
      <w:r w:rsidRPr="007B1809">
        <w:fldChar w:fldCharType="end"/>
      </w:r>
      <w:bookmarkStart w:id="4" w:name="發文日期"/>
      <w:bookmarkEnd w:id="4"/>
      <w:r w:rsidR="005861BC" w:rsidRPr="007B1809">
        <w:t>中華民國110年12月10日</w:t>
      </w:r>
    </w:p>
    <w:p w:rsidR="00064D29" w:rsidRPr="007B1809" w:rsidRDefault="00064D29">
      <w:pPr>
        <w:pStyle w:val="af0"/>
        <w:spacing w:line="240" w:lineRule="exact"/>
      </w:pPr>
      <w:r w:rsidRPr="007B1809">
        <w:rPr>
          <w:rFonts w:hint="eastAsia"/>
        </w:rPr>
        <w:t>發文字號：</w:t>
      </w:r>
      <w:bookmarkStart w:id="5" w:name="發文字號"/>
      <w:bookmarkEnd w:id="5"/>
      <w:r w:rsidR="004448C2">
        <w:rPr>
          <w:rFonts w:hint="eastAsia"/>
        </w:rPr>
        <w:t>台立財字第</w:t>
      </w:r>
      <w:r w:rsidR="004448C2">
        <w:t>1102102325號</w:t>
      </w:r>
    </w:p>
    <w:p w:rsidR="00064D29" w:rsidRPr="007B1809" w:rsidRDefault="00064D29">
      <w:pPr>
        <w:pStyle w:val="af0"/>
        <w:spacing w:line="240" w:lineRule="exact"/>
      </w:pPr>
      <w:r w:rsidRPr="007B1809">
        <w:fldChar w:fldCharType="begin"/>
      </w:r>
      <w:r w:rsidRPr="007B1809">
        <w:instrText xml:space="preserve"> </w:instrText>
      </w:r>
      <w:r w:rsidRPr="007B1809">
        <w:rPr>
          <w:rFonts w:hint="eastAsia"/>
        </w:rPr>
        <w:instrText>MACROBUTTON  DocSpeed 速別：</w:instrText>
      </w:r>
      <w:r w:rsidRPr="007B1809">
        <w:fldChar w:fldCharType="end"/>
      </w:r>
      <w:bookmarkStart w:id="6" w:name="速別"/>
      <w:bookmarkEnd w:id="6"/>
      <w:r w:rsidR="00DB16A8" w:rsidRPr="007B1809">
        <w:rPr>
          <w:rFonts w:hint="eastAsia"/>
        </w:rPr>
        <w:t>最速件</w:t>
      </w:r>
    </w:p>
    <w:p w:rsidR="00064D29" w:rsidRPr="007B1809" w:rsidRDefault="00064D29">
      <w:pPr>
        <w:pStyle w:val="af0"/>
        <w:spacing w:line="240" w:lineRule="exact"/>
      </w:pPr>
      <w:r w:rsidRPr="007B1809">
        <w:fldChar w:fldCharType="begin"/>
      </w:r>
      <w:r w:rsidRPr="007B1809">
        <w:instrText xml:space="preserve"> </w:instrText>
      </w:r>
      <w:r w:rsidRPr="007B1809">
        <w:rPr>
          <w:rFonts w:hint="eastAsia"/>
        </w:rPr>
        <w:instrText>MACROBUTTON  DocSecurity 密等及解密條件或保密期限：</w:instrText>
      </w:r>
      <w:r w:rsidRPr="007B1809">
        <w:fldChar w:fldCharType="end"/>
      </w:r>
      <w:bookmarkStart w:id="7" w:name="密等及解密條件或保密期限"/>
      <w:bookmarkEnd w:id="7"/>
    </w:p>
    <w:p w:rsidR="00486276" w:rsidRPr="007B1809" w:rsidRDefault="00064D29">
      <w:pPr>
        <w:pStyle w:val="af0"/>
        <w:spacing w:line="240" w:lineRule="exact"/>
      </w:pPr>
      <w:r w:rsidRPr="007B1809">
        <w:rPr>
          <w:rFonts w:hint="eastAsia"/>
        </w:rPr>
        <w:t>附件：</w:t>
      </w:r>
      <w:bookmarkStart w:id="8" w:name="附件"/>
      <w:bookmarkEnd w:id="8"/>
      <w:r w:rsidR="00486276" w:rsidRPr="007B1809">
        <w:rPr>
          <w:rFonts w:hint="eastAsia"/>
        </w:rPr>
        <w:t>議事日程</w:t>
      </w:r>
      <w:r w:rsidR="004D6F64" w:rsidRPr="007B1809">
        <w:rPr>
          <w:rFonts w:hint="eastAsia"/>
        </w:rPr>
        <w:t>1份</w:t>
      </w:r>
      <w:bookmarkStart w:id="9" w:name="_GoBack"/>
      <w:bookmarkEnd w:id="9"/>
    </w:p>
    <w:p w:rsidR="00064D29" w:rsidRPr="007B1809" w:rsidRDefault="00064D29">
      <w:pPr>
        <w:pStyle w:val="af0"/>
        <w:spacing w:line="240" w:lineRule="exact"/>
      </w:pPr>
    </w:p>
    <w:p w:rsidR="00414680" w:rsidRPr="007B1809" w:rsidRDefault="00064D29" w:rsidP="00F65E1F">
      <w:pPr>
        <w:pStyle w:val="af1"/>
        <w:spacing w:line="400" w:lineRule="exact"/>
        <w:ind w:left="1622" w:hangingChars="507" w:hanging="1622"/>
        <w:rPr>
          <w:rFonts w:hAnsi="標楷體"/>
          <w:kern w:val="0"/>
        </w:rPr>
      </w:pPr>
      <w:r w:rsidRPr="007B1809">
        <w:rPr>
          <w:rFonts w:hAnsi="標楷體" w:hint="eastAsia"/>
        </w:rPr>
        <w:t>開會事由：</w:t>
      </w:r>
      <w:bookmarkStart w:id="10" w:name="開會事由"/>
      <w:bookmarkEnd w:id="10"/>
      <w:r w:rsidR="002315DF" w:rsidRPr="007B1809">
        <w:rPr>
          <w:rFonts w:hAnsi="標楷體" w:hint="eastAsia"/>
          <w:kern w:val="0"/>
        </w:rPr>
        <w:t>立</w:t>
      </w:r>
      <w:r w:rsidR="0088493B" w:rsidRPr="007B1809">
        <w:rPr>
          <w:rFonts w:hAnsi="標楷體" w:hint="eastAsia"/>
          <w:kern w:val="0"/>
        </w:rPr>
        <w:t>法院第</w:t>
      </w:r>
      <w:r w:rsidR="00DB16A8" w:rsidRPr="007B1809">
        <w:rPr>
          <w:rFonts w:hAnsi="標楷體" w:hint="eastAsia"/>
          <w:kern w:val="0"/>
        </w:rPr>
        <w:t>10</w:t>
      </w:r>
      <w:r w:rsidR="0088493B" w:rsidRPr="007B1809">
        <w:rPr>
          <w:rFonts w:hAnsi="標楷體" w:hint="eastAsia"/>
          <w:kern w:val="0"/>
        </w:rPr>
        <w:t>屆第</w:t>
      </w:r>
      <w:r w:rsidR="00C93AC7" w:rsidRPr="007B1809">
        <w:rPr>
          <w:rFonts w:hAnsi="標楷體"/>
          <w:kern w:val="0"/>
        </w:rPr>
        <w:t>4</w:t>
      </w:r>
      <w:r w:rsidR="0088493B" w:rsidRPr="007B1809">
        <w:rPr>
          <w:rFonts w:hAnsi="標楷體" w:hint="eastAsia"/>
          <w:kern w:val="0"/>
        </w:rPr>
        <w:t>會期財政、</w:t>
      </w:r>
      <w:r w:rsidR="00841166" w:rsidRPr="007B1809">
        <w:rPr>
          <w:rFonts w:hAnsi="標楷體" w:hint="eastAsia"/>
          <w:kern w:val="0"/>
        </w:rPr>
        <w:t>經濟</w:t>
      </w:r>
      <w:r w:rsidR="0088493B" w:rsidRPr="007B1809">
        <w:rPr>
          <w:rFonts w:hAnsi="標楷體" w:hint="eastAsia"/>
          <w:kern w:val="0"/>
        </w:rPr>
        <w:t>委員會第1次聯席會議</w:t>
      </w:r>
    </w:p>
    <w:p w:rsidR="00E6171B" w:rsidRPr="007B1809" w:rsidRDefault="00A23D29" w:rsidP="005C7EFE">
      <w:pPr>
        <w:pStyle w:val="af1"/>
        <w:spacing w:line="400" w:lineRule="exact"/>
        <w:ind w:leftChars="674" w:left="1618" w:firstLine="16"/>
        <w:jc w:val="both"/>
        <w:rPr>
          <w:rFonts w:hAnsi="標楷體"/>
          <w:kern w:val="0"/>
        </w:rPr>
      </w:pPr>
      <w:r w:rsidRPr="007B1809">
        <w:rPr>
          <w:rFonts w:hAnsi="標楷體" w:cs="標楷體" w:hint="eastAsia"/>
        </w:rPr>
        <w:t>審查「中華民國</w:t>
      </w:r>
      <w:r w:rsidRPr="007B1809">
        <w:rPr>
          <w:rFonts w:hAnsi="標楷體" w:cs="標楷體"/>
        </w:rPr>
        <w:t>109</w:t>
      </w:r>
      <w:r w:rsidRPr="007B1809">
        <w:rPr>
          <w:rFonts w:hAnsi="標楷體" w:cs="標楷體" w:hint="eastAsia"/>
        </w:rPr>
        <w:t>年度中央政府總決算審核報告</w:t>
      </w:r>
      <w:r w:rsidRPr="007B1809">
        <w:rPr>
          <w:rFonts w:hAnsi="標楷體" w:cs="標楷體"/>
        </w:rPr>
        <w:t>(</w:t>
      </w:r>
      <w:r w:rsidRPr="007B1809">
        <w:rPr>
          <w:rFonts w:hAnsi="標楷體" w:cs="標楷體" w:hint="eastAsia"/>
        </w:rPr>
        <w:t>含附屬單位決算及綜計表</w:t>
      </w:r>
      <w:r w:rsidRPr="007B1809">
        <w:rPr>
          <w:rFonts w:hAnsi="標楷體" w:cs="標楷體"/>
        </w:rPr>
        <w:t>)</w:t>
      </w:r>
      <w:r w:rsidRPr="007B1809">
        <w:rPr>
          <w:rFonts w:hAnsi="標楷體" w:cs="標楷體" w:hint="eastAsia"/>
        </w:rPr>
        <w:t>案」關於經濟部主管、農業委員會主管單位決算(含附屬單位決算營業及非營業特種基金部分</w:t>
      </w:r>
      <w:r w:rsidRPr="007B1809">
        <w:rPr>
          <w:rFonts w:hAnsi="標楷體" w:cs="標楷體"/>
        </w:rPr>
        <w:t>)</w:t>
      </w:r>
      <w:r w:rsidRPr="007B1809">
        <w:rPr>
          <w:rFonts w:hAnsi="標楷體" w:cs="標楷體" w:hint="eastAsia"/>
        </w:rPr>
        <w:t>。</w:t>
      </w:r>
    </w:p>
    <w:p w:rsidR="00064D29" w:rsidRPr="007B1809" w:rsidRDefault="00064D29" w:rsidP="00F40038">
      <w:pPr>
        <w:pStyle w:val="af1"/>
        <w:spacing w:line="400" w:lineRule="exact"/>
        <w:rPr>
          <w:rFonts w:hAnsi="標楷體"/>
        </w:rPr>
      </w:pPr>
      <w:r w:rsidRPr="007B1809">
        <w:rPr>
          <w:rFonts w:hAnsi="標楷體"/>
        </w:rPr>
        <w:fldChar w:fldCharType="begin"/>
      </w:r>
      <w:r w:rsidRPr="007B1809">
        <w:rPr>
          <w:rFonts w:hAnsi="標楷體"/>
        </w:rPr>
        <w:instrText xml:space="preserve"> MACROBUTTON  DocMeetingTime 開會時間：</w:instrText>
      </w:r>
      <w:r w:rsidRPr="007B1809">
        <w:rPr>
          <w:rFonts w:hAnsi="標楷體"/>
        </w:rPr>
        <w:fldChar w:fldCharType="end"/>
      </w:r>
      <w:bookmarkStart w:id="11" w:name="開會時間"/>
      <w:r w:rsidR="0088493B" w:rsidRPr="007B1809">
        <w:rPr>
          <w:rFonts w:hAnsi="標楷體" w:cs="Courier New"/>
        </w:rPr>
        <w:t>1</w:t>
      </w:r>
      <w:r w:rsidR="00841166" w:rsidRPr="007B1809">
        <w:rPr>
          <w:rFonts w:hAnsi="標楷體" w:cs="Courier New" w:hint="eastAsia"/>
        </w:rPr>
        <w:t>10</w:t>
      </w:r>
      <w:r w:rsidR="0088493B" w:rsidRPr="007B1809">
        <w:rPr>
          <w:rFonts w:hAnsi="標楷體" w:cs="Courier New" w:hint="eastAsia"/>
        </w:rPr>
        <w:t>年</w:t>
      </w:r>
      <w:r w:rsidR="00C93AC7" w:rsidRPr="007B1809">
        <w:rPr>
          <w:rFonts w:hAnsi="標楷體" w:cs="Courier New"/>
        </w:rPr>
        <w:t>12</w:t>
      </w:r>
      <w:r w:rsidR="0088493B" w:rsidRPr="007B1809">
        <w:rPr>
          <w:rFonts w:hAnsi="標楷體" w:cs="Courier New" w:hint="eastAsia"/>
        </w:rPr>
        <w:t>月</w:t>
      </w:r>
      <w:r w:rsidR="00BE7AB9" w:rsidRPr="007B1809">
        <w:rPr>
          <w:rFonts w:hAnsi="標楷體" w:cs="Courier New"/>
        </w:rPr>
        <w:t>15</w:t>
      </w:r>
      <w:r w:rsidR="0088493B" w:rsidRPr="007B1809">
        <w:rPr>
          <w:rFonts w:hAnsi="標楷體" w:cs="Courier New" w:hint="eastAsia"/>
        </w:rPr>
        <w:t>日</w:t>
      </w:r>
      <w:r w:rsidR="0088493B" w:rsidRPr="007B1809">
        <w:rPr>
          <w:rFonts w:hAnsi="標楷體" w:cs="Courier New"/>
        </w:rPr>
        <w:t>(</w:t>
      </w:r>
      <w:r w:rsidR="0088493B" w:rsidRPr="007B1809">
        <w:rPr>
          <w:rFonts w:hAnsi="標楷體" w:cs="Courier New" w:hint="eastAsia"/>
        </w:rPr>
        <w:t>星期</w:t>
      </w:r>
      <w:r w:rsidR="00BE7AB9" w:rsidRPr="007B1809">
        <w:rPr>
          <w:rFonts w:hAnsi="標楷體" w:cs="Courier New" w:hint="eastAsia"/>
        </w:rPr>
        <w:t>三</w:t>
      </w:r>
      <w:r w:rsidR="0088493B" w:rsidRPr="007B1809">
        <w:rPr>
          <w:rFonts w:hAnsi="標楷體" w:cs="Courier New"/>
        </w:rPr>
        <w:t>)</w:t>
      </w:r>
      <w:r w:rsidR="0088493B" w:rsidRPr="007B1809">
        <w:rPr>
          <w:rFonts w:hAnsi="標楷體" w:cs="Courier New" w:hint="eastAsia"/>
        </w:rPr>
        <w:t>上午</w:t>
      </w:r>
      <w:r w:rsidR="0088493B" w:rsidRPr="007B1809">
        <w:rPr>
          <w:rFonts w:hAnsi="標楷體" w:cs="Courier New"/>
        </w:rPr>
        <w:t>9</w:t>
      </w:r>
      <w:r w:rsidR="0088493B" w:rsidRPr="007B1809">
        <w:rPr>
          <w:rFonts w:hAnsi="標楷體" w:cs="Courier New" w:hint="eastAsia"/>
        </w:rPr>
        <w:t>時至下午</w:t>
      </w:r>
      <w:r w:rsidR="00D8105E" w:rsidRPr="007B1809">
        <w:rPr>
          <w:rFonts w:hAnsi="標楷體" w:cs="Courier New" w:hint="eastAsia"/>
        </w:rPr>
        <w:t>5</w:t>
      </w:r>
      <w:r w:rsidR="0088493B" w:rsidRPr="007B1809">
        <w:rPr>
          <w:rFonts w:hAnsi="標楷體" w:cs="Courier New" w:hint="eastAsia"/>
        </w:rPr>
        <w:t>時</w:t>
      </w:r>
      <w:r w:rsidR="0088493B" w:rsidRPr="007B1809">
        <w:rPr>
          <w:rFonts w:hAnsi="標楷體" w:cs="Courier New"/>
        </w:rPr>
        <w:t>30</w:t>
      </w:r>
      <w:r w:rsidR="0088493B" w:rsidRPr="007B1809">
        <w:rPr>
          <w:rFonts w:hAnsi="標楷體" w:cs="Courier New" w:hint="eastAsia"/>
        </w:rPr>
        <w:t>分</w:t>
      </w:r>
      <w:bookmarkEnd w:id="11"/>
    </w:p>
    <w:p w:rsidR="00064D29" w:rsidRPr="007B1809" w:rsidRDefault="00064D29" w:rsidP="00F40038">
      <w:pPr>
        <w:pStyle w:val="af1"/>
        <w:spacing w:line="400" w:lineRule="exact"/>
        <w:rPr>
          <w:rFonts w:hAnsi="標楷體"/>
        </w:rPr>
      </w:pPr>
      <w:r w:rsidRPr="007B1809">
        <w:rPr>
          <w:rFonts w:hAnsi="標楷體" w:hint="eastAsia"/>
        </w:rPr>
        <w:t>開會地點：</w:t>
      </w:r>
      <w:bookmarkStart w:id="12" w:name="開會地點"/>
      <w:r w:rsidR="008E53CC" w:rsidRPr="007B1809">
        <w:rPr>
          <w:rFonts w:hAnsi="標楷體" w:hint="eastAsia"/>
        </w:rPr>
        <w:t>群賢樓9樓大禮堂</w:t>
      </w:r>
      <w:bookmarkEnd w:id="12"/>
    </w:p>
    <w:p w:rsidR="00064D29" w:rsidRPr="007B1809" w:rsidRDefault="00064D29" w:rsidP="00F40038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7B1809">
        <w:rPr>
          <w:rFonts w:hAnsi="標楷體" w:hint="eastAsia"/>
        </w:rPr>
        <w:t>主持人：</w:t>
      </w:r>
      <w:bookmarkStart w:id="13" w:name="主席"/>
      <w:r w:rsidR="008E53CC" w:rsidRPr="007B1809">
        <w:rPr>
          <w:rFonts w:hAnsi="標楷體" w:hint="eastAsia"/>
        </w:rPr>
        <w:t>李召集委員</w:t>
      </w:r>
      <w:bookmarkEnd w:id="13"/>
      <w:r w:rsidR="008E53CC" w:rsidRPr="007B1809">
        <w:rPr>
          <w:rFonts w:hAnsi="標楷體" w:hint="eastAsia"/>
        </w:rPr>
        <w:t>貴敏</w:t>
      </w:r>
    </w:p>
    <w:p w:rsidR="00064D29" w:rsidRPr="007B1809" w:rsidRDefault="00064D29" w:rsidP="00F40038">
      <w:pPr>
        <w:pStyle w:val="af2"/>
        <w:spacing w:line="400" w:lineRule="exact"/>
      </w:pPr>
      <w:r w:rsidRPr="007B1809">
        <w:rPr>
          <w:rFonts w:hint="eastAsia"/>
        </w:rPr>
        <w:t>聯絡人及電話：</w:t>
      </w:r>
      <w:bookmarkStart w:id="14" w:name="聯絡人及電話"/>
      <w:bookmarkEnd w:id="14"/>
      <w:r w:rsidR="008E53CC" w:rsidRPr="007B1809">
        <w:rPr>
          <w:rFonts w:hint="eastAsia"/>
        </w:rPr>
        <w:t>劉雅欣  235855</w:t>
      </w:r>
      <w:r w:rsidR="008E53CC" w:rsidRPr="007B1809">
        <w:t>75</w:t>
      </w:r>
      <w:r w:rsidR="00B102F1" w:rsidRPr="007B1809">
        <w:t xml:space="preserve">  傳真：23585578</w:t>
      </w:r>
    </w:p>
    <w:p w:rsidR="00064D29" w:rsidRPr="007B1809" w:rsidRDefault="00064D29" w:rsidP="00950EB7">
      <w:pPr>
        <w:pStyle w:val="af1"/>
        <w:spacing w:line="400" w:lineRule="exact"/>
        <w:rPr>
          <w:rFonts w:hAnsi="標楷體"/>
        </w:rPr>
      </w:pPr>
      <w:r w:rsidRPr="007B1809">
        <w:rPr>
          <w:rFonts w:hAnsi="標楷體" w:hint="eastAsia"/>
        </w:rPr>
        <w:t>出席者：</w:t>
      </w:r>
      <w:bookmarkStart w:id="15" w:name="出席者"/>
      <w:bookmarkEnd w:id="15"/>
      <w:r w:rsidR="00CD0906" w:rsidRPr="007B1809">
        <w:rPr>
          <w:rFonts w:hAnsi="標楷體" w:hint="eastAsia"/>
        </w:rPr>
        <w:t>本會委員</w:t>
      </w:r>
      <w:r w:rsidR="00374B8E" w:rsidRPr="007B1809">
        <w:rPr>
          <w:rFonts w:hAnsi="標楷體" w:hint="eastAsia"/>
        </w:rPr>
        <w:t>、</w:t>
      </w:r>
      <w:r w:rsidR="00841166" w:rsidRPr="007B1809">
        <w:rPr>
          <w:rFonts w:hAnsi="標楷體" w:hint="eastAsia"/>
        </w:rPr>
        <w:t>經濟</w:t>
      </w:r>
      <w:r w:rsidR="00F40038" w:rsidRPr="007B1809">
        <w:rPr>
          <w:rFonts w:hAnsi="標楷體" w:hint="eastAsia"/>
        </w:rPr>
        <w:t>委員會委員</w:t>
      </w:r>
    </w:p>
    <w:p w:rsidR="00950EB7" w:rsidRPr="007B1809" w:rsidRDefault="00064D29" w:rsidP="00950EB7">
      <w:pPr>
        <w:pStyle w:val="af1"/>
        <w:spacing w:line="400" w:lineRule="exact"/>
        <w:rPr>
          <w:rFonts w:hAnsi="標楷體"/>
        </w:rPr>
      </w:pPr>
      <w:r w:rsidRPr="007B1809">
        <w:rPr>
          <w:rFonts w:hAnsi="標楷體" w:hint="eastAsia"/>
        </w:rPr>
        <w:t>列席者：</w:t>
      </w:r>
      <w:bookmarkStart w:id="16" w:name="列席者"/>
      <w:bookmarkEnd w:id="16"/>
      <w:r w:rsidR="00CD0906" w:rsidRPr="007B1809">
        <w:rPr>
          <w:rFonts w:hAnsi="標楷體" w:hint="eastAsia"/>
        </w:rPr>
        <w:t>本院其他委員會委員</w:t>
      </w:r>
    </w:p>
    <w:p w:rsidR="00064D29" w:rsidRPr="007B1809" w:rsidRDefault="00950EB7" w:rsidP="00A23D29">
      <w:pPr>
        <w:pStyle w:val="af1"/>
        <w:spacing w:line="400" w:lineRule="exact"/>
        <w:ind w:left="1276" w:hanging="1276"/>
        <w:rPr>
          <w:rFonts w:hAnsi="標楷體"/>
        </w:rPr>
      </w:pPr>
      <w:r w:rsidRPr="007B1809">
        <w:rPr>
          <w:rFonts w:hAnsi="標楷體" w:hint="eastAsia"/>
        </w:rPr>
        <w:t xml:space="preserve">        </w:t>
      </w:r>
      <w:r w:rsidR="00DB16A8" w:rsidRPr="007B1809">
        <w:rPr>
          <w:rFonts w:hAnsi="標楷體" w:hint="eastAsia"/>
        </w:rPr>
        <w:t>審計部陳審計長瑞敏、行政院主計總處朱主計長澤民</w:t>
      </w:r>
      <w:r w:rsidR="00374B8E" w:rsidRPr="007B1809">
        <w:rPr>
          <w:rFonts w:hAnsi="標楷體" w:hint="eastAsia"/>
        </w:rPr>
        <w:t>及各相關機關首長</w:t>
      </w:r>
      <w:r w:rsidR="00374B8E" w:rsidRPr="007B1809">
        <w:rPr>
          <w:rFonts w:hAnsi="標楷體" w:hint="eastAsia"/>
          <w:b/>
        </w:rPr>
        <w:t>(請審計部轉知各相關機關首長列席)</w:t>
      </w:r>
    </w:p>
    <w:p w:rsidR="00064D29" w:rsidRPr="007B1809" w:rsidRDefault="00064D29" w:rsidP="00F40038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7B1809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7B1809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7B1809" w:rsidRDefault="00064D29" w:rsidP="00F40038">
      <w:pPr>
        <w:pStyle w:val="af6"/>
        <w:spacing w:line="400" w:lineRule="exact"/>
        <w:rPr>
          <w:rFonts w:hAnsi="標楷體"/>
          <w:sz w:val="32"/>
          <w:szCs w:val="32"/>
        </w:rPr>
      </w:pPr>
      <w:r w:rsidRPr="007B1809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:rsidR="006743DA" w:rsidRPr="007B1809" w:rsidRDefault="006743DA" w:rsidP="00F40038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7B1809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6743DA" w:rsidRPr="007B1809" w:rsidRDefault="006743DA" w:rsidP="00F40038">
      <w:pPr>
        <w:pStyle w:val="space1"/>
        <w:numPr>
          <w:ilvl w:val="1"/>
          <w:numId w:val="3"/>
        </w:numPr>
        <w:spacing w:line="400" w:lineRule="exact"/>
        <w:ind w:left="1302" w:hanging="966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6743DA" w:rsidRPr="007B1809" w:rsidRDefault="006743DA" w:rsidP="00F40038">
      <w:pPr>
        <w:pStyle w:val="space1"/>
        <w:numPr>
          <w:ilvl w:val="1"/>
          <w:numId w:val="3"/>
        </w:numPr>
        <w:spacing w:line="400" w:lineRule="exact"/>
        <w:ind w:left="1302" w:hanging="966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A909FD" w:rsidRPr="007B1809" w:rsidRDefault="006743DA" w:rsidP="00F40038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b/>
          <w:sz w:val="32"/>
          <w:szCs w:val="32"/>
        </w:rPr>
      </w:pPr>
      <w:r w:rsidRPr="007B1809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7B1809">
        <w:rPr>
          <w:sz w:val="32"/>
          <w:szCs w:val="32"/>
        </w:rPr>
        <w:t>(GCA卡)及本發文文號上傳至「議案整合暨綜</w:t>
      </w:r>
      <w:r w:rsidRPr="007B1809">
        <w:rPr>
          <w:sz w:val="32"/>
          <w:szCs w:val="32"/>
        </w:rPr>
        <w:lastRenderedPageBreak/>
        <w:t>合查詢系統(</w:t>
      </w:r>
      <w:hyperlink r:id="rId7" w:history="1">
        <w:r w:rsidRPr="007B1809">
          <w:rPr>
            <w:rStyle w:val="ab"/>
            <w:color w:val="auto"/>
            <w:sz w:val="32"/>
            <w:szCs w:val="32"/>
            <w:u w:val="none"/>
          </w:rPr>
          <w:t>http://misq</w:t>
        </w:r>
      </w:hyperlink>
      <w:r w:rsidRPr="007B1809">
        <w:rPr>
          <w:sz w:val="32"/>
          <w:szCs w:val="32"/>
        </w:rPr>
        <w:t>.ly.gov.tw)」之「政府單位專區」，上傳檔案需為可編修之PDF檔案</w:t>
      </w:r>
      <w:r w:rsidRPr="007B1809">
        <w:rPr>
          <w:rFonts w:hint="eastAsia"/>
          <w:sz w:val="32"/>
          <w:szCs w:val="32"/>
        </w:rPr>
        <w:t>（聯絡電話：2358-5858分機1778）</w:t>
      </w:r>
      <w:r w:rsidRPr="007B1809">
        <w:rPr>
          <w:sz w:val="32"/>
          <w:szCs w:val="32"/>
        </w:rPr>
        <w:t>。</w:t>
      </w:r>
      <w:bookmarkEnd w:id="19"/>
    </w:p>
    <w:p w:rsidR="006743DA" w:rsidRPr="007B1809" w:rsidRDefault="006743DA" w:rsidP="006743D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6743DA" w:rsidRPr="007B1809" w:rsidRDefault="006743DA" w:rsidP="006743DA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書面資料</w:t>
      </w:r>
      <w:r w:rsidR="00354C3F" w:rsidRPr="007B1809">
        <w:rPr>
          <w:rFonts w:hint="eastAsia"/>
          <w:sz w:val="32"/>
          <w:szCs w:val="32"/>
        </w:rPr>
        <w:t>2</w:t>
      </w:r>
      <w:r w:rsidR="00EA625C" w:rsidRPr="007B1809">
        <w:rPr>
          <w:rFonts w:hint="eastAsia"/>
          <w:sz w:val="32"/>
          <w:szCs w:val="32"/>
        </w:rPr>
        <w:t>5</w:t>
      </w:r>
      <w:r w:rsidRPr="007B1809">
        <w:rPr>
          <w:rFonts w:hint="eastAsia"/>
          <w:sz w:val="32"/>
          <w:szCs w:val="32"/>
        </w:rPr>
        <w:t>0份於開會前</w:t>
      </w:r>
      <w:r w:rsidR="00355619" w:rsidRPr="007B1809">
        <w:rPr>
          <w:sz w:val="32"/>
          <w:szCs w:val="32"/>
        </w:rPr>
        <w:t>2</w:t>
      </w:r>
      <w:r w:rsidRPr="007B1809">
        <w:rPr>
          <w:rFonts w:hint="eastAsia"/>
          <w:sz w:val="32"/>
          <w:szCs w:val="32"/>
        </w:rPr>
        <w:t>日送至本會，並將電子檔傳至本會各委員研究室</w:t>
      </w:r>
      <w:r w:rsidR="000E683F" w:rsidRPr="007B1809">
        <w:rPr>
          <w:rFonts w:hint="eastAsia"/>
          <w:sz w:val="32"/>
          <w:szCs w:val="32"/>
        </w:rPr>
        <w:t>、</w:t>
      </w:r>
      <w:r w:rsidR="00841166" w:rsidRPr="007B1809">
        <w:rPr>
          <w:rFonts w:hint="eastAsia"/>
          <w:sz w:val="32"/>
          <w:szCs w:val="32"/>
        </w:rPr>
        <w:t>黃研究員</w:t>
      </w:r>
      <w:r w:rsidR="000E683F" w:rsidRPr="007B1809">
        <w:rPr>
          <w:rFonts w:hint="eastAsia"/>
          <w:sz w:val="32"/>
          <w:szCs w:val="32"/>
        </w:rPr>
        <w:t>ly206</w:t>
      </w:r>
      <w:r w:rsidR="00841166" w:rsidRPr="007B1809">
        <w:rPr>
          <w:rFonts w:hint="eastAsia"/>
          <w:sz w:val="32"/>
          <w:szCs w:val="32"/>
        </w:rPr>
        <w:t>93</w:t>
      </w:r>
      <w:r w:rsidR="000E683F" w:rsidRPr="007B1809">
        <w:rPr>
          <w:rFonts w:hint="eastAsia"/>
          <w:sz w:val="32"/>
          <w:szCs w:val="32"/>
        </w:rPr>
        <w:t>@ly.gov.tw</w:t>
      </w:r>
      <w:r w:rsidRPr="007B1809">
        <w:rPr>
          <w:rFonts w:hint="eastAsia"/>
          <w:sz w:val="32"/>
          <w:szCs w:val="32"/>
        </w:rPr>
        <w:t>及dtp@ly.gov.tw。</w:t>
      </w:r>
    </w:p>
    <w:p w:rsidR="006743DA" w:rsidRPr="007B1809" w:rsidRDefault="006743DA" w:rsidP="006743DA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各單位列席名單電子檔應於開會前</w:t>
      </w:r>
      <w:r w:rsidR="00F535B0" w:rsidRPr="007B1809">
        <w:rPr>
          <w:sz w:val="32"/>
          <w:szCs w:val="32"/>
        </w:rPr>
        <w:t>2</w:t>
      </w:r>
      <w:r w:rsidRPr="007B1809">
        <w:rPr>
          <w:rFonts w:hint="eastAsia"/>
          <w:sz w:val="32"/>
          <w:szCs w:val="32"/>
        </w:rPr>
        <w:t>日傳至ly20237@ly.gov.tw(經辦人：李薦任科員順媛，聯絡電話:2358-5586);</w:t>
      </w:r>
      <w:r w:rsidR="00354C3F" w:rsidRPr="007B1809">
        <w:rPr>
          <w:rFonts w:hint="eastAsia"/>
          <w:sz w:val="32"/>
          <w:szCs w:val="32"/>
        </w:rPr>
        <w:t>。</w:t>
      </w:r>
    </w:p>
    <w:p w:rsidR="006743DA" w:rsidRPr="007B1809" w:rsidRDefault="00D1361F" w:rsidP="006743DA">
      <w:pPr>
        <w:pStyle w:val="afa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7B1809">
        <w:rPr>
          <w:rFonts w:hAnsi="標楷體" w:hint="eastAsia"/>
          <w:sz w:val="32"/>
          <w:szCs w:val="32"/>
        </w:rPr>
        <w:t>各列席機關單位(機構)均</w:t>
      </w:r>
      <w:r w:rsidRPr="007B1809">
        <w:rPr>
          <w:rFonts w:hAnsi="標楷體"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7B1809">
        <w:rPr>
          <w:rFonts w:hAnsi="標楷體" w:hint="eastAsia"/>
          <w:sz w:val="32"/>
          <w:szCs w:val="32"/>
        </w:rPr>
        <w:t>。</w:t>
      </w:r>
    </w:p>
    <w:p w:rsidR="006743DA" w:rsidRPr="007B1809" w:rsidRDefault="006743DA" w:rsidP="006743D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7B1809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354C3F" w:rsidRPr="007B1809">
        <w:rPr>
          <w:rFonts w:hint="eastAsia"/>
          <w:sz w:val="32"/>
          <w:szCs w:val="32"/>
        </w:rPr>
        <w:t>，</w:t>
      </w:r>
      <w:r w:rsidR="00354C3F" w:rsidRPr="007B1809">
        <w:rPr>
          <w:rFonts w:hint="eastAsia"/>
          <w:b/>
          <w:sz w:val="32"/>
          <w:szCs w:val="32"/>
        </w:rPr>
        <w:t>並請列席人員進入會議室務必配戴口罩</w:t>
      </w:r>
      <w:r w:rsidRPr="007B1809">
        <w:rPr>
          <w:rFonts w:hint="eastAsia"/>
          <w:sz w:val="32"/>
          <w:szCs w:val="32"/>
        </w:rPr>
        <w:t>。</w:t>
      </w:r>
    </w:p>
    <w:p w:rsidR="00064D29" w:rsidRPr="007B1809" w:rsidRDefault="00064D29" w:rsidP="00724101">
      <w:pPr>
        <w:pStyle w:val="space1"/>
        <w:spacing w:line="320" w:lineRule="exact"/>
        <w:rPr>
          <w:sz w:val="32"/>
          <w:szCs w:val="32"/>
        </w:rPr>
      </w:pPr>
    </w:p>
    <w:p w:rsidR="00064D29" w:rsidRPr="007B1809" w:rsidRDefault="00064D29">
      <w:pPr>
        <w:pStyle w:val="space1"/>
      </w:pPr>
    </w:p>
    <w:sectPr w:rsidR="00064D29" w:rsidRPr="007B1809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01F3" w:rsidRDefault="00B901F3">
      <w:r>
        <w:separator/>
      </w:r>
    </w:p>
  </w:endnote>
  <w:endnote w:type="continuationSeparator" w:id="0">
    <w:p w:rsidR="00B901F3" w:rsidRDefault="00B90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D45852F" wp14:editId="7F132DB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45852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A506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A506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01F3" w:rsidRDefault="00B901F3">
      <w:r>
        <w:separator/>
      </w:r>
    </w:p>
  </w:footnote>
  <w:footnote w:type="continuationSeparator" w:id="0">
    <w:p w:rsidR="00B901F3" w:rsidRDefault="00B90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6604A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4238C"/>
    <w:rsid w:val="00047669"/>
    <w:rsid w:val="00064D29"/>
    <w:rsid w:val="00066CA1"/>
    <w:rsid w:val="00070772"/>
    <w:rsid w:val="0007225B"/>
    <w:rsid w:val="00076543"/>
    <w:rsid w:val="000B1178"/>
    <w:rsid w:val="000B53D4"/>
    <w:rsid w:val="000E25E5"/>
    <w:rsid w:val="000E683F"/>
    <w:rsid w:val="000F1BE9"/>
    <w:rsid w:val="0010796A"/>
    <w:rsid w:val="001223DE"/>
    <w:rsid w:val="00145350"/>
    <w:rsid w:val="001556E9"/>
    <w:rsid w:val="00163AA7"/>
    <w:rsid w:val="00164399"/>
    <w:rsid w:val="00176F6A"/>
    <w:rsid w:val="001A0D27"/>
    <w:rsid w:val="001C1040"/>
    <w:rsid w:val="001C1C9C"/>
    <w:rsid w:val="001D546E"/>
    <w:rsid w:val="001D7A6F"/>
    <w:rsid w:val="001E6DAF"/>
    <w:rsid w:val="001F7378"/>
    <w:rsid w:val="002078D6"/>
    <w:rsid w:val="00214ADA"/>
    <w:rsid w:val="0022469E"/>
    <w:rsid w:val="002315DF"/>
    <w:rsid w:val="00252D80"/>
    <w:rsid w:val="0028352B"/>
    <w:rsid w:val="002963D3"/>
    <w:rsid w:val="002A132C"/>
    <w:rsid w:val="002C20D5"/>
    <w:rsid w:val="002C22FC"/>
    <w:rsid w:val="0031000C"/>
    <w:rsid w:val="00322547"/>
    <w:rsid w:val="00325851"/>
    <w:rsid w:val="00333218"/>
    <w:rsid w:val="003437E0"/>
    <w:rsid w:val="00354C3F"/>
    <w:rsid w:val="0035532A"/>
    <w:rsid w:val="00355619"/>
    <w:rsid w:val="00362D08"/>
    <w:rsid w:val="00363D62"/>
    <w:rsid w:val="003722D2"/>
    <w:rsid w:val="00374548"/>
    <w:rsid w:val="00374B8E"/>
    <w:rsid w:val="003E052B"/>
    <w:rsid w:val="003E09B9"/>
    <w:rsid w:val="003F2DD9"/>
    <w:rsid w:val="003F4FD1"/>
    <w:rsid w:val="00407DEF"/>
    <w:rsid w:val="00412524"/>
    <w:rsid w:val="00414680"/>
    <w:rsid w:val="00414CBD"/>
    <w:rsid w:val="004151BA"/>
    <w:rsid w:val="0042346F"/>
    <w:rsid w:val="004448C2"/>
    <w:rsid w:val="00456168"/>
    <w:rsid w:val="00460E3C"/>
    <w:rsid w:val="004732B4"/>
    <w:rsid w:val="0047430E"/>
    <w:rsid w:val="0047729A"/>
    <w:rsid w:val="00477645"/>
    <w:rsid w:val="00486276"/>
    <w:rsid w:val="00491CC5"/>
    <w:rsid w:val="004A59C7"/>
    <w:rsid w:val="004A6A2B"/>
    <w:rsid w:val="004D6F64"/>
    <w:rsid w:val="004E12B6"/>
    <w:rsid w:val="004E5DF3"/>
    <w:rsid w:val="00502F3F"/>
    <w:rsid w:val="00504904"/>
    <w:rsid w:val="0052540E"/>
    <w:rsid w:val="00565F74"/>
    <w:rsid w:val="00575864"/>
    <w:rsid w:val="005861BC"/>
    <w:rsid w:val="005950DA"/>
    <w:rsid w:val="005953D0"/>
    <w:rsid w:val="005A5063"/>
    <w:rsid w:val="005C053D"/>
    <w:rsid w:val="005C08F9"/>
    <w:rsid w:val="005C1361"/>
    <w:rsid w:val="005C7EFE"/>
    <w:rsid w:val="00623EE8"/>
    <w:rsid w:val="00636534"/>
    <w:rsid w:val="006378E7"/>
    <w:rsid w:val="006463FD"/>
    <w:rsid w:val="00667CA9"/>
    <w:rsid w:val="006743DA"/>
    <w:rsid w:val="006754A5"/>
    <w:rsid w:val="00691787"/>
    <w:rsid w:val="0069516A"/>
    <w:rsid w:val="006A38FE"/>
    <w:rsid w:val="006A7178"/>
    <w:rsid w:val="006B09B4"/>
    <w:rsid w:val="006B5768"/>
    <w:rsid w:val="006D1D08"/>
    <w:rsid w:val="006E3EE4"/>
    <w:rsid w:val="006F1C0D"/>
    <w:rsid w:val="006F57BD"/>
    <w:rsid w:val="0070199E"/>
    <w:rsid w:val="007126A2"/>
    <w:rsid w:val="00713B64"/>
    <w:rsid w:val="00724101"/>
    <w:rsid w:val="00730788"/>
    <w:rsid w:val="00731852"/>
    <w:rsid w:val="007330C8"/>
    <w:rsid w:val="00733965"/>
    <w:rsid w:val="00741B1E"/>
    <w:rsid w:val="007539CE"/>
    <w:rsid w:val="00754797"/>
    <w:rsid w:val="00761110"/>
    <w:rsid w:val="007628A8"/>
    <w:rsid w:val="00791CE0"/>
    <w:rsid w:val="007B1809"/>
    <w:rsid w:val="007D05DA"/>
    <w:rsid w:val="007D4881"/>
    <w:rsid w:val="007E0D23"/>
    <w:rsid w:val="007F3405"/>
    <w:rsid w:val="007F6F5C"/>
    <w:rsid w:val="00802863"/>
    <w:rsid w:val="0080404F"/>
    <w:rsid w:val="0081203F"/>
    <w:rsid w:val="00824844"/>
    <w:rsid w:val="00824E6E"/>
    <w:rsid w:val="00834D90"/>
    <w:rsid w:val="00841166"/>
    <w:rsid w:val="0084231E"/>
    <w:rsid w:val="0088493B"/>
    <w:rsid w:val="00884C0D"/>
    <w:rsid w:val="00886BC1"/>
    <w:rsid w:val="00887A01"/>
    <w:rsid w:val="008A2EC8"/>
    <w:rsid w:val="008A7CAB"/>
    <w:rsid w:val="008C0F45"/>
    <w:rsid w:val="008C4231"/>
    <w:rsid w:val="008D25D5"/>
    <w:rsid w:val="008D325B"/>
    <w:rsid w:val="008E53CC"/>
    <w:rsid w:val="008E66CE"/>
    <w:rsid w:val="008F0690"/>
    <w:rsid w:val="008F3CF7"/>
    <w:rsid w:val="00921BE1"/>
    <w:rsid w:val="00930E64"/>
    <w:rsid w:val="009402C2"/>
    <w:rsid w:val="00941C55"/>
    <w:rsid w:val="00950EB7"/>
    <w:rsid w:val="00976F26"/>
    <w:rsid w:val="00994847"/>
    <w:rsid w:val="009A605D"/>
    <w:rsid w:val="009D6321"/>
    <w:rsid w:val="00A10360"/>
    <w:rsid w:val="00A14CF9"/>
    <w:rsid w:val="00A23D29"/>
    <w:rsid w:val="00A41B4E"/>
    <w:rsid w:val="00A44BB6"/>
    <w:rsid w:val="00A44BD2"/>
    <w:rsid w:val="00A463FA"/>
    <w:rsid w:val="00A51228"/>
    <w:rsid w:val="00A577A6"/>
    <w:rsid w:val="00A735CC"/>
    <w:rsid w:val="00A74155"/>
    <w:rsid w:val="00A86290"/>
    <w:rsid w:val="00A909FD"/>
    <w:rsid w:val="00AA6D0A"/>
    <w:rsid w:val="00AB3AD6"/>
    <w:rsid w:val="00B00407"/>
    <w:rsid w:val="00B102F1"/>
    <w:rsid w:val="00B303BB"/>
    <w:rsid w:val="00B307CB"/>
    <w:rsid w:val="00B30F4F"/>
    <w:rsid w:val="00B33BE5"/>
    <w:rsid w:val="00B469EB"/>
    <w:rsid w:val="00B57064"/>
    <w:rsid w:val="00B66B49"/>
    <w:rsid w:val="00B81F4F"/>
    <w:rsid w:val="00B901F3"/>
    <w:rsid w:val="00BB7D23"/>
    <w:rsid w:val="00BD334A"/>
    <w:rsid w:val="00BD6BDE"/>
    <w:rsid w:val="00BE0456"/>
    <w:rsid w:val="00BE289F"/>
    <w:rsid w:val="00BE7AB9"/>
    <w:rsid w:val="00BF1803"/>
    <w:rsid w:val="00C02A3D"/>
    <w:rsid w:val="00C23BE5"/>
    <w:rsid w:val="00C26C81"/>
    <w:rsid w:val="00C3165F"/>
    <w:rsid w:val="00C576D1"/>
    <w:rsid w:val="00C60C2D"/>
    <w:rsid w:val="00C63596"/>
    <w:rsid w:val="00C66A3D"/>
    <w:rsid w:val="00C809BF"/>
    <w:rsid w:val="00C93AC7"/>
    <w:rsid w:val="00CA05C8"/>
    <w:rsid w:val="00CA167A"/>
    <w:rsid w:val="00CA440E"/>
    <w:rsid w:val="00CD0906"/>
    <w:rsid w:val="00CF413F"/>
    <w:rsid w:val="00D1361F"/>
    <w:rsid w:val="00D34E5B"/>
    <w:rsid w:val="00D36F85"/>
    <w:rsid w:val="00D4557B"/>
    <w:rsid w:val="00D50806"/>
    <w:rsid w:val="00D50E2F"/>
    <w:rsid w:val="00D6771B"/>
    <w:rsid w:val="00D76A98"/>
    <w:rsid w:val="00D8105E"/>
    <w:rsid w:val="00DA50B7"/>
    <w:rsid w:val="00DB16A8"/>
    <w:rsid w:val="00DB3A9B"/>
    <w:rsid w:val="00DD104E"/>
    <w:rsid w:val="00DE32A4"/>
    <w:rsid w:val="00E03DA3"/>
    <w:rsid w:val="00E0721A"/>
    <w:rsid w:val="00E372BB"/>
    <w:rsid w:val="00E6171B"/>
    <w:rsid w:val="00E63A44"/>
    <w:rsid w:val="00E653BF"/>
    <w:rsid w:val="00E814B9"/>
    <w:rsid w:val="00E87D8C"/>
    <w:rsid w:val="00EA625C"/>
    <w:rsid w:val="00EC07AA"/>
    <w:rsid w:val="00EC6761"/>
    <w:rsid w:val="00EE4324"/>
    <w:rsid w:val="00EF4C63"/>
    <w:rsid w:val="00F00B4E"/>
    <w:rsid w:val="00F01AA9"/>
    <w:rsid w:val="00F032BB"/>
    <w:rsid w:val="00F257C2"/>
    <w:rsid w:val="00F33D41"/>
    <w:rsid w:val="00F40038"/>
    <w:rsid w:val="00F50402"/>
    <w:rsid w:val="00F535B0"/>
    <w:rsid w:val="00F560F8"/>
    <w:rsid w:val="00F60D63"/>
    <w:rsid w:val="00F62E9B"/>
    <w:rsid w:val="00F65E1F"/>
    <w:rsid w:val="00F72BDC"/>
    <w:rsid w:val="00F74F06"/>
    <w:rsid w:val="00F85416"/>
    <w:rsid w:val="00F9297B"/>
    <w:rsid w:val="00F96929"/>
    <w:rsid w:val="00FA2FB8"/>
    <w:rsid w:val="00FA4790"/>
    <w:rsid w:val="00FB55DF"/>
    <w:rsid w:val="00FB7104"/>
    <w:rsid w:val="00FC511C"/>
    <w:rsid w:val="00FF239B"/>
    <w:rsid w:val="00FF6378"/>
    <w:rsid w:val="00FF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CFEE1983-DBD8-439C-B8AB-0ED6458A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customStyle="1" w:styleId="2">
    <w:name w:val="字元 字元2 字元 字元 字元"/>
    <w:basedOn w:val="a"/>
    <w:semiHidden/>
    <w:rsid w:val="00FF239B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a">
    <w:name w:val="List Paragraph"/>
    <w:basedOn w:val="a"/>
    <w:uiPriority w:val="34"/>
    <w:qFormat/>
    <w:rsid w:val="006743D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0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2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mis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172</Words>
  <Characters>984</Characters>
  <Application>Microsoft Office Word</Application>
  <DocSecurity>0</DocSecurity>
  <Lines>8</Lines>
  <Paragraphs>2</Paragraphs>
  <ScaleCrop>false</ScaleCrop>
  <Company>eic</Company>
  <LinksUpToDate>false</LinksUpToDate>
  <CharactersWithSpaces>1154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2</cp:revision>
  <cp:lastPrinted>2021-12-10T06:22:00Z</cp:lastPrinted>
  <dcterms:created xsi:type="dcterms:W3CDTF">2021-12-10T06:29:00Z</dcterms:created>
  <dcterms:modified xsi:type="dcterms:W3CDTF">2021-12-10T06:29:00Z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1102102325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1102102325</vt:lpwstr>
  </property>
  <property fmtid="{D5CDD505-2E9C-101B-9397-08002B2CF9AE}" pid="13" name="發文支號">
    <vt:lpwstr>0</vt:lpwstr>
  </property>
  <property fmtid="{D5CDD505-2E9C-101B-9397-08002B2CF9AE}" pid="14" name="TotFileSize">
    <vt:lpwstr>38</vt:lpwstr>
  </property>
</Properties>
</file>