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8F5C9E" w:rsidRDefault="00B8185A">
      <w:pPr>
        <w:pStyle w:val="title"/>
        <w:rPr>
          <w:rStyle w:val="20"/>
          <w:position w:val="20"/>
        </w:rPr>
      </w:pPr>
      <w:r w:rsidRPr="008F5C9E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8F5C9E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B8185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B8185A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B8185A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proofErr w:type="gramStart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范</w:t>
                            </w:r>
                            <w:proofErr w:type="gramEnd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恩</w:t>
                            </w:r>
                            <w:proofErr w:type="gramStart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邦</w:t>
                            </w:r>
                            <w:proofErr w:type="gramEnd"/>
                          </w:p>
                          <w:p w:rsidR="00B8185A" w:rsidRDefault="00B8185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121F85">
                              <w:rPr>
                                <w:sz w:val="22"/>
                                <w:szCs w:val="22"/>
                              </w:rPr>
                              <w:t>2358-557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  <w:p w:rsidR="00B8185A" w:rsidRDefault="00B8185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2358-5578</w:t>
                            </w:r>
                          </w:p>
                          <w:p w:rsidR="00375D8C" w:rsidRDefault="00B8185A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 w:rsidR="00121F85">
                              <w:rPr>
                                <w:sz w:val="22"/>
                                <w:szCs w:val="22"/>
                              </w:rPr>
                              <w:t>ly20945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B8185A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B8185A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B8185A" w:rsidRDefault="00375D8C">
                      <w:pPr>
                        <w:pStyle w:val="ac"/>
                        <w:rPr>
                          <w:rFonts w:hint="eastAsia"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proofErr w:type="gramStart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范</w:t>
                      </w:r>
                      <w:proofErr w:type="gramEnd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恩</w:t>
                      </w:r>
                      <w:proofErr w:type="gramStart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邦</w:t>
                      </w:r>
                      <w:proofErr w:type="gramEnd"/>
                    </w:p>
                    <w:p w:rsidR="00B8185A" w:rsidRDefault="00B8185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121F85">
                        <w:rPr>
                          <w:sz w:val="22"/>
                          <w:szCs w:val="22"/>
                        </w:rPr>
                        <w:t>2358-557</w:t>
                      </w:r>
                      <w:r>
                        <w:rPr>
                          <w:sz w:val="22"/>
                          <w:szCs w:val="22"/>
                        </w:rPr>
                        <w:t>1</w:t>
                      </w:r>
                    </w:p>
                    <w:p w:rsidR="00B8185A" w:rsidRDefault="00B8185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2358-5578</w:t>
                      </w:r>
                    </w:p>
                    <w:p w:rsidR="00375D8C" w:rsidRDefault="00B8185A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 w:rsidR="00121F85">
                        <w:rPr>
                          <w:sz w:val="22"/>
                          <w:szCs w:val="22"/>
                        </w:rPr>
                        <w:t>ly20945</w:t>
                      </w:r>
                      <w:r>
                        <w:rPr>
                          <w:sz w:val="22"/>
                          <w:szCs w:val="22"/>
                        </w:rPr>
                        <w:t>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8F5C9E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8F5C9E">
        <w:rPr>
          <w:rStyle w:val="20"/>
          <w:rFonts w:hint="eastAsia"/>
          <w:position w:val="20"/>
        </w:rPr>
        <w:t>財政委員會</w:t>
      </w:r>
      <w:r w:rsidR="00375D8C" w:rsidRPr="008F5C9E">
        <w:rPr>
          <w:rStyle w:val="20"/>
          <w:rFonts w:hint="eastAsia"/>
          <w:position w:val="20"/>
        </w:rPr>
        <w:t xml:space="preserve">　函</w:t>
      </w:r>
    </w:p>
    <w:p w:rsidR="00375D8C" w:rsidRPr="008F5C9E" w:rsidRDefault="00375D8C">
      <w:pPr>
        <w:pStyle w:val="titlespace"/>
        <w:rPr>
          <w:rStyle w:val="8"/>
        </w:rPr>
      </w:pPr>
    </w:p>
    <w:p w:rsidR="00375D8C" w:rsidRPr="008F5C9E" w:rsidRDefault="00375D8C">
      <w:pPr>
        <w:pStyle w:val="space2"/>
      </w:pPr>
    </w:p>
    <w:p w:rsidR="00375D8C" w:rsidRPr="008F5C9E" w:rsidRDefault="00375D8C">
      <w:pPr>
        <w:pStyle w:val="space2"/>
      </w:pPr>
    </w:p>
    <w:p w:rsidR="00375D8C" w:rsidRPr="008F5C9E" w:rsidRDefault="00375D8C">
      <w:pPr>
        <w:pStyle w:val="11"/>
        <w:spacing w:line="14" w:lineRule="exact"/>
        <w:ind w:leftChars="0" w:left="0"/>
      </w:pPr>
    </w:p>
    <w:p w:rsidR="006B58C5" w:rsidRPr="008F5C9E" w:rsidRDefault="00375D8C">
      <w:pPr>
        <w:pStyle w:val="ad"/>
        <w:spacing w:line="360" w:lineRule="exact"/>
      </w:pPr>
      <w:r w:rsidRPr="008F5C9E">
        <w:rPr>
          <w:rFonts w:hint="eastAsia"/>
        </w:rPr>
        <w:t>受文者：</w:t>
      </w:r>
      <w:bookmarkStart w:id="5" w:name="受文者"/>
      <w:bookmarkEnd w:id="5"/>
      <w:r w:rsidR="000E0D32" w:rsidRPr="008F5C9E">
        <w:rPr>
          <w:rFonts w:hint="eastAsia"/>
        </w:rPr>
        <w:t>本會</w:t>
      </w:r>
      <w:r w:rsidR="006B58C5" w:rsidRPr="008F5C9E">
        <w:rPr>
          <w:rFonts w:hint="eastAsia"/>
        </w:rPr>
        <w:t>委員</w:t>
      </w:r>
    </w:p>
    <w:p w:rsidR="00375D8C" w:rsidRPr="008F5C9E" w:rsidRDefault="00B8185A">
      <w:pPr>
        <w:pStyle w:val="space"/>
      </w:pPr>
      <w:r w:rsidRPr="008F5C9E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8" w:name="分類號"/>
                      <w:bookmarkEnd w:id="8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保存年限"/>
                      <w:bookmarkEnd w:id="9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8F5C9E" w:rsidRDefault="00375D8C">
      <w:pPr>
        <w:pStyle w:val="ae"/>
        <w:spacing w:line="240" w:lineRule="exact"/>
      </w:pPr>
      <w:r w:rsidRPr="008F5C9E">
        <w:fldChar w:fldCharType="begin"/>
      </w:r>
      <w:r w:rsidRPr="008F5C9E">
        <w:instrText xml:space="preserve"> </w:instrText>
      </w:r>
      <w:r w:rsidRPr="008F5C9E">
        <w:rPr>
          <w:rFonts w:hint="eastAsia"/>
        </w:rPr>
        <w:instrText>MACROBUTTON  DocDispatch 發文日期：</w:instrText>
      </w:r>
      <w:r w:rsidRPr="008F5C9E">
        <w:fldChar w:fldCharType="end"/>
      </w:r>
      <w:bookmarkStart w:id="10" w:name="發文日期"/>
      <w:bookmarkEnd w:id="10"/>
      <w:r w:rsidR="00351022" w:rsidRPr="008F5C9E">
        <w:rPr>
          <w:rFonts w:hint="eastAsia"/>
        </w:rPr>
        <w:t>中華民國</w:t>
      </w:r>
      <w:r w:rsidR="00121F85" w:rsidRPr="008F5C9E">
        <w:t>1</w:t>
      </w:r>
      <w:r w:rsidR="00121F85" w:rsidRPr="008F5C9E">
        <w:rPr>
          <w:rFonts w:hint="eastAsia"/>
        </w:rPr>
        <w:t>10</w:t>
      </w:r>
      <w:r w:rsidR="00351022" w:rsidRPr="008F5C9E">
        <w:t>年</w:t>
      </w:r>
      <w:r w:rsidR="00121F85" w:rsidRPr="008F5C9E">
        <w:t>1</w:t>
      </w:r>
      <w:r w:rsidR="00121F85" w:rsidRPr="008F5C9E">
        <w:rPr>
          <w:rFonts w:hint="eastAsia"/>
        </w:rPr>
        <w:t>2</w:t>
      </w:r>
      <w:r w:rsidR="00351022" w:rsidRPr="008F5C9E">
        <w:t>月</w:t>
      </w:r>
      <w:r w:rsidR="0031288F" w:rsidRPr="008F5C9E">
        <w:rPr>
          <w:rFonts w:hint="eastAsia"/>
        </w:rPr>
        <w:t>10</w:t>
      </w:r>
      <w:r w:rsidR="00351022" w:rsidRPr="008F5C9E">
        <w:t>日</w:t>
      </w:r>
    </w:p>
    <w:p w:rsidR="00375D8C" w:rsidRPr="008F5C9E" w:rsidRDefault="00375D8C">
      <w:pPr>
        <w:pStyle w:val="ae"/>
        <w:spacing w:line="240" w:lineRule="exact"/>
      </w:pPr>
      <w:r w:rsidRPr="008F5C9E">
        <w:rPr>
          <w:rFonts w:hint="eastAsia"/>
        </w:rPr>
        <w:t>發文字號：</w:t>
      </w:r>
      <w:bookmarkStart w:id="11" w:name="發文字號"/>
      <w:bookmarkEnd w:id="11"/>
      <w:r w:rsidR="00FE7DBA">
        <w:rPr>
          <w:rFonts w:hint="eastAsia"/>
        </w:rPr>
        <w:t>台</w:t>
      </w:r>
      <w:proofErr w:type="gramStart"/>
      <w:r w:rsidR="00FE7DBA">
        <w:rPr>
          <w:rFonts w:hint="eastAsia"/>
        </w:rPr>
        <w:t>立財字</w:t>
      </w:r>
      <w:proofErr w:type="gramEnd"/>
      <w:r w:rsidR="00FE7DBA">
        <w:rPr>
          <w:rFonts w:hint="eastAsia"/>
        </w:rPr>
        <w:t>第</w:t>
      </w:r>
      <w:r w:rsidR="00FE7DBA">
        <w:t>1102102330號</w:t>
      </w:r>
    </w:p>
    <w:p w:rsidR="00375D8C" w:rsidRPr="008F5C9E" w:rsidRDefault="00375D8C">
      <w:pPr>
        <w:pStyle w:val="ae"/>
        <w:spacing w:line="240" w:lineRule="exact"/>
      </w:pPr>
      <w:r w:rsidRPr="008F5C9E">
        <w:fldChar w:fldCharType="begin"/>
      </w:r>
      <w:r w:rsidRPr="008F5C9E">
        <w:instrText xml:space="preserve"> </w:instrText>
      </w:r>
      <w:r w:rsidRPr="008F5C9E">
        <w:rPr>
          <w:rFonts w:hint="eastAsia"/>
        </w:rPr>
        <w:instrText>MACROBUTTON  DocSpeed 速別：</w:instrText>
      </w:r>
      <w:r w:rsidRPr="008F5C9E">
        <w:fldChar w:fldCharType="end"/>
      </w:r>
      <w:bookmarkStart w:id="12" w:name="速別"/>
      <w:bookmarkEnd w:id="12"/>
      <w:r w:rsidR="00F45117" w:rsidRPr="008F5C9E">
        <w:rPr>
          <w:rFonts w:hint="eastAsia"/>
        </w:rPr>
        <w:t>最速件</w:t>
      </w:r>
    </w:p>
    <w:p w:rsidR="00375D8C" w:rsidRPr="008F5C9E" w:rsidRDefault="00375D8C">
      <w:pPr>
        <w:pStyle w:val="ae"/>
        <w:spacing w:line="240" w:lineRule="exact"/>
      </w:pPr>
      <w:r w:rsidRPr="008F5C9E">
        <w:fldChar w:fldCharType="begin"/>
      </w:r>
      <w:r w:rsidRPr="008F5C9E">
        <w:instrText xml:space="preserve"> </w:instrText>
      </w:r>
      <w:r w:rsidRPr="008F5C9E">
        <w:rPr>
          <w:rFonts w:hint="eastAsia"/>
        </w:rPr>
        <w:instrText>MACROBUTTON  DocSecurity 密等及解密條件或保密期限：</w:instrText>
      </w:r>
      <w:r w:rsidRPr="008F5C9E">
        <w:fldChar w:fldCharType="end"/>
      </w:r>
      <w:bookmarkStart w:id="13" w:name="密等及解密條件或保密期限"/>
      <w:bookmarkStart w:id="14" w:name="_GoBack"/>
      <w:bookmarkEnd w:id="13"/>
      <w:bookmarkEnd w:id="14"/>
    </w:p>
    <w:p w:rsidR="005F4BCE" w:rsidRPr="008F5C9E" w:rsidRDefault="00375D8C">
      <w:pPr>
        <w:pStyle w:val="ae"/>
        <w:spacing w:line="240" w:lineRule="exact"/>
      </w:pPr>
      <w:r w:rsidRPr="008F5C9E">
        <w:rPr>
          <w:rFonts w:hint="eastAsia"/>
        </w:rPr>
        <w:t>附件：</w:t>
      </w:r>
      <w:bookmarkStart w:id="15" w:name="附件"/>
      <w:bookmarkEnd w:id="15"/>
      <w:r w:rsidR="00AF19A8" w:rsidRPr="008F5C9E">
        <w:rPr>
          <w:rFonts w:hint="eastAsia"/>
        </w:rPr>
        <w:t>如說明</w:t>
      </w:r>
      <w:r w:rsidR="009744B0" w:rsidRPr="008F5C9E">
        <w:rPr>
          <w:rFonts w:hint="eastAsia"/>
        </w:rPr>
        <w:t>二</w:t>
      </w:r>
    </w:p>
    <w:p w:rsidR="00375D8C" w:rsidRPr="008F5C9E" w:rsidRDefault="00375D8C">
      <w:pPr>
        <w:pStyle w:val="space0"/>
      </w:pPr>
    </w:p>
    <w:p w:rsidR="00B8185A" w:rsidRPr="008F5C9E" w:rsidRDefault="00375D8C" w:rsidP="00B8185A">
      <w:pPr>
        <w:pStyle w:val="af"/>
        <w:spacing w:line="520" w:lineRule="exact"/>
        <w:ind w:left="964" w:hanging="964"/>
      </w:pPr>
      <w:r w:rsidRPr="008F5C9E">
        <w:rPr>
          <w:rFonts w:hint="eastAsia"/>
        </w:rPr>
        <w:t>主旨：</w:t>
      </w:r>
      <w:bookmarkStart w:id="16" w:name="主旨"/>
      <w:bookmarkEnd w:id="16"/>
      <w:r w:rsidR="00B8185A" w:rsidRPr="008F5C9E">
        <w:rPr>
          <w:rFonts w:hint="eastAsia"/>
        </w:rPr>
        <w:t>本會訂於</w:t>
      </w:r>
      <w:r w:rsidR="00121F85" w:rsidRPr="008F5C9E">
        <w:t>1</w:t>
      </w:r>
      <w:r w:rsidR="00121F85" w:rsidRPr="008F5C9E">
        <w:rPr>
          <w:rFonts w:hint="eastAsia"/>
        </w:rPr>
        <w:t>10</w:t>
      </w:r>
      <w:r w:rsidR="00B8185A" w:rsidRPr="008F5C9E">
        <w:t>年</w:t>
      </w:r>
      <w:r w:rsidR="008F75E8" w:rsidRPr="008F5C9E">
        <w:rPr>
          <w:rFonts w:hint="eastAsia"/>
        </w:rPr>
        <w:t>1</w:t>
      </w:r>
      <w:r w:rsidR="00121F85" w:rsidRPr="008F5C9E">
        <w:rPr>
          <w:rFonts w:hint="eastAsia"/>
        </w:rPr>
        <w:t>2</w:t>
      </w:r>
      <w:r w:rsidR="00B8185A" w:rsidRPr="008F5C9E">
        <w:t>月</w:t>
      </w:r>
      <w:r w:rsidR="00121F85" w:rsidRPr="008F5C9E">
        <w:rPr>
          <w:rFonts w:hint="eastAsia"/>
        </w:rPr>
        <w:t>16</w:t>
      </w:r>
      <w:r w:rsidR="00B8185A" w:rsidRPr="008F5C9E">
        <w:t>日（星期</w:t>
      </w:r>
      <w:r w:rsidR="00121F85" w:rsidRPr="008F5C9E">
        <w:rPr>
          <w:rFonts w:hint="eastAsia"/>
        </w:rPr>
        <w:t>四</w:t>
      </w:r>
      <w:r w:rsidR="00451390" w:rsidRPr="008F5C9E">
        <w:t>）</w:t>
      </w:r>
      <w:r w:rsidR="003638D2" w:rsidRPr="008F5C9E">
        <w:rPr>
          <w:rFonts w:hint="eastAsia"/>
        </w:rPr>
        <w:t>考察</w:t>
      </w:r>
      <w:proofErr w:type="gramStart"/>
      <w:r w:rsidR="006D058B" w:rsidRPr="008F5C9E">
        <w:rPr>
          <w:rFonts w:hint="eastAsia"/>
        </w:rPr>
        <w:t>臺</w:t>
      </w:r>
      <w:proofErr w:type="gramEnd"/>
      <w:r w:rsidR="006D058B" w:rsidRPr="008F5C9E">
        <w:rPr>
          <w:rFonts w:hint="eastAsia"/>
        </w:rPr>
        <w:t>北捷運系統環狀</w:t>
      </w:r>
      <w:r w:rsidR="001055A8" w:rsidRPr="008F5C9E">
        <w:rPr>
          <w:rFonts w:hint="eastAsia"/>
        </w:rPr>
        <w:t>線中和成功路延伸公館路線（南北線）預算執行</w:t>
      </w:r>
      <w:r w:rsidR="00351022" w:rsidRPr="008F5C9E">
        <w:rPr>
          <w:rFonts w:hint="eastAsia"/>
        </w:rPr>
        <w:t>及相關規劃情形，</w:t>
      </w:r>
      <w:r w:rsidR="00B8185A" w:rsidRPr="008F5C9E">
        <w:t>敬請　委員屆時參加。</w:t>
      </w:r>
    </w:p>
    <w:p w:rsidR="005F4BCE" w:rsidRPr="008F5C9E" w:rsidRDefault="00375D8C" w:rsidP="00B8185A">
      <w:pPr>
        <w:pStyle w:val="af0"/>
      </w:pPr>
      <w:bookmarkStart w:id="17" w:name="段落"/>
      <w:bookmarkEnd w:id="17"/>
      <w:r w:rsidRPr="008F5C9E">
        <w:rPr>
          <w:rFonts w:hint="eastAsia"/>
        </w:rPr>
        <w:t>說明：</w:t>
      </w:r>
    </w:p>
    <w:p w:rsidR="005F4BCE" w:rsidRPr="008F5C9E" w:rsidRDefault="005F4BCE" w:rsidP="005F4BCE">
      <w:pPr>
        <w:pStyle w:val="1-2"/>
        <w:spacing w:line="520" w:lineRule="exact"/>
        <w:jc w:val="both"/>
        <w:rPr>
          <w:szCs w:val="32"/>
        </w:rPr>
      </w:pPr>
      <w:r w:rsidRPr="008F5C9E">
        <w:rPr>
          <w:rFonts w:hint="eastAsia"/>
          <w:szCs w:val="32"/>
        </w:rPr>
        <w:t>本次考察行程係經輪值召集委員</w:t>
      </w:r>
      <w:r w:rsidR="000E0D32" w:rsidRPr="008F5C9E">
        <w:rPr>
          <w:rFonts w:hint="eastAsia"/>
          <w:szCs w:val="32"/>
        </w:rPr>
        <w:t>排定</w:t>
      </w:r>
      <w:r w:rsidRPr="008F5C9E">
        <w:rPr>
          <w:rFonts w:hint="eastAsia"/>
          <w:szCs w:val="32"/>
        </w:rPr>
        <w:t>。</w:t>
      </w:r>
    </w:p>
    <w:p w:rsidR="005F4BCE" w:rsidRPr="008F5C9E" w:rsidRDefault="005F4BCE" w:rsidP="005F4BCE">
      <w:pPr>
        <w:pStyle w:val="1-2"/>
        <w:spacing w:line="520" w:lineRule="exact"/>
        <w:jc w:val="both"/>
        <w:rPr>
          <w:szCs w:val="32"/>
        </w:rPr>
      </w:pPr>
      <w:r w:rsidRPr="008F5C9E">
        <w:rPr>
          <w:rFonts w:hint="eastAsia"/>
        </w:rPr>
        <w:t>檢附考察行程表及委員參加登記回條各</w:t>
      </w:r>
      <w:r w:rsidRPr="008F5C9E">
        <w:t>1份。</w:t>
      </w:r>
    </w:p>
    <w:p w:rsidR="00375D8C" w:rsidRPr="008F5C9E" w:rsidRDefault="00375D8C" w:rsidP="006E6FB1">
      <w:pPr>
        <w:pStyle w:val="af1"/>
        <w:spacing w:line="480" w:lineRule="exact"/>
        <w:ind w:left="732" w:hangingChars="305" w:hanging="732"/>
      </w:pPr>
      <w:r w:rsidRPr="008F5C9E">
        <w:rPr>
          <w:rFonts w:hint="eastAsia"/>
        </w:rPr>
        <w:t>正本：</w:t>
      </w:r>
      <w:bookmarkStart w:id="18" w:name="正本"/>
      <w:bookmarkEnd w:id="18"/>
      <w:r w:rsidR="000E0D32" w:rsidRPr="008F5C9E">
        <w:rPr>
          <w:rFonts w:hint="eastAsia"/>
        </w:rPr>
        <w:t>本會</w:t>
      </w:r>
      <w:r w:rsidR="008F75E8" w:rsidRPr="008F5C9E">
        <w:rPr>
          <w:rFonts w:hint="eastAsia"/>
        </w:rPr>
        <w:t>委員</w:t>
      </w:r>
      <w:r w:rsidR="000E0D32" w:rsidRPr="008F5C9E">
        <w:rPr>
          <w:rFonts w:hint="eastAsia"/>
        </w:rPr>
        <w:t>、</w:t>
      </w:r>
      <w:r w:rsidR="00EA7744" w:rsidRPr="008F5C9E">
        <w:rPr>
          <w:rFonts w:hint="eastAsia"/>
        </w:rPr>
        <w:t>立法委員洪孟楷</w:t>
      </w:r>
      <w:r w:rsidR="000E0D32" w:rsidRPr="008F5C9E">
        <w:rPr>
          <w:rFonts w:hint="eastAsia"/>
        </w:rPr>
        <w:t>國會辦公室、立法委員林淑芬國會辦公室、立法委員蘇巧慧國會辦公室、立法委員</w:t>
      </w:r>
      <w:r w:rsidR="00405007" w:rsidRPr="008F5C9E">
        <w:rPr>
          <w:rFonts w:hint="eastAsia"/>
        </w:rPr>
        <w:t>張宏陸</w:t>
      </w:r>
      <w:r w:rsidR="000E0D32" w:rsidRPr="008F5C9E">
        <w:rPr>
          <w:rFonts w:hint="eastAsia"/>
        </w:rPr>
        <w:t>國會辦公室、立法委員羅致政國會辦公室、立法委員吳琪銘國會辦公室</w:t>
      </w:r>
      <w:r w:rsidR="00EA7744" w:rsidRPr="008F5C9E">
        <w:rPr>
          <w:rFonts w:hint="eastAsia"/>
        </w:rPr>
        <w:t>、立法委員賴品妤國會辦公室</w:t>
      </w:r>
      <w:r w:rsidR="000F531B" w:rsidRPr="008F5C9E">
        <w:rPr>
          <w:rFonts w:hint="eastAsia"/>
        </w:rPr>
        <w:t>、立法委員江永昌國會辦公室</w:t>
      </w:r>
    </w:p>
    <w:p w:rsidR="00375D8C" w:rsidRPr="008F5C9E" w:rsidRDefault="00375D8C" w:rsidP="006E6FB1">
      <w:pPr>
        <w:pStyle w:val="af2"/>
        <w:spacing w:line="480" w:lineRule="exact"/>
        <w:ind w:left="732" w:hangingChars="305" w:hanging="732"/>
      </w:pPr>
      <w:r w:rsidRPr="008F5C9E">
        <w:rPr>
          <w:rFonts w:hint="eastAsia"/>
        </w:rPr>
        <w:t>副本：</w:t>
      </w:r>
      <w:bookmarkStart w:id="19" w:name="副本"/>
      <w:bookmarkEnd w:id="19"/>
      <w:r w:rsidR="008F75E8" w:rsidRPr="008F5C9E">
        <w:rPr>
          <w:rFonts w:hint="eastAsia"/>
        </w:rPr>
        <w:t>本</w:t>
      </w:r>
      <w:r w:rsidR="001B661F" w:rsidRPr="008F5C9E">
        <w:rPr>
          <w:rFonts w:hint="eastAsia"/>
        </w:rPr>
        <w:t>院各黨團、</w:t>
      </w:r>
      <w:r w:rsidR="00914D69" w:rsidRPr="008F5C9E">
        <w:rPr>
          <w:rFonts w:hint="eastAsia"/>
        </w:rPr>
        <w:t>本院相關單位</w:t>
      </w:r>
    </w:p>
    <w:p w:rsidR="00375D8C" w:rsidRPr="008F5C9E" w:rsidRDefault="00375D8C">
      <w:pPr>
        <w:pStyle w:val="space1"/>
      </w:pPr>
    </w:p>
    <w:p w:rsidR="00375D8C" w:rsidRPr="008F5C9E" w:rsidRDefault="00375D8C">
      <w:pPr>
        <w:pStyle w:val="space1"/>
      </w:pPr>
    </w:p>
    <w:sectPr w:rsidR="00375D8C" w:rsidRPr="008F5C9E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2D5B" w:rsidRDefault="003B2D5B">
      <w:r>
        <w:separator/>
      </w:r>
    </w:p>
  </w:endnote>
  <w:endnote w:type="continuationSeparator" w:id="0">
    <w:p w:rsidR="003B2D5B" w:rsidRDefault="003B2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B8185A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A17C9C" wp14:editId="43366E9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A17C9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8E6254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8E6254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2D5B" w:rsidRDefault="003B2D5B">
      <w:r>
        <w:separator/>
      </w:r>
    </w:p>
  </w:footnote>
  <w:footnote w:type="continuationSeparator" w:id="0">
    <w:p w:rsidR="003B2D5B" w:rsidRDefault="003B2D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B8185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E17234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85A"/>
    <w:rsid w:val="0000627B"/>
    <w:rsid w:val="00007F74"/>
    <w:rsid w:val="0001284C"/>
    <w:rsid w:val="0001517D"/>
    <w:rsid w:val="000300ED"/>
    <w:rsid w:val="0003214F"/>
    <w:rsid w:val="00033862"/>
    <w:rsid w:val="00052A4E"/>
    <w:rsid w:val="00052D33"/>
    <w:rsid w:val="00061E34"/>
    <w:rsid w:val="00062074"/>
    <w:rsid w:val="00063965"/>
    <w:rsid w:val="0007534C"/>
    <w:rsid w:val="00075F09"/>
    <w:rsid w:val="00091B9D"/>
    <w:rsid w:val="00092C85"/>
    <w:rsid w:val="000974E6"/>
    <w:rsid w:val="000B0C4E"/>
    <w:rsid w:val="000B5B99"/>
    <w:rsid w:val="000C51F2"/>
    <w:rsid w:val="000D540D"/>
    <w:rsid w:val="000E0D32"/>
    <w:rsid w:val="000E7D60"/>
    <w:rsid w:val="000E7FCD"/>
    <w:rsid w:val="000F531B"/>
    <w:rsid w:val="000F63E6"/>
    <w:rsid w:val="000F7FD5"/>
    <w:rsid w:val="00103AD2"/>
    <w:rsid w:val="001055A8"/>
    <w:rsid w:val="00107DB9"/>
    <w:rsid w:val="00116010"/>
    <w:rsid w:val="00121F85"/>
    <w:rsid w:val="00124700"/>
    <w:rsid w:val="00134562"/>
    <w:rsid w:val="00143721"/>
    <w:rsid w:val="00144E3D"/>
    <w:rsid w:val="001507E1"/>
    <w:rsid w:val="00153D13"/>
    <w:rsid w:val="0016450F"/>
    <w:rsid w:val="001667FF"/>
    <w:rsid w:val="0017190A"/>
    <w:rsid w:val="00191614"/>
    <w:rsid w:val="00191CA9"/>
    <w:rsid w:val="0019204D"/>
    <w:rsid w:val="00196097"/>
    <w:rsid w:val="00197B4A"/>
    <w:rsid w:val="001A6C50"/>
    <w:rsid w:val="001B12BE"/>
    <w:rsid w:val="001B1F8A"/>
    <w:rsid w:val="001B661F"/>
    <w:rsid w:val="001C5A12"/>
    <w:rsid w:val="001C7265"/>
    <w:rsid w:val="001D42C9"/>
    <w:rsid w:val="001D4EA4"/>
    <w:rsid w:val="001E163B"/>
    <w:rsid w:val="001E3898"/>
    <w:rsid w:val="001F6A70"/>
    <w:rsid w:val="0020448F"/>
    <w:rsid w:val="0020475D"/>
    <w:rsid w:val="002054BC"/>
    <w:rsid w:val="0020604E"/>
    <w:rsid w:val="0020731E"/>
    <w:rsid w:val="002121B9"/>
    <w:rsid w:val="00214AF5"/>
    <w:rsid w:val="00221AC2"/>
    <w:rsid w:val="00226896"/>
    <w:rsid w:val="00226C2B"/>
    <w:rsid w:val="00235E1A"/>
    <w:rsid w:val="0024595E"/>
    <w:rsid w:val="00264651"/>
    <w:rsid w:val="00275B74"/>
    <w:rsid w:val="00276307"/>
    <w:rsid w:val="002903D8"/>
    <w:rsid w:val="0029427E"/>
    <w:rsid w:val="002B0BB4"/>
    <w:rsid w:val="002C2E94"/>
    <w:rsid w:val="002D3C63"/>
    <w:rsid w:val="002E4AD8"/>
    <w:rsid w:val="002F1C4B"/>
    <w:rsid w:val="002F2518"/>
    <w:rsid w:val="003079BE"/>
    <w:rsid w:val="003119EF"/>
    <w:rsid w:val="0031288F"/>
    <w:rsid w:val="003163A6"/>
    <w:rsid w:val="003245E3"/>
    <w:rsid w:val="00324E59"/>
    <w:rsid w:val="00327B82"/>
    <w:rsid w:val="0033121C"/>
    <w:rsid w:val="0034171D"/>
    <w:rsid w:val="00350A4F"/>
    <w:rsid w:val="00351022"/>
    <w:rsid w:val="0035792B"/>
    <w:rsid w:val="003638D2"/>
    <w:rsid w:val="00374B75"/>
    <w:rsid w:val="00374FE6"/>
    <w:rsid w:val="00375D8C"/>
    <w:rsid w:val="003850F6"/>
    <w:rsid w:val="003903AA"/>
    <w:rsid w:val="003A1AF1"/>
    <w:rsid w:val="003A2795"/>
    <w:rsid w:val="003A7711"/>
    <w:rsid w:val="003B08A2"/>
    <w:rsid w:val="003B21D8"/>
    <w:rsid w:val="003B2D5B"/>
    <w:rsid w:val="003B4995"/>
    <w:rsid w:val="003C0504"/>
    <w:rsid w:val="003C4AF0"/>
    <w:rsid w:val="003C7687"/>
    <w:rsid w:val="003C7EDC"/>
    <w:rsid w:val="003D03BD"/>
    <w:rsid w:val="003D0D58"/>
    <w:rsid w:val="003D158F"/>
    <w:rsid w:val="003D4034"/>
    <w:rsid w:val="003E20F8"/>
    <w:rsid w:val="003E3FAB"/>
    <w:rsid w:val="003E4A4C"/>
    <w:rsid w:val="003F10CB"/>
    <w:rsid w:val="003F2987"/>
    <w:rsid w:val="003F7B98"/>
    <w:rsid w:val="00405007"/>
    <w:rsid w:val="00415044"/>
    <w:rsid w:val="00420BA6"/>
    <w:rsid w:val="00420EB0"/>
    <w:rsid w:val="00447238"/>
    <w:rsid w:val="00451390"/>
    <w:rsid w:val="00462882"/>
    <w:rsid w:val="004633FD"/>
    <w:rsid w:val="00465BFD"/>
    <w:rsid w:val="0046746F"/>
    <w:rsid w:val="00471ABE"/>
    <w:rsid w:val="004755BF"/>
    <w:rsid w:val="004761F1"/>
    <w:rsid w:val="00480837"/>
    <w:rsid w:val="00480892"/>
    <w:rsid w:val="00480A57"/>
    <w:rsid w:val="0048376D"/>
    <w:rsid w:val="00495AA7"/>
    <w:rsid w:val="004A173F"/>
    <w:rsid w:val="004A3B2A"/>
    <w:rsid w:val="004C0049"/>
    <w:rsid w:val="004C33C9"/>
    <w:rsid w:val="004C46E7"/>
    <w:rsid w:val="004D7A01"/>
    <w:rsid w:val="004E1A76"/>
    <w:rsid w:val="004F1293"/>
    <w:rsid w:val="004F2127"/>
    <w:rsid w:val="004F2448"/>
    <w:rsid w:val="00512209"/>
    <w:rsid w:val="005141D8"/>
    <w:rsid w:val="0051779F"/>
    <w:rsid w:val="00520528"/>
    <w:rsid w:val="00527CDB"/>
    <w:rsid w:val="0053730D"/>
    <w:rsid w:val="00540A4A"/>
    <w:rsid w:val="00563211"/>
    <w:rsid w:val="00563712"/>
    <w:rsid w:val="005750F3"/>
    <w:rsid w:val="00577CF7"/>
    <w:rsid w:val="00585286"/>
    <w:rsid w:val="00587D78"/>
    <w:rsid w:val="00594EE2"/>
    <w:rsid w:val="005B104E"/>
    <w:rsid w:val="005B2925"/>
    <w:rsid w:val="005B3FFC"/>
    <w:rsid w:val="005B5CD1"/>
    <w:rsid w:val="005C3FF3"/>
    <w:rsid w:val="005C5B89"/>
    <w:rsid w:val="005D4618"/>
    <w:rsid w:val="005E148C"/>
    <w:rsid w:val="005E2653"/>
    <w:rsid w:val="005F4BCE"/>
    <w:rsid w:val="006009BC"/>
    <w:rsid w:val="00600E52"/>
    <w:rsid w:val="006073CD"/>
    <w:rsid w:val="00610840"/>
    <w:rsid w:val="0061546B"/>
    <w:rsid w:val="00617CB0"/>
    <w:rsid w:val="00630F2E"/>
    <w:rsid w:val="00632546"/>
    <w:rsid w:val="00636374"/>
    <w:rsid w:val="00636EB7"/>
    <w:rsid w:val="006401D8"/>
    <w:rsid w:val="00641213"/>
    <w:rsid w:val="006433C7"/>
    <w:rsid w:val="00651E70"/>
    <w:rsid w:val="00654701"/>
    <w:rsid w:val="0065725D"/>
    <w:rsid w:val="006612C2"/>
    <w:rsid w:val="00662355"/>
    <w:rsid w:val="0066254D"/>
    <w:rsid w:val="00665EB8"/>
    <w:rsid w:val="00671A4C"/>
    <w:rsid w:val="006755ED"/>
    <w:rsid w:val="0067668F"/>
    <w:rsid w:val="00681957"/>
    <w:rsid w:val="00686A47"/>
    <w:rsid w:val="0069201F"/>
    <w:rsid w:val="006A09AE"/>
    <w:rsid w:val="006A2372"/>
    <w:rsid w:val="006A5CAA"/>
    <w:rsid w:val="006B0E30"/>
    <w:rsid w:val="006B58C5"/>
    <w:rsid w:val="006C18E3"/>
    <w:rsid w:val="006D018F"/>
    <w:rsid w:val="006D058B"/>
    <w:rsid w:val="006D774D"/>
    <w:rsid w:val="006E1B59"/>
    <w:rsid w:val="006E6FB1"/>
    <w:rsid w:val="006F628D"/>
    <w:rsid w:val="00715628"/>
    <w:rsid w:val="007168D5"/>
    <w:rsid w:val="00720D68"/>
    <w:rsid w:val="00727DC4"/>
    <w:rsid w:val="0073092A"/>
    <w:rsid w:val="00733101"/>
    <w:rsid w:val="0073772B"/>
    <w:rsid w:val="00757E49"/>
    <w:rsid w:val="007645B9"/>
    <w:rsid w:val="007727E8"/>
    <w:rsid w:val="00776ABC"/>
    <w:rsid w:val="00777554"/>
    <w:rsid w:val="00781447"/>
    <w:rsid w:val="00785603"/>
    <w:rsid w:val="007B2E9D"/>
    <w:rsid w:val="007B70AA"/>
    <w:rsid w:val="007C6E75"/>
    <w:rsid w:val="007D2819"/>
    <w:rsid w:val="007F177C"/>
    <w:rsid w:val="00800207"/>
    <w:rsid w:val="00800A3A"/>
    <w:rsid w:val="00801EBD"/>
    <w:rsid w:val="00803EF4"/>
    <w:rsid w:val="00843F5A"/>
    <w:rsid w:val="008440D0"/>
    <w:rsid w:val="00851B28"/>
    <w:rsid w:val="00851BB1"/>
    <w:rsid w:val="00851DE2"/>
    <w:rsid w:val="0085318A"/>
    <w:rsid w:val="00865043"/>
    <w:rsid w:val="00874589"/>
    <w:rsid w:val="00874CCA"/>
    <w:rsid w:val="00883804"/>
    <w:rsid w:val="008A0F35"/>
    <w:rsid w:val="008A145E"/>
    <w:rsid w:val="008A53DE"/>
    <w:rsid w:val="008B708E"/>
    <w:rsid w:val="008B759C"/>
    <w:rsid w:val="008C35A6"/>
    <w:rsid w:val="008C6ABF"/>
    <w:rsid w:val="008D3005"/>
    <w:rsid w:val="008D6964"/>
    <w:rsid w:val="008E4681"/>
    <w:rsid w:val="008E6254"/>
    <w:rsid w:val="008F01C8"/>
    <w:rsid w:val="008F4E31"/>
    <w:rsid w:val="008F5C9E"/>
    <w:rsid w:val="008F75E8"/>
    <w:rsid w:val="00900B01"/>
    <w:rsid w:val="00900BC3"/>
    <w:rsid w:val="0090171D"/>
    <w:rsid w:val="00902FFB"/>
    <w:rsid w:val="00907A44"/>
    <w:rsid w:val="00914D69"/>
    <w:rsid w:val="00914E54"/>
    <w:rsid w:val="009163A5"/>
    <w:rsid w:val="00947697"/>
    <w:rsid w:val="009532A9"/>
    <w:rsid w:val="0095723E"/>
    <w:rsid w:val="009625EF"/>
    <w:rsid w:val="00966754"/>
    <w:rsid w:val="009744B0"/>
    <w:rsid w:val="00980DFF"/>
    <w:rsid w:val="00981131"/>
    <w:rsid w:val="00991FAC"/>
    <w:rsid w:val="00994215"/>
    <w:rsid w:val="009954B1"/>
    <w:rsid w:val="00996B2F"/>
    <w:rsid w:val="009A41B8"/>
    <w:rsid w:val="009B4D73"/>
    <w:rsid w:val="009B51AF"/>
    <w:rsid w:val="009C34B8"/>
    <w:rsid w:val="009C5268"/>
    <w:rsid w:val="009C6C33"/>
    <w:rsid w:val="009D2A83"/>
    <w:rsid w:val="009D5DF8"/>
    <w:rsid w:val="009D6FC0"/>
    <w:rsid w:val="009D7CC3"/>
    <w:rsid w:val="009F27F8"/>
    <w:rsid w:val="009F53AC"/>
    <w:rsid w:val="00A007B2"/>
    <w:rsid w:val="00A010E1"/>
    <w:rsid w:val="00A168C4"/>
    <w:rsid w:val="00A17E04"/>
    <w:rsid w:val="00A21C40"/>
    <w:rsid w:val="00A2510E"/>
    <w:rsid w:val="00A51F07"/>
    <w:rsid w:val="00A56726"/>
    <w:rsid w:val="00A56F26"/>
    <w:rsid w:val="00A77166"/>
    <w:rsid w:val="00A915B7"/>
    <w:rsid w:val="00A94D02"/>
    <w:rsid w:val="00A9528A"/>
    <w:rsid w:val="00AA5BDA"/>
    <w:rsid w:val="00AD6CD6"/>
    <w:rsid w:val="00AE3BF4"/>
    <w:rsid w:val="00AE4BDC"/>
    <w:rsid w:val="00AE7761"/>
    <w:rsid w:val="00AF14A0"/>
    <w:rsid w:val="00AF19A8"/>
    <w:rsid w:val="00AF6A9E"/>
    <w:rsid w:val="00AF7126"/>
    <w:rsid w:val="00B0672A"/>
    <w:rsid w:val="00B138FD"/>
    <w:rsid w:val="00B15C77"/>
    <w:rsid w:val="00B219CE"/>
    <w:rsid w:val="00B25E87"/>
    <w:rsid w:val="00B25EA3"/>
    <w:rsid w:val="00B27A34"/>
    <w:rsid w:val="00B3021B"/>
    <w:rsid w:val="00B36574"/>
    <w:rsid w:val="00B51470"/>
    <w:rsid w:val="00B54088"/>
    <w:rsid w:val="00B62B22"/>
    <w:rsid w:val="00B65F99"/>
    <w:rsid w:val="00B6712A"/>
    <w:rsid w:val="00B8185A"/>
    <w:rsid w:val="00B859A9"/>
    <w:rsid w:val="00B85E18"/>
    <w:rsid w:val="00B96B0F"/>
    <w:rsid w:val="00B96BAE"/>
    <w:rsid w:val="00BB6E79"/>
    <w:rsid w:val="00BE3467"/>
    <w:rsid w:val="00BF1A81"/>
    <w:rsid w:val="00C01BD9"/>
    <w:rsid w:val="00C01F2E"/>
    <w:rsid w:val="00C0321D"/>
    <w:rsid w:val="00C05A06"/>
    <w:rsid w:val="00C07B99"/>
    <w:rsid w:val="00C12214"/>
    <w:rsid w:val="00C3210B"/>
    <w:rsid w:val="00C35158"/>
    <w:rsid w:val="00C35803"/>
    <w:rsid w:val="00C469EA"/>
    <w:rsid w:val="00C5006D"/>
    <w:rsid w:val="00C5406B"/>
    <w:rsid w:val="00C563EA"/>
    <w:rsid w:val="00C57164"/>
    <w:rsid w:val="00C61259"/>
    <w:rsid w:val="00C615B8"/>
    <w:rsid w:val="00C62E96"/>
    <w:rsid w:val="00C67218"/>
    <w:rsid w:val="00C74763"/>
    <w:rsid w:val="00C82CB3"/>
    <w:rsid w:val="00C87287"/>
    <w:rsid w:val="00C872BE"/>
    <w:rsid w:val="00C926C5"/>
    <w:rsid w:val="00C94FD3"/>
    <w:rsid w:val="00CA3038"/>
    <w:rsid w:val="00CA761B"/>
    <w:rsid w:val="00CB0BF6"/>
    <w:rsid w:val="00CB1015"/>
    <w:rsid w:val="00CB3836"/>
    <w:rsid w:val="00CB7DF7"/>
    <w:rsid w:val="00CD4740"/>
    <w:rsid w:val="00CF2FF7"/>
    <w:rsid w:val="00CF50DC"/>
    <w:rsid w:val="00D004DD"/>
    <w:rsid w:val="00D02310"/>
    <w:rsid w:val="00D05372"/>
    <w:rsid w:val="00D13E0B"/>
    <w:rsid w:val="00D33ECE"/>
    <w:rsid w:val="00D43075"/>
    <w:rsid w:val="00D447C7"/>
    <w:rsid w:val="00D505D8"/>
    <w:rsid w:val="00D50F5B"/>
    <w:rsid w:val="00D51744"/>
    <w:rsid w:val="00D53581"/>
    <w:rsid w:val="00D73F2F"/>
    <w:rsid w:val="00D90864"/>
    <w:rsid w:val="00D92FD7"/>
    <w:rsid w:val="00D94FE5"/>
    <w:rsid w:val="00DA39CC"/>
    <w:rsid w:val="00DA41B4"/>
    <w:rsid w:val="00DD00A6"/>
    <w:rsid w:val="00DE0FEB"/>
    <w:rsid w:val="00DF5B23"/>
    <w:rsid w:val="00E01683"/>
    <w:rsid w:val="00E42737"/>
    <w:rsid w:val="00E5460C"/>
    <w:rsid w:val="00E6274B"/>
    <w:rsid w:val="00E665CF"/>
    <w:rsid w:val="00E7249A"/>
    <w:rsid w:val="00E752BC"/>
    <w:rsid w:val="00E77407"/>
    <w:rsid w:val="00E87BF6"/>
    <w:rsid w:val="00E955A7"/>
    <w:rsid w:val="00EA0A34"/>
    <w:rsid w:val="00EA7744"/>
    <w:rsid w:val="00EB261B"/>
    <w:rsid w:val="00EB4725"/>
    <w:rsid w:val="00EC6E64"/>
    <w:rsid w:val="00EC764D"/>
    <w:rsid w:val="00ED16A0"/>
    <w:rsid w:val="00ED5FCF"/>
    <w:rsid w:val="00ED6EED"/>
    <w:rsid w:val="00EE4195"/>
    <w:rsid w:val="00EE47E9"/>
    <w:rsid w:val="00EE79B7"/>
    <w:rsid w:val="00F2689B"/>
    <w:rsid w:val="00F45117"/>
    <w:rsid w:val="00F63FB4"/>
    <w:rsid w:val="00F71DD1"/>
    <w:rsid w:val="00F834BC"/>
    <w:rsid w:val="00F87429"/>
    <w:rsid w:val="00FA3B43"/>
    <w:rsid w:val="00FA613D"/>
    <w:rsid w:val="00FB1755"/>
    <w:rsid w:val="00FB4759"/>
    <w:rsid w:val="00FC03B2"/>
    <w:rsid w:val="00FC1E7D"/>
    <w:rsid w:val="00FC32F3"/>
    <w:rsid w:val="00FC401E"/>
    <w:rsid w:val="00FC46A6"/>
    <w:rsid w:val="00FC752A"/>
    <w:rsid w:val="00FC76E0"/>
    <w:rsid w:val="00FD3EA0"/>
    <w:rsid w:val="00FD67FD"/>
    <w:rsid w:val="00FE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65A4079-0234-42FA-95CD-B96761A72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D125F0-80CB-4760-BCA2-32B0874E8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>eic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lyuser</dc:creator>
  <cp:lastModifiedBy>Windows 使用者</cp:lastModifiedBy>
  <cp:revision>2</cp:revision>
  <cp:lastPrinted>2019-12-06T05:36:00Z</cp:lastPrinted>
  <dcterms:created xsi:type="dcterms:W3CDTF">2021-12-10T07:15:00Z</dcterms:created>
  <dcterms:modified xsi:type="dcterms:W3CDTF">2021-12-10T07:15:00Z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1102102330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1102102330</vt:lpwstr>
  </property>
  <property fmtid="{D5CDD505-2E9C-101B-9397-08002B2CF9AE}" pid="12" name="發文支號">
    <vt:lpwstr>0</vt:lpwstr>
  </property>
  <property fmtid="{D5CDD505-2E9C-101B-9397-08002B2CF9AE}" pid="13" name="TotFileSize">
    <vt:lpwstr>0</vt:lpwstr>
  </property>
</Properties>
</file>