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C071FA" w:rsidRDefault="00B8185A">
      <w:pPr>
        <w:pStyle w:val="title"/>
        <w:rPr>
          <w:rStyle w:val="20"/>
          <w:position w:val="20"/>
        </w:rPr>
      </w:pPr>
      <w:r w:rsidRPr="00C071FA">
        <w:rPr>
          <w:noProof/>
        </w:rPr>
        <mc:AlternateContent>
          <mc:Choice Requires="wps">
            <w:drawing>
              <wp:anchor distT="0" distB="0" distL="114935" distR="114935" simplePos="0" relativeHeight="251657216"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375D8C" w:rsidRDefault="00375D8C">
                      <w:pPr>
                        <w:pStyle w:val="af7"/>
                      </w:pPr>
                      <w:bookmarkStart w:id="1" w:name="發文地址"/>
                      <w:bookmarkEnd w:id="1"/>
                    </w:p>
                  </w:txbxContent>
                </v:textbox>
                <w10:wrap anchorx="margin" anchory="margin"/>
              </v:shape>
            </w:pict>
          </mc:Fallback>
        </mc:AlternateContent>
      </w:r>
      <w:r w:rsidRPr="00C071FA">
        <w:rPr>
          <w:noProof/>
        </w:rPr>
        <mc:AlternateContent>
          <mc:Choice Requires="wps">
            <w:drawing>
              <wp:anchor distT="0" distB="0" distL="114300" distR="114300" simplePos="0" relativeHeight="25165824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c"/>
                              <w:rPr>
                                <w:sz w:val="22"/>
                                <w:szCs w:val="22"/>
                              </w:rPr>
                            </w:pPr>
                            <w:r>
                              <w:rPr>
                                <w:rFonts w:hint="eastAsia"/>
                                <w:sz w:val="22"/>
                                <w:szCs w:val="22"/>
                              </w:rPr>
                              <w:t>地址：</w:t>
                            </w:r>
                            <w:bookmarkStart w:id="1" w:name="地址"/>
                            <w:bookmarkEnd w:id="1"/>
                            <w:r w:rsidR="00B8185A">
                              <w:rPr>
                                <w:rFonts w:hint="eastAsia"/>
                                <w:sz w:val="22"/>
                                <w:szCs w:val="22"/>
                              </w:rPr>
                              <w:t>台北市中山南路</w:t>
                            </w:r>
                            <w:r w:rsidR="00B8185A">
                              <w:rPr>
                                <w:sz w:val="22"/>
                                <w:szCs w:val="22"/>
                              </w:rPr>
                              <w:t>1號</w:t>
                            </w:r>
                          </w:p>
                          <w:p w:rsidR="00B8185A" w:rsidRDefault="00375D8C">
                            <w:pPr>
                              <w:pStyle w:val="ac"/>
                              <w:rPr>
                                <w:sz w:val="22"/>
                                <w:szCs w:val="22"/>
                              </w:rPr>
                            </w:pPr>
                            <w:r>
                              <w:rPr>
                                <w:rFonts w:hint="eastAsia"/>
                                <w:sz w:val="22"/>
                                <w:szCs w:val="22"/>
                              </w:rPr>
                              <w:t>聯絡方式：</w:t>
                            </w:r>
                            <w:bookmarkStart w:id="2" w:name="聯絡方式"/>
                            <w:bookmarkEnd w:id="2"/>
                            <w:proofErr w:type="gramStart"/>
                            <w:r w:rsidR="00121F85">
                              <w:rPr>
                                <w:rFonts w:hint="eastAsia"/>
                                <w:sz w:val="22"/>
                                <w:szCs w:val="22"/>
                              </w:rPr>
                              <w:t>范</w:t>
                            </w:r>
                            <w:proofErr w:type="gramEnd"/>
                            <w:r w:rsidR="00121F85">
                              <w:rPr>
                                <w:rFonts w:hint="eastAsia"/>
                                <w:sz w:val="22"/>
                                <w:szCs w:val="22"/>
                              </w:rPr>
                              <w:t>恩邦</w:t>
                            </w:r>
                          </w:p>
                          <w:p w:rsidR="00B8185A" w:rsidRDefault="00B8185A">
                            <w:pPr>
                              <w:pStyle w:val="ac"/>
                              <w:rPr>
                                <w:sz w:val="22"/>
                                <w:szCs w:val="22"/>
                              </w:rPr>
                            </w:pPr>
                            <w:r>
                              <w:rPr>
                                <w:rFonts w:hint="eastAsia"/>
                                <w:sz w:val="22"/>
                                <w:szCs w:val="22"/>
                              </w:rPr>
                              <w:t>電　　話：</w:t>
                            </w:r>
                            <w:r w:rsidR="00121F85">
                              <w:rPr>
                                <w:sz w:val="22"/>
                                <w:szCs w:val="22"/>
                              </w:rPr>
                              <w:t>2358-557</w:t>
                            </w:r>
                            <w:r>
                              <w:rPr>
                                <w:sz w:val="22"/>
                                <w:szCs w:val="22"/>
                              </w:rPr>
                              <w:t>1</w:t>
                            </w:r>
                          </w:p>
                          <w:p w:rsidR="00B8185A" w:rsidRDefault="00B8185A">
                            <w:pPr>
                              <w:pStyle w:val="ac"/>
                              <w:rPr>
                                <w:sz w:val="22"/>
                                <w:szCs w:val="22"/>
                              </w:rPr>
                            </w:pPr>
                            <w:r>
                              <w:rPr>
                                <w:rFonts w:hint="eastAsia"/>
                                <w:sz w:val="22"/>
                                <w:szCs w:val="22"/>
                              </w:rPr>
                              <w:t>傳　　真：</w:t>
                            </w:r>
                            <w:r>
                              <w:rPr>
                                <w:sz w:val="22"/>
                                <w:szCs w:val="22"/>
                              </w:rPr>
                              <w:t>2358-5578</w:t>
                            </w:r>
                          </w:p>
                          <w:p w:rsidR="00375D8C" w:rsidRDefault="00B8185A">
                            <w:pPr>
                              <w:pStyle w:val="ac"/>
                            </w:pPr>
                            <w:r>
                              <w:rPr>
                                <w:rFonts w:hint="eastAsia"/>
                                <w:sz w:val="22"/>
                                <w:szCs w:val="22"/>
                              </w:rPr>
                              <w:t>電子郵件：</w:t>
                            </w:r>
                            <w:r w:rsidR="00121F85">
                              <w:rPr>
                                <w:sz w:val="22"/>
                                <w:szCs w:val="22"/>
                              </w:rPr>
                              <w:t>ly20945</w:t>
                            </w:r>
                            <w:r>
                              <w:rPr>
                                <w:sz w:val="22"/>
                                <w:szCs w:val="22"/>
                              </w:rPr>
                              <w:t>@ly.gov.tw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375D8C" w:rsidRDefault="00375D8C">
                      <w:pPr>
                        <w:pStyle w:val="ac"/>
                        <w:rPr>
                          <w:sz w:val="22"/>
                          <w:szCs w:val="22"/>
                        </w:rPr>
                      </w:pPr>
                      <w:r>
                        <w:rPr>
                          <w:rFonts w:hint="eastAsia"/>
                          <w:sz w:val="22"/>
                          <w:szCs w:val="22"/>
                        </w:rPr>
                        <w:t>地址：</w:t>
                      </w:r>
                      <w:bookmarkStart w:id="4" w:name="地址"/>
                      <w:bookmarkEnd w:id="4"/>
                      <w:r w:rsidR="00B8185A">
                        <w:rPr>
                          <w:rFonts w:hint="eastAsia"/>
                          <w:sz w:val="22"/>
                          <w:szCs w:val="22"/>
                        </w:rPr>
                        <w:t>台北市中山南路</w:t>
                      </w:r>
                      <w:r w:rsidR="00B8185A">
                        <w:rPr>
                          <w:sz w:val="22"/>
                          <w:szCs w:val="22"/>
                        </w:rPr>
                        <w:t>1號</w:t>
                      </w:r>
                    </w:p>
                    <w:p w:rsidR="00B8185A" w:rsidRDefault="00375D8C">
                      <w:pPr>
                        <w:pStyle w:val="ac"/>
                        <w:rPr>
                          <w:rFonts w:hint="eastAsia"/>
                          <w:sz w:val="22"/>
                          <w:szCs w:val="22"/>
                        </w:rPr>
                      </w:pPr>
                      <w:r>
                        <w:rPr>
                          <w:rFonts w:hint="eastAsia"/>
                          <w:sz w:val="22"/>
                          <w:szCs w:val="22"/>
                        </w:rPr>
                        <w:t>聯絡方式：</w:t>
                      </w:r>
                      <w:bookmarkStart w:id="5" w:name="聯絡方式"/>
                      <w:bookmarkEnd w:id="5"/>
                      <w:proofErr w:type="gramStart"/>
                      <w:r w:rsidR="00121F85">
                        <w:rPr>
                          <w:rFonts w:hint="eastAsia"/>
                          <w:sz w:val="22"/>
                          <w:szCs w:val="22"/>
                        </w:rPr>
                        <w:t>范</w:t>
                      </w:r>
                      <w:proofErr w:type="gramEnd"/>
                      <w:r w:rsidR="00121F85">
                        <w:rPr>
                          <w:rFonts w:hint="eastAsia"/>
                          <w:sz w:val="22"/>
                          <w:szCs w:val="22"/>
                        </w:rPr>
                        <w:t>恩</w:t>
                      </w:r>
                      <w:proofErr w:type="gramStart"/>
                      <w:r w:rsidR="00121F85">
                        <w:rPr>
                          <w:rFonts w:hint="eastAsia"/>
                          <w:sz w:val="22"/>
                          <w:szCs w:val="22"/>
                        </w:rPr>
                        <w:t>邦</w:t>
                      </w:r>
                      <w:proofErr w:type="gramEnd"/>
                    </w:p>
                    <w:p w:rsidR="00B8185A" w:rsidRDefault="00B8185A">
                      <w:pPr>
                        <w:pStyle w:val="ac"/>
                        <w:rPr>
                          <w:sz w:val="22"/>
                          <w:szCs w:val="22"/>
                        </w:rPr>
                      </w:pPr>
                      <w:r>
                        <w:rPr>
                          <w:rFonts w:hint="eastAsia"/>
                          <w:sz w:val="22"/>
                          <w:szCs w:val="22"/>
                        </w:rPr>
                        <w:t>電　　話：</w:t>
                      </w:r>
                      <w:r w:rsidR="00121F85">
                        <w:rPr>
                          <w:sz w:val="22"/>
                          <w:szCs w:val="22"/>
                        </w:rPr>
                        <w:t>2358-557</w:t>
                      </w:r>
                      <w:r>
                        <w:rPr>
                          <w:sz w:val="22"/>
                          <w:szCs w:val="22"/>
                        </w:rPr>
                        <w:t>1</w:t>
                      </w:r>
                    </w:p>
                    <w:p w:rsidR="00B8185A" w:rsidRDefault="00B8185A">
                      <w:pPr>
                        <w:pStyle w:val="ac"/>
                        <w:rPr>
                          <w:sz w:val="22"/>
                          <w:szCs w:val="22"/>
                        </w:rPr>
                      </w:pPr>
                      <w:r>
                        <w:rPr>
                          <w:rFonts w:hint="eastAsia"/>
                          <w:sz w:val="22"/>
                          <w:szCs w:val="22"/>
                        </w:rPr>
                        <w:t>傳　　真：</w:t>
                      </w:r>
                      <w:r>
                        <w:rPr>
                          <w:sz w:val="22"/>
                          <w:szCs w:val="22"/>
                        </w:rPr>
                        <w:t>2358-5578</w:t>
                      </w:r>
                    </w:p>
                    <w:p w:rsidR="00375D8C" w:rsidRDefault="00B8185A">
                      <w:pPr>
                        <w:pStyle w:val="ac"/>
                      </w:pPr>
                      <w:r>
                        <w:rPr>
                          <w:rFonts w:hint="eastAsia"/>
                          <w:sz w:val="22"/>
                          <w:szCs w:val="22"/>
                        </w:rPr>
                        <w:t>電子郵件：</w:t>
                      </w:r>
                      <w:r w:rsidR="00121F85">
                        <w:rPr>
                          <w:sz w:val="22"/>
                          <w:szCs w:val="22"/>
                        </w:rPr>
                        <w:t>ly20945</w:t>
                      </w:r>
                      <w:r>
                        <w:rPr>
                          <w:sz w:val="22"/>
                          <w:szCs w:val="22"/>
                        </w:rPr>
                        <w:t>@ly.gov.tw</w:t>
                      </w:r>
                    </w:p>
                  </w:txbxContent>
                </v:textbox>
              </v:shape>
            </w:pict>
          </mc:Fallback>
        </mc:AlternateContent>
      </w:r>
      <w:bookmarkStart w:id="3" w:name="發文機關"/>
      <w:bookmarkEnd w:id="3"/>
      <w:r w:rsidR="00375D8C" w:rsidRPr="00C071FA">
        <w:rPr>
          <w:rStyle w:val="20"/>
          <w:rFonts w:hint="eastAsia"/>
          <w:position w:val="20"/>
        </w:rPr>
        <w:t>立法院</w:t>
      </w:r>
      <w:bookmarkStart w:id="4" w:name="單位名稱"/>
      <w:bookmarkEnd w:id="4"/>
      <w:r w:rsidRPr="00C071FA">
        <w:rPr>
          <w:rStyle w:val="20"/>
          <w:rFonts w:hint="eastAsia"/>
          <w:position w:val="20"/>
        </w:rPr>
        <w:t>財政委員會</w:t>
      </w:r>
      <w:r w:rsidR="00375D8C" w:rsidRPr="00C071FA">
        <w:rPr>
          <w:rStyle w:val="20"/>
          <w:rFonts w:hint="eastAsia"/>
          <w:position w:val="20"/>
        </w:rPr>
        <w:t xml:space="preserve">　函</w:t>
      </w:r>
    </w:p>
    <w:p w:rsidR="00375D8C" w:rsidRPr="00C071FA" w:rsidRDefault="00375D8C">
      <w:pPr>
        <w:pStyle w:val="titlespace"/>
        <w:rPr>
          <w:rStyle w:val="8"/>
        </w:rPr>
      </w:pPr>
    </w:p>
    <w:p w:rsidR="00375D8C" w:rsidRPr="00C071FA" w:rsidRDefault="00375D8C">
      <w:pPr>
        <w:pStyle w:val="space2"/>
      </w:pPr>
    </w:p>
    <w:p w:rsidR="00375D8C" w:rsidRPr="00C071FA" w:rsidRDefault="00375D8C">
      <w:pPr>
        <w:pStyle w:val="space2"/>
      </w:pPr>
    </w:p>
    <w:p w:rsidR="00375D8C" w:rsidRPr="00C071FA" w:rsidRDefault="00375D8C">
      <w:pPr>
        <w:pStyle w:val="11"/>
        <w:spacing w:line="14" w:lineRule="exact"/>
        <w:ind w:leftChars="0" w:left="0"/>
      </w:pPr>
    </w:p>
    <w:p w:rsidR="006B58C5" w:rsidRPr="00C071FA" w:rsidRDefault="00375D8C">
      <w:pPr>
        <w:pStyle w:val="ad"/>
        <w:spacing w:line="360" w:lineRule="exact"/>
      </w:pPr>
      <w:r w:rsidRPr="00C071FA">
        <w:rPr>
          <w:rFonts w:hint="eastAsia"/>
        </w:rPr>
        <w:t>受文者：</w:t>
      </w:r>
      <w:bookmarkStart w:id="5" w:name="受文者"/>
      <w:bookmarkEnd w:id="5"/>
      <w:r w:rsidR="000E0D32" w:rsidRPr="00C071FA">
        <w:rPr>
          <w:rFonts w:hint="eastAsia"/>
        </w:rPr>
        <w:t>本會</w:t>
      </w:r>
      <w:r w:rsidR="006B58C5" w:rsidRPr="00C071FA">
        <w:rPr>
          <w:rFonts w:hint="eastAsia"/>
        </w:rPr>
        <w:t>委員</w:t>
      </w:r>
    </w:p>
    <w:p w:rsidR="00375D8C" w:rsidRPr="00C071FA" w:rsidRDefault="00B8185A">
      <w:pPr>
        <w:pStyle w:val="space"/>
      </w:pPr>
      <w:r w:rsidRPr="00C071FA">
        <w:rPr>
          <w:rFonts w:hint="eastAsia"/>
          <w:noProof/>
        </w:rPr>
        <mc:AlternateContent>
          <mc:Choice Requires="wps">
            <w:drawing>
              <wp:anchor distT="0" distB="0" distL="114300" distR="114300" simplePos="0" relativeHeight="251659264" behindDoc="0" locked="1" layoutInCell="1" allowOverlap="1">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6" w:name="分類號"/>
                            <w:bookmarkEnd w:id="6"/>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7" w:name="保存年限"/>
                            <w:bookmarkEnd w:id="7"/>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8" type="#_x0000_t202" style="position:absolute;left:0;text-align:left;margin-left:388.9pt;margin-top:-130.1pt;width:132pt;height:41.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8" w:name="分類號"/>
                      <w:bookmarkEnd w:id="8"/>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9" w:name="保存年限"/>
                      <w:bookmarkEnd w:id="9"/>
                    </w:p>
                  </w:txbxContent>
                </v:textbox>
                <w10:wrap anchorx="page"/>
                <w10:anchorlock/>
              </v:shape>
            </w:pict>
          </mc:Fallback>
        </mc:AlternateContent>
      </w:r>
    </w:p>
    <w:p w:rsidR="00375D8C" w:rsidRPr="00C071FA" w:rsidRDefault="00375D8C">
      <w:pPr>
        <w:pStyle w:val="ae"/>
        <w:spacing w:line="240" w:lineRule="exact"/>
      </w:pPr>
      <w:r w:rsidRPr="00C071FA">
        <w:fldChar w:fldCharType="begin"/>
      </w:r>
      <w:r w:rsidRPr="00C071FA">
        <w:instrText xml:space="preserve"> </w:instrText>
      </w:r>
      <w:r w:rsidRPr="00C071FA">
        <w:rPr>
          <w:rFonts w:hint="eastAsia"/>
        </w:rPr>
        <w:instrText>MACROBUTTON  DocDispatch 發文日期：</w:instrText>
      </w:r>
      <w:r w:rsidRPr="00C071FA">
        <w:fldChar w:fldCharType="end"/>
      </w:r>
      <w:bookmarkStart w:id="10" w:name="發文日期"/>
      <w:bookmarkEnd w:id="10"/>
      <w:r w:rsidR="00351022" w:rsidRPr="00C071FA">
        <w:rPr>
          <w:rFonts w:hint="eastAsia"/>
        </w:rPr>
        <w:t>中華民國</w:t>
      </w:r>
      <w:r w:rsidR="00121F85" w:rsidRPr="00C071FA">
        <w:t>1</w:t>
      </w:r>
      <w:r w:rsidR="00AE6A86" w:rsidRPr="00C071FA">
        <w:rPr>
          <w:rFonts w:hint="eastAsia"/>
        </w:rPr>
        <w:t>11</w:t>
      </w:r>
      <w:r w:rsidR="00351022" w:rsidRPr="00C071FA">
        <w:t>年</w:t>
      </w:r>
      <w:r w:rsidR="00AE6A86" w:rsidRPr="00C071FA">
        <w:rPr>
          <w:rFonts w:hint="eastAsia"/>
        </w:rPr>
        <w:t>3</w:t>
      </w:r>
      <w:r w:rsidR="00351022" w:rsidRPr="00C071FA">
        <w:t>月</w:t>
      </w:r>
      <w:r w:rsidR="00AE6A86" w:rsidRPr="00C071FA">
        <w:rPr>
          <w:rFonts w:hint="eastAsia"/>
        </w:rPr>
        <w:t>24</w:t>
      </w:r>
      <w:r w:rsidR="00351022" w:rsidRPr="00C071FA">
        <w:t>日</w:t>
      </w:r>
    </w:p>
    <w:p w:rsidR="00375D8C" w:rsidRPr="00C071FA" w:rsidRDefault="00375D8C">
      <w:pPr>
        <w:pStyle w:val="ae"/>
        <w:spacing w:line="240" w:lineRule="exact"/>
      </w:pPr>
      <w:r w:rsidRPr="00C071FA">
        <w:rPr>
          <w:rFonts w:hint="eastAsia"/>
        </w:rPr>
        <w:t>發文字號：</w:t>
      </w:r>
      <w:bookmarkStart w:id="11" w:name="發文字號"/>
      <w:bookmarkEnd w:id="11"/>
      <w:r w:rsidR="00E43BC0">
        <w:rPr>
          <w:rFonts w:hint="eastAsia"/>
        </w:rPr>
        <w:t>台</w:t>
      </w:r>
      <w:proofErr w:type="gramStart"/>
      <w:r w:rsidR="00E43BC0">
        <w:rPr>
          <w:rFonts w:hint="eastAsia"/>
        </w:rPr>
        <w:t>立財字</w:t>
      </w:r>
      <w:proofErr w:type="gramEnd"/>
      <w:r w:rsidR="00E43BC0">
        <w:rPr>
          <w:rFonts w:hint="eastAsia"/>
        </w:rPr>
        <w:t>第</w:t>
      </w:r>
      <w:r w:rsidR="00E43BC0">
        <w:t>1112100823號</w:t>
      </w:r>
    </w:p>
    <w:p w:rsidR="00375D8C" w:rsidRPr="00C071FA" w:rsidRDefault="00375D8C">
      <w:pPr>
        <w:pStyle w:val="ae"/>
        <w:spacing w:line="240" w:lineRule="exact"/>
      </w:pPr>
      <w:r w:rsidRPr="00C071FA">
        <w:fldChar w:fldCharType="begin"/>
      </w:r>
      <w:r w:rsidRPr="00C071FA">
        <w:instrText xml:space="preserve"> </w:instrText>
      </w:r>
      <w:r w:rsidRPr="00C071FA">
        <w:rPr>
          <w:rFonts w:hint="eastAsia"/>
        </w:rPr>
        <w:instrText>MACROBUTTON  DocSpeed 速別：</w:instrText>
      </w:r>
      <w:r w:rsidRPr="00C071FA">
        <w:fldChar w:fldCharType="end"/>
      </w:r>
      <w:bookmarkStart w:id="12" w:name="速別"/>
      <w:bookmarkEnd w:id="12"/>
      <w:r w:rsidR="00F45117" w:rsidRPr="00C071FA">
        <w:rPr>
          <w:rFonts w:hint="eastAsia"/>
        </w:rPr>
        <w:t>最速件</w:t>
      </w:r>
    </w:p>
    <w:p w:rsidR="00375D8C" w:rsidRPr="00C071FA" w:rsidRDefault="00375D8C">
      <w:pPr>
        <w:pStyle w:val="ae"/>
        <w:spacing w:line="240" w:lineRule="exact"/>
      </w:pPr>
      <w:r w:rsidRPr="00C071FA">
        <w:fldChar w:fldCharType="begin"/>
      </w:r>
      <w:r w:rsidRPr="00C071FA">
        <w:instrText xml:space="preserve"> </w:instrText>
      </w:r>
      <w:r w:rsidRPr="00C071FA">
        <w:rPr>
          <w:rFonts w:hint="eastAsia"/>
        </w:rPr>
        <w:instrText>MACROBUTTON  DocSecurity 密等及解密條件或保密期限：</w:instrText>
      </w:r>
      <w:r w:rsidRPr="00C071FA">
        <w:fldChar w:fldCharType="end"/>
      </w:r>
      <w:bookmarkStart w:id="13" w:name="密等及解密條件或保密期限"/>
      <w:bookmarkEnd w:id="13"/>
    </w:p>
    <w:p w:rsidR="005F4BCE" w:rsidRPr="00C071FA" w:rsidRDefault="00375D8C">
      <w:pPr>
        <w:pStyle w:val="ae"/>
        <w:spacing w:line="240" w:lineRule="exact"/>
      </w:pPr>
      <w:r w:rsidRPr="00C071FA">
        <w:rPr>
          <w:rFonts w:hint="eastAsia"/>
        </w:rPr>
        <w:t>附件：</w:t>
      </w:r>
      <w:bookmarkStart w:id="14" w:name="附件"/>
      <w:bookmarkEnd w:id="14"/>
      <w:r w:rsidR="00AF19A8" w:rsidRPr="00C071FA">
        <w:rPr>
          <w:rFonts w:hint="eastAsia"/>
        </w:rPr>
        <w:t>如說明</w:t>
      </w:r>
      <w:r w:rsidR="009744B0" w:rsidRPr="00C071FA">
        <w:rPr>
          <w:rFonts w:hint="eastAsia"/>
        </w:rPr>
        <w:t>二</w:t>
      </w:r>
      <w:bookmarkStart w:id="15" w:name="_GoBack"/>
      <w:bookmarkEnd w:id="15"/>
    </w:p>
    <w:p w:rsidR="00375D8C" w:rsidRPr="00C071FA" w:rsidRDefault="00375D8C">
      <w:pPr>
        <w:pStyle w:val="space0"/>
      </w:pPr>
    </w:p>
    <w:p w:rsidR="00B8185A" w:rsidRPr="00C071FA" w:rsidRDefault="00375D8C" w:rsidP="00B8185A">
      <w:pPr>
        <w:pStyle w:val="af"/>
        <w:spacing w:line="520" w:lineRule="exact"/>
        <w:ind w:left="964" w:hanging="964"/>
      </w:pPr>
      <w:r w:rsidRPr="00C071FA">
        <w:rPr>
          <w:rFonts w:hint="eastAsia"/>
        </w:rPr>
        <w:t>主旨：</w:t>
      </w:r>
      <w:bookmarkStart w:id="16" w:name="主旨"/>
      <w:bookmarkEnd w:id="16"/>
      <w:r w:rsidR="00B8185A" w:rsidRPr="00C071FA">
        <w:rPr>
          <w:rFonts w:hint="eastAsia"/>
        </w:rPr>
        <w:t>本會訂於</w:t>
      </w:r>
      <w:r w:rsidR="00121F85" w:rsidRPr="00C071FA">
        <w:t>1</w:t>
      </w:r>
      <w:r w:rsidR="00AE6A86" w:rsidRPr="00C071FA">
        <w:rPr>
          <w:rFonts w:hint="eastAsia"/>
        </w:rPr>
        <w:t>11</w:t>
      </w:r>
      <w:r w:rsidR="00B8185A" w:rsidRPr="00C071FA">
        <w:t>年</w:t>
      </w:r>
      <w:r w:rsidR="00AE6A86" w:rsidRPr="00C071FA">
        <w:rPr>
          <w:rFonts w:hint="eastAsia"/>
        </w:rPr>
        <w:t>3</w:t>
      </w:r>
      <w:r w:rsidR="00B8185A" w:rsidRPr="00C071FA">
        <w:t>月</w:t>
      </w:r>
      <w:r w:rsidR="00AE6A86" w:rsidRPr="00C071FA">
        <w:rPr>
          <w:rFonts w:hint="eastAsia"/>
        </w:rPr>
        <w:t>31</w:t>
      </w:r>
      <w:r w:rsidR="00B8185A" w:rsidRPr="00C071FA">
        <w:t>日（星期</w:t>
      </w:r>
      <w:r w:rsidR="00121F85" w:rsidRPr="00C071FA">
        <w:rPr>
          <w:rFonts w:hint="eastAsia"/>
        </w:rPr>
        <w:t>四</w:t>
      </w:r>
      <w:r w:rsidR="00451390" w:rsidRPr="00C071FA">
        <w:t>）</w:t>
      </w:r>
      <w:r w:rsidR="0005211A" w:rsidRPr="00C071FA">
        <w:rPr>
          <w:rFonts w:hint="eastAsia"/>
        </w:rPr>
        <w:t>考察新北市永和區永平國小停車場暨捷運環狀線中和成功路延伸公館路線（南北線）預算編列及相關規劃執行情形</w:t>
      </w:r>
      <w:r w:rsidR="00351022" w:rsidRPr="00C071FA">
        <w:rPr>
          <w:rFonts w:hint="eastAsia"/>
        </w:rPr>
        <w:t>，</w:t>
      </w:r>
      <w:r w:rsidR="00B8185A" w:rsidRPr="00C071FA">
        <w:t>敬請　委員屆時參加。</w:t>
      </w:r>
    </w:p>
    <w:p w:rsidR="005F4BCE" w:rsidRPr="00C071FA" w:rsidRDefault="00375D8C" w:rsidP="00B8185A">
      <w:pPr>
        <w:pStyle w:val="af0"/>
      </w:pPr>
      <w:bookmarkStart w:id="17" w:name="段落"/>
      <w:bookmarkEnd w:id="17"/>
      <w:r w:rsidRPr="00C071FA">
        <w:rPr>
          <w:rFonts w:hint="eastAsia"/>
        </w:rPr>
        <w:t>說明：</w:t>
      </w:r>
    </w:p>
    <w:p w:rsidR="005F4BCE" w:rsidRPr="00C071FA" w:rsidRDefault="005F4BCE" w:rsidP="005F4BCE">
      <w:pPr>
        <w:pStyle w:val="1-2"/>
        <w:spacing w:line="520" w:lineRule="exact"/>
        <w:jc w:val="both"/>
        <w:rPr>
          <w:szCs w:val="32"/>
        </w:rPr>
      </w:pPr>
      <w:r w:rsidRPr="00C071FA">
        <w:rPr>
          <w:rFonts w:hint="eastAsia"/>
          <w:szCs w:val="32"/>
        </w:rPr>
        <w:t>本次考察行程係經輪值召集委員</w:t>
      </w:r>
      <w:r w:rsidR="000E0D32" w:rsidRPr="00C071FA">
        <w:rPr>
          <w:rFonts w:hint="eastAsia"/>
          <w:szCs w:val="32"/>
        </w:rPr>
        <w:t>排定</w:t>
      </w:r>
      <w:r w:rsidRPr="00C071FA">
        <w:rPr>
          <w:rFonts w:hint="eastAsia"/>
          <w:szCs w:val="32"/>
        </w:rPr>
        <w:t>。</w:t>
      </w:r>
    </w:p>
    <w:p w:rsidR="005F4BCE" w:rsidRPr="00C071FA" w:rsidRDefault="005F4BCE" w:rsidP="005F4BCE">
      <w:pPr>
        <w:pStyle w:val="1-2"/>
        <w:spacing w:line="520" w:lineRule="exact"/>
        <w:jc w:val="both"/>
        <w:rPr>
          <w:szCs w:val="32"/>
        </w:rPr>
      </w:pPr>
      <w:r w:rsidRPr="00C071FA">
        <w:rPr>
          <w:rFonts w:hint="eastAsia"/>
        </w:rPr>
        <w:t>檢附考察行程表及委員參加登記回條各</w:t>
      </w:r>
      <w:r w:rsidRPr="00C071FA">
        <w:t>1份。</w:t>
      </w:r>
    </w:p>
    <w:p w:rsidR="00375D8C" w:rsidRPr="00C071FA" w:rsidRDefault="00375D8C" w:rsidP="006E6FB1">
      <w:pPr>
        <w:pStyle w:val="af1"/>
        <w:spacing w:line="480" w:lineRule="exact"/>
        <w:ind w:left="732" w:hangingChars="305" w:hanging="732"/>
      </w:pPr>
      <w:r w:rsidRPr="00C071FA">
        <w:rPr>
          <w:rFonts w:hint="eastAsia"/>
        </w:rPr>
        <w:t>正本：</w:t>
      </w:r>
      <w:bookmarkStart w:id="18" w:name="正本"/>
      <w:bookmarkEnd w:id="18"/>
      <w:r w:rsidR="000E0D32" w:rsidRPr="00C071FA">
        <w:rPr>
          <w:rFonts w:hint="eastAsia"/>
        </w:rPr>
        <w:t>本會</w:t>
      </w:r>
      <w:r w:rsidR="008F75E8" w:rsidRPr="00C071FA">
        <w:rPr>
          <w:rFonts w:hint="eastAsia"/>
        </w:rPr>
        <w:t>委員</w:t>
      </w:r>
      <w:r w:rsidR="000E0D32" w:rsidRPr="00C071FA">
        <w:rPr>
          <w:rFonts w:hint="eastAsia"/>
        </w:rPr>
        <w:t>、</w:t>
      </w:r>
      <w:r w:rsidR="00EA7744" w:rsidRPr="00C071FA">
        <w:rPr>
          <w:rFonts w:hint="eastAsia"/>
        </w:rPr>
        <w:t>立法委員洪孟楷</w:t>
      </w:r>
      <w:r w:rsidR="000E0D32" w:rsidRPr="00C071FA">
        <w:rPr>
          <w:rFonts w:hint="eastAsia"/>
        </w:rPr>
        <w:t>國會辦公室、立法委員林淑芬國會辦公室、立法委員蘇巧慧國會辦公室、立法委員</w:t>
      </w:r>
      <w:r w:rsidR="00405007" w:rsidRPr="00C071FA">
        <w:rPr>
          <w:rFonts w:hint="eastAsia"/>
        </w:rPr>
        <w:t>張宏陸</w:t>
      </w:r>
      <w:r w:rsidR="000E0D32" w:rsidRPr="00C071FA">
        <w:rPr>
          <w:rFonts w:hint="eastAsia"/>
        </w:rPr>
        <w:t>國會辦公室、立法委員羅致政國會辦公室、立法委員吳琪銘國會辦公室</w:t>
      </w:r>
      <w:r w:rsidR="00EA7744" w:rsidRPr="00C071FA">
        <w:rPr>
          <w:rFonts w:hint="eastAsia"/>
        </w:rPr>
        <w:t>、立法委員賴品妤國會辦公室</w:t>
      </w:r>
      <w:r w:rsidR="000F531B" w:rsidRPr="00C071FA">
        <w:rPr>
          <w:rFonts w:hint="eastAsia"/>
        </w:rPr>
        <w:t>、立法委員江永昌國會辦公室</w:t>
      </w:r>
    </w:p>
    <w:p w:rsidR="00375D8C" w:rsidRPr="00C071FA" w:rsidRDefault="00375D8C" w:rsidP="006E6FB1">
      <w:pPr>
        <w:pStyle w:val="af2"/>
        <w:spacing w:line="480" w:lineRule="exact"/>
        <w:ind w:left="732" w:hangingChars="305" w:hanging="732"/>
      </w:pPr>
      <w:r w:rsidRPr="00C071FA">
        <w:rPr>
          <w:rFonts w:hint="eastAsia"/>
        </w:rPr>
        <w:t>副本：</w:t>
      </w:r>
      <w:bookmarkStart w:id="19" w:name="副本"/>
      <w:bookmarkEnd w:id="19"/>
      <w:r w:rsidR="008F75E8" w:rsidRPr="00C071FA">
        <w:rPr>
          <w:rFonts w:hint="eastAsia"/>
        </w:rPr>
        <w:t>本</w:t>
      </w:r>
      <w:r w:rsidR="001B661F" w:rsidRPr="00C071FA">
        <w:rPr>
          <w:rFonts w:hint="eastAsia"/>
        </w:rPr>
        <w:t>院各黨團、</w:t>
      </w:r>
      <w:r w:rsidR="00914D69" w:rsidRPr="00C071FA">
        <w:rPr>
          <w:rFonts w:hint="eastAsia"/>
        </w:rPr>
        <w:t>本院相關單位</w:t>
      </w:r>
    </w:p>
    <w:p w:rsidR="00375D8C" w:rsidRPr="00C071FA" w:rsidRDefault="00375D8C">
      <w:pPr>
        <w:pStyle w:val="space1"/>
      </w:pPr>
    </w:p>
    <w:p w:rsidR="00375D8C" w:rsidRPr="00C071FA" w:rsidRDefault="00375D8C">
      <w:pPr>
        <w:pStyle w:val="space1"/>
      </w:pPr>
    </w:p>
    <w:sectPr w:rsidR="00375D8C" w:rsidRPr="00C071FA">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32F" w:rsidRDefault="00A1632F">
      <w:r>
        <w:separator/>
      </w:r>
    </w:p>
  </w:endnote>
  <w:endnote w:type="continuationSeparator" w:id="0">
    <w:p w:rsidR="00A1632F" w:rsidRDefault="00A16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B8185A">
    <w:pPr>
      <w:pStyle w:val="a4"/>
      <w:jc w:val="center"/>
    </w:pPr>
    <w:r>
      <w:rPr>
        <w:noProof/>
      </w:rPr>
      <mc:AlternateContent>
        <mc:Choice Requires="wps">
          <w:drawing>
            <wp:anchor distT="0" distB="0" distL="114300" distR="114300" simplePos="0" relativeHeight="251658752" behindDoc="0" locked="0" layoutInCell="0" allowOverlap="1" wp14:anchorId="79A17C9C" wp14:editId="43366E99">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A17C9C"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AD6B1B">
      <w:rPr>
        <w:rStyle w:val="a7"/>
        <w:noProof/>
      </w:rPr>
      <w:t>一</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AD6B1B">
      <w:rPr>
        <w:rStyle w:val="a7"/>
        <w:noProof/>
      </w:rPr>
      <w:t>一</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32F" w:rsidRDefault="00A1632F">
      <w:r>
        <w:separator/>
      </w:r>
    </w:p>
  </w:footnote>
  <w:footnote w:type="continuationSeparator" w:id="0">
    <w:p w:rsidR="00A1632F" w:rsidRDefault="00A163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B8185A">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17234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85A"/>
    <w:rsid w:val="0000627B"/>
    <w:rsid w:val="00007F74"/>
    <w:rsid w:val="0001284C"/>
    <w:rsid w:val="0001517D"/>
    <w:rsid w:val="000300ED"/>
    <w:rsid w:val="0003214F"/>
    <w:rsid w:val="00033862"/>
    <w:rsid w:val="0005211A"/>
    <w:rsid w:val="00052A4E"/>
    <w:rsid w:val="00052D33"/>
    <w:rsid w:val="00061E34"/>
    <w:rsid w:val="00062074"/>
    <w:rsid w:val="00063965"/>
    <w:rsid w:val="0007534C"/>
    <w:rsid w:val="00075F09"/>
    <w:rsid w:val="00091B9D"/>
    <w:rsid w:val="00092C85"/>
    <w:rsid w:val="000974E6"/>
    <w:rsid w:val="000B0C4E"/>
    <w:rsid w:val="000B5B99"/>
    <w:rsid w:val="000C51F2"/>
    <w:rsid w:val="000D540D"/>
    <w:rsid w:val="000E0D32"/>
    <w:rsid w:val="000E7D60"/>
    <w:rsid w:val="000E7FCD"/>
    <w:rsid w:val="000F531B"/>
    <w:rsid w:val="000F63E6"/>
    <w:rsid w:val="000F7FD5"/>
    <w:rsid w:val="00103AD2"/>
    <w:rsid w:val="001055A8"/>
    <w:rsid w:val="00107DB9"/>
    <w:rsid w:val="00116010"/>
    <w:rsid w:val="00121F85"/>
    <w:rsid w:val="00124700"/>
    <w:rsid w:val="00134562"/>
    <w:rsid w:val="00143721"/>
    <w:rsid w:val="00144E3D"/>
    <w:rsid w:val="001507E1"/>
    <w:rsid w:val="00153D13"/>
    <w:rsid w:val="0016450F"/>
    <w:rsid w:val="001667FF"/>
    <w:rsid w:val="0017190A"/>
    <w:rsid w:val="00191614"/>
    <w:rsid w:val="00191CA9"/>
    <w:rsid w:val="0019204D"/>
    <w:rsid w:val="00196097"/>
    <w:rsid w:val="00197B4A"/>
    <w:rsid w:val="001A6C50"/>
    <w:rsid w:val="001B12BE"/>
    <w:rsid w:val="001B1F8A"/>
    <w:rsid w:val="001B661F"/>
    <w:rsid w:val="001C5A12"/>
    <w:rsid w:val="001C7265"/>
    <w:rsid w:val="001D42C9"/>
    <w:rsid w:val="001D4EA4"/>
    <w:rsid w:val="001E163B"/>
    <w:rsid w:val="001E3898"/>
    <w:rsid w:val="001F6A70"/>
    <w:rsid w:val="0020448F"/>
    <w:rsid w:val="0020475D"/>
    <w:rsid w:val="002054BC"/>
    <w:rsid w:val="0020604E"/>
    <w:rsid w:val="0020731E"/>
    <w:rsid w:val="002121B9"/>
    <w:rsid w:val="00214AF5"/>
    <w:rsid w:val="00221AC2"/>
    <w:rsid w:val="00226896"/>
    <w:rsid w:val="00226C2B"/>
    <w:rsid w:val="00235E1A"/>
    <w:rsid w:val="0024595E"/>
    <w:rsid w:val="00264651"/>
    <w:rsid w:val="00275B74"/>
    <w:rsid w:val="00276307"/>
    <w:rsid w:val="00282C34"/>
    <w:rsid w:val="002903D8"/>
    <w:rsid w:val="0029427E"/>
    <w:rsid w:val="002B0BB4"/>
    <w:rsid w:val="002C2E94"/>
    <w:rsid w:val="002D3C63"/>
    <w:rsid w:val="002E4AD8"/>
    <w:rsid w:val="002F1C4B"/>
    <w:rsid w:val="002F2518"/>
    <w:rsid w:val="003079BE"/>
    <w:rsid w:val="003119EF"/>
    <w:rsid w:val="0031288F"/>
    <w:rsid w:val="003163A6"/>
    <w:rsid w:val="003245E3"/>
    <w:rsid w:val="00324E59"/>
    <w:rsid w:val="00327B82"/>
    <w:rsid w:val="0033121C"/>
    <w:rsid w:val="0034171D"/>
    <w:rsid w:val="00350A4F"/>
    <w:rsid w:val="00350E65"/>
    <w:rsid w:val="00351022"/>
    <w:rsid w:val="0035792B"/>
    <w:rsid w:val="003638D2"/>
    <w:rsid w:val="00374B75"/>
    <w:rsid w:val="00374FE6"/>
    <w:rsid w:val="00375D8C"/>
    <w:rsid w:val="003850F6"/>
    <w:rsid w:val="003903AA"/>
    <w:rsid w:val="003A1AF1"/>
    <w:rsid w:val="003A2795"/>
    <w:rsid w:val="003A7711"/>
    <w:rsid w:val="003B08A2"/>
    <w:rsid w:val="003B21D8"/>
    <w:rsid w:val="003B4995"/>
    <w:rsid w:val="003C0504"/>
    <w:rsid w:val="003C4AF0"/>
    <w:rsid w:val="003C7687"/>
    <w:rsid w:val="003C7EDC"/>
    <w:rsid w:val="003D03BD"/>
    <w:rsid w:val="003D0D58"/>
    <w:rsid w:val="003D158F"/>
    <w:rsid w:val="003D4034"/>
    <w:rsid w:val="003E20F8"/>
    <w:rsid w:val="003E3FAB"/>
    <w:rsid w:val="003F10CB"/>
    <w:rsid w:val="003F2987"/>
    <w:rsid w:val="003F7B98"/>
    <w:rsid w:val="00405007"/>
    <w:rsid w:val="00415044"/>
    <w:rsid w:val="00420BA6"/>
    <w:rsid w:val="00420EB0"/>
    <w:rsid w:val="00447238"/>
    <w:rsid w:val="00451390"/>
    <w:rsid w:val="00462882"/>
    <w:rsid w:val="004633FD"/>
    <w:rsid w:val="00465BFD"/>
    <w:rsid w:val="0046746F"/>
    <w:rsid w:val="00471ABE"/>
    <w:rsid w:val="004755BF"/>
    <w:rsid w:val="004761F1"/>
    <w:rsid w:val="00480837"/>
    <w:rsid w:val="00480892"/>
    <w:rsid w:val="00480A57"/>
    <w:rsid w:val="0048376D"/>
    <w:rsid w:val="00495AA7"/>
    <w:rsid w:val="004A173F"/>
    <w:rsid w:val="004A3B2A"/>
    <w:rsid w:val="004C0049"/>
    <w:rsid w:val="004C33C9"/>
    <w:rsid w:val="004C46E7"/>
    <w:rsid w:val="004D7A01"/>
    <w:rsid w:val="004E1A76"/>
    <w:rsid w:val="004F1293"/>
    <w:rsid w:val="004F2127"/>
    <w:rsid w:val="004F2448"/>
    <w:rsid w:val="00512209"/>
    <w:rsid w:val="005141D8"/>
    <w:rsid w:val="0051779F"/>
    <w:rsid w:val="00520528"/>
    <w:rsid w:val="00527CDB"/>
    <w:rsid w:val="0053730D"/>
    <w:rsid w:val="00540A4A"/>
    <w:rsid w:val="00563211"/>
    <w:rsid w:val="00563712"/>
    <w:rsid w:val="005750F3"/>
    <w:rsid w:val="00577CF7"/>
    <w:rsid w:val="00585286"/>
    <w:rsid w:val="00587D78"/>
    <w:rsid w:val="0059497F"/>
    <w:rsid w:val="00594EE2"/>
    <w:rsid w:val="005B104E"/>
    <w:rsid w:val="005B2925"/>
    <w:rsid w:val="005B3FFC"/>
    <w:rsid w:val="005B5CD1"/>
    <w:rsid w:val="005C3FF3"/>
    <w:rsid w:val="005C5B89"/>
    <w:rsid w:val="005D4618"/>
    <w:rsid w:val="005E148C"/>
    <w:rsid w:val="005E19EE"/>
    <w:rsid w:val="005E2653"/>
    <w:rsid w:val="005F4BCE"/>
    <w:rsid w:val="006009BC"/>
    <w:rsid w:val="00600E52"/>
    <w:rsid w:val="006073CD"/>
    <w:rsid w:val="00610840"/>
    <w:rsid w:val="0061546B"/>
    <w:rsid w:val="006155BF"/>
    <w:rsid w:val="00617CB0"/>
    <w:rsid w:val="00630F2E"/>
    <w:rsid w:val="00632546"/>
    <w:rsid w:val="00636374"/>
    <w:rsid w:val="00636EB7"/>
    <w:rsid w:val="006401D8"/>
    <w:rsid w:val="00641213"/>
    <w:rsid w:val="006433C7"/>
    <w:rsid w:val="00651E70"/>
    <w:rsid w:val="00654701"/>
    <w:rsid w:val="0065725D"/>
    <w:rsid w:val="006612C2"/>
    <w:rsid w:val="00662355"/>
    <w:rsid w:val="0066254D"/>
    <w:rsid w:val="00665EB8"/>
    <w:rsid w:val="00671A4C"/>
    <w:rsid w:val="006755ED"/>
    <w:rsid w:val="0067668F"/>
    <w:rsid w:val="00681957"/>
    <w:rsid w:val="00686A47"/>
    <w:rsid w:val="0069201F"/>
    <w:rsid w:val="006A09AE"/>
    <w:rsid w:val="006A2372"/>
    <w:rsid w:val="006A5CAA"/>
    <w:rsid w:val="006B0E30"/>
    <w:rsid w:val="006B58C5"/>
    <w:rsid w:val="006C18E3"/>
    <w:rsid w:val="006D018F"/>
    <w:rsid w:val="006D058B"/>
    <w:rsid w:val="006D774D"/>
    <w:rsid w:val="006E1B59"/>
    <w:rsid w:val="006E6FB1"/>
    <w:rsid w:val="006F628D"/>
    <w:rsid w:val="00715628"/>
    <w:rsid w:val="007168D5"/>
    <w:rsid w:val="00720D68"/>
    <w:rsid w:val="00727DC4"/>
    <w:rsid w:val="0073092A"/>
    <w:rsid w:val="00733101"/>
    <w:rsid w:val="0073772B"/>
    <w:rsid w:val="00757E49"/>
    <w:rsid w:val="007645B9"/>
    <w:rsid w:val="007727E8"/>
    <w:rsid w:val="00776ABC"/>
    <w:rsid w:val="00777554"/>
    <w:rsid w:val="00781447"/>
    <w:rsid w:val="00785603"/>
    <w:rsid w:val="00785AEF"/>
    <w:rsid w:val="007B2E9D"/>
    <w:rsid w:val="007B70AA"/>
    <w:rsid w:val="007C6E75"/>
    <w:rsid w:val="007D2819"/>
    <w:rsid w:val="007F177C"/>
    <w:rsid w:val="00800207"/>
    <w:rsid w:val="00800A3A"/>
    <w:rsid w:val="00801EBD"/>
    <w:rsid w:val="00803EF4"/>
    <w:rsid w:val="00843F5A"/>
    <w:rsid w:val="008440D0"/>
    <w:rsid w:val="00851B28"/>
    <w:rsid w:val="00851BB1"/>
    <w:rsid w:val="00851DE2"/>
    <w:rsid w:val="0085318A"/>
    <w:rsid w:val="00865043"/>
    <w:rsid w:val="00874589"/>
    <w:rsid w:val="00874CCA"/>
    <w:rsid w:val="00883804"/>
    <w:rsid w:val="008A0F35"/>
    <w:rsid w:val="008A145E"/>
    <w:rsid w:val="008A53DE"/>
    <w:rsid w:val="008B708E"/>
    <w:rsid w:val="008B759C"/>
    <w:rsid w:val="008C35A6"/>
    <w:rsid w:val="008C6ABF"/>
    <w:rsid w:val="008D3005"/>
    <w:rsid w:val="008D6964"/>
    <w:rsid w:val="008E4681"/>
    <w:rsid w:val="008F01C8"/>
    <w:rsid w:val="008F4E31"/>
    <w:rsid w:val="008F75E8"/>
    <w:rsid w:val="00900B01"/>
    <w:rsid w:val="00900BC3"/>
    <w:rsid w:val="0090171D"/>
    <w:rsid w:val="00902FFB"/>
    <w:rsid w:val="00907A44"/>
    <w:rsid w:val="00914D69"/>
    <w:rsid w:val="00914E54"/>
    <w:rsid w:val="009163A5"/>
    <w:rsid w:val="00947697"/>
    <w:rsid w:val="009532A9"/>
    <w:rsid w:val="00953940"/>
    <w:rsid w:val="0095723E"/>
    <w:rsid w:val="009625EF"/>
    <w:rsid w:val="00966754"/>
    <w:rsid w:val="009744B0"/>
    <w:rsid w:val="009745C2"/>
    <w:rsid w:val="00980DFF"/>
    <w:rsid w:val="00981131"/>
    <w:rsid w:val="00991FAC"/>
    <w:rsid w:val="00994215"/>
    <w:rsid w:val="009954B1"/>
    <w:rsid w:val="00996B2F"/>
    <w:rsid w:val="009A41B8"/>
    <w:rsid w:val="009B4262"/>
    <w:rsid w:val="009B4D73"/>
    <w:rsid w:val="009B51AF"/>
    <w:rsid w:val="009C34B8"/>
    <w:rsid w:val="009C5268"/>
    <w:rsid w:val="009C6C33"/>
    <w:rsid w:val="009D2A83"/>
    <w:rsid w:val="009D5DF8"/>
    <w:rsid w:val="009D6FC0"/>
    <w:rsid w:val="009D7CC3"/>
    <w:rsid w:val="009F27F8"/>
    <w:rsid w:val="009F53AC"/>
    <w:rsid w:val="00A007B2"/>
    <w:rsid w:val="00A010E1"/>
    <w:rsid w:val="00A01672"/>
    <w:rsid w:val="00A1632F"/>
    <w:rsid w:val="00A168C4"/>
    <w:rsid w:val="00A17E04"/>
    <w:rsid w:val="00A21C40"/>
    <w:rsid w:val="00A2510E"/>
    <w:rsid w:val="00A51F07"/>
    <w:rsid w:val="00A56726"/>
    <w:rsid w:val="00A56F26"/>
    <w:rsid w:val="00A77166"/>
    <w:rsid w:val="00A915B7"/>
    <w:rsid w:val="00A94D02"/>
    <w:rsid w:val="00A9528A"/>
    <w:rsid w:val="00AA5BDA"/>
    <w:rsid w:val="00AC4B3E"/>
    <w:rsid w:val="00AD6B1B"/>
    <w:rsid w:val="00AD6CD6"/>
    <w:rsid w:val="00AE3BF4"/>
    <w:rsid w:val="00AE4BDC"/>
    <w:rsid w:val="00AE6A86"/>
    <w:rsid w:val="00AE7761"/>
    <w:rsid w:val="00AF14A0"/>
    <w:rsid w:val="00AF19A8"/>
    <w:rsid w:val="00AF6A9E"/>
    <w:rsid w:val="00AF7126"/>
    <w:rsid w:val="00B0672A"/>
    <w:rsid w:val="00B138FD"/>
    <w:rsid w:val="00B15C77"/>
    <w:rsid w:val="00B219CE"/>
    <w:rsid w:val="00B25E87"/>
    <w:rsid w:val="00B25EA3"/>
    <w:rsid w:val="00B27A34"/>
    <w:rsid w:val="00B3021B"/>
    <w:rsid w:val="00B36574"/>
    <w:rsid w:val="00B50EFC"/>
    <w:rsid w:val="00B51470"/>
    <w:rsid w:val="00B54088"/>
    <w:rsid w:val="00B62B22"/>
    <w:rsid w:val="00B65F99"/>
    <w:rsid w:val="00B6712A"/>
    <w:rsid w:val="00B67738"/>
    <w:rsid w:val="00B8185A"/>
    <w:rsid w:val="00B859A9"/>
    <w:rsid w:val="00B85E18"/>
    <w:rsid w:val="00B96B0F"/>
    <w:rsid w:val="00B96BAE"/>
    <w:rsid w:val="00BB6E79"/>
    <w:rsid w:val="00BE3467"/>
    <w:rsid w:val="00BF1A81"/>
    <w:rsid w:val="00C01BD9"/>
    <w:rsid w:val="00C01F2E"/>
    <w:rsid w:val="00C0321D"/>
    <w:rsid w:val="00C05A06"/>
    <w:rsid w:val="00C071FA"/>
    <w:rsid w:val="00C07B99"/>
    <w:rsid w:val="00C12214"/>
    <w:rsid w:val="00C3210B"/>
    <w:rsid w:val="00C35158"/>
    <w:rsid w:val="00C35803"/>
    <w:rsid w:val="00C469EA"/>
    <w:rsid w:val="00C5006D"/>
    <w:rsid w:val="00C5406B"/>
    <w:rsid w:val="00C563EA"/>
    <w:rsid w:val="00C57164"/>
    <w:rsid w:val="00C61259"/>
    <w:rsid w:val="00C615B8"/>
    <w:rsid w:val="00C62E96"/>
    <w:rsid w:val="00C67218"/>
    <w:rsid w:val="00C74763"/>
    <w:rsid w:val="00C82CB3"/>
    <w:rsid w:val="00C87287"/>
    <w:rsid w:val="00C872BE"/>
    <w:rsid w:val="00C926C5"/>
    <w:rsid w:val="00C94FD3"/>
    <w:rsid w:val="00CA3038"/>
    <w:rsid w:val="00CA761B"/>
    <w:rsid w:val="00CB0BF6"/>
    <w:rsid w:val="00CB1015"/>
    <w:rsid w:val="00CB3836"/>
    <w:rsid w:val="00CB7DF7"/>
    <w:rsid w:val="00CD4740"/>
    <w:rsid w:val="00CF2FF7"/>
    <w:rsid w:val="00CF50DC"/>
    <w:rsid w:val="00D004DD"/>
    <w:rsid w:val="00D02310"/>
    <w:rsid w:val="00D05372"/>
    <w:rsid w:val="00D13E0B"/>
    <w:rsid w:val="00D33ECE"/>
    <w:rsid w:val="00D43075"/>
    <w:rsid w:val="00D447C7"/>
    <w:rsid w:val="00D505D8"/>
    <w:rsid w:val="00D50F5B"/>
    <w:rsid w:val="00D51744"/>
    <w:rsid w:val="00D53581"/>
    <w:rsid w:val="00D73F2F"/>
    <w:rsid w:val="00D90864"/>
    <w:rsid w:val="00D92B06"/>
    <w:rsid w:val="00D92FD7"/>
    <w:rsid w:val="00D94FE5"/>
    <w:rsid w:val="00DA39CC"/>
    <w:rsid w:val="00DA40EB"/>
    <w:rsid w:val="00DA41B4"/>
    <w:rsid w:val="00DD00A6"/>
    <w:rsid w:val="00DE0FEB"/>
    <w:rsid w:val="00DF5B23"/>
    <w:rsid w:val="00E01683"/>
    <w:rsid w:val="00E42737"/>
    <w:rsid w:val="00E43BC0"/>
    <w:rsid w:val="00E5460C"/>
    <w:rsid w:val="00E6274B"/>
    <w:rsid w:val="00E665CF"/>
    <w:rsid w:val="00E7249A"/>
    <w:rsid w:val="00E752BC"/>
    <w:rsid w:val="00E77407"/>
    <w:rsid w:val="00E87BF6"/>
    <w:rsid w:val="00E955A7"/>
    <w:rsid w:val="00EA0A34"/>
    <w:rsid w:val="00EA7744"/>
    <w:rsid w:val="00EB261B"/>
    <w:rsid w:val="00EB4725"/>
    <w:rsid w:val="00EC6E64"/>
    <w:rsid w:val="00EC764D"/>
    <w:rsid w:val="00ED16A0"/>
    <w:rsid w:val="00ED5FCF"/>
    <w:rsid w:val="00ED6EED"/>
    <w:rsid w:val="00EE4195"/>
    <w:rsid w:val="00EE47E9"/>
    <w:rsid w:val="00EE79B7"/>
    <w:rsid w:val="00F2689B"/>
    <w:rsid w:val="00F42389"/>
    <w:rsid w:val="00F45117"/>
    <w:rsid w:val="00F63FB4"/>
    <w:rsid w:val="00F71DD1"/>
    <w:rsid w:val="00F834BC"/>
    <w:rsid w:val="00F87429"/>
    <w:rsid w:val="00FA3B43"/>
    <w:rsid w:val="00FA613D"/>
    <w:rsid w:val="00FA6C99"/>
    <w:rsid w:val="00FB1755"/>
    <w:rsid w:val="00FB4759"/>
    <w:rsid w:val="00FC03B2"/>
    <w:rsid w:val="00FC1E7D"/>
    <w:rsid w:val="00FC32F3"/>
    <w:rsid w:val="00FC401E"/>
    <w:rsid w:val="00FC46A6"/>
    <w:rsid w:val="00FC752A"/>
    <w:rsid w:val="00FC76E0"/>
    <w:rsid w:val="00FD3EA0"/>
    <w:rsid w:val="00FD67F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65A4079-0234-42FA-95CD-B96761A72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2F745F-E5C7-45DE-A6FA-AD3491188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立法院單位函(稿).dot</Template>
  <TotalTime>1</TotalTime>
  <Pages>1</Pages>
  <Words>65</Words>
  <Characters>371</Characters>
  <Application>Microsoft Office Word</Application>
  <DocSecurity>0</DocSecurity>
  <Lines>3</Lines>
  <Paragraphs>1</Paragraphs>
  <ScaleCrop>false</ScaleCrop>
  <Company>eic</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lyuser</dc:creator>
  <cp:lastModifiedBy>Windows 使用者</cp:lastModifiedBy>
  <cp:revision>3</cp:revision>
  <cp:lastPrinted>2019-12-06T05:36:00Z</cp:lastPrinted>
  <dcterms:created xsi:type="dcterms:W3CDTF">2022-03-24T03:24:00Z</dcterms:created>
  <dcterms:modified xsi:type="dcterms:W3CDTF">2022-03-24T03:25:00Z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傳遞方式">
    <vt:lpwstr>5;</vt:lpwstr>
  </property>
  <property fmtid="{D5CDD505-2E9C-101B-9397-08002B2CF9AE}" pid="5" name="公文性質">
    <vt:lpwstr>08,一般公文</vt:lpwstr>
  </property>
  <property fmtid="{D5CDD505-2E9C-101B-9397-08002B2CF9AE}" pid="6" name="文號">
    <vt:lpwstr>1112100823</vt:lpwstr>
  </property>
  <property fmtid="{D5CDD505-2E9C-101B-9397-08002B2CF9AE}" pid="7" name="HttpUrl">
    <vt:lpwstr>http://docdl.ly.gov.tw/add/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1112100823</vt:lpwstr>
  </property>
  <property fmtid="{D5CDD505-2E9C-101B-9397-08002B2CF9AE}" pid="12" name="發文支號">
    <vt:lpwstr>0</vt:lpwstr>
  </property>
  <property fmtid="{D5CDD505-2E9C-101B-9397-08002B2CF9AE}" pid="13" name="TotFileSize">
    <vt:lpwstr>76</vt:lpwstr>
  </property>
</Properties>
</file>