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3A4C42" w:rsidRDefault="00B8185A">
      <w:pPr>
        <w:pStyle w:val="title"/>
        <w:rPr>
          <w:rStyle w:val="20"/>
          <w:position w:val="20"/>
        </w:rPr>
      </w:pPr>
      <w:r w:rsidRPr="003A4C42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A4C42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8185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8185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B8185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范</w:t>
                            </w:r>
                            <w:proofErr w:type="gramEnd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恩</w:t>
                            </w:r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邦</w:t>
                            </w:r>
                            <w:proofErr w:type="gramEnd"/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2358-557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2358-5578</w:t>
                            </w:r>
                          </w:p>
                          <w:p w:rsidR="00375D8C" w:rsidRDefault="00B8185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ly20945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8185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8185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B8185A" w:rsidRDefault="00375D8C">
                      <w:pPr>
                        <w:pStyle w:val="ac"/>
                        <w:rPr>
                          <w:rFonts w:hint="eastAsia"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范</w:t>
                      </w:r>
                      <w:proofErr w:type="gramEnd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恩</w:t>
                      </w:r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邦</w:t>
                      </w:r>
                      <w:proofErr w:type="gramEnd"/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121F85">
                        <w:rPr>
                          <w:sz w:val="22"/>
                          <w:szCs w:val="22"/>
                        </w:rPr>
                        <w:t>2358-557</w:t>
                      </w:r>
                      <w:r>
                        <w:rPr>
                          <w:sz w:val="22"/>
                          <w:szCs w:val="22"/>
                        </w:rPr>
                        <w:t>1</w:t>
                      </w:r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2358-5578</w:t>
                      </w:r>
                    </w:p>
                    <w:p w:rsidR="00375D8C" w:rsidRDefault="00B8185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 w:rsidR="00121F85">
                        <w:rPr>
                          <w:sz w:val="22"/>
                          <w:szCs w:val="22"/>
                        </w:rPr>
                        <w:t>ly20945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3A4C42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3A4C42">
        <w:rPr>
          <w:rStyle w:val="20"/>
          <w:rFonts w:hint="eastAsia"/>
          <w:position w:val="20"/>
        </w:rPr>
        <w:t>財政委員會</w:t>
      </w:r>
      <w:r w:rsidR="00375D8C" w:rsidRPr="003A4C42">
        <w:rPr>
          <w:rStyle w:val="20"/>
          <w:rFonts w:hint="eastAsia"/>
          <w:position w:val="20"/>
        </w:rPr>
        <w:t xml:space="preserve">　函</w:t>
      </w:r>
    </w:p>
    <w:p w:rsidR="00375D8C" w:rsidRPr="003A4C42" w:rsidRDefault="00375D8C">
      <w:pPr>
        <w:pStyle w:val="titlespace"/>
        <w:rPr>
          <w:rStyle w:val="8"/>
        </w:rPr>
      </w:pPr>
    </w:p>
    <w:p w:rsidR="00375D8C" w:rsidRPr="003A4C42" w:rsidRDefault="00375D8C">
      <w:pPr>
        <w:pStyle w:val="space2"/>
      </w:pPr>
    </w:p>
    <w:p w:rsidR="00375D8C" w:rsidRPr="003A4C42" w:rsidRDefault="00375D8C">
      <w:pPr>
        <w:pStyle w:val="space2"/>
      </w:pPr>
    </w:p>
    <w:p w:rsidR="00375D8C" w:rsidRPr="003A4C42" w:rsidRDefault="00375D8C">
      <w:pPr>
        <w:pStyle w:val="11"/>
        <w:spacing w:line="14" w:lineRule="exact"/>
        <w:ind w:leftChars="0" w:left="0"/>
      </w:pPr>
    </w:p>
    <w:p w:rsidR="006B58C5" w:rsidRPr="003A4C42" w:rsidRDefault="00375D8C">
      <w:pPr>
        <w:pStyle w:val="ad"/>
        <w:spacing w:line="360" w:lineRule="exact"/>
      </w:pPr>
      <w:r w:rsidRPr="003A4C42">
        <w:rPr>
          <w:rFonts w:hint="eastAsia"/>
        </w:rPr>
        <w:t>受文者：</w:t>
      </w:r>
      <w:bookmarkStart w:id="5" w:name="受文者"/>
      <w:bookmarkEnd w:id="5"/>
      <w:r w:rsidR="000E0D32" w:rsidRPr="003A4C42">
        <w:rPr>
          <w:rFonts w:hint="eastAsia"/>
        </w:rPr>
        <w:t>本會</w:t>
      </w:r>
      <w:r w:rsidR="006B58C5" w:rsidRPr="003A4C42">
        <w:rPr>
          <w:rFonts w:hint="eastAsia"/>
        </w:rPr>
        <w:t>委員</w:t>
      </w:r>
    </w:p>
    <w:p w:rsidR="00375D8C" w:rsidRPr="003A4C42" w:rsidRDefault="00B8185A">
      <w:pPr>
        <w:pStyle w:val="space"/>
      </w:pPr>
      <w:r w:rsidRPr="003A4C4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3A4C42" w:rsidRDefault="00375D8C">
      <w:pPr>
        <w:pStyle w:val="ae"/>
        <w:spacing w:line="240" w:lineRule="exact"/>
      </w:pPr>
      <w:r w:rsidRPr="003A4C42">
        <w:fldChar w:fldCharType="begin"/>
      </w:r>
      <w:r w:rsidRPr="003A4C42">
        <w:instrText xml:space="preserve"> </w:instrText>
      </w:r>
      <w:r w:rsidRPr="003A4C42">
        <w:rPr>
          <w:rFonts w:hint="eastAsia"/>
        </w:rPr>
        <w:instrText>MACROBUTTON  DocDispatch 發文日期：</w:instrText>
      </w:r>
      <w:r w:rsidRPr="003A4C42">
        <w:fldChar w:fldCharType="end"/>
      </w:r>
      <w:bookmarkStart w:id="10" w:name="發文日期"/>
      <w:bookmarkEnd w:id="10"/>
      <w:r w:rsidR="00351022" w:rsidRPr="003A4C42">
        <w:rPr>
          <w:rFonts w:hint="eastAsia"/>
        </w:rPr>
        <w:t>中華民國</w:t>
      </w:r>
      <w:r w:rsidR="00121F85" w:rsidRPr="003A4C42">
        <w:t>1</w:t>
      </w:r>
      <w:r w:rsidR="00AE6A86" w:rsidRPr="003A4C42">
        <w:rPr>
          <w:rFonts w:hint="eastAsia"/>
        </w:rPr>
        <w:t>11</w:t>
      </w:r>
      <w:r w:rsidR="00351022" w:rsidRPr="003A4C42">
        <w:t>年</w:t>
      </w:r>
      <w:r w:rsidR="00F9128C" w:rsidRPr="003A4C42">
        <w:rPr>
          <w:rFonts w:hint="eastAsia"/>
        </w:rPr>
        <w:t>4</w:t>
      </w:r>
      <w:r w:rsidR="00351022" w:rsidRPr="003A4C42">
        <w:t>月</w:t>
      </w:r>
      <w:r w:rsidR="00F9128C" w:rsidRPr="003A4C42">
        <w:rPr>
          <w:rFonts w:hint="eastAsia"/>
        </w:rPr>
        <w:t>8</w:t>
      </w:r>
      <w:r w:rsidR="00351022" w:rsidRPr="003A4C42">
        <w:t>日</w:t>
      </w:r>
    </w:p>
    <w:p w:rsidR="00375D8C" w:rsidRPr="003A4C42" w:rsidRDefault="00375D8C">
      <w:pPr>
        <w:pStyle w:val="ae"/>
        <w:spacing w:line="240" w:lineRule="exact"/>
      </w:pPr>
      <w:r w:rsidRPr="003A4C42">
        <w:rPr>
          <w:rFonts w:hint="eastAsia"/>
        </w:rPr>
        <w:t>發文字號：</w:t>
      </w:r>
      <w:bookmarkStart w:id="11" w:name="發文字號"/>
      <w:bookmarkEnd w:id="11"/>
      <w:r w:rsidR="005B7D1C">
        <w:rPr>
          <w:rFonts w:hint="eastAsia"/>
        </w:rPr>
        <w:t>台</w:t>
      </w:r>
      <w:proofErr w:type="gramStart"/>
      <w:r w:rsidR="005B7D1C">
        <w:rPr>
          <w:rFonts w:hint="eastAsia"/>
        </w:rPr>
        <w:t>立財字</w:t>
      </w:r>
      <w:proofErr w:type="gramEnd"/>
      <w:r w:rsidR="005B7D1C">
        <w:rPr>
          <w:rFonts w:hint="eastAsia"/>
        </w:rPr>
        <w:t>第</w:t>
      </w:r>
      <w:r w:rsidR="005B7D1C">
        <w:t>1112100920號</w:t>
      </w:r>
    </w:p>
    <w:p w:rsidR="00375D8C" w:rsidRPr="003A4C42" w:rsidRDefault="00375D8C">
      <w:pPr>
        <w:pStyle w:val="ae"/>
        <w:spacing w:line="240" w:lineRule="exact"/>
      </w:pPr>
      <w:r w:rsidRPr="003A4C42">
        <w:fldChar w:fldCharType="begin"/>
      </w:r>
      <w:r w:rsidRPr="003A4C42">
        <w:instrText xml:space="preserve"> </w:instrText>
      </w:r>
      <w:r w:rsidRPr="003A4C42">
        <w:rPr>
          <w:rFonts w:hint="eastAsia"/>
        </w:rPr>
        <w:instrText>MACROBUTTON  DocSpeed 速別：</w:instrText>
      </w:r>
      <w:r w:rsidRPr="003A4C42">
        <w:fldChar w:fldCharType="end"/>
      </w:r>
      <w:bookmarkStart w:id="12" w:name="速別"/>
      <w:bookmarkEnd w:id="12"/>
      <w:r w:rsidR="00F45117" w:rsidRPr="003A4C42">
        <w:rPr>
          <w:rFonts w:hint="eastAsia"/>
        </w:rPr>
        <w:t>最速件</w:t>
      </w:r>
    </w:p>
    <w:p w:rsidR="00375D8C" w:rsidRPr="003A4C42" w:rsidRDefault="00375D8C">
      <w:pPr>
        <w:pStyle w:val="ae"/>
        <w:spacing w:line="240" w:lineRule="exact"/>
      </w:pPr>
      <w:r w:rsidRPr="003A4C42">
        <w:fldChar w:fldCharType="begin"/>
      </w:r>
      <w:r w:rsidRPr="003A4C42">
        <w:instrText xml:space="preserve"> </w:instrText>
      </w:r>
      <w:r w:rsidRPr="003A4C42">
        <w:rPr>
          <w:rFonts w:hint="eastAsia"/>
        </w:rPr>
        <w:instrText>MACROBUTTON  DocSecurity 密等及解密條件或保密期限：</w:instrText>
      </w:r>
      <w:r w:rsidRPr="003A4C42">
        <w:fldChar w:fldCharType="end"/>
      </w:r>
      <w:bookmarkStart w:id="13" w:name="密等及解密條件或保密期限"/>
      <w:bookmarkEnd w:id="13"/>
    </w:p>
    <w:p w:rsidR="005F4BCE" w:rsidRPr="003A4C42" w:rsidRDefault="00375D8C">
      <w:pPr>
        <w:pStyle w:val="ae"/>
        <w:spacing w:line="240" w:lineRule="exact"/>
      </w:pPr>
      <w:r w:rsidRPr="003A4C42">
        <w:rPr>
          <w:rFonts w:hint="eastAsia"/>
        </w:rPr>
        <w:t>附件：</w:t>
      </w:r>
      <w:bookmarkStart w:id="14" w:name="附件"/>
      <w:bookmarkEnd w:id="14"/>
      <w:r w:rsidR="00AF19A8" w:rsidRPr="003A4C42">
        <w:rPr>
          <w:rFonts w:hint="eastAsia"/>
        </w:rPr>
        <w:t>如說明</w:t>
      </w:r>
      <w:r w:rsidR="009744B0" w:rsidRPr="003A4C42">
        <w:rPr>
          <w:rFonts w:hint="eastAsia"/>
        </w:rPr>
        <w:t>二</w:t>
      </w:r>
      <w:bookmarkStart w:id="15" w:name="_GoBack"/>
      <w:bookmarkEnd w:id="15"/>
    </w:p>
    <w:p w:rsidR="00375D8C" w:rsidRPr="003A4C42" w:rsidRDefault="00375D8C">
      <w:pPr>
        <w:pStyle w:val="space0"/>
      </w:pPr>
    </w:p>
    <w:p w:rsidR="00B8185A" w:rsidRPr="003A4C42" w:rsidRDefault="00375D8C" w:rsidP="00B8185A">
      <w:pPr>
        <w:pStyle w:val="af"/>
        <w:spacing w:line="520" w:lineRule="exact"/>
        <w:ind w:left="964" w:hanging="964"/>
      </w:pPr>
      <w:r w:rsidRPr="003A4C42">
        <w:rPr>
          <w:rFonts w:hint="eastAsia"/>
        </w:rPr>
        <w:t>主旨：</w:t>
      </w:r>
      <w:bookmarkStart w:id="16" w:name="主旨"/>
      <w:bookmarkEnd w:id="16"/>
      <w:r w:rsidR="00B8185A" w:rsidRPr="003A4C42">
        <w:rPr>
          <w:rFonts w:hint="eastAsia"/>
        </w:rPr>
        <w:t>本會訂於</w:t>
      </w:r>
      <w:r w:rsidR="00121F85" w:rsidRPr="003A4C42">
        <w:t>1</w:t>
      </w:r>
      <w:r w:rsidR="00AE6A86" w:rsidRPr="003A4C42">
        <w:rPr>
          <w:rFonts w:hint="eastAsia"/>
        </w:rPr>
        <w:t>11</w:t>
      </w:r>
      <w:r w:rsidR="00B8185A" w:rsidRPr="003A4C42">
        <w:t>年</w:t>
      </w:r>
      <w:r w:rsidR="00473E79" w:rsidRPr="003A4C42">
        <w:rPr>
          <w:rFonts w:hint="eastAsia"/>
        </w:rPr>
        <w:t>4</w:t>
      </w:r>
      <w:r w:rsidR="00B8185A" w:rsidRPr="003A4C42">
        <w:t>月</w:t>
      </w:r>
      <w:r w:rsidR="00473E79" w:rsidRPr="003A4C42">
        <w:rPr>
          <w:rFonts w:hint="eastAsia"/>
        </w:rPr>
        <w:t>14</w:t>
      </w:r>
      <w:r w:rsidR="00B8185A" w:rsidRPr="003A4C42">
        <w:t>日（星期</w:t>
      </w:r>
      <w:r w:rsidR="00121F85" w:rsidRPr="003A4C42">
        <w:rPr>
          <w:rFonts w:hint="eastAsia"/>
        </w:rPr>
        <w:t>四</w:t>
      </w:r>
      <w:r w:rsidR="00451390" w:rsidRPr="003A4C42">
        <w:t>）</w:t>
      </w:r>
      <w:r w:rsidR="0005211A" w:rsidRPr="003A4C42">
        <w:rPr>
          <w:rFonts w:hint="eastAsia"/>
        </w:rPr>
        <w:t>考察</w:t>
      </w:r>
      <w:r w:rsidR="00473E79" w:rsidRPr="003A4C42">
        <w:rPr>
          <w:rFonts w:hint="eastAsia"/>
        </w:rPr>
        <w:t>中央銀行</w:t>
      </w:r>
      <w:proofErr w:type="gramStart"/>
      <w:r w:rsidR="00473E79" w:rsidRPr="003A4C42">
        <w:rPr>
          <w:rFonts w:hint="eastAsia"/>
        </w:rPr>
        <w:t>文園庫</w:t>
      </w:r>
      <w:proofErr w:type="gramEnd"/>
      <w:r w:rsidR="00351022" w:rsidRPr="003A4C42">
        <w:rPr>
          <w:rFonts w:hint="eastAsia"/>
        </w:rPr>
        <w:t>，</w:t>
      </w:r>
      <w:r w:rsidR="00B8185A" w:rsidRPr="003A4C42">
        <w:t>敬請　委員屆時參加。</w:t>
      </w:r>
    </w:p>
    <w:p w:rsidR="005F4BCE" w:rsidRPr="003A4C42" w:rsidRDefault="00375D8C" w:rsidP="00B8185A">
      <w:pPr>
        <w:pStyle w:val="af0"/>
      </w:pPr>
      <w:bookmarkStart w:id="17" w:name="段落"/>
      <w:bookmarkEnd w:id="17"/>
      <w:r w:rsidRPr="003A4C42">
        <w:rPr>
          <w:rFonts w:hint="eastAsia"/>
        </w:rPr>
        <w:t>說明：</w:t>
      </w:r>
    </w:p>
    <w:p w:rsidR="005F4BCE" w:rsidRPr="003A4C42" w:rsidRDefault="005F4BCE" w:rsidP="005F4BCE">
      <w:pPr>
        <w:pStyle w:val="1-2"/>
        <w:spacing w:line="520" w:lineRule="exact"/>
        <w:jc w:val="both"/>
        <w:rPr>
          <w:szCs w:val="32"/>
        </w:rPr>
      </w:pPr>
      <w:r w:rsidRPr="003A4C42">
        <w:rPr>
          <w:rFonts w:hint="eastAsia"/>
          <w:szCs w:val="32"/>
        </w:rPr>
        <w:t>本次考察行程係經輪值召集委員</w:t>
      </w:r>
      <w:r w:rsidR="000E0D32" w:rsidRPr="003A4C42">
        <w:rPr>
          <w:rFonts w:hint="eastAsia"/>
          <w:szCs w:val="32"/>
        </w:rPr>
        <w:t>排定</w:t>
      </w:r>
      <w:r w:rsidRPr="003A4C42">
        <w:rPr>
          <w:rFonts w:hint="eastAsia"/>
          <w:szCs w:val="32"/>
        </w:rPr>
        <w:t>。</w:t>
      </w:r>
    </w:p>
    <w:p w:rsidR="005F4BCE" w:rsidRPr="003A4C42" w:rsidRDefault="005F4BCE" w:rsidP="005F4BCE">
      <w:pPr>
        <w:pStyle w:val="1-2"/>
        <w:spacing w:line="520" w:lineRule="exact"/>
        <w:jc w:val="both"/>
        <w:rPr>
          <w:szCs w:val="32"/>
        </w:rPr>
      </w:pPr>
      <w:r w:rsidRPr="003A4C42">
        <w:rPr>
          <w:rFonts w:hint="eastAsia"/>
        </w:rPr>
        <w:t>檢附考察行程表及委員參加登記回條各</w:t>
      </w:r>
      <w:r w:rsidRPr="003A4C42">
        <w:t>1份。</w:t>
      </w:r>
    </w:p>
    <w:p w:rsidR="00375D8C" w:rsidRPr="003A4C42" w:rsidRDefault="00375D8C" w:rsidP="006E6FB1">
      <w:pPr>
        <w:pStyle w:val="af1"/>
        <w:spacing w:line="480" w:lineRule="exact"/>
        <w:ind w:left="732" w:hangingChars="305" w:hanging="732"/>
      </w:pPr>
      <w:r w:rsidRPr="003A4C42">
        <w:rPr>
          <w:rFonts w:hint="eastAsia"/>
        </w:rPr>
        <w:t>正本：</w:t>
      </w:r>
      <w:bookmarkStart w:id="18" w:name="正本"/>
      <w:bookmarkEnd w:id="18"/>
      <w:r w:rsidR="000E0D32" w:rsidRPr="003A4C42">
        <w:rPr>
          <w:rFonts w:hint="eastAsia"/>
        </w:rPr>
        <w:t>本會</w:t>
      </w:r>
      <w:r w:rsidR="008F75E8" w:rsidRPr="003A4C42">
        <w:rPr>
          <w:rFonts w:hint="eastAsia"/>
        </w:rPr>
        <w:t>委員</w:t>
      </w:r>
    </w:p>
    <w:p w:rsidR="00375D8C" w:rsidRPr="003A4C42" w:rsidRDefault="00375D8C" w:rsidP="006E6FB1">
      <w:pPr>
        <w:pStyle w:val="af2"/>
        <w:spacing w:line="480" w:lineRule="exact"/>
        <w:ind w:left="732" w:hangingChars="305" w:hanging="732"/>
      </w:pPr>
      <w:r w:rsidRPr="003A4C42">
        <w:rPr>
          <w:rFonts w:hint="eastAsia"/>
        </w:rPr>
        <w:t>副本：</w:t>
      </w:r>
      <w:bookmarkStart w:id="19" w:name="副本"/>
      <w:bookmarkEnd w:id="19"/>
      <w:r w:rsidR="008F75E8" w:rsidRPr="003A4C42">
        <w:rPr>
          <w:rFonts w:hint="eastAsia"/>
        </w:rPr>
        <w:t>本</w:t>
      </w:r>
      <w:r w:rsidR="001B661F" w:rsidRPr="003A4C42">
        <w:rPr>
          <w:rFonts w:hint="eastAsia"/>
        </w:rPr>
        <w:t>院各黨團、</w:t>
      </w:r>
      <w:r w:rsidR="00914D69" w:rsidRPr="003A4C42">
        <w:rPr>
          <w:rFonts w:hint="eastAsia"/>
        </w:rPr>
        <w:t>本院相關單位</w:t>
      </w:r>
    </w:p>
    <w:p w:rsidR="00375D8C" w:rsidRPr="003A4C42" w:rsidRDefault="00375D8C">
      <w:pPr>
        <w:pStyle w:val="space1"/>
      </w:pPr>
    </w:p>
    <w:p w:rsidR="00375D8C" w:rsidRPr="003A4C42" w:rsidRDefault="00375D8C">
      <w:pPr>
        <w:pStyle w:val="space1"/>
      </w:pPr>
    </w:p>
    <w:sectPr w:rsidR="00375D8C" w:rsidRPr="003A4C4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191" w:rsidRDefault="007B2191">
      <w:r>
        <w:separator/>
      </w:r>
    </w:p>
  </w:endnote>
  <w:endnote w:type="continuationSeparator" w:id="0">
    <w:p w:rsidR="007B2191" w:rsidRDefault="007B2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A17C9C" wp14:editId="43366E9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A17C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E94118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E94118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191" w:rsidRDefault="007B2191">
      <w:r>
        <w:separator/>
      </w:r>
    </w:p>
  </w:footnote>
  <w:footnote w:type="continuationSeparator" w:id="0">
    <w:p w:rsidR="007B2191" w:rsidRDefault="007B21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17234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5A"/>
    <w:rsid w:val="0000627B"/>
    <w:rsid w:val="00007F74"/>
    <w:rsid w:val="0001284C"/>
    <w:rsid w:val="0001517D"/>
    <w:rsid w:val="000300ED"/>
    <w:rsid w:val="0003214F"/>
    <w:rsid w:val="00033862"/>
    <w:rsid w:val="0005211A"/>
    <w:rsid w:val="00052A4E"/>
    <w:rsid w:val="00052D33"/>
    <w:rsid w:val="00061E34"/>
    <w:rsid w:val="00062074"/>
    <w:rsid w:val="00063965"/>
    <w:rsid w:val="0007534C"/>
    <w:rsid w:val="00075F09"/>
    <w:rsid w:val="00091B9D"/>
    <w:rsid w:val="00092C85"/>
    <w:rsid w:val="000974E6"/>
    <w:rsid w:val="000B0C4E"/>
    <w:rsid w:val="000B5B99"/>
    <w:rsid w:val="000C51F2"/>
    <w:rsid w:val="000D540D"/>
    <w:rsid w:val="000E0D32"/>
    <w:rsid w:val="000E7D60"/>
    <w:rsid w:val="000E7FCD"/>
    <w:rsid w:val="000F531B"/>
    <w:rsid w:val="000F63E6"/>
    <w:rsid w:val="000F7FD5"/>
    <w:rsid w:val="00103AD2"/>
    <w:rsid w:val="001055A8"/>
    <w:rsid w:val="00107DB9"/>
    <w:rsid w:val="00116010"/>
    <w:rsid w:val="00121F85"/>
    <w:rsid w:val="00124700"/>
    <w:rsid w:val="00134562"/>
    <w:rsid w:val="00143721"/>
    <w:rsid w:val="00144E3D"/>
    <w:rsid w:val="001507E1"/>
    <w:rsid w:val="00153D13"/>
    <w:rsid w:val="0016450F"/>
    <w:rsid w:val="001667FF"/>
    <w:rsid w:val="0017190A"/>
    <w:rsid w:val="00191614"/>
    <w:rsid w:val="00191CA9"/>
    <w:rsid w:val="0019204D"/>
    <w:rsid w:val="00196097"/>
    <w:rsid w:val="00197B4A"/>
    <w:rsid w:val="001A6C50"/>
    <w:rsid w:val="001B12BE"/>
    <w:rsid w:val="001B1F8A"/>
    <w:rsid w:val="001B661F"/>
    <w:rsid w:val="001C5A12"/>
    <w:rsid w:val="001C7265"/>
    <w:rsid w:val="001D42C9"/>
    <w:rsid w:val="001D4EA4"/>
    <w:rsid w:val="001E163B"/>
    <w:rsid w:val="001E3898"/>
    <w:rsid w:val="001F6A70"/>
    <w:rsid w:val="0020448F"/>
    <w:rsid w:val="0020475D"/>
    <w:rsid w:val="002054BC"/>
    <w:rsid w:val="0020604E"/>
    <w:rsid w:val="0020731E"/>
    <w:rsid w:val="002121B9"/>
    <w:rsid w:val="00214AF5"/>
    <w:rsid w:val="00221AC2"/>
    <w:rsid w:val="00226896"/>
    <w:rsid w:val="00226C2B"/>
    <w:rsid w:val="00235E1A"/>
    <w:rsid w:val="0024595E"/>
    <w:rsid w:val="00264651"/>
    <w:rsid w:val="00272AD1"/>
    <w:rsid w:val="00275B74"/>
    <w:rsid w:val="00276307"/>
    <w:rsid w:val="00282C34"/>
    <w:rsid w:val="002903D8"/>
    <w:rsid w:val="0029427E"/>
    <w:rsid w:val="002B0BB4"/>
    <w:rsid w:val="002C2E94"/>
    <w:rsid w:val="002D3C63"/>
    <w:rsid w:val="002E4AD8"/>
    <w:rsid w:val="002F1C4B"/>
    <w:rsid w:val="002F2518"/>
    <w:rsid w:val="003079BE"/>
    <w:rsid w:val="003119EF"/>
    <w:rsid w:val="0031288F"/>
    <w:rsid w:val="003163A6"/>
    <w:rsid w:val="003245E3"/>
    <w:rsid w:val="00324E59"/>
    <w:rsid w:val="00327B82"/>
    <w:rsid w:val="0033121C"/>
    <w:rsid w:val="0034171D"/>
    <w:rsid w:val="00350A4F"/>
    <w:rsid w:val="00350E65"/>
    <w:rsid w:val="00351022"/>
    <w:rsid w:val="0035792B"/>
    <w:rsid w:val="003638D2"/>
    <w:rsid w:val="003700FD"/>
    <w:rsid w:val="00374B75"/>
    <w:rsid w:val="00374FE6"/>
    <w:rsid w:val="00375D8C"/>
    <w:rsid w:val="003850F6"/>
    <w:rsid w:val="003903AA"/>
    <w:rsid w:val="003A1AF1"/>
    <w:rsid w:val="003A2795"/>
    <w:rsid w:val="003A4C42"/>
    <w:rsid w:val="003A7711"/>
    <w:rsid w:val="003B08A2"/>
    <w:rsid w:val="003B21D8"/>
    <w:rsid w:val="003B4995"/>
    <w:rsid w:val="003C0504"/>
    <w:rsid w:val="003C4AF0"/>
    <w:rsid w:val="003C7687"/>
    <w:rsid w:val="003C7EDC"/>
    <w:rsid w:val="003D03BD"/>
    <w:rsid w:val="003D0D58"/>
    <w:rsid w:val="003D158F"/>
    <w:rsid w:val="003D4034"/>
    <w:rsid w:val="003E20F8"/>
    <w:rsid w:val="003E3FAB"/>
    <w:rsid w:val="003F10CB"/>
    <w:rsid w:val="003F2987"/>
    <w:rsid w:val="003F6F54"/>
    <w:rsid w:val="003F7B98"/>
    <w:rsid w:val="00405007"/>
    <w:rsid w:val="00415044"/>
    <w:rsid w:val="00420BA6"/>
    <w:rsid w:val="00420EB0"/>
    <w:rsid w:val="00447238"/>
    <w:rsid w:val="00451390"/>
    <w:rsid w:val="00462882"/>
    <w:rsid w:val="004633FD"/>
    <w:rsid w:val="00465BFD"/>
    <w:rsid w:val="0046746F"/>
    <w:rsid w:val="00471ABE"/>
    <w:rsid w:val="00473E79"/>
    <w:rsid w:val="004755BF"/>
    <w:rsid w:val="004761F1"/>
    <w:rsid w:val="00480837"/>
    <w:rsid w:val="00480892"/>
    <w:rsid w:val="00480A57"/>
    <w:rsid w:val="0048376D"/>
    <w:rsid w:val="00495AA7"/>
    <w:rsid w:val="004A173F"/>
    <w:rsid w:val="004A3B2A"/>
    <w:rsid w:val="004C0049"/>
    <w:rsid w:val="004C33C9"/>
    <w:rsid w:val="004C46E7"/>
    <w:rsid w:val="004D04F6"/>
    <w:rsid w:val="004D7A01"/>
    <w:rsid w:val="004E1A76"/>
    <w:rsid w:val="004F1293"/>
    <w:rsid w:val="004F2127"/>
    <w:rsid w:val="004F2448"/>
    <w:rsid w:val="00512209"/>
    <w:rsid w:val="005141D8"/>
    <w:rsid w:val="0051779F"/>
    <w:rsid w:val="00520528"/>
    <w:rsid w:val="00527CDB"/>
    <w:rsid w:val="0053730D"/>
    <w:rsid w:val="00540A4A"/>
    <w:rsid w:val="00563211"/>
    <w:rsid w:val="00563712"/>
    <w:rsid w:val="005750F3"/>
    <w:rsid w:val="00577CF7"/>
    <w:rsid w:val="00585286"/>
    <w:rsid w:val="00587D78"/>
    <w:rsid w:val="0059497F"/>
    <w:rsid w:val="00594EE2"/>
    <w:rsid w:val="005B104E"/>
    <w:rsid w:val="005B2925"/>
    <w:rsid w:val="005B3FFC"/>
    <w:rsid w:val="005B5CD1"/>
    <w:rsid w:val="005B7D1C"/>
    <w:rsid w:val="005C3FF3"/>
    <w:rsid w:val="005C5B89"/>
    <w:rsid w:val="005D4618"/>
    <w:rsid w:val="005E148C"/>
    <w:rsid w:val="005E19EE"/>
    <w:rsid w:val="005E2653"/>
    <w:rsid w:val="005F4BCE"/>
    <w:rsid w:val="006009BC"/>
    <w:rsid w:val="00600E52"/>
    <w:rsid w:val="006073CD"/>
    <w:rsid w:val="00610840"/>
    <w:rsid w:val="0061546B"/>
    <w:rsid w:val="006155BF"/>
    <w:rsid w:val="00617CB0"/>
    <w:rsid w:val="00630F2E"/>
    <w:rsid w:val="00632546"/>
    <w:rsid w:val="00636374"/>
    <w:rsid w:val="00636EB7"/>
    <w:rsid w:val="006401D8"/>
    <w:rsid w:val="00641213"/>
    <w:rsid w:val="006433C7"/>
    <w:rsid w:val="00645F50"/>
    <w:rsid w:val="00651E70"/>
    <w:rsid w:val="00654701"/>
    <w:rsid w:val="0065725D"/>
    <w:rsid w:val="006612C2"/>
    <w:rsid w:val="00662355"/>
    <w:rsid w:val="0066254D"/>
    <w:rsid w:val="00665EB8"/>
    <w:rsid w:val="00671A4C"/>
    <w:rsid w:val="006755ED"/>
    <w:rsid w:val="0067668F"/>
    <w:rsid w:val="00681957"/>
    <w:rsid w:val="00686A47"/>
    <w:rsid w:val="0069201F"/>
    <w:rsid w:val="006A09AE"/>
    <w:rsid w:val="006A2372"/>
    <w:rsid w:val="006A5CAA"/>
    <w:rsid w:val="006B0E30"/>
    <w:rsid w:val="006B58C5"/>
    <w:rsid w:val="006C18E3"/>
    <w:rsid w:val="006D018F"/>
    <w:rsid w:val="006D058B"/>
    <w:rsid w:val="006D774D"/>
    <w:rsid w:val="006E1B59"/>
    <w:rsid w:val="006E6FB1"/>
    <w:rsid w:val="006F628D"/>
    <w:rsid w:val="00715628"/>
    <w:rsid w:val="007168D5"/>
    <w:rsid w:val="00720D68"/>
    <w:rsid w:val="00727DC4"/>
    <w:rsid w:val="0073092A"/>
    <w:rsid w:val="00733101"/>
    <w:rsid w:val="0073772B"/>
    <w:rsid w:val="00757E49"/>
    <w:rsid w:val="007645B9"/>
    <w:rsid w:val="007727E8"/>
    <w:rsid w:val="00776ABC"/>
    <w:rsid w:val="00777554"/>
    <w:rsid w:val="00781447"/>
    <w:rsid w:val="00785603"/>
    <w:rsid w:val="00785AEF"/>
    <w:rsid w:val="007B2191"/>
    <w:rsid w:val="007B2E9D"/>
    <w:rsid w:val="007B70AA"/>
    <w:rsid w:val="007C6E75"/>
    <w:rsid w:val="007D2819"/>
    <w:rsid w:val="007F177C"/>
    <w:rsid w:val="00800207"/>
    <w:rsid w:val="00800A3A"/>
    <w:rsid w:val="00801EBD"/>
    <w:rsid w:val="00803EF4"/>
    <w:rsid w:val="00843F5A"/>
    <w:rsid w:val="008440D0"/>
    <w:rsid w:val="00851B28"/>
    <w:rsid w:val="00851BB1"/>
    <w:rsid w:val="00851DE2"/>
    <w:rsid w:val="0085318A"/>
    <w:rsid w:val="00865043"/>
    <w:rsid w:val="00874589"/>
    <w:rsid w:val="00874CCA"/>
    <w:rsid w:val="00883804"/>
    <w:rsid w:val="008A0F35"/>
    <w:rsid w:val="008A145E"/>
    <w:rsid w:val="008A53DE"/>
    <w:rsid w:val="008A68FA"/>
    <w:rsid w:val="008B708E"/>
    <w:rsid w:val="008B759C"/>
    <w:rsid w:val="008C35A6"/>
    <w:rsid w:val="008C6ABF"/>
    <w:rsid w:val="008D3005"/>
    <w:rsid w:val="008D6964"/>
    <w:rsid w:val="008E4681"/>
    <w:rsid w:val="008F01C8"/>
    <w:rsid w:val="008F4E31"/>
    <w:rsid w:val="008F75E8"/>
    <w:rsid w:val="00900B01"/>
    <w:rsid w:val="00900BC3"/>
    <w:rsid w:val="0090171D"/>
    <w:rsid w:val="00902FFB"/>
    <w:rsid w:val="00907A44"/>
    <w:rsid w:val="00914D69"/>
    <w:rsid w:val="00914E54"/>
    <w:rsid w:val="009163A5"/>
    <w:rsid w:val="00935121"/>
    <w:rsid w:val="00947697"/>
    <w:rsid w:val="009532A9"/>
    <w:rsid w:val="00953940"/>
    <w:rsid w:val="0095723E"/>
    <w:rsid w:val="009625EF"/>
    <w:rsid w:val="00966754"/>
    <w:rsid w:val="009744B0"/>
    <w:rsid w:val="009745C2"/>
    <w:rsid w:val="00980DFF"/>
    <w:rsid w:val="00981131"/>
    <w:rsid w:val="00991FAC"/>
    <w:rsid w:val="00994215"/>
    <w:rsid w:val="009954B1"/>
    <w:rsid w:val="00996B2F"/>
    <w:rsid w:val="009A41B8"/>
    <w:rsid w:val="009B4262"/>
    <w:rsid w:val="009B4D73"/>
    <w:rsid w:val="009B51AF"/>
    <w:rsid w:val="009C34B8"/>
    <w:rsid w:val="009C5268"/>
    <w:rsid w:val="009C6C33"/>
    <w:rsid w:val="009D2A83"/>
    <w:rsid w:val="009D5DF8"/>
    <w:rsid w:val="009D6FC0"/>
    <w:rsid w:val="009D7CC3"/>
    <w:rsid w:val="009F27F8"/>
    <w:rsid w:val="009F53AC"/>
    <w:rsid w:val="00A007B2"/>
    <w:rsid w:val="00A010E1"/>
    <w:rsid w:val="00A01672"/>
    <w:rsid w:val="00A168C4"/>
    <w:rsid w:val="00A17E04"/>
    <w:rsid w:val="00A21C40"/>
    <w:rsid w:val="00A2510E"/>
    <w:rsid w:val="00A51F07"/>
    <w:rsid w:val="00A56726"/>
    <w:rsid w:val="00A56F26"/>
    <w:rsid w:val="00A77166"/>
    <w:rsid w:val="00A915B7"/>
    <w:rsid w:val="00A94D02"/>
    <w:rsid w:val="00A9528A"/>
    <w:rsid w:val="00AA5BDA"/>
    <w:rsid w:val="00AC4B3E"/>
    <w:rsid w:val="00AD6CD6"/>
    <w:rsid w:val="00AE3BF4"/>
    <w:rsid w:val="00AE4BDC"/>
    <w:rsid w:val="00AE6A86"/>
    <w:rsid w:val="00AE7761"/>
    <w:rsid w:val="00AF14A0"/>
    <w:rsid w:val="00AF19A8"/>
    <w:rsid w:val="00AF6A9E"/>
    <w:rsid w:val="00AF7126"/>
    <w:rsid w:val="00B0672A"/>
    <w:rsid w:val="00B138FD"/>
    <w:rsid w:val="00B15C77"/>
    <w:rsid w:val="00B219CE"/>
    <w:rsid w:val="00B25E87"/>
    <w:rsid w:val="00B25EA3"/>
    <w:rsid w:val="00B27A34"/>
    <w:rsid w:val="00B3021B"/>
    <w:rsid w:val="00B36574"/>
    <w:rsid w:val="00B50EFC"/>
    <w:rsid w:val="00B51470"/>
    <w:rsid w:val="00B54088"/>
    <w:rsid w:val="00B62B22"/>
    <w:rsid w:val="00B65F99"/>
    <w:rsid w:val="00B6712A"/>
    <w:rsid w:val="00B67738"/>
    <w:rsid w:val="00B8185A"/>
    <w:rsid w:val="00B859A9"/>
    <w:rsid w:val="00B85E18"/>
    <w:rsid w:val="00B96B0F"/>
    <w:rsid w:val="00B96BAE"/>
    <w:rsid w:val="00BB6E79"/>
    <w:rsid w:val="00BB7E56"/>
    <w:rsid w:val="00BE2DB6"/>
    <w:rsid w:val="00BE3467"/>
    <w:rsid w:val="00BF1A81"/>
    <w:rsid w:val="00C01BD9"/>
    <w:rsid w:val="00C01F2E"/>
    <w:rsid w:val="00C0321D"/>
    <w:rsid w:val="00C05A06"/>
    <w:rsid w:val="00C07B99"/>
    <w:rsid w:val="00C12214"/>
    <w:rsid w:val="00C3210B"/>
    <w:rsid w:val="00C35158"/>
    <w:rsid w:val="00C35803"/>
    <w:rsid w:val="00C469EA"/>
    <w:rsid w:val="00C5006D"/>
    <w:rsid w:val="00C5406B"/>
    <w:rsid w:val="00C563EA"/>
    <w:rsid w:val="00C57164"/>
    <w:rsid w:val="00C61259"/>
    <w:rsid w:val="00C615B8"/>
    <w:rsid w:val="00C62E96"/>
    <w:rsid w:val="00C63BBF"/>
    <w:rsid w:val="00C67218"/>
    <w:rsid w:val="00C74763"/>
    <w:rsid w:val="00C82CB3"/>
    <w:rsid w:val="00C87287"/>
    <w:rsid w:val="00C872BE"/>
    <w:rsid w:val="00C9190F"/>
    <w:rsid w:val="00C926C5"/>
    <w:rsid w:val="00C94FD3"/>
    <w:rsid w:val="00CA3038"/>
    <w:rsid w:val="00CA761B"/>
    <w:rsid w:val="00CB0BF6"/>
    <w:rsid w:val="00CB1015"/>
    <w:rsid w:val="00CB3836"/>
    <w:rsid w:val="00CB7DF7"/>
    <w:rsid w:val="00CD4740"/>
    <w:rsid w:val="00CF2FF7"/>
    <w:rsid w:val="00CF50DC"/>
    <w:rsid w:val="00D004DD"/>
    <w:rsid w:val="00D02310"/>
    <w:rsid w:val="00D05372"/>
    <w:rsid w:val="00D13E0B"/>
    <w:rsid w:val="00D33ECE"/>
    <w:rsid w:val="00D43075"/>
    <w:rsid w:val="00D447C7"/>
    <w:rsid w:val="00D505D8"/>
    <w:rsid w:val="00D50F5B"/>
    <w:rsid w:val="00D51744"/>
    <w:rsid w:val="00D53581"/>
    <w:rsid w:val="00D73F2F"/>
    <w:rsid w:val="00D90864"/>
    <w:rsid w:val="00D92B06"/>
    <w:rsid w:val="00D92FD7"/>
    <w:rsid w:val="00D94FE5"/>
    <w:rsid w:val="00DA39CC"/>
    <w:rsid w:val="00DA41B4"/>
    <w:rsid w:val="00DD00A6"/>
    <w:rsid w:val="00DE0FEB"/>
    <w:rsid w:val="00DF5B23"/>
    <w:rsid w:val="00E01683"/>
    <w:rsid w:val="00E42737"/>
    <w:rsid w:val="00E5460C"/>
    <w:rsid w:val="00E6274B"/>
    <w:rsid w:val="00E665CF"/>
    <w:rsid w:val="00E7249A"/>
    <w:rsid w:val="00E752BC"/>
    <w:rsid w:val="00E77407"/>
    <w:rsid w:val="00E87BF6"/>
    <w:rsid w:val="00E94118"/>
    <w:rsid w:val="00E955A7"/>
    <w:rsid w:val="00EA0A34"/>
    <w:rsid w:val="00EA7744"/>
    <w:rsid w:val="00EB261B"/>
    <w:rsid w:val="00EB4725"/>
    <w:rsid w:val="00EC6E64"/>
    <w:rsid w:val="00EC764D"/>
    <w:rsid w:val="00ED16A0"/>
    <w:rsid w:val="00ED5FCF"/>
    <w:rsid w:val="00ED6EED"/>
    <w:rsid w:val="00EE4195"/>
    <w:rsid w:val="00EE47E9"/>
    <w:rsid w:val="00EE79B7"/>
    <w:rsid w:val="00F2689B"/>
    <w:rsid w:val="00F42389"/>
    <w:rsid w:val="00F45117"/>
    <w:rsid w:val="00F63FB4"/>
    <w:rsid w:val="00F71DD1"/>
    <w:rsid w:val="00F834BC"/>
    <w:rsid w:val="00F87429"/>
    <w:rsid w:val="00F9128C"/>
    <w:rsid w:val="00FA3B43"/>
    <w:rsid w:val="00FA613D"/>
    <w:rsid w:val="00FB1755"/>
    <w:rsid w:val="00FB4759"/>
    <w:rsid w:val="00FC03B2"/>
    <w:rsid w:val="00FC1E7D"/>
    <w:rsid w:val="00FC32F3"/>
    <w:rsid w:val="00FC401E"/>
    <w:rsid w:val="00FC46A6"/>
    <w:rsid w:val="00FC752A"/>
    <w:rsid w:val="00FC76E0"/>
    <w:rsid w:val="00FD3EA0"/>
    <w:rsid w:val="00FD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65A4079-0234-42FA-95CD-B96761A7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EAC7A-2FDC-43EE-8657-985C1B96D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eic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lyuser</dc:creator>
  <cp:lastModifiedBy>Windows 使用者</cp:lastModifiedBy>
  <cp:revision>2</cp:revision>
  <cp:lastPrinted>2019-12-06T05:36:00Z</cp:lastPrinted>
  <dcterms:created xsi:type="dcterms:W3CDTF">2022-04-08T01:23:00Z</dcterms:created>
  <dcterms:modified xsi:type="dcterms:W3CDTF">2022-04-08T01:23:00Z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1112100920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1112100920</vt:lpwstr>
  </property>
  <property fmtid="{D5CDD505-2E9C-101B-9397-08002B2CF9AE}" pid="12" name="發文支號">
    <vt:lpwstr>0</vt:lpwstr>
  </property>
  <property fmtid="{D5CDD505-2E9C-101B-9397-08002B2CF9AE}" pid="13" name="TotFileSize">
    <vt:lpwstr>75</vt:lpwstr>
  </property>
</Properties>
</file>