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67545" w:rsidRDefault="00064D29">
      <w:pPr>
        <w:pStyle w:val="title"/>
        <w:rPr>
          <w:position w:val="20"/>
        </w:rPr>
      </w:pPr>
      <w:bookmarkStart w:id="0" w:name="發文機關"/>
      <w:bookmarkEnd w:id="0"/>
      <w:r w:rsidRPr="00F67545">
        <w:rPr>
          <w:position w:val="20"/>
        </w:rPr>
        <w:t>立法院</w:t>
      </w:r>
      <w:bookmarkStart w:id="1" w:name="單位名稱"/>
      <w:bookmarkEnd w:id="1"/>
      <w:r w:rsidR="004D758D" w:rsidRPr="00F67545">
        <w:rPr>
          <w:rFonts w:hint="eastAsia"/>
          <w:position w:val="20"/>
        </w:rPr>
        <w:t>財政委員會</w:t>
      </w:r>
      <w:r w:rsidRPr="00F67545">
        <w:rPr>
          <w:position w:val="20"/>
        </w:rPr>
        <w:t xml:space="preserve">　開會通知單</w:t>
      </w:r>
    </w:p>
    <w:p w:rsidR="00064D29" w:rsidRPr="00F67545" w:rsidRDefault="004D758D">
      <w:pPr>
        <w:pStyle w:val="titlespace"/>
      </w:pPr>
      <w:r w:rsidRPr="00F6754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67545" w:rsidRDefault="00064D29">
      <w:pPr>
        <w:pStyle w:val="space2"/>
      </w:pPr>
    </w:p>
    <w:p w:rsidR="00064D29" w:rsidRPr="00F67545" w:rsidRDefault="00064D29">
      <w:pPr>
        <w:pStyle w:val="space2"/>
      </w:pPr>
    </w:p>
    <w:p w:rsidR="004D758D" w:rsidRPr="00F67545" w:rsidRDefault="00064D29">
      <w:pPr>
        <w:pStyle w:val="ae"/>
        <w:spacing w:line="360" w:lineRule="exact"/>
      </w:pPr>
      <w:r w:rsidRPr="00F67545">
        <w:t>受文者：</w:t>
      </w:r>
      <w:bookmarkStart w:id="3" w:name="受文者"/>
      <w:bookmarkEnd w:id="3"/>
      <w:r w:rsidR="004D758D" w:rsidRPr="00F67545">
        <w:rPr>
          <w:rFonts w:hint="eastAsia"/>
        </w:rPr>
        <w:t>本會委員</w:t>
      </w:r>
    </w:p>
    <w:p w:rsidR="00064D29" w:rsidRPr="00F67545" w:rsidRDefault="00064D29">
      <w:pPr>
        <w:pStyle w:val="space"/>
      </w:pPr>
    </w:p>
    <w:p w:rsidR="00064D29" w:rsidRPr="00F67545" w:rsidRDefault="00064D29">
      <w:pPr>
        <w:pStyle w:val="af"/>
        <w:spacing w:line="240" w:lineRule="exact"/>
      </w:pPr>
      <w:r w:rsidRPr="00F67545">
        <w:fldChar w:fldCharType="begin"/>
      </w:r>
      <w:r w:rsidRPr="00F67545">
        <w:instrText xml:space="preserve"> MACROBUTTON  DocDispatch 發文日期：</w:instrText>
      </w:r>
      <w:r w:rsidRPr="00F67545">
        <w:fldChar w:fldCharType="end"/>
      </w:r>
      <w:bookmarkStart w:id="4" w:name="發文日期"/>
      <w:bookmarkEnd w:id="4"/>
      <w:r w:rsidR="007015F6" w:rsidRPr="00F67545">
        <w:rPr>
          <w:rFonts w:hint="eastAsia"/>
        </w:rPr>
        <w:t>中華民國111年4月15日</w:t>
      </w:r>
    </w:p>
    <w:p w:rsidR="00064D29" w:rsidRPr="00F67545" w:rsidRDefault="00064D29">
      <w:pPr>
        <w:pStyle w:val="af"/>
        <w:spacing w:line="240" w:lineRule="exact"/>
      </w:pPr>
      <w:r w:rsidRPr="00F67545">
        <w:t>發文字號：</w:t>
      </w:r>
      <w:bookmarkStart w:id="5" w:name="發文字號"/>
      <w:bookmarkEnd w:id="5"/>
      <w:r w:rsidR="00657523">
        <w:rPr>
          <w:rFonts w:hint="eastAsia"/>
        </w:rPr>
        <w:t>台立財字第</w:t>
      </w:r>
      <w:r w:rsidR="00657523">
        <w:t>1112101021號</w:t>
      </w:r>
    </w:p>
    <w:p w:rsidR="00064D29" w:rsidRPr="00F67545" w:rsidRDefault="00064D29">
      <w:pPr>
        <w:pStyle w:val="af"/>
        <w:spacing w:line="240" w:lineRule="exact"/>
      </w:pPr>
      <w:r w:rsidRPr="00F67545">
        <w:fldChar w:fldCharType="begin"/>
      </w:r>
      <w:r w:rsidRPr="00F67545">
        <w:instrText xml:space="preserve"> MACROBUTTON  DocSpeed 速別：</w:instrText>
      </w:r>
      <w:r w:rsidRPr="00F67545">
        <w:fldChar w:fldCharType="end"/>
      </w:r>
      <w:bookmarkStart w:id="6" w:name="速別"/>
      <w:bookmarkEnd w:id="6"/>
      <w:r w:rsidR="004D758D" w:rsidRPr="00F67545">
        <w:rPr>
          <w:rFonts w:hint="eastAsia"/>
        </w:rPr>
        <w:t>最速件</w:t>
      </w:r>
    </w:p>
    <w:p w:rsidR="00064D29" w:rsidRPr="00F67545" w:rsidRDefault="00064D29">
      <w:pPr>
        <w:pStyle w:val="af"/>
        <w:spacing w:line="240" w:lineRule="exact"/>
      </w:pPr>
      <w:r w:rsidRPr="00F67545">
        <w:fldChar w:fldCharType="begin"/>
      </w:r>
      <w:r w:rsidRPr="00F67545">
        <w:instrText xml:space="preserve"> MACROBUTTON  DocSecurity 密等及解密條件或保密期限：</w:instrText>
      </w:r>
      <w:r w:rsidRPr="00F67545">
        <w:fldChar w:fldCharType="end"/>
      </w:r>
      <w:bookmarkStart w:id="7" w:name="密等及解密條件或保密期限"/>
      <w:bookmarkEnd w:id="7"/>
    </w:p>
    <w:p w:rsidR="004D758D" w:rsidRPr="00F67545" w:rsidRDefault="00064D29">
      <w:pPr>
        <w:pStyle w:val="af"/>
        <w:spacing w:line="240" w:lineRule="exact"/>
      </w:pPr>
      <w:r w:rsidRPr="00F67545">
        <w:t>附件：</w:t>
      </w:r>
      <w:bookmarkStart w:id="8" w:name="附件"/>
      <w:bookmarkEnd w:id="8"/>
      <w:r w:rsidR="008624ED" w:rsidRPr="00F67545">
        <w:rPr>
          <w:rFonts w:hint="eastAsia"/>
        </w:rPr>
        <w:t>議事日程及關係文書各1份</w:t>
      </w:r>
      <w:bookmarkStart w:id="9" w:name="_GoBack"/>
      <w:bookmarkEnd w:id="9"/>
    </w:p>
    <w:p w:rsidR="00064D29" w:rsidRPr="00F67545" w:rsidRDefault="00064D29">
      <w:pPr>
        <w:pStyle w:val="af"/>
        <w:spacing w:line="240" w:lineRule="exact"/>
      </w:pPr>
    </w:p>
    <w:p w:rsidR="004D758D" w:rsidRPr="00F67545" w:rsidRDefault="00064D29" w:rsidP="0031409D">
      <w:pPr>
        <w:pStyle w:val="af0"/>
        <w:spacing w:line="380" w:lineRule="exact"/>
        <w:ind w:left="1664" w:hangingChars="520" w:hanging="1664"/>
        <w:rPr>
          <w:rFonts w:hAnsi="標楷體"/>
          <w:w w:val="90"/>
        </w:rPr>
      </w:pPr>
      <w:r w:rsidRPr="00F67545">
        <w:rPr>
          <w:rFonts w:hAnsi="標楷體"/>
        </w:rPr>
        <w:t>開會事由：</w:t>
      </w:r>
      <w:bookmarkStart w:id="10" w:name="開會事由"/>
      <w:bookmarkEnd w:id="10"/>
      <w:r w:rsidR="004D758D" w:rsidRPr="00F67545">
        <w:rPr>
          <w:rFonts w:hAnsi="標楷體" w:hint="eastAsia"/>
          <w:w w:val="90"/>
        </w:rPr>
        <w:t>立法院第</w:t>
      </w:r>
      <w:r w:rsidR="0039604B" w:rsidRPr="00F67545">
        <w:rPr>
          <w:rFonts w:hAnsi="標楷體" w:hint="eastAsia"/>
          <w:w w:val="90"/>
        </w:rPr>
        <w:t>10</w:t>
      </w:r>
      <w:r w:rsidR="004D758D" w:rsidRPr="00F67545">
        <w:rPr>
          <w:rFonts w:hAnsi="標楷體" w:hint="eastAsia"/>
          <w:w w:val="90"/>
        </w:rPr>
        <w:t>屆第</w:t>
      </w:r>
      <w:r w:rsidR="0084116B" w:rsidRPr="00F67545">
        <w:rPr>
          <w:rFonts w:hAnsi="標楷體"/>
          <w:w w:val="90"/>
        </w:rPr>
        <w:t>5</w:t>
      </w:r>
      <w:r w:rsidR="004D758D" w:rsidRPr="00F67545">
        <w:rPr>
          <w:rFonts w:hAnsi="標楷體" w:hint="eastAsia"/>
          <w:w w:val="90"/>
        </w:rPr>
        <w:t>會期財政委員會第</w:t>
      </w:r>
      <w:r w:rsidR="00241690" w:rsidRPr="00F67545">
        <w:rPr>
          <w:rFonts w:hAnsi="標楷體"/>
          <w:w w:val="90"/>
        </w:rPr>
        <w:t>11</w:t>
      </w:r>
      <w:r w:rsidR="004D758D" w:rsidRPr="00F67545">
        <w:rPr>
          <w:rFonts w:hAnsi="標楷體" w:hint="eastAsia"/>
          <w:w w:val="90"/>
        </w:rPr>
        <w:t>次全體委員會議</w:t>
      </w:r>
    </w:p>
    <w:p w:rsidR="004F55AB" w:rsidRPr="00F67545" w:rsidRDefault="004F55AB" w:rsidP="00743D38">
      <w:pPr>
        <w:pStyle w:val="af9"/>
        <w:spacing w:line="480" w:lineRule="exact"/>
        <w:ind w:leftChars="669" w:left="2124" w:hangingChars="162" w:hanging="518"/>
        <w:jc w:val="both"/>
        <w:rPr>
          <w:rFonts w:hAnsi="標楷體"/>
          <w:b/>
          <w:sz w:val="32"/>
          <w:szCs w:val="32"/>
        </w:rPr>
      </w:pPr>
      <w:r w:rsidRPr="00F67545">
        <w:rPr>
          <w:rFonts w:hAnsi="標楷體" w:hint="eastAsia"/>
          <w:sz w:val="32"/>
          <w:szCs w:val="32"/>
        </w:rPr>
        <w:t>一、</w:t>
      </w:r>
      <w:r w:rsidRPr="00F67545">
        <w:rPr>
          <w:rFonts w:hAnsi="標楷體" w:hint="eastAsia"/>
          <w:b/>
          <w:sz w:val="32"/>
          <w:szCs w:val="32"/>
        </w:rPr>
        <w:t>邀請金融監督管理委員會黃主任委員天牧就「新防疫模式之股東會防疫作為」進行專題報告，並備質詢。</w:t>
      </w:r>
    </w:p>
    <w:p w:rsidR="004F55AB" w:rsidRPr="00F67545" w:rsidRDefault="004F55AB" w:rsidP="00743D38">
      <w:pPr>
        <w:pStyle w:val="af9"/>
        <w:spacing w:line="480" w:lineRule="exact"/>
        <w:ind w:leftChars="669" w:left="2124" w:hangingChars="162" w:hanging="518"/>
        <w:jc w:val="both"/>
        <w:rPr>
          <w:rFonts w:hAnsi="標楷體"/>
          <w:sz w:val="32"/>
          <w:szCs w:val="32"/>
        </w:rPr>
      </w:pPr>
      <w:r w:rsidRPr="00F67545">
        <w:rPr>
          <w:rFonts w:hAnsi="標楷體" w:hint="eastAsia"/>
          <w:sz w:val="32"/>
          <w:szCs w:val="32"/>
        </w:rPr>
        <w:t>二、</w:t>
      </w:r>
      <w:r w:rsidRPr="00F67545">
        <w:rPr>
          <w:rFonts w:hAnsi="標楷體" w:hint="eastAsia"/>
          <w:b/>
          <w:sz w:val="32"/>
          <w:szCs w:val="32"/>
        </w:rPr>
        <w:t>審查金融監督管理委員會函</w:t>
      </w:r>
      <w:r w:rsidR="00693505" w:rsidRPr="00F67545">
        <w:rPr>
          <w:rFonts w:hAnsi="標楷體" w:hint="eastAsia"/>
          <w:b/>
          <w:sz w:val="32"/>
          <w:szCs w:val="32"/>
        </w:rPr>
        <w:t>送</w:t>
      </w:r>
      <w:r w:rsidRPr="00F67545">
        <w:rPr>
          <w:rFonts w:hAnsi="標楷體" w:hint="eastAsia"/>
          <w:b/>
          <w:sz w:val="32"/>
          <w:szCs w:val="32"/>
        </w:rPr>
        <w:t>「電子支付機構管理條例第五條第二項授權規定事項辦法」案。</w:t>
      </w:r>
    </w:p>
    <w:p w:rsidR="00064D29" w:rsidRPr="00F67545" w:rsidRDefault="00064D29" w:rsidP="004D758D">
      <w:pPr>
        <w:pStyle w:val="af0"/>
        <w:spacing w:line="380" w:lineRule="exact"/>
        <w:rPr>
          <w:rFonts w:hAnsi="標楷體"/>
        </w:rPr>
      </w:pPr>
      <w:r w:rsidRPr="00F67545">
        <w:rPr>
          <w:rFonts w:hAnsi="標楷體"/>
        </w:rPr>
        <w:fldChar w:fldCharType="begin"/>
      </w:r>
      <w:r w:rsidRPr="00F67545">
        <w:rPr>
          <w:rFonts w:hAnsi="標楷體"/>
        </w:rPr>
        <w:instrText xml:space="preserve"> MACROBUTTON  DocMeetingTime 開會時間：</w:instrText>
      </w:r>
      <w:r w:rsidRPr="00F67545">
        <w:rPr>
          <w:rFonts w:hAnsi="標楷體"/>
        </w:rPr>
        <w:fldChar w:fldCharType="end"/>
      </w:r>
      <w:r w:rsidR="00572485" w:rsidRPr="00F67545">
        <w:rPr>
          <w:rFonts w:hAnsi="標楷體"/>
          <w:w w:val="95"/>
        </w:rPr>
        <w:t>111年</w:t>
      </w:r>
      <w:r w:rsidR="00F952BF" w:rsidRPr="00F67545">
        <w:rPr>
          <w:rFonts w:hAnsi="標楷體"/>
          <w:w w:val="95"/>
        </w:rPr>
        <w:t>4</w:t>
      </w:r>
      <w:r w:rsidR="00572485" w:rsidRPr="00F67545">
        <w:rPr>
          <w:rFonts w:hAnsi="標楷體"/>
          <w:w w:val="95"/>
        </w:rPr>
        <w:t>月</w:t>
      </w:r>
      <w:r w:rsidR="009621CA" w:rsidRPr="00F67545">
        <w:rPr>
          <w:rFonts w:hAnsi="標楷體"/>
          <w:w w:val="95"/>
        </w:rPr>
        <w:t>18</w:t>
      </w:r>
      <w:r w:rsidR="00572485" w:rsidRPr="00F67545">
        <w:rPr>
          <w:rFonts w:hAnsi="標楷體" w:cs="Courier New" w:hint="eastAsia"/>
          <w:w w:val="95"/>
        </w:rPr>
        <w:t>日（星期一）</w:t>
      </w:r>
      <w:r w:rsidR="00572485" w:rsidRPr="00F67545">
        <w:rPr>
          <w:rFonts w:hAnsi="標楷體" w:hint="eastAsia"/>
          <w:w w:val="95"/>
        </w:rPr>
        <w:t>及</w:t>
      </w:r>
      <w:r w:rsidR="00F952BF" w:rsidRPr="00F67545">
        <w:rPr>
          <w:rFonts w:hAnsi="標楷體"/>
          <w:w w:val="95"/>
        </w:rPr>
        <w:t>4</w:t>
      </w:r>
      <w:r w:rsidR="00572485" w:rsidRPr="00F67545">
        <w:rPr>
          <w:rFonts w:hAnsi="標楷體"/>
          <w:w w:val="95"/>
        </w:rPr>
        <w:t>月</w:t>
      </w:r>
      <w:r w:rsidR="009621CA" w:rsidRPr="00F67545">
        <w:rPr>
          <w:rFonts w:hAnsi="標楷體"/>
          <w:w w:val="95"/>
        </w:rPr>
        <w:t>20</w:t>
      </w:r>
      <w:r w:rsidR="00572485" w:rsidRPr="00F67545">
        <w:rPr>
          <w:rFonts w:hAnsi="標楷體" w:cs="Courier New" w:hint="eastAsia"/>
          <w:w w:val="95"/>
        </w:rPr>
        <w:t>日</w:t>
      </w:r>
      <w:r w:rsidR="00572485" w:rsidRPr="00F67545">
        <w:rPr>
          <w:rFonts w:hAnsi="標楷體" w:hint="eastAsia"/>
          <w:w w:val="95"/>
        </w:rPr>
        <w:t>（星期</w:t>
      </w:r>
      <w:r w:rsidR="00572485" w:rsidRPr="00F67545">
        <w:rPr>
          <w:rFonts w:hAnsi="標楷體" w:cs="Courier New" w:hint="eastAsia"/>
          <w:w w:val="95"/>
        </w:rPr>
        <w:t>三</w:t>
      </w:r>
      <w:r w:rsidR="00572485" w:rsidRPr="00F67545">
        <w:rPr>
          <w:rFonts w:hAnsi="標楷體" w:hint="eastAsia"/>
          <w:w w:val="95"/>
        </w:rPr>
        <w:t>）上午9時至下午5時30分</w:t>
      </w:r>
      <w:r w:rsidR="00572485" w:rsidRPr="00F67545">
        <w:rPr>
          <w:rFonts w:hAnsi="標楷體" w:cs="Courier New" w:hint="eastAsia"/>
          <w:b/>
        </w:rPr>
        <w:t>【兩天一次會】</w:t>
      </w:r>
    </w:p>
    <w:p w:rsidR="00064D29" w:rsidRPr="00F67545" w:rsidRDefault="00064D29" w:rsidP="004D758D">
      <w:pPr>
        <w:pStyle w:val="af0"/>
        <w:spacing w:line="380" w:lineRule="exact"/>
        <w:rPr>
          <w:rFonts w:hAnsi="標楷體"/>
        </w:rPr>
      </w:pPr>
      <w:r w:rsidRPr="00F67545">
        <w:rPr>
          <w:rFonts w:hAnsi="標楷體"/>
        </w:rPr>
        <w:t>開會地點：</w:t>
      </w:r>
      <w:r w:rsidR="0084116B" w:rsidRPr="00F67545">
        <w:rPr>
          <w:rFonts w:hAnsi="標楷體" w:hint="eastAsia"/>
        </w:rPr>
        <w:t>群賢樓9樓大禮堂</w:t>
      </w:r>
    </w:p>
    <w:p w:rsidR="00064D29" w:rsidRPr="00F67545" w:rsidRDefault="00064D29" w:rsidP="004D758D">
      <w:pPr>
        <w:pStyle w:val="af1"/>
        <w:spacing w:line="380" w:lineRule="exact"/>
      </w:pPr>
      <w:r w:rsidRPr="00F67545">
        <w:t>主持人：</w:t>
      </w:r>
      <w:bookmarkStart w:id="11" w:name="主席"/>
      <w:bookmarkEnd w:id="11"/>
      <w:r w:rsidR="009621CA" w:rsidRPr="00F67545">
        <w:rPr>
          <w:rFonts w:hint="eastAsia"/>
        </w:rPr>
        <w:t>沈</w:t>
      </w:r>
      <w:r w:rsidR="00E62695" w:rsidRPr="00F67545">
        <w:rPr>
          <w:rFonts w:hint="eastAsia"/>
        </w:rPr>
        <w:t>召集委員</w:t>
      </w:r>
      <w:r w:rsidR="009621CA" w:rsidRPr="00F67545">
        <w:rPr>
          <w:rFonts w:hint="eastAsia"/>
        </w:rPr>
        <w:t>發惠</w:t>
      </w:r>
    </w:p>
    <w:p w:rsidR="00064D29" w:rsidRPr="00F67545" w:rsidRDefault="00064D29" w:rsidP="004D758D">
      <w:pPr>
        <w:pStyle w:val="af1"/>
        <w:spacing w:line="380" w:lineRule="exact"/>
        <w:rPr>
          <w:sz w:val="24"/>
        </w:rPr>
      </w:pPr>
      <w:r w:rsidRPr="00F67545">
        <w:t>聯絡人及電話：</w:t>
      </w:r>
      <w:bookmarkStart w:id="12" w:name="聯絡人及電話"/>
      <w:bookmarkEnd w:id="12"/>
      <w:r w:rsidR="0084116B" w:rsidRPr="00F67545">
        <w:rPr>
          <w:rFonts w:hint="eastAsia"/>
        </w:rPr>
        <w:t>劉雅欣  235855</w:t>
      </w:r>
      <w:r w:rsidR="0084116B" w:rsidRPr="00F67545">
        <w:t>75</w:t>
      </w:r>
      <w:r w:rsidR="004D758D" w:rsidRPr="00F67545">
        <w:rPr>
          <w:rFonts w:hint="eastAsia"/>
        </w:rPr>
        <w:t xml:space="preserve">  傳真：23585578</w:t>
      </w:r>
    </w:p>
    <w:p w:rsidR="004D758D" w:rsidRPr="00F67545" w:rsidRDefault="00064D29" w:rsidP="004D758D">
      <w:pPr>
        <w:pStyle w:val="af2"/>
        <w:spacing w:line="380" w:lineRule="exact"/>
        <w:ind w:left="1203" w:hangingChars="376" w:hanging="1203"/>
      </w:pPr>
      <w:r w:rsidRPr="00F67545">
        <w:t>出席者：</w:t>
      </w:r>
      <w:bookmarkStart w:id="13" w:name="出席者"/>
      <w:bookmarkEnd w:id="13"/>
      <w:r w:rsidR="004D758D" w:rsidRPr="00F67545">
        <w:rPr>
          <w:rFonts w:hint="eastAsia"/>
        </w:rPr>
        <w:t>本會委員</w:t>
      </w:r>
    </w:p>
    <w:p w:rsidR="00C9725B" w:rsidRPr="00F67545" w:rsidRDefault="006C0BFE" w:rsidP="006C0BFE">
      <w:pPr>
        <w:pStyle w:val="af2"/>
        <w:spacing w:line="380" w:lineRule="exact"/>
        <w:ind w:left="1203" w:hangingChars="376" w:hanging="1203"/>
      </w:pPr>
      <w:r w:rsidRPr="00F67545">
        <w:t>列席者：</w:t>
      </w:r>
      <w:bookmarkStart w:id="14" w:name="列席者"/>
      <w:bookmarkEnd w:id="14"/>
      <w:r w:rsidRPr="00F67545">
        <w:rPr>
          <w:rFonts w:hint="eastAsia"/>
        </w:rPr>
        <w:t>本院其他委員會委員</w:t>
      </w:r>
    </w:p>
    <w:p w:rsidR="00907A6B" w:rsidRPr="00F67545" w:rsidRDefault="001B2461" w:rsidP="00907A6B">
      <w:pPr>
        <w:pStyle w:val="af3"/>
        <w:spacing w:before="0" w:line="380" w:lineRule="exact"/>
        <w:ind w:leftChars="531" w:left="1310" w:hangingChars="12" w:hanging="36"/>
        <w:rPr>
          <w:w w:val="95"/>
        </w:rPr>
      </w:pPr>
      <w:r w:rsidRPr="00F67545">
        <w:rPr>
          <w:rFonts w:hint="eastAsia"/>
          <w:w w:val="95"/>
        </w:rPr>
        <w:t>金融監督管理委員會黃主任委員天牧、</w:t>
      </w:r>
      <w:r w:rsidR="0032469F" w:rsidRPr="00F67545">
        <w:rPr>
          <w:rFonts w:hint="eastAsia"/>
          <w:w w:val="95"/>
        </w:rPr>
        <w:t>經濟部</w:t>
      </w:r>
      <w:r w:rsidR="00533090" w:rsidRPr="00F67545">
        <w:rPr>
          <w:rFonts w:hint="eastAsia"/>
          <w:b/>
        </w:rPr>
        <w:t>（另請金融監督管理委員會轉知</w:t>
      </w:r>
      <w:r w:rsidR="00533090" w:rsidRPr="00F67545">
        <w:rPr>
          <w:b/>
        </w:rPr>
        <w:t>臺灣集中保管結算所股份有限公司</w:t>
      </w:r>
      <w:r w:rsidR="00533090" w:rsidRPr="00F67545">
        <w:rPr>
          <w:rFonts w:hint="eastAsia"/>
          <w:b/>
        </w:rPr>
        <w:t>董事長、總經理列席）</w:t>
      </w:r>
    </w:p>
    <w:p w:rsidR="004D758D" w:rsidRPr="00F67545" w:rsidRDefault="004D758D" w:rsidP="004D758D">
      <w:pPr>
        <w:pStyle w:val="af3"/>
        <w:spacing w:before="0" w:line="360" w:lineRule="atLeast"/>
        <w:ind w:left="1357" w:hangingChars="424" w:hanging="1357"/>
      </w:pPr>
      <w:r w:rsidRPr="00F67545">
        <w:rPr>
          <w:rFonts w:hint="eastAsia"/>
        </w:rPr>
        <w:t>副本：</w:t>
      </w:r>
      <w:bookmarkStart w:id="15" w:name="副本"/>
      <w:bookmarkEnd w:id="15"/>
      <w:r w:rsidRPr="00F67545">
        <w:rPr>
          <w:rFonts w:hint="eastAsia"/>
        </w:rPr>
        <w:t>本院各相關單位、本院各黨團</w:t>
      </w:r>
    </w:p>
    <w:p w:rsidR="004D758D" w:rsidRPr="00F67545" w:rsidRDefault="004D758D" w:rsidP="004D758D">
      <w:pPr>
        <w:pStyle w:val="af2"/>
        <w:spacing w:line="360" w:lineRule="atLeast"/>
        <w:ind w:left="1203" w:hangingChars="376" w:hanging="1203"/>
      </w:pPr>
      <w:r w:rsidRPr="00F67545">
        <w:rPr>
          <w:rFonts w:hint="eastAsia"/>
        </w:rPr>
        <w:t>備註：</w:t>
      </w:r>
      <w:bookmarkStart w:id="16" w:name="備註"/>
      <w:bookmarkEnd w:id="16"/>
    </w:p>
    <w:p w:rsidR="004D758D" w:rsidRPr="00F67545" w:rsidRDefault="00122ABC" w:rsidP="00122ABC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7" w:name="備註1"/>
      <w:r w:rsidRPr="00F67545">
        <w:rPr>
          <w:rFonts w:hint="eastAsia"/>
          <w:sz w:val="32"/>
          <w:szCs w:val="32"/>
        </w:rPr>
        <w:t>4月</w:t>
      </w:r>
      <w:r w:rsidR="00E67DE2" w:rsidRPr="00F67545">
        <w:rPr>
          <w:sz w:val="32"/>
          <w:szCs w:val="32"/>
        </w:rPr>
        <w:t>18</w:t>
      </w:r>
      <w:r w:rsidRPr="00F67545">
        <w:rPr>
          <w:rFonts w:hint="eastAsia"/>
          <w:sz w:val="32"/>
          <w:szCs w:val="32"/>
        </w:rPr>
        <w:t>日</w:t>
      </w:r>
      <w:r w:rsidR="004D758D" w:rsidRPr="00F67545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4D758D" w:rsidRPr="00F67545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D758D" w:rsidRPr="00F67545" w:rsidRDefault="004D758D" w:rsidP="004D758D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上午9時以後，不分出、列席委員，均親自依序於其後</w:t>
      </w:r>
      <w:r w:rsidRPr="00F67545">
        <w:rPr>
          <w:rFonts w:hint="eastAsia"/>
          <w:sz w:val="32"/>
          <w:szCs w:val="32"/>
        </w:rPr>
        <w:lastRenderedPageBreak/>
        <w:t>繼續登記。</w:t>
      </w:r>
    </w:p>
    <w:p w:rsidR="004D758D" w:rsidRPr="00F67545" w:rsidRDefault="0084116B" w:rsidP="0084116B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上傳檔案需為可編修之PDF檔案（聯絡電話：2358-5858分機1778）。</w:t>
      </w:r>
      <w:bookmarkEnd w:id="17"/>
    </w:p>
    <w:p w:rsidR="004D758D" w:rsidRPr="00F67545" w:rsidRDefault="004D758D" w:rsidP="004D758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D758D" w:rsidRPr="00F67545" w:rsidRDefault="00363BD0" w:rsidP="00363BD0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書面資料2</w:t>
      </w:r>
      <w:r w:rsidR="00C87B79" w:rsidRPr="00F67545">
        <w:rPr>
          <w:sz w:val="32"/>
          <w:szCs w:val="32"/>
        </w:rPr>
        <w:t>0</w:t>
      </w:r>
      <w:r w:rsidRPr="00F67545">
        <w:rPr>
          <w:rFonts w:hint="eastAsia"/>
          <w:sz w:val="32"/>
          <w:szCs w:val="32"/>
        </w:rPr>
        <w:t>0份於開會前</w:t>
      </w:r>
      <w:r w:rsidRPr="00F67545">
        <w:rPr>
          <w:sz w:val="32"/>
          <w:szCs w:val="32"/>
        </w:rPr>
        <w:t>1</w:t>
      </w:r>
      <w:r w:rsidRPr="00F67545">
        <w:rPr>
          <w:rFonts w:hint="eastAsia"/>
          <w:sz w:val="32"/>
          <w:szCs w:val="32"/>
        </w:rPr>
        <w:t>日送至本會，並將電子檔傳至本會各委員研究室、</w:t>
      </w:r>
      <w:r w:rsidR="006B5F33" w:rsidRPr="00F67545">
        <w:rPr>
          <w:rFonts w:hint="eastAsia"/>
          <w:sz w:val="32"/>
          <w:szCs w:val="32"/>
        </w:rPr>
        <w:t>黃編審ly20547@ly.gov.tw</w:t>
      </w:r>
      <w:r w:rsidRPr="00F67545">
        <w:rPr>
          <w:rFonts w:hint="eastAsia"/>
          <w:sz w:val="32"/>
          <w:szCs w:val="32"/>
        </w:rPr>
        <w:t>及dtp@ly.gov.tw。</w:t>
      </w:r>
    </w:p>
    <w:p w:rsidR="004D758D" w:rsidRPr="00F67545" w:rsidRDefault="0084116B" w:rsidP="004D758D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各單位列席名單電子檔應於開會前</w:t>
      </w:r>
      <w:r w:rsidR="002F20DD" w:rsidRPr="00F67545">
        <w:rPr>
          <w:rFonts w:hint="eastAsia"/>
          <w:sz w:val="32"/>
          <w:szCs w:val="32"/>
        </w:rPr>
        <w:t>1</w:t>
      </w:r>
      <w:r w:rsidRPr="00F67545">
        <w:rPr>
          <w:rFonts w:hint="eastAsia"/>
          <w:sz w:val="32"/>
          <w:szCs w:val="32"/>
        </w:rPr>
        <w:t>日下班前傳至ly20237@ly.gov.tw(經辦人：李薦任科員順媛，聯絡電話:2358-5586)</w:t>
      </w:r>
      <w:r w:rsidR="004D758D" w:rsidRPr="00F67545">
        <w:rPr>
          <w:rFonts w:hint="eastAsia"/>
          <w:sz w:val="32"/>
          <w:szCs w:val="32"/>
        </w:rPr>
        <w:t>。</w:t>
      </w:r>
    </w:p>
    <w:p w:rsidR="004D758D" w:rsidRPr="00F67545" w:rsidRDefault="004D758D" w:rsidP="004D758D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4D758D" w:rsidRPr="00F67545" w:rsidRDefault="004D758D" w:rsidP="004D758D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F67545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39604B" w:rsidRPr="00F67545">
        <w:rPr>
          <w:rFonts w:hint="eastAsia"/>
          <w:sz w:val="32"/>
          <w:szCs w:val="32"/>
        </w:rPr>
        <w:t>，</w:t>
      </w:r>
      <w:r w:rsidR="0039604B" w:rsidRPr="00F67545">
        <w:rPr>
          <w:rFonts w:hint="eastAsia"/>
          <w:b/>
          <w:sz w:val="32"/>
          <w:szCs w:val="32"/>
        </w:rPr>
        <w:t>並請列席人員進入會議室務必配戴口罩</w:t>
      </w:r>
      <w:r w:rsidRPr="00F67545">
        <w:rPr>
          <w:rFonts w:hint="eastAsia"/>
          <w:sz w:val="32"/>
          <w:szCs w:val="32"/>
        </w:rPr>
        <w:t>。</w:t>
      </w:r>
    </w:p>
    <w:p w:rsidR="00064D29" w:rsidRPr="00F67545" w:rsidRDefault="00064D29" w:rsidP="004D758D">
      <w:pPr>
        <w:pStyle w:val="af5"/>
        <w:spacing w:line="240" w:lineRule="exact"/>
        <w:rPr>
          <w:rFonts w:hAnsi="標楷體"/>
        </w:rPr>
      </w:pPr>
    </w:p>
    <w:p w:rsidR="00064D29" w:rsidRPr="00F67545" w:rsidRDefault="00064D29">
      <w:pPr>
        <w:pStyle w:val="space1"/>
      </w:pPr>
    </w:p>
    <w:p w:rsidR="00064D29" w:rsidRPr="00F67545" w:rsidRDefault="00064D29">
      <w:pPr>
        <w:pStyle w:val="space1"/>
      </w:pPr>
    </w:p>
    <w:sectPr w:rsidR="00064D29" w:rsidRPr="00F6754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B3F" w:rsidRDefault="002B6B3F">
      <w:r>
        <w:separator/>
      </w:r>
    </w:p>
  </w:endnote>
  <w:endnote w:type="continuationSeparator" w:id="0">
    <w:p w:rsidR="002B6B3F" w:rsidRDefault="002B6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D3238FC" wp14:editId="0AC123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3238F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B156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B156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B3F" w:rsidRDefault="002B6B3F">
      <w:r>
        <w:separator/>
      </w:r>
    </w:p>
  </w:footnote>
  <w:footnote w:type="continuationSeparator" w:id="0">
    <w:p w:rsidR="002B6B3F" w:rsidRDefault="002B6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4D758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3D1F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490C734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3ED5284E"/>
    <w:multiLevelType w:val="hybridMultilevel"/>
    <w:tmpl w:val="A0545C10"/>
    <w:lvl w:ilvl="0" w:tplc="4ED81FD0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599"/>
    <w:rsid w:val="00013675"/>
    <w:rsid w:val="000153F5"/>
    <w:rsid w:val="00037559"/>
    <w:rsid w:val="00045F2F"/>
    <w:rsid w:val="00056FF9"/>
    <w:rsid w:val="00060BBA"/>
    <w:rsid w:val="0006262B"/>
    <w:rsid w:val="00064D29"/>
    <w:rsid w:val="00066CA1"/>
    <w:rsid w:val="000763DC"/>
    <w:rsid w:val="00086792"/>
    <w:rsid w:val="0009331F"/>
    <w:rsid w:val="000E20EB"/>
    <w:rsid w:val="000E2E79"/>
    <w:rsid w:val="000E49CD"/>
    <w:rsid w:val="000F1E60"/>
    <w:rsid w:val="000F53CE"/>
    <w:rsid w:val="0011008E"/>
    <w:rsid w:val="00117E6F"/>
    <w:rsid w:val="00122ABC"/>
    <w:rsid w:val="00124D60"/>
    <w:rsid w:val="00145350"/>
    <w:rsid w:val="00147F46"/>
    <w:rsid w:val="00164BCC"/>
    <w:rsid w:val="00173222"/>
    <w:rsid w:val="0017497E"/>
    <w:rsid w:val="00177E0B"/>
    <w:rsid w:val="00193D87"/>
    <w:rsid w:val="001A0D27"/>
    <w:rsid w:val="001B2461"/>
    <w:rsid w:val="001B711C"/>
    <w:rsid w:val="001E0450"/>
    <w:rsid w:val="001F4E26"/>
    <w:rsid w:val="00225010"/>
    <w:rsid w:val="00241690"/>
    <w:rsid w:val="002733E3"/>
    <w:rsid w:val="00284BFE"/>
    <w:rsid w:val="002958C7"/>
    <w:rsid w:val="002B6B3F"/>
    <w:rsid w:val="002C01BB"/>
    <w:rsid w:val="002E2433"/>
    <w:rsid w:val="002F20DD"/>
    <w:rsid w:val="002F6E46"/>
    <w:rsid w:val="0031409D"/>
    <w:rsid w:val="00322547"/>
    <w:rsid w:val="0032469F"/>
    <w:rsid w:val="00327069"/>
    <w:rsid w:val="00333CF3"/>
    <w:rsid w:val="00347CB5"/>
    <w:rsid w:val="00356CF5"/>
    <w:rsid w:val="00361D81"/>
    <w:rsid w:val="00363BD0"/>
    <w:rsid w:val="00373A5B"/>
    <w:rsid w:val="00395B3D"/>
    <w:rsid w:val="0039604B"/>
    <w:rsid w:val="003B1566"/>
    <w:rsid w:val="003C0027"/>
    <w:rsid w:val="003C21C8"/>
    <w:rsid w:val="00413B22"/>
    <w:rsid w:val="00422346"/>
    <w:rsid w:val="00430EE2"/>
    <w:rsid w:val="004404F1"/>
    <w:rsid w:val="00466C34"/>
    <w:rsid w:val="00475ACD"/>
    <w:rsid w:val="004C6924"/>
    <w:rsid w:val="004C79C4"/>
    <w:rsid w:val="004D758D"/>
    <w:rsid w:val="004E62D5"/>
    <w:rsid w:val="004F55AB"/>
    <w:rsid w:val="00501221"/>
    <w:rsid w:val="00525535"/>
    <w:rsid w:val="00532ED1"/>
    <w:rsid w:val="00533090"/>
    <w:rsid w:val="0053723A"/>
    <w:rsid w:val="005563C4"/>
    <w:rsid w:val="005668FB"/>
    <w:rsid w:val="00572485"/>
    <w:rsid w:val="00590CAB"/>
    <w:rsid w:val="005914C0"/>
    <w:rsid w:val="00597BE3"/>
    <w:rsid w:val="005A4C93"/>
    <w:rsid w:val="005B0F24"/>
    <w:rsid w:val="005B1599"/>
    <w:rsid w:val="006059E9"/>
    <w:rsid w:val="00611B91"/>
    <w:rsid w:val="00642967"/>
    <w:rsid w:val="00657523"/>
    <w:rsid w:val="006754A5"/>
    <w:rsid w:val="00687326"/>
    <w:rsid w:val="00693505"/>
    <w:rsid w:val="00695576"/>
    <w:rsid w:val="00695AD7"/>
    <w:rsid w:val="006A1061"/>
    <w:rsid w:val="006A1354"/>
    <w:rsid w:val="006A5193"/>
    <w:rsid w:val="006A785F"/>
    <w:rsid w:val="006B59FA"/>
    <w:rsid w:val="006B5F33"/>
    <w:rsid w:val="006C0BFE"/>
    <w:rsid w:val="00700AA2"/>
    <w:rsid w:val="007015F6"/>
    <w:rsid w:val="00735509"/>
    <w:rsid w:val="007415FC"/>
    <w:rsid w:val="00743D38"/>
    <w:rsid w:val="00753D8F"/>
    <w:rsid w:val="00754797"/>
    <w:rsid w:val="00764ACF"/>
    <w:rsid w:val="00776912"/>
    <w:rsid w:val="007864B0"/>
    <w:rsid w:val="007943D0"/>
    <w:rsid w:val="007D05DA"/>
    <w:rsid w:val="007D7FEF"/>
    <w:rsid w:val="007E1E78"/>
    <w:rsid w:val="008138ED"/>
    <w:rsid w:val="0084116B"/>
    <w:rsid w:val="008624ED"/>
    <w:rsid w:val="00870642"/>
    <w:rsid w:val="008C65AE"/>
    <w:rsid w:val="008D25D5"/>
    <w:rsid w:val="0090085F"/>
    <w:rsid w:val="00900B8A"/>
    <w:rsid w:val="00903BF6"/>
    <w:rsid w:val="00907561"/>
    <w:rsid w:val="00907629"/>
    <w:rsid w:val="00907A6B"/>
    <w:rsid w:val="0091491D"/>
    <w:rsid w:val="00931237"/>
    <w:rsid w:val="00950531"/>
    <w:rsid w:val="0095722D"/>
    <w:rsid w:val="009621CA"/>
    <w:rsid w:val="009773C1"/>
    <w:rsid w:val="00992A6E"/>
    <w:rsid w:val="009D5D03"/>
    <w:rsid w:val="009F3471"/>
    <w:rsid w:val="00A11547"/>
    <w:rsid w:val="00A14996"/>
    <w:rsid w:val="00A15DD7"/>
    <w:rsid w:val="00A210DF"/>
    <w:rsid w:val="00A23BAD"/>
    <w:rsid w:val="00A32585"/>
    <w:rsid w:val="00A33BAA"/>
    <w:rsid w:val="00A33DD7"/>
    <w:rsid w:val="00A45BE9"/>
    <w:rsid w:val="00A772BA"/>
    <w:rsid w:val="00A84B84"/>
    <w:rsid w:val="00AA7BC7"/>
    <w:rsid w:val="00AB3AD6"/>
    <w:rsid w:val="00AC73DA"/>
    <w:rsid w:val="00AD270B"/>
    <w:rsid w:val="00AE5097"/>
    <w:rsid w:val="00AE75FA"/>
    <w:rsid w:val="00AF283A"/>
    <w:rsid w:val="00B1234A"/>
    <w:rsid w:val="00B41BC9"/>
    <w:rsid w:val="00B462E5"/>
    <w:rsid w:val="00B5697E"/>
    <w:rsid w:val="00B737BA"/>
    <w:rsid w:val="00BA6753"/>
    <w:rsid w:val="00BC026E"/>
    <w:rsid w:val="00BC2A24"/>
    <w:rsid w:val="00BD214F"/>
    <w:rsid w:val="00BF0AA8"/>
    <w:rsid w:val="00C119A5"/>
    <w:rsid w:val="00C128C6"/>
    <w:rsid w:val="00C16B9D"/>
    <w:rsid w:val="00C5383F"/>
    <w:rsid w:val="00C60C2D"/>
    <w:rsid w:val="00C613F6"/>
    <w:rsid w:val="00C67B9C"/>
    <w:rsid w:val="00C809BF"/>
    <w:rsid w:val="00C87B79"/>
    <w:rsid w:val="00C9725B"/>
    <w:rsid w:val="00CA05C8"/>
    <w:rsid w:val="00CA167A"/>
    <w:rsid w:val="00CA2342"/>
    <w:rsid w:val="00CA3D9A"/>
    <w:rsid w:val="00CB3152"/>
    <w:rsid w:val="00CF43F2"/>
    <w:rsid w:val="00D623DE"/>
    <w:rsid w:val="00D83D29"/>
    <w:rsid w:val="00D84DC9"/>
    <w:rsid w:val="00D97844"/>
    <w:rsid w:val="00DB34FF"/>
    <w:rsid w:val="00DB5CF3"/>
    <w:rsid w:val="00DE32A4"/>
    <w:rsid w:val="00DF33B8"/>
    <w:rsid w:val="00E0256E"/>
    <w:rsid w:val="00E03DA3"/>
    <w:rsid w:val="00E04B23"/>
    <w:rsid w:val="00E14294"/>
    <w:rsid w:val="00E421E0"/>
    <w:rsid w:val="00E51E35"/>
    <w:rsid w:val="00E624A9"/>
    <w:rsid w:val="00E62695"/>
    <w:rsid w:val="00E653BF"/>
    <w:rsid w:val="00E66D7E"/>
    <w:rsid w:val="00E67DE2"/>
    <w:rsid w:val="00E712EA"/>
    <w:rsid w:val="00E7611B"/>
    <w:rsid w:val="00EB38FE"/>
    <w:rsid w:val="00EC206F"/>
    <w:rsid w:val="00EC61F5"/>
    <w:rsid w:val="00ED4541"/>
    <w:rsid w:val="00ED4EB6"/>
    <w:rsid w:val="00EE32A5"/>
    <w:rsid w:val="00EE6C15"/>
    <w:rsid w:val="00EE6DA0"/>
    <w:rsid w:val="00F163FA"/>
    <w:rsid w:val="00F23579"/>
    <w:rsid w:val="00F358CB"/>
    <w:rsid w:val="00F5424D"/>
    <w:rsid w:val="00F67545"/>
    <w:rsid w:val="00F73CB1"/>
    <w:rsid w:val="00F75028"/>
    <w:rsid w:val="00F952BF"/>
    <w:rsid w:val="00FA0D2F"/>
    <w:rsid w:val="00FB2B97"/>
    <w:rsid w:val="00FB7104"/>
    <w:rsid w:val="00FC2AFD"/>
    <w:rsid w:val="00FE3F63"/>
    <w:rsid w:val="00FE5F5E"/>
    <w:rsid w:val="00FF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962805-2C34-42E0-B90B-58097F182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4F55A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02781-52D9-4131-99CA-DC21F9471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>eic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2022-04-15T06:21:00Z</cp:lastPrinted>
  <dcterms:created xsi:type="dcterms:W3CDTF">2022-04-15T06:21:00Z</dcterms:created>
  <dcterms:modified xsi:type="dcterms:W3CDTF">2022-04-15T06:21:00Z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1112101021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1112101021</vt:lpwstr>
  </property>
  <property fmtid="{D5CDD505-2E9C-101B-9397-08002B2CF9AE}" pid="13" name="發文支號">
    <vt:lpwstr>0</vt:lpwstr>
  </property>
  <property fmtid="{D5CDD505-2E9C-101B-9397-08002B2CF9AE}" pid="14" name="TotFileSize">
    <vt:lpwstr>267</vt:lpwstr>
  </property>
</Properties>
</file>