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E95807" w:rsidRDefault="00F40CFC">
      <w:pPr>
        <w:pStyle w:val="title"/>
        <w:rPr>
          <w:position w:val="20"/>
        </w:rPr>
      </w:pPr>
      <w:r w:rsidRPr="00E95807">
        <w:rPr>
          <w:noProof/>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rFonts w:hAnsi="標楷體"/>
                                <w:sz w:val="20"/>
                                <w:szCs w:val="20"/>
                              </w:rPr>
                            </w:pPr>
                            <w:bookmarkStart w:id="0" w:name="保存年限"/>
                            <w:bookmarkEnd w:id="0"/>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SFG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IFxIUaVAgAANAUAAA4AAAAAAAAAAAAAAAAALgIAAGRycy9lMm9Eb2Mu&#10;eG1sUEsBAi0AFAAGAAgAAAAhANNmXmzfAAAACwEAAA8AAAAAAAAAAAAAAAAA7wQAAGRycy9kb3du&#10;cmV2LnhtbFBLBQYAAAAABAAEAPMAAAD7BQAAAAA=&#10;" stroked="f">
                <v:stroke dashstyle="1 1" endcap="round"/>
                <v:textbox>
                  <w:txbxContent>
                    <w:p w:rsidR="00FB7104" w:rsidRPr="00ED490D" w:rsidRDefault="00FB7104" w:rsidP="00FB7104">
                      <w:pPr>
                        <w:pStyle w:val="ab"/>
                        <w:rPr>
                          <w:rFonts w:hAnsi="標楷體"/>
                          <w:sz w:val="20"/>
                          <w:szCs w:val="20"/>
                        </w:rPr>
                      </w:pPr>
                      <w:bookmarkStart w:id="1" w:name="保存年限"/>
                      <w:bookmarkEnd w:id="1"/>
                    </w:p>
                  </w:txbxContent>
                </v:textbox>
                <w10:wrap anchorx="page"/>
                <w10:anchorlock/>
              </v:shape>
            </w:pict>
          </mc:Fallback>
        </mc:AlternateContent>
      </w:r>
      <w:bookmarkStart w:id="2" w:name="發文機關"/>
      <w:bookmarkEnd w:id="2"/>
      <w:r w:rsidR="00064D29" w:rsidRPr="00E95807">
        <w:rPr>
          <w:position w:val="20"/>
        </w:rPr>
        <w:t>立法院</w:t>
      </w:r>
      <w:bookmarkStart w:id="3" w:name="單位名稱"/>
      <w:bookmarkEnd w:id="3"/>
      <w:r w:rsidR="006D1BAF" w:rsidRPr="00E95807">
        <w:rPr>
          <w:rFonts w:hint="eastAsia"/>
          <w:position w:val="20"/>
        </w:rPr>
        <w:t>財政委員會</w:t>
      </w:r>
      <w:r w:rsidR="00064D29" w:rsidRPr="00E95807">
        <w:rPr>
          <w:position w:val="20"/>
        </w:rPr>
        <w:t xml:space="preserve">　開會通知單</w:t>
      </w:r>
    </w:p>
    <w:p w:rsidR="00064D29" w:rsidRPr="00E95807" w:rsidRDefault="00F40CFC">
      <w:pPr>
        <w:pStyle w:val="titlespace"/>
      </w:pPr>
      <w:r w:rsidRPr="00E95807">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RYJ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E6G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VxFgn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15" w:name="發文地址"/>
                      <w:bookmarkEnd w:id="15"/>
                    </w:p>
                  </w:txbxContent>
                </v:textbox>
                <w10:wrap anchorx="margin" anchory="margin"/>
              </v:shape>
            </w:pict>
          </mc:Fallback>
        </mc:AlternateContent>
      </w:r>
    </w:p>
    <w:p w:rsidR="00064D29" w:rsidRPr="00E95807" w:rsidRDefault="00064D29">
      <w:pPr>
        <w:pStyle w:val="space2"/>
      </w:pPr>
    </w:p>
    <w:p w:rsidR="00064D29" w:rsidRPr="00E95807" w:rsidRDefault="00064D29">
      <w:pPr>
        <w:pStyle w:val="space2"/>
      </w:pPr>
    </w:p>
    <w:p w:rsidR="006D1BAF" w:rsidRPr="00E95807" w:rsidRDefault="00064D29">
      <w:pPr>
        <w:pStyle w:val="ae"/>
        <w:spacing w:line="360" w:lineRule="exact"/>
      </w:pPr>
      <w:r w:rsidRPr="00E95807">
        <w:t>受文者：</w:t>
      </w:r>
      <w:bookmarkStart w:id="5" w:name="受文者"/>
      <w:bookmarkEnd w:id="5"/>
      <w:r w:rsidR="006D1BAF" w:rsidRPr="00E95807">
        <w:rPr>
          <w:rFonts w:hint="eastAsia"/>
        </w:rPr>
        <w:t>本會委員</w:t>
      </w:r>
    </w:p>
    <w:p w:rsidR="00064D29" w:rsidRPr="00E95807" w:rsidRDefault="00064D29">
      <w:pPr>
        <w:pStyle w:val="space"/>
      </w:pPr>
    </w:p>
    <w:p w:rsidR="00064D29" w:rsidRPr="00E95807" w:rsidRDefault="00064D29">
      <w:pPr>
        <w:pStyle w:val="af"/>
        <w:spacing w:line="240" w:lineRule="exact"/>
      </w:pPr>
      <w:r w:rsidRPr="00E95807">
        <w:fldChar w:fldCharType="begin"/>
      </w:r>
      <w:r w:rsidRPr="00E95807">
        <w:instrText xml:space="preserve"> MACROBUTTON  DocDispatch 發文日期：</w:instrText>
      </w:r>
      <w:r w:rsidRPr="00E95807">
        <w:fldChar w:fldCharType="end"/>
      </w:r>
      <w:bookmarkStart w:id="6" w:name="發文日期"/>
      <w:bookmarkEnd w:id="6"/>
      <w:r w:rsidR="006E16D8" w:rsidRPr="00E95807">
        <w:rPr>
          <w:rFonts w:hint="eastAsia"/>
        </w:rPr>
        <w:t>中華民國111年</w:t>
      </w:r>
      <w:r w:rsidR="000D6EE0" w:rsidRPr="00E95807">
        <w:rPr>
          <w:rFonts w:hint="eastAsia"/>
        </w:rPr>
        <w:t>10</w:t>
      </w:r>
      <w:r w:rsidR="006E16D8" w:rsidRPr="00E95807">
        <w:rPr>
          <w:rFonts w:hint="eastAsia"/>
        </w:rPr>
        <w:t>月</w:t>
      </w:r>
      <w:r w:rsidR="000D6EE0" w:rsidRPr="00E95807">
        <w:rPr>
          <w:rFonts w:hint="eastAsia"/>
        </w:rPr>
        <w:t>31</w:t>
      </w:r>
      <w:r w:rsidR="006E16D8" w:rsidRPr="00E95807">
        <w:rPr>
          <w:rFonts w:hint="eastAsia"/>
        </w:rPr>
        <w:t>日</w:t>
      </w:r>
    </w:p>
    <w:p w:rsidR="00064D29" w:rsidRPr="00E95807" w:rsidRDefault="00064D29">
      <w:pPr>
        <w:pStyle w:val="af"/>
        <w:spacing w:line="240" w:lineRule="exact"/>
      </w:pPr>
      <w:r w:rsidRPr="00E95807">
        <w:t>發文字號：</w:t>
      </w:r>
      <w:bookmarkStart w:id="7" w:name="發文字號"/>
      <w:bookmarkEnd w:id="7"/>
      <w:r w:rsidR="00324C78">
        <w:rPr>
          <w:rFonts w:hint="eastAsia"/>
        </w:rPr>
        <w:t>台</w:t>
      </w:r>
      <w:proofErr w:type="gramStart"/>
      <w:r w:rsidR="00324C78">
        <w:rPr>
          <w:rFonts w:hint="eastAsia"/>
        </w:rPr>
        <w:t>立財字</w:t>
      </w:r>
      <w:proofErr w:type="gramEnd"/>
      <w:r w:rsidR="00324C78">
        <w:rPr>
          <w:rFonts w:hint="eastAsia"/>
        </w:rPr>
        <w:t>第</w:t>
      </w:r>
      <w:r w:rsidR="00324C78">
        <w:t>1112102036號</w:t>
      </w:r>
    </w:p>
    <w:p w:rsidR="00064D29" w:rsidRPr="00E95807" w:rsidRDefault="00064D29">
      <w:pPr>
        <w:pStyle w:val="af"/>
        <w:spacing w:line="240" w:lineRule="exact"/>
      </w:pPr>
      <w:r w:rsidRPr="00E95807">
        <w:fldChar w:fldCharType="begin"/>
      </w:r>
      <w:r w:rsidRPr="00E95807">
        <w:instrText xml:space="preserve"> MACROBUTTON  DocSpeed 速別：</w:instrText>
      </w:r>
      <w:r w:rsidRPr="00E95807">
        <w:fldChar w:fldCharType="end"/>
      </w:r>
      <w:bookmarkStart w:id="8" w:name="速別"/>
      <w:bookmarkEnd w:id="8"/>
      <w:r w:rsidR="006D1BAF" w:rsidRPr="00E95807">
        <w:rPr>
          <w:rFonts w:hint="eastAsia"/>
        </w:rPr>
        <w:t>最速件</w:t>
      </w:r>
    </w:p>
    <w:p w:rsidR="00064D29" w:rsidRPr="00E95807" w:rsidRDefault="00064D29">
      <w:pPr>
        <w:pStyle w:val="af"/>
        <w:spacing w:line="240" w:lineRule="exact"/>
      </w:pPr>
      <w:r w:rsidRPr="00E95807">
        <w:fldChar w:fldCharType="begin"/>
      </w:r>
      <w:r w:rsidRPr="00E95807">
        <w:instrText xml:space="preserve"> MACROBUTTON  DocSecurity 密等及解密條件或保密期限：</w:instrText>
      </w:r>
      <w:r w:rsidRPr="00E95807">
        <w:fldChar w:fldCharType="end"/>
      </w:r>
      <w:bookmarkStart w:id="9" w:name="密等及解密條件或保密期限"/>
      <w:bookmarkEnd w:id="9"/>
    </w:p>
    <w:p w:rsidR="006D1BAF" w:rsidRPr="00E95807" w:rsidRDefault="00064D29">
      <w:pPr>
        <w:pStyle w:val="af"/>
        <w:spacing w:line="240" w:lineRule="exact"/>
      </w:pPr>
      <w:r w:rsidRPr="00E95807">
        <w:t>附件：</w:t>
      </w:r>
      <w:bookmarkStart w:id="10" w:name="附件"/>
      <w:bookmarkEnd w:id="10"/>
      <w:r w:rsidR="006D1BAF" w:rsidRPr="00E95807">
        <w:rPr>
          <w:rFonts w:hint="eastAsia"/>
        </w:rPr>
        <w:t>議事日程1份</w:t>
      </w:r>
      <w:bookmarkStart w:id="11" w:name="_GoBack"/>
      <w:bookmarkEnd w:id="11"/>
    </w:p>
    <w:p w:rsidR="00064D29" w:rsidRPr="00E95807" w:rsidRDefault="00064D29">
      <w:pPr>
        <w:pStyle w:val="af"/>
        <w:spacing w:line="240" w:lineRule="exact"/>
      </w:pPr>
    </w:p>
    <w:p w:rsidR="00EC2599" w:rsidRPr="00E95807" w:rsidRDefault="00064D29" w:rsidP="00EC2599">
      <w:pPr>
        <w:pStyle w:val="af0"/>
        <w:spacing w:line="440" w:lineRule="exact"/>
        <w:ind w:left="1558" w:hangingChars="487" w:hanging="1558"/>
        <w:jc w:val="both"/>
        <w:rPr>
          <w:rFonts w:hAnsi="標楷體"/>
        </w:rPr>
      </w:pPr>
      <w:r w:rsidRPr="00E95807">
        <w:rPr>
          <w:rFonts w:hAnsi="標楷體"/>
        </w:rPr>
        <w:t>開會事由：</w:t>
      </w:r>
      <w:bookmarkStart w:id="12" w:name="開會事由"/>
      <w:bookmarkEnd w:id="12"/>
      <w:r w:rsidR="00EC2599" w:rsidRPr="00E95807">
        <w:rPr>
          <w:rFonts w:hAnsi="標楷體" w:hint="eastAsia"/>
        </w:rPr>
        <w:t>立法院第10屆第6會期</w:t>
      </w:r>
      <w:bookmarkStart w:id="13" w:name="委員會"/>
      <w:r w:rsidR="00EC2599" w:rsidRPr="00E95807">
        <w:rPr>
          <w:rFonts w:hAnsi="標楷體" w:hint="eastAsia"/>
        </w:rPr>
        <w:t>財政委員會</w:t>
      </w:r>
      <w:bookmarkEnd w:id="13"/>
      <w:r w:rsidR="00EC2599" w:rsidRPr="00E95807">
        <w:rPr>
          <w:rFonts w:hAnsi="標楷體" w:hint="eastAsia"/>
        </w:rPr>
        <w:t>第</w:t>
      </w:r>
      <w:r w:rsidR="00764B17" w:rsidRPr="00E95807">
        <w:rPr>
          <w:rFonts w:hAnsi="標楷體" w:hint="eastAsia"/>
        </w:rPr>
        <w:t>11</w:t>
      </w:r>
      <w:r w:rsidR="00EC2599" w:rsidRPr="00E95807">
        <w:rPr>
          <w:rFonts w:hAnsi="標楷體" w:hint="eastAsia"/>
        </w:rPr>
        <w:t>次全體委員會議</w:t>
      </w:r>
    </w:p>
    <w:p w:rsidR="00064D29" w:rsidRPr="00E95807" w:rsidRDefault="00875EB5" w:rsidP="00EC2599">
      <w:pPr>
        <w:pStyle w:val="af0"/>
        <w:spacing w:line="440" w:lineRule="exact"/>
        <w:ind w:left="1560" w:firstLine="0"/>
        <w:jc w:val="both"/>
        <w:rPr>
          <w:rFonts w:hAnsi="標楷體"/>
        </w:rPr>
      </w:pPr>
      <w:r w:rsidRPr="00E95807">
        <w:rPr>
          <w:rFonts w:hAnsi="標楷體" w:hint="eastAsia"/>
          <w:b/>
        </w:rPr>
        <w:t>邀請</w:t>
      </w:r>
      <w:r w:rsidR="00E6027A" w:rsidRPr="00E95807">
        <w:rPr>
          <w:rFonts w:hAnsi="標楷體" w:hint="eastAsia"/>
          <w:b/>
        </w:rPr>
        <w:t>行政院</w:t>
      </w:r>
      <w:r w:rsidR="00FB4560" w:rsidRPr="00E95807">
        <w:rPr>
          <w:rFonts w:hAnsi="標楷體" w:hint="eastAsia"/>
          <w:b/>
        </w:rPr>
        <w:t>主計總處朱主計</w:t>
      </w:r>
      <w:proofErr w:type="gramStart"/>
      <w:r w:rsidR="00FB4560" w:rsidRPr="00E95807">
        <w:rPr>
          <w:rFonts w:hAnsi="標楷體" w:hint="eastAsia"/>
          <w:b/>
        </w:rPr>
        <w:t>長澤民</w:t>
      </w:r>
      <w:proofErr w:type="gramEnd"/>
      <w:r w:rsidR="00FB4560" w:rsidRPr="00E95807">
        <w:rPr>
          <w:rFonts w:hAnsi="標楷體" w:hint="eastAsia"/>
          <w:b/>
        </w:rPr>
        <w:t>、</w:t>
      </w:r>
      <w:r w:rsidR="004C4C25" w:rsidRPr="00E95807">
        <w:rPr>
          <w:rFonts w:hAnsi="標楷體" w:hint="eastAsia"/>
          <w:b/>
        </w:rPr>
        <w:t>審計</w:t>
      </w:r>
      <w:proofErr w:type="gramStart"/>
      <w:r w:rsidR="004C4C25" w:rsidRPr="00E95807">
        <w:rPr>
          <w:rFonts w:hAnsi="標楷體" w:hint="eastAsia"/>
          <w:b/>
        </w:rPr>
        <w:t>部陳審計長瑞</w:t>
      </w:r>
      <w:proofErr w:type="gramEnd"/>
      <w:r w:rsidR="004C4C25" w:rsidRPr="00E95807">
        <w:rPr>
          <w:rFonts w:hAnsi="標楷體" w:hint="eastAsia"/>
          <w:b/>
        </w:rPr>
        <w:t>敏、</w:t>
      </w:r>
      <w:r w:rsidR="00FB4560" w:rsidRPr="00E95807">
        <w:rPr>
          <w:rFonts w:hAnsi="標楷體" w:hint="eastAsia"/>
          <w:b/>
        </w:rPr>
        <w:t>衛生福利部薛部長瑞元</w:t>
      </w:r>
      <w:r w:rsidR="00EC2599" w:rsidRPr="00E95807">
        <w:rPr>
          <w:rFonts w:hAnsi="標楷體" w:hint="eastAsia"/>
          <w:b/>
        </w:rPr>
        <w:t>、經濟部王部長美花</w:t>
      </w:r>
      <w:r w:rsidR="00464E23" w:rsidRPr="00E95807">
        <w:rPr>
          <w:rFonts w:hAnsi="標楷體" w:hint="eastAsia"/>
          <w:b/>
        </w:rPr>
        <w:t>就「</w:t>
      </w:r>
      <w:r w:rsidR="00EC2599" w:rsidRPr="00E95807">
        <w:rPr>
          <w:rFonts w:hAnsi="標楷體" w:hint="eastAsia"/>
          <w:b/>
        </w:rPr>
        <w:t>衛生福利部因應</w:t>
      </w:r>
      <w:r w:rsidR="00A63CC3" w:rsidRPr="00E95807">
        <w:rPr>
          <w:rFonts w:hAnsi="標楷體" w:hint="eastAsia"/>
          <w:b/>
        </w:rPr>
        <w:t>COVID-19</w:t>
      </w:r>
      <w:proofErr w:type="gramStart"/>
      <w:r w:rsidR="00A63CC3" w:rsidRPr="00E95807">
        <w:rPr>
          <w:rFonts w:hAnsi="標楷體" w:hint="eastAsia"/>
          <w:b/>
        </w:rPr>
        <w:t>疫</w:t>
      </w:r>
      <w:proofErr w:type="gramEnd"/>
      <w:r w:rsidR="00EC2599" w:rsidRPr="00E95807">
        <w:rPr>
          <w:rFonts w:hAnsi="標楷體" w:hint="eastAsia"/>
          <w:b/>
        </w:rPr>
        <w:t>情，採購防疫物資</w:t>
      </w:r>
      <w:r w:rsidR="00A63CC3" w:rsidRPr="00E95807">
        <w:rPr>
          <w:rFonts w:hAnsi="標楷體" w:hint="eastAsia"/>
          <w:b/>
        </w:rPr>
        <w:t>、</w:t>
      </w:r>
      <w:r w:rsidR="008E02B1" w:rsidRPr="00E95807">
        <w:rPr>
          <w:rFonts w:hAnsi="標楷體" w:hint="eastAsia"/>
          <w:b/>
        </w:rPr>
        <w:t>藥物</w:t>
      </w:r>
      <w:r w:rsidR="00A63CC3" w:rsidRPr="00E95807">
        <w:rPr>
          <w:rFonts w:hAnsi="標楷體" w:hint="eastAsia"/>
          <w:b/>
        </w:rPr>
        <w:t>、</w:t>
      </w:r>
      <w:r w:rsidR="008E02B1" w:rsidRPr="00E95807">
        <w:rPr>
          <w:rFonts w:hAnsi="標楷體" w:hint="eastAsia"/>
          <w:b/>
        </w:rPr>
        <w:t>疫苗</w:t>
      </w:r>
      <w:r w:rsidR="00A63CC3" w:rsidRPr="00E95807">
        <w:rPr>
          <w:rFonts w:hAnsi="標楷體" w:hint="eastAsia"/>
          <w:b/>
        </w:rPr>
        <w:t>及</w:t>
      </w:r>
      <w:r w:rsidR="008E02B1" w:rsidRPr="00E95807">
        <w:rPr>
          <w:rFonts w:hAnsi="標楷體" w:hint="eastAsia"/>
          <w:b/>
        </w:rPr>
        <w:t>辦理檢驗診斷作業等經費不敷，依</w:t>
      </w:r>
      <w:r w:rsidR="00BA30E8" w:rsidRPr="00E95807">
        <w:rPr>
          <w:rFonts w:hAnsi="標楷體" w:hint="eastAsia"/>
          <w:b/>
        </w:rPr>
        <w:t>嚴重特殊傳染性肺炎防治及紓困振興特別條例第11條第1項規定，由</w:t>
      </w:r>
      <w:r w:rsidR="008E02B1" w:rsidRPr="00E95807">
        <w:rPr>
          <w:rFonts w:hAnsi="標楷體" w:hint="eastAsia"/>
          <w:b/>
        </w:rPr>
        <w:t>中央政府嚴重特殊傳染性肺炎防治及紓困振興特別預算經濟部所列經費支應417億2</w:t>
      </w:r>
      <w:r w:rsidR="008E02B1" w:rsidRPr="00E95807">
        <w:rPr>
          <w:rFonts w:hAnsi="標楷體"/>
          <w:b/>
        </w:rPr>
        <w:t>,</w:t>
      </w:r>
      <w:r w:rsidR="008E02B1" w:rsidRPr="00E95807">
        <w:rPr>
          <w:rFonts w:hAnsi="標楷體" w:hint="eastAsia"/>
          <w:b/>
        </w:rPr>
        <w:t>207萬6</w:t>
      </w:r>
      <w:r w:rsidR="007D6309" w:rsidRPr="00E95807">
        <w:rPr>
          <w:rFonts w:hAnsi="標楷體" w:hint="eastAsia"/>
          <w:b/>
        </w:rPr>
        <w:t>千</w:t>
      </w:r>
      <w:r w:rsidR="008E02B1" w:rsidRPr="00E95807">
        <w:rPr>
          <w:rFonts w:hAnsi="標楷體" w:hint="eastAsia"/>
          <w:b/>
        </w:rPr>
        <w:t>元，</w:t>
      </w:r>
      <w:r w:rsidR="00A63CC3" w:rsidRPr="00E95807">
        <w:rPr>
          <w:rFonts w:hAnsi="標楷體" w:hint="eastAsia"/>
          <w:b/>
        </w:rPr>
        <w:t>相關預算執行情形與效益</w:t>
      </w:r>
      <w:r w:rsidR="00464E23" w:rsidRPr="00E95807">
        <w:rPr>
          <w:rFonts w:hAnsi="標楷體" w:hint="eastAsia"/>
          <w:b/>
        </w:rPr>
        <w:t>」</w:t>
      </w:r>
      <w:r w:rsidR="00A63CC3" w:rsidRPr="00E95807">
        <w:rPr>
          <w:rFonts w:hAnsi="標楷體" w:hint="eastAsia"/>
          <w:b/>
        </w:rPr>
        <w:t>進行專題報告，並備質詢</w:t>
      </w:r>
      <w:r w:rsidR="00791C55" w:rsidRPr="00E95807">
        <w:rPr>
          <w:rFonts w:hAnsi="標楷體" w:hint="eastAsia"/>
          <w:b/>
        </w:rPr>
        <w:t>。</w:t>
      </w:r>
    </w:p>
    <w:p w:rsidR="00064D29" w:rsidRPr="00E95807" w:rsidRDefault="00064D29" w:rsidP="00D67DFE">
      <w:pPr>
        <w:pStyle w:val="af0"/>
        <w:spacing w:line="380" w:lineRule="exact"/>
        <w:rPr>
          <w:rFonts w:hAnsi="標楷體"/>
        </w:rPr>
      </w:pPr>
      <w:r w:rsidRPr="00E95807">
        <w:rPr>
          <w:rFonts w:hAnsi="標楷體"/>
        </w:rPr>
        <w:fldChar w:fldCharType="begin"/>
      </w:r>
      <w:r w:rsidRPr="00E95807">
        <w:rPr>
          <w:rFonts w:hAnsi="標楷體"/>
        </w:rPr>
        <w:instrText xml:space="preserve"> MACROBUTTON  DocMeetingTime 開會時間：</w:instrText>
      </w:r>
      <w:r w:rsidRPr="00E95807">
        <w:rPr>
          <w:rFonts w:hAnsi="標楷體"/>
        </w:rPr>
        <w:fldChar w:fldCharType="end"/>
      </w:r>
      <w:r w:rsidR="001758E5" w:rsidRPr="00E95807">
        <w:rPr>
          <w:rFonts w:hAnsi="標楷體" w:hint="eastAsia"/>
          <w:w w:val="96"/>
        </w:rPr>
        <w:t>1</w:t>
      </w:r>
      <w:r w:rsidR="00313994" w:rsidRPr="00E95807">
        <w:rPr>
          <w:rFonts w:hAnsi="標楷體"/>
          <w:w w:val="96"/>
        </w:rPr>
        <w:t>11</w:t>
      </w:r>
      <w:r w:rsidR="001758E5" w:rsidRPr="00E95807">
        <w:rPr>
          <w:rFonts w:hAnsi="標楷體" w:hint="eastAsia"/>
          <w:w w:val="96"/>
        </w:rPr>
        <w:t>年</w:t>
      </w:r>
      <w:r w:rsidR="00CE37AC" w:rsidRPr="00E95807">
        <w:rPr>
          <w:rFonts w:hAnsi="標楷體" w:hint="eastAsia"/>
          <w:w w:val="96"/>
        </w:rPr>
        <w:t>11</w:t>
      </w:r>
      <w:r w:rsidR="001758E5" w:rsidRPr="00E95807">
        <w:rPr>
          <w:rFonts w:hAnsi="標楷體" w:hint="eastAsia"/>
          <w:w w:val="96"/>
        </w:rPr>
        <w:t>月</w:t>
      </w:r>
      <w:r w:rsidR="00CE37AC" w:rsidRPr="00E95807">
        <w:rPr>
          <w:rFonts w:hAnsi="標楷體" w:hint="eastAsia"/>
          <w:w w:val="96"/>
        </w:rPr>
        <w:t>2</w:t>
      </w:r>
      <w:r w:rsidR="00154D9F" w:rsidRPr="00E95807">
        <w:rPr>
          <w:rFonts w:hAnsi="標楷體" w:hint="eastAsia"/>
          <w:w w:val="96"/>
        </w:rPr>
        <w:t>日</w:t>
      </w:r>
      <w:r w:rsidR="001758E5" w:rsidRPr="00E95807">
        <w:rPr>
          <w:rFonts w:hAnsi="標楷體" w:hint="eastAsia"/>
          <w:w w:val="96"/>
        </w:rPr>
        <w:t>（星期</w:t>
      </w:r>
      <w:r w:rsidR="00CE37AC" w:rsidRPr="00E95807">
        <w:rPr>
          <w:rFonts w:hAnsi="標楷體" w:hint="eastAsia"/>
          <w:w w:val="96"/>
        </w:rPr>
        <w:t>三</w:t>
      </w:r>
      <w:r w:rsidR="001758E5" w:rsidRPr="00E95807">
        <w:rPr>
          <w:rFonts w:hAnsi="標楷體" w:hint="eastAsia"/>
          <w:w w:val="96"/>
        </w:rPr>
        <w:t>）上午9時至下午5時30分</w:t>
      </w:r>
    </w:p>
    <w:p w:rsidR="00064D29" w:rsidRPr="00E95807" w:rsidRDefault="00064D29" w:rsidP="00565538">
      <w:pPr>
        <w:pStyle w:val="af0"/>
        <w:spacing w:line="380" w:lineRule="exact"/>
        <w:rPr>
          <w:rFonts w:hAnsi="標楷體"/>
        </w:rPr>
      </w:pPr>
      <w:r w:rsidRPr="00E95807">
        <w:rPr>
          <w:rFonts w:hAnsi="標楷體"/>
        </w:rPr>
        <w:t>開會地點：</w:t>
      </w:r>
      <w:bookmarkStart w:id="14" w:name="開會地點"/>
      <w:r w:rsidR="00313994" w:rsidRPr="00E95807">
        <w:rPr>
          <w:rFonts w:hAnsi="標楷體" w:hint="eastAsia"/>
        </w:rPr>
        <w:t>群賢樓9樓大禮堂</w:t>
      </w:r>
      <w:bookmarkEnd w:id="14"/>
    </w:p>
    <w:p w:rsidR="00064D29" w:rsidRPr="00E95807" w:rsidRDefault="00064D29" w:rsidP="00D67DFE">
      <w:pPr>
        <w:pStyle w:val="af1"/>
        <w:spacing w:line="380" w:lineRule="exact"/>
      </w:pPr>
      <w:r w:rsidRPr="00E95807">
        <w:t>主持人：</w:t>
      </w:r>
      <w:r w:rsidR="00EA013E" w:rsidRPr="00E95807">
        <w:rPr>
          <w:rFonts w:hint="eastAsia"/>
        </w:rPr>
        <w:t>費</w:t>
      </w:r>
      <w:r w:rsidR="00313994" w:rsidRPr="00E95807">
        <w:rPr>
          <w:rFonts w:hint="eastAsia"/>
        </w:rPr>
        <w:t>召集委員</w:t>
      </w:r>
      <w:r w:rsidR="00EA013E" w:rsidRPr="00E95807">
        <w:rPr>
          <w:rFonts w:hint="eastAsia"/>
        </w:rPr>
        <w:t>鴻泰</w:t>
      </w:r>
    </w:p>
    <w:p w:rsidR="00064D29" w:rsidRPr="00E95807" w:rsidRDefault="00064D29" w:rsidP="00D67DFE">
      <w:pPr>
        <w:pStyle w:val="af1"/>
        <w:spacing w:line="380" w:lineRule="exact"/>
        <w:rPr>
          <w:sz w:val="24"/>
        </w:rPr>
      </w:pPr>
      <w:r w:rsidRPr="00E95807">
        <w:t>聯絡人及電話：</w:t>
      </w:r>
      <w:bookmarkStart w:id="15" w:name="聯絡人及電話"/>
      <w:bookmarkEnd w:id="15"/>
      <w:proofErr w:type="gramStart"/>
      <w:r w:rsidR="00EA013E" w:rsidRPr="00E95807">
        <w:rPr>
          <w:rFonts w:hint="eastAsia"/>
        </w:rPr>
        <w:t>范</w:t>
      </w:r>
      <w:proofErr w:type="gramEnd"/>
      <w:r w:rsidR="00EA013E" w:rsidRPr="00E95807">
        <w:rPr>
          <w:rFonts w:hint="eastAsia"/>
        </w:rPr>
        <w:t>恩</w:t>
      </w:r>
      <w:proofErr w:type="gramStart"/>
      <w:r w:rsidR="00EA013E" w:rsidRPr="00E95807">
        <w:rPr>
          <w:rFonts w:hint="eastAsia"/>
        </w:rPr>
        <w:t>邦</w:t>
      </w:r>
      <w:proofErr w:type="gramEnd"/>
      <w:r w:rsidR="00EA013E" w:rsidRPr="00E95807">
        <w:rPr>
          <w:rFonts w:hint="eastAsia"/>
        </w:rPr>
        <w:t xml:space="preserve"> </w:t>
      </w:r>
      <w:r w:rsidR="00313994" w:rsidRPr="00E95807">
        <w:rPr>
          <w:rFonts w:hint="eastAsia"/>
        </w:rPr>
        <w:t xml:space="preserve"> 235855</w:t>
      </w:r>
      <w:r w:rsidR="00EA013E" w:rsidRPr="00E95807">
        <w:t>7</w:t>
      </w:r>
      <w:r w:rsidR="00EA013E" w:rsidRPr="00E95807">
        <w:rPr>
          <w:rFonts w:hint="eastAsia"/>
        </w:rPr>
        <w:t>1</w:t>
      </w:r>
      <w:r w:rsidR="006D1BAF" w:rsidRPr="00E95807">
        <w:rPr>
          <w:rFonts w:hint="eastAsia"/>
        </w:rPr>
        <w:t xml:space="preserve">  傳真：23585578</w:t>
      </w:r>
    </w:p>
    <w:p w:rsidR="006D1BAF" w:rsidRPr="00E95807" w:rsidRDefault="00064D29" w:rsidP="00D67DFE">
      <w:pPr>
        <w:pStyle w:val="af2"/>
        <w:spacing w:line="380" w:lineRule="exact"/>
        <w:ind w:left="1203" w:hangingChars="376" w:hanging="1203"/>
      </w:pPr>
      <w:r w:rsidRPr="00E95807">
        <w:t>出席者：</w:t>
      </w:r>
      <w:bookmarkStart w:id="16" w:name="出席者"/>
      <w:bookmarkEnd w:id="16"/>
      <w:r w:rsidR="006D1BAF" w:rsidRPr="00E95807">
        <w:rPr>
          <w:rFonts w:hint="eastAsia"/>
        </w:rPr>
        <w:t>本會委員</w:t>
      </w:r>
    </w:p>
    <w:p w:rsidR="0090370A" w:rsidRPr="00E95807" w:rsidRDefault="00064D29" w:rsidP="00D67DFE">
      <w:pPr>
        <w:pStyle w:val="af3"/>
        <w:spacing w:before="0" w:line="380" w:lineRule="exact"/>
        <w:ind w:left="1286" w:hangingChars="402" w:hanging="1286"/>
      </w:pPr>
      <w:r w:rsidRPr="00E95807">
        <w:t>列席者：</w:t>
      </w:r>
      <w:bookmarkStart w:id="17" w:name="列席者"/>
      <w:bookmarkEnd w:id="17"/>
      <w:r w:rsidR="006D1BAF" w:rsidRPr="00E95807">
        <w:rPr>
          <w:rFonts w:hint="eastAsia"/>
        </w:rPr>
        <w:t>本院其他委員會委員</w:t>
      </w:r>
    </w:p>
    <w:p w:rsidR="00F31FAD" w:rsidRPr="00E95807" w:rsidRDefault="00E6027A" w:rsidP="0090370A">
      <w:pPr>
        <w:pStyle w:val="af3"/>
        <w:spacing w:before="0" w:line="380" w:lineRule="exact"/>
        <w:ind w:leftChars="535" w:left="1284" w:firstLine="2"/>
        <w:rPr>
          <w:b/>
        </w:rPr>
      </w:pPr>
      <w:r w:rsidRPr="00E95807">
        <w:rPr>
          <w:rFonts w:hint="eastAsia"/>
        </w:rPr>
        <w:t>行政院</w:t>
      </w:r>
      <w:r w:rsidR="00EA013E" w:rsidRPr="00E95807">
        <w:rPr>
          <w:rFonts w:hint="eastAsia"/>
        </w:rPr>
        <w:t>主計總處朱主計</w:t>
      </w:r>
      <w:proofErr w:type="gramStart"/>
      <w:r w:rsidR="00EA013E" w:rsidRPr="00E95807">
        <w:rPr>
          <w:rFonts w:hint="eastAsia"/>
        </w:rPr>
        <w:t>長澤民</w:t>
      </w:r>
      <w:proofErr w:type="gramEnd"/>
      <w:r w:rsidR="00EA013E" w:rsidRPr="00E95807">
        <w:rPr>
          <w:rFonts w:hint="eastAsia"/>
        </w:rPr>
        <w:t>、</w:t>
      </w:r>
      <w:r w:rsidR="00CE37AC" w:rsidRPr="00E95807">
        <w:rPr>
          <w:rFonts w:hint="eastAsia"/>
        </w:rPr>
        <w:t>審計</w:t>
      </w:r>
      <w:proofErr w:type="gramStart"/>
      <w:r w:rsidR="00CE37AC" w:rsidRPr="00E95807">
        <w:rPr>
          <w:rFonts w:hint="eastAsia"/>
        </w:rPr>
        <w:t>部陳審計長瑞</w:t>
      </w:r>
      <w:proofErr w:type="gramEnd"/>
      <w:r w:rsidR="00CE37AC" w:rsidRPr="00E95807">
        <w:rPr>
          <w:rFonts w:hint="eastAsia"/>
        </w:rPr>
        <w:t>敏、</w:t>
      </w:r>
      <w:r w:rsidR="00EA013E" w:rsidRPr="00E95807">
        <w:rPr>
          <w:rFonts w:hint="eastAsia"/>
        </w:rPr>
        <w:t>衛生福利部薛部長瑞元</w:t>
      </w:r>
      <w:r w:rsidR="00B13EF6" w:rsidRPr="00E95807">
        <w:rPr>
          <w:rFonts w:hint="eastAsia"/>
        </w:rPr>
        <w:t>、經濟部王部長美花</w:t>
      </w:r>
    </w:p>
    <w:p w:rsidR="000A1408" w:rsidRPr="00E95807" w:rsidRDefault="000A1408" w:rsidP="00D67DFE">
      <w:pPr>
        <w:pStyle w:val="af5"/>
        <w:spacing w:line="360" w:lineRule="exact"/>
        <w:rPr>
          <w:rFonts w:hAnsi="標楷體"/>
          <w:sz w:val="32"/>
          <w:szCs w:val="32"/>
        </w:rPr>
      </w:pPr>
      <w:r w:rsidRPr="00E95807">
        <w:rPr>
          <w:rFonts w:hAnsi="標楷體" w:hint="eastAsia"/>
          <w:sz w:val="32"/>
          <w:szCs w:val="32"/>
        </w:rPr>
        <w:t>副本：本院各相關單位、本院各黨團</w:t>
      </w:r>
    </w:p>
    <w:p w:rsidR="00D67DFE" w:rsidRPr="00E95807" w:rsidRDefault="00D67DFE" w:rsidP="00D67DFE">
      <w:pPr>
        <w:pStyle w:val="af5"/>
        <w:spacing w:line="360" w:lineRule="exact"/>
        <w:rPr>
          <w:rFonts w:hAnsi="標楷體"/>
          <w:sz w:val="32"/>
          <w:szCs w:val="32"/>
        </w:rPr>
      </w:pPr>
      <w:r w:rsidRPr="00E95807">
        <w:rPr>
          <w:rFonts w:hAnsi="標楷體" w:hint="eastAsia"/>
          <w:sz w:val="32"/>
          <w:szCs w:val="32"/>
        </w:rPr>
        <w:t>備註：</w:t>
      </w:r>
      <w:bookmarkStart w:id="18" w:name="備註"/>
      <w:bookmarkEnd w:id="18"/>
    </w:p>
    <w:p w:rsidR="00D67DFE" w:rsidRPr="00E95807" w:rsidRDefault="00D67DFE" w:rsidP="00D67DFE">
      <w:pPr>
        <w:pStyle w:val="space1"/>
        <w:numPr>
          <w:ilvl w:val="0"/>
          <w:numId w:val="3"/>
        </w:numPr>
        <w:spacing w:line="360" w:lineRule="exact"/>
        <w:ind w:left="952" w:hanging="630"/>
        <w:jc w:val="both"/>
        <w:rPr>
          <w:sz w:val="32"/>
          <w:szCs w:val="32"/>
        </w:rPr>
      </w:pPr>
      <w:bookmarkStart w:id="19" w:name="備註1"/>
      <w:r w:rsidRPr="00E95807">
        <w:rPr>
          <w:rFonts w:hint="eastAsia"/>
          <w:sz w:val="32"/>
          <w:szCs w:val="32"/>
        </w:rPr>
        <w:t>本日委員登記發言時間及方式，依本院議事規則第60條規定辦理：</w:t>
      </w:r>
    </w:p>
    <w:p w:rsidR="00D67DFE" w:rsidRPr="00E95807" w:rsidRDefault="00D67DFE" w:rsidP="00D67DFE">
      <w:pPr>
        <w:pStyle w:val="space1"/>
        <w:numPr>
          <w:ilvl w:val="1"/>
          <w:numId w:val="3"/>
        </w:numPr>
        <w:spacing w:line="360" w:lineRule="exact"/>
        <w:ind w:left="1288" w:hanging="966"/>
        <w:jc w:val="both"/>
        <w:rPr>
          <w:sz w:val="32"/>
          <w:szCs w:val="32"/>
        </w:rPr>
      </w:pPr>
      <w:r w:rsidRPr="00E95807">
        <w:rPr>
          <w:rFonts w:hint="eastAsia"/>
          <w:sz w:val="32"/>
          <w:szCs w:val="32"/>
        </w:rPr>
        <w:t>上午8時至9時，出席委員在會場親自簽到後，依序登記於優先發言登記表(甲)；列席委員在會場親自簽到後依序登記於發言登記表(乙)，並準時於上午9時不經唱名依序列於前項優先發言登記表(甲)之後。</w:t>
      </w:r>
    </w:p>
    <w:p w:rsidR="00D67DFE" w:rsidRPr="00E95807" w:rsidRDefault="00D67DFE" w:rsidP="00D67DFE">
      <w:pPr>
        <w:pStyle w:val="space1"/>
        <w:numPr>
          <w:ilvl w:val="1"/>
          <w:numId w:val="3"/>
        </w:numPr>
        <w:spacing w:line="360" w:lineRule="exact"/>
        <w:ind w:left="1302" w:hanging="952"/>
        <w:jc w:val="both"/>
        <w:rPr>
          <w:sz w:val="32"/>
          <w:szCs w:val="32"/>
        </w:rPr>
      </w:pPr>
      <w:r w:rsidRPr="00E95807">
        <w:rPr>
          <w:rFonts w:hint="eastAsia"/>
          <w:sz w:val="32"/>
          <w:szCs w:val="32"/>
        </w:rPr>
        <w:lastRenderedPageBreak/>
        <w:t>上午9時以後，不分出、列席委員，均親自依序於其後繼續登記。</w:t>
      </w:r>
    </w:p>
    <w:p w:rsidR="00D67DFE" w:rsidRPr="00E95807" w:rsidRDefault="00313994" w:rsidP="00D67DFE">
      <w:pPr>
        <w:pStyle w:val="space1"/>
        <w:numPr>
          <w:ilvl w:val="0"/>
          <w:numId w:val="3"/>
        </w:numPr>
        <w:spacing w:line="360" w:lineRule="exact"/>
        <w:ind w:left="952" w:hanging="630"/>
        <w:jc w:val="both"/>
        <w:rPr>
          <w:sz w:val="32"/>
          <w:szCs w:val="32"/>
        </w:rPr>
      </w:pPr>
      <w:r w:rsidRPr="00E95807">
        <w:rPr>
          <w:rFonts w:hint="eastAsia"/>
          <w:sz w:val="32"/>
          <w:szCs w:val="32"/>
        </w:rPr>
        <w:t>請各列席機關單位將本次會議資料電子檔，利用貴單位之政府單位憑證(GCA卡)及本發文</w:t>
      </w:r>
      <w:proofErr w:type="gramStart"/>
      <w:r w:rsidRPr="00E95807">
        <w:rPr>
          <w:rFonts w:hint="eastAsia"/>
          <w:sz w:val="32"/>
          <w:szCs w:val="32"/>
        </w:rPr>
        <w:t>文</w:t>
      </w:r>
      <w:proofErr w:type="gramEnd"/>
      <w:r w:rsidRPr="00E95807">
        <w:rPr>
          <w:rFonts w:hint="eastAsia"/>
          <w:sz w:val="32"/>
          <w:szCs w:val="32"/>
        </w:rPr>
        <w:t>號上傳至「議案整合暨綜合查詢系統</w:t>
      </w:r>
      <w:proofErr w:type="gramStart"/>
      <w:r w:rsidRPr="00E95807">
        <w:rPr>
          <w:rFonts w:hint="eastAsia"/>
          <w:sz w:val="32"/>
          <w:szCs w:val="32"/>
        </w:rPr>
        <w:t>（</w:t>
      </w:r>
      <w:proofErr w:type="gramEnd"/>
      <w:r w:rsidRPr="00E95807">
        <w:rPr>
          <w:rFonts w:hint="eastAsia"/>
          <w:sz w:val="32"/>
          <w:szCs w:val="32"/>
        </w:rPr>
        <w:t>http://misq.ly.gov.tw)」之「政府單位專區」，上傳檔案需為可編修之PDF檔案</w:t>
      </w:r>
      <w:proofErr w:type="gramStart"/>
      <w:r w:rsidRPr="00E95807">
        <w:rPr>
          <w:rFonts w:hint="eastAsia"/>
          <w:sz w:val="32"/>
          <w:szCs w:val="32"/>
        </w:rPr>
        <w:t>（</w:t>
      </w:r>
      <w:proofErr w:type="gramEnd"/>
      <w:r w:rsidRPr="00E95807">
        <w:rPr>
          <w:rFonts w:hint="eastAsia"/>
          <w:sz w:val="32"/>
          <w:szCs w:val="32"/>
        </w:rPr>
        <w:t>聯絡電話：2358-5858分機1778</w:t>
      </w:r>
      <w:proofErr w:type="gramStart"/>
      <w:r w:rsidRPr="00E95807">
        <w:rPr>
          <w:rFonts w:hint="eastAsia"/>
          <w:sz w:val="32"/>
          <w:szCs w:val="32"/>
        </w:rPr>
        <w:t>）</w:t>
      </w:r>
      <w:proofErr w:type="gramEnd"/>
      <w:r w:rsidR="00D67DFE" w:rsidRPr="00E95807">
        <w:rPr>
          <w:sz w:val="32"/>
          <w:szCs w:val="32"/>
        </w:rPr>
        <w:t>。</w:t>
      </w:r>
      <w:bookmarkEnd w:id="19"/>
    </w:p>
    <w:p w:rsidR="00D67DFE" w:rsidRPr="00E95807" w:rsidRDefault="00D67DFE" w:rsidP="00D67DFE">
      <w:pPr>
        <w:pStyle w:val="space1"/>
        <w:numPr>
          <w:ilvl w:val="0"/>
          <w:numId w:val="3"/>
        </w:numPr>
        <w:spacing w:line="360" w:lineRule="exact"/>
        <w:ind w:left="952" w:hanging="630"/>
        <w:jc w:val="both"/>
        <w:rPr>
          <w:sz w:val="32"/>
          <w:szCs w:val="32"/>
        </w:rPr>
      </w:pPr>
      <w:r w:rsidRPr="00E95807">
        <w:rPr>
          <w:rFonts w:hint="eastAsia"/>
          <w:sz w:val="32"/>
          <w:szCs w:val="32"/>
        </w:rPr>
        <w:t>各列席單位口頭報告之書面資料、電子檔及列席官員名單，請依下列方式辦理：</w:t>
      </w:r>
    </w:p>
    <w:p w:rsidR="00D67DFE" w:rsidRPr="00E95807" w:rsidRDefault="00D67DFE" w:rsidP="00D67DFE">
      <w:pPr>
        <w:pStyle w:val="space1"/>
        <w:numPr>
          <w:ilvl w:val="1"/>
          <w:numId w:val="3"/>
        </w:numPr>
        <w:spacing w:line="360" w:lineRule="exact"/>
        <w:ind w:left="1288" w:hanging="938"/>
        <w:jc w:val="both"/>
        <w:rPr>
          <w:sz w:val="32"/>
          <w:szCs w:val="32"/>
        </w:rPr>
      </w:pPr>
      <w:r w:rsidRPr="00E95807">
        <w:rPr>
          <w:rFonts w:hint="eastAsia"/>
          <w:sz w:val="32"/>
          <w:szCs w:val="32"/>
        </w:rPr>
        <w:t>書面資料</w:t>
      </w:r>
      <w:r w:rsidR="00CE37AC" w:rsidRPr="00E95807">
        <w:rPr>
          <w:rFonts w:hint="eastAsia"/>
          <w:sz w:val="32"/>
          <w:szCs w:val="32"/>
        </w:rPr>
        <w:t>20</w:t>
      </w:r>
      <w:r w:rsidRPr="00E95807">
        <w:rPr>
          <w:rFonts w:hint="eastAsia"/>
          <w:sz w:val="32"/>
          <w:szCs w:val="32"/>
        </w:rPr>
        <w:t>0份於開會前</w:t>
      </w:r>
      <w:r w:rsidR="00745382" w:rsidRPr="00E95807">
        <w:rPr>
          <w:rFonts w:hint="eastAsia"/>
          <w:sz w:val="32"/>
          <w:szCs w:val="32"/>
        </w:rPr>
        <w:t>1</w:t>
      </w:r>
      <w:r w:rsidRPr="00E95807">
        <w:rPr>
          <w:rFonts w:hint="eastAsia"/>
          <w:sz w:val="32"/>
          <w:szCs w:val="32"/>
        </w:rPr>
        <w:t>日送至本會，並將電子檔傳至本會各委員研究室及dtp@ly.gov.tw。</w:t>
      </w:r>
    </w:p>
    <w:p w:rsidR="00D67DFE" w:rsidRPr="00E95807" w:rsidRDefault="00D67DFE" w:rsidP="00D67DFE">
      <w:pPr>
        <w:pStyle w:val="space1"/>
        <w:numPr>
          <w:ilvl w:val="1"/>
          <w:numId w:val="3"/>
        </w:numPr>
        <w:spacing w:line="360" w:lineRule="exact"/>
        <w:ind w:left="1316" w:hanging="938"/>
        <w:jc w:val="both"/>
        <w:rPr>
          <w:sz w:val="32"/>
          <w:szCs w:val="32"/>
        </w:rPr>
      </w:pPr>
      <w:r w:rsidRPr="00E95807">
        <w:rPr>
          <w:rFonts w:hint="eastAsia"/>
          <w:sz w:val="32"/>
          <w:szCs w:val="32"/>
        </w:rPr>
        <w:t>各單位列席名單電子檔應於開會前</w:t>
      </w:r>
      <w:r w:rsidR="00745382" w:rsidRPr="00E95807">
        <w:rPr>
          <w:rFonts w:hint="eastAsia"/>
          <w:sz w:val="32"/>
          <w:szCs w:val="32"/>
        </w:rPr>
        <w:t>1</w:t>
      </w:r>
      <w:r w:rsidRPr="00E95807">
        <w:rPr>
          <w:rFonts w:hint="eastAsia"/>
          <w:sz w:val="32"/>
          <w:szCs w:val="32"/>
        </w:rPr>
        <w:t>日傳至ly20237@ly.gov.tw(經辦人：</w:t>
      </w:r>
      <w:proofErr w:type="gramStart"/>
      <w:r w:rsidRPr="00E95807">
        <w:rPr>
          <w:rFonts w:hint="eastAsia"/>
          <w:sz w:val="32"/>
          <w:szCs w:val="32"/>
        </w:rPr>
        <w:t>李薦任</w:t>
      </w:r>
      <w:proofErr w:type="gramEnd"/>
      <w:r w:rsidRPr="00E95807">
        <w:rPr>
          <w:rFonts w:hint="eastAsia"/>
          <w:sz w:val="32"/>
          <w:szCs w:val="32"/>
        </w:rPr>
        <w:t>科員順</w:t>
      </w:r>
      <w:proofErr w:type="gramStart"/>
      <w:r w:rsidRPr="00E95807">
        <w:rPr>
          <w:rFonts w:hint="eastAsia"/>
          <w:sz w:val="32"/>
          <w:szCs w:val="32"/>
        </w:rPr>
        <w:t>媛</w:t>
      </w:r>
      <w:proofErr w:type="gramEnd"/>
      <w:r w:rsidRPr="00E95807">
        <w:rPr>
          <w:rFonts w:hint="eastAsia"/>
          <w:sz w:val="32"/>
          <w:szCs w:val="32"/>
        </w:rPr>
        <w:t>，聯絡電話:2358-5586)。</w:t>
      </w:r>
    </w:p>
    <w:p w:rsidR="00D67DFE" w:rsidRPr="00E95807" w:rsidRDefault="00D67DFE" w:rsidP="00D67DFE">
      <w:pPr>
        <w:pStyle w:val="space1"/>
        <w:numPr>
          <w:ilvl w:val="0"/>
          <w:numId w:val="3"/>
        </w:numPr>
        <w:spacing w:line="360" w:lineRule="exact"/>
        <w:ind w:left="952" w:hanging="630"/>
        <w:jc w:val="both"/>
        <w:rPr>
          <w:sz w:val="32"/>
          <w:szCs w:val="32"/>
        </w:rPr>
      </w:pPr>
      <w:r w:rsidRPr="00E95807">
        <w:rPr>
          <w:rFonts w:hint="eastAsia"/>
          <w:sz w:val="32"/>
          <w:szCs w:val="32"/>
        </w:rPr>
        <w:t>各列席機關單位(機構)</w:t>
      </w:r>
      <w:proofErr w:type="gramStart"/>
      <w:r w:rsidRPr="00E95807">
        <w:rPr>
          <w:rFonts w:hint="eastAsia"/>
          <w:sz w:val="32"/>
          <w:szCs w:val="32"/>
        </w:rPr>
        <w:t>均應經</w:t>
      </w:r>
      <w:proofErr w:type="gramEnd"/>
      <w:r w:rsidRPr="00E95807">
        <w:rPr>
          <w:rFonts w:hint="eastAsia"/>
          <w:sz w:val="32"/>
          <w:szCs w:val="32"/>
        </w:rPr>
        <w:t>輪值召集委員同意後，才得指定代理人列席；未經同意而未列席或擅自指定他人列席，一律視同無故缺席。</w:t>
      </w:r>
    </w:p>
    <w:p w:rsidR="00D67DFE" w:rsidRPr="00E95807" w:rsidRDefault="00D67DFE" w:rsidP="005B7AC3">
      <w:pPr>
        <w:pStyle w:val="space1"/>
        <w:numPr>
          <w:ilvl w:val="0"/>
          <w:numId w:val="3"/>
        </w:numPr>
        <w:spacing w:line="360" w:lineRule="exact"/>
        <w:ind w:left="952" w:hanging="630"/>
        <w:jc w:val="both"/>
        <w:rPr>
          <w:sz w:val="32"/>
          <w:szCs w:val="32"/>
        </w:rPr>
      </w:pPr>
      <w:r w:rsidRPr="00E95807">
        <w:rPr>
          <w:rFonts w:hint="eastAsia"/>
          <w:sz w:val="32"/>
          <w:szCs w:val="32"/>
        </w:rPr>
        <w:t>為符合政府</w:t>
      </w:r>
      <w:proofErr w:type="gramStart"/>
      <w:r w:rsidRPr="00E95807">
        <w:rPr>
          <w:rFonts w:hint="eastAsia"/>
          <w:sz w:val="32"/>
          <w:szCs w:val="32"/>
        </w:rPr>
        <w:t>節能減碳及</w:t>
      </w:r>
      <w:proofErr w:type="gramEnd"/>
      <w:r w:rsidRPr="00E95807">
        <w:rPr>
          <w:rFonts w:hint="eastAsia"/>
          <w:sz w:val="32"/>
          <w:szCs w:val="32"/>
        </w:rPr>
        <w:t>環境保護政策，請各單位與會人員自備環保杯</w:t>
      </w:r>
      <w:r w:rsidR="00565538" w:rsidRPr="00E95807">
        <w:rPr>
          <w:rFonts w:hint="eastAsia"/>
          <w:sz w:val="32"/>
          <w:szCs w:val="32"/>
        </w:rPr>
        <w:t>，</w:t>
      </w:r>
      <w:r w:rsidR="00565538" w:rsidRPr="00E95807">
        <w:rPr>
          <w:rFonts w:hint="eastAsia"/>
          <w:b/>
          <w:sz w:val="32"/>
          <w:szCs w:val="32"/>
        </w:rPr>
        <w:t>並請列席人員進入會議室務必配戴口罩。</w:t>
      </w:r>
    </w:p>
    <w:p w:rsidR="00D67DFE" w:rsidRPr="00E95807" w:rsidRDefault="00D67DFE" w:rsidP="00D67DFE">
      <w:pPr>
        <w:pStyle w:val="space1"/>
        <w:spacing w:line="440" w:lineRule="exact"/>
        <w:ind w:left="952" w:firstLine="0"/>
        <w:jc w:val="both"/>
        <w:rPr>
          <w:sz w:val="32"/>
          <w:szCs w:val="32"/>
        </w:rPr>
      </w:pPr>
    </w:p>
    <w:p w:rsidR="00064D29" w:rsidRPr="00E95807" w:rsidRDefault="00064D29">
      <w:pPr>
        <w:pStyle w:val="space1"/>
      </w:pPr>
    </w:p>
    <w:sectPr w:rsidR="00064D29" w:rsidRPr="00E95807">
      <w:headerReference w:type="default" r:id="rId8"/>
      <w:footerReference w:type="default" r:id="rId9"/>
      <w:pgSz w:w="11906" w:h="16838" w:code="9"/>
      <w:pgMar w:top="1418" w:right="1418"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5876" w:rsidRDefault="00915876">
      <w:r>
        <w:separator/>
      </w:r>
    </w:p>
  </w:endnote>
  <w:endnote w:type="continuationSeparator" w:id="0">
    <w:p w:rsidR="00915876" w:rsidRDefault="009158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F40CFC">
    <w:pPr>
      <w:pStyle w:val="a4"/>
      <w:jc w:val="center"/>
      <w:rPr>
        <w:rFonts w:hAnsi="標楷體"/>
      </w:rPr>
    </w:pPr>
    <w:r>
      <w:rPr>
        <w:noProof/>
      </w:rPr>
      <mc:AlternateContent>
        <mc:Choice Requires="wps">
          <w:drawing>
            <wp:anchor distT="0" distB="0" distL="114300" distR="114300" simplePos="0" relativeHeight="251658752" behindDoc="0" locked="0" layoutInCell="0" allowOverlap="1">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5"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MVuPvr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4A1033">
      <w:rPr>
        <w:rStyle w:val="a7"/>
        <w:rFonts w:hAnsi="標楷體"/>
        <w:noProof/>
      </w:rPr>
      <w:t>一</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4A1033">
      <w:rPr>
        <w:rStyle w:val="a7"/>
        <w:rFonts w:hAnsi="標楷體"/>
        <w:noProof/>
      </w:rPr>
      <w:t>二</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5876" w:rsidRDefault="00915876">
      <w:r>
        <w:separator/>
      </w:r>
    </w:p>
  </w:footnote>
  <w:footnote w:type="continuationSeparator" w:id="0">
    <w:p w:rsidR="00915876" w:rsidRDefault="009158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F40CFC">
    <w:pPr>
      <w:pStyle w:val="a3"/>
      <w:ind w:left="6237"/>
      <w:jc w:val="both"/>
    </w:pPr>
    <w:r>
      <w:rPr>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33"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GsugIAAMI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4"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Sv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SszI3KN6I8gLSlAOmBfmEeglEL+R2jHmZLitW3HZEUo+Y9h+dhBtFkyMnYTAbhBVxNscZoNFd6&#10;HFi7TrJtDcjjA+TiDp5Qxay8n7M4PjyYF5bLcbaZgXT+b72eJ/D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Cnfkr7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noProof/>
      </w:rPr>
      <mc:AlternateContent>
        <mc:Choice Requires="wps">
          <w:drawing>
            <wp:anchor distT="0" distB="0" distL="114299" distR="114299" simplePos="0" relativeHeight="251655680" behindDoc="0" locked="0" layoutInCell="0" allowOverlap="1">
              <wp:simplePos x="0" y="0"/>
              <wp:positionH relativeFrom="column">
                <wp:posOffset>-360046</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43C503" id="Line 1" o:spid="_x0000_s1026" style="position:absolute;z-index:25165568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22D1"/>
    <w:rsid w:val="00037559"/>
    <w:rsid w:val="00045F2F"/>
    <w:rsid w:val="000518BE"/>
    <w:rsid w:val="00064D29"/>
    <w:rsid w:val="00066CA1"/>
    <w:rsid w:val="00080B5E"/>
    <w:rsid w:val="00091298"/>
    <w:rsid w:val="000A1408"/>
    <w:rsid w:val="000C4F83"/>
    <w:rsid w:val="000C664E"/>
    <w:rsid w:val="000D39AC"/>
    <w:rsid w:val="000D6EE0"/>
    <w:rsid w:val="000E665E"/>
    <w:rsid w:val="00104651"/>
    <w:rsid w:val="00113939"/>
    <w:rsid w:val="00122609"/>
    <w:rsid w:val="00131D9F"/>
    <w:rsid w:val="00145350"/>
    <w:rsid w:val="0015189E"/>
    <w:rsid w:val="00154D9F"/>
    <w:rsid w:val="00165AAE"/>
    <w:rsid w:val="001758E5"/>
    <w:rsid w:val="001929C1"/>
    <w:rsid w:val="001A0D27"/>
    <w:rsid w:val="001A7239"/>
    <w:rsid w:val="001B54E3"/>
    <w:rsid w:val="001D7E7D"/>
    <w:rsid w:val="001E24F4"/>
    <w:rsid w:val="00222472"/>
    <w:rsid w:val="00235442"/>
    <w:rsid w:val="0025389B"/>
    <w:rsid w:val="00261CC5"/>
    <w:rsid w:val="00272722"/>
    <w:rsid w:val="0029358C"/>
    <w:rsid w:val="002A198E"/>
    <w:rsid w:val="002C40F4"/>
    <w:rsid w:val="002C6454"/>
    <w:rsid w:val="002E2433"/>
    <w:rsid w:val="002E6D5E"/>
    <w:rsid w:val="00302EB4"/>
    <w:rsid w:val="00306D5E"/>
    <w:rsid w:val="00313994"/>
    <w:rsid w:val="003142D4"/>
    <w:rsid w:val="00314AB1"/>
    <w:rsid w:val="0032175C"/>
    <w:rsid w:val="00322547"/>
    <w:rsid w:val="00324C78"/>
    <w:rsid w:val="00375213"/>
    <w:rsid w:val="003800EB"/>
    <w:rsid w:val="003839CB"/>
    <w:rsid w:val="003842FB"/>
    <w:rsid w:val="00392063"/>
    <w:rsid w:val="00392C47"/>
    <w:rsid w:val="00394361"/>
    <w:rsid w:val="003B0A60"/>
    <w:rsid w:val="003B2978"/>
    <w:rsid w:val="003C517C"/>
    <w:rsid w:val="003E5524"/>
    <w:rsid w:val="003E785B"/>
    <w:rsid w:val="00403590"/>
    <w:rsid w:val="00413B22"/>
    <w:rsid w:val="0045131E"/>
    <w:rsid w:val="00461683"/>
    <w:rsid w:val="00464E23"/>
    <w:rsid w:val="00474F44"/>
    <w:rsid w:val="00475ACD"/>
    <w:rsid w:val="00484331"/>
    <w:rsid w:val="004937FA"/>
    <w:rsid w:val="004A1033"/>
    <w:rsid w:val="004B5FB1"/>
    <w:rsid w:val="004C0789"/>
    <w:rsid w:val="004C3F02"/>
    <w:rsid w:val="004C4C25"/>
    <w:rsid w:val="004C6924"/>
    <w:rsid w:val="004D23E9"/>
    <w:rsid w:val="004E3928"/>
    <w:rsid w:val="00500760"/>
    <w:rsid w:val="00520FB2"/>
    <w:rsid w:val="0053476E"/>
    <w:rsid w:val="00547FDC"/>
    <w:rsid w:val="00565538"/>
    <w:rsid w:val="005B6097"/>
    <w:rsid w:val="005B7AC3"/>
    <w:rsid w:val="005D3765"/>
    <w:rsid w:val="005F600E"/>
    <w:rsid w:val="00601948"/>
    <w:rsid w:val="00605ACD"/>
    <w:rsid w:val="00620FE4"/>
    <w:rsid w:val="00625E13"/>
    <w:rsid w:val="00641692"/>
    <w:rsid w:val="006579EF"/>
    <w:rsid w:val="006754A5"/>
    <w:rsid w:val="006A5193"/>
    <w:rsid w:val="006A785F"/>
    <w:rsid w:val="006B0DB2"/>
    <w:rsid w:val="006B3AA0"/>
    <w:rsid w:val="006B70F2"/>
    <w:rsid w:val="006C2F62"/>
    <w:rsid w:val="006D1BAF"/>
    <w:rsid w:val="006E16C4"/>
    <w:rsid w:val="006E16D8"/>
    <w:rsid w:val="006F0175"/>
    <w:rsid w:val="00717543"/>
    <w:rsid w:val="00745382"/>
    <w:rsid w:val="00752F64"/>
    <w:rsid w:val="00754797"/>
    <w:rsid w:val="00757127"/>
    <w:rsid w:val="007621EA"/>
    <w:rsid w:val="00764B17"/>
    <w:rsid w:val="00791C55"/>
    <w:rsid w:val="007926EC"/>
    <w:rsid w:val="007C0D0B"/>
    <w:rsid w:val="007C2A6E"/>
    <w:rsid w:val="007D05DA"/>
    <w:rsid w:val="007D1725"/>
    <w:rsid w:val="007D6309"/>
    <w:rsid w:val="007D6E06"/>
    <w:rsid w:val="007E1E78"/>
    <w:rsid w:val="007F19DF"/>
    <w:rsid w:val="007F2047"/>
    <w:rsid w:val="007F7EF4"/>
    <w:rsid w:val="00834046"/>
    <w:rsid w:val="008475C0"/>
    <w:rsid w:val="0086605E"/>
    <w:rsid w:val="0087348B"/>
    <w:rsid w:val="00875EB5"/>
    <w:rsid w:val="008831CA"/>
    <w:rsid w:val="008B50CE"/>
    <w:rsid w:val="008C2366"/>
    <w:rsid w:val="008D25D5"/>
    <w:rsid w:val="008E02B1"/>
    <w:rsid w:val="008E7A0C"/>
    <w:rsid w:val="008F1E66"/>
    <w:rsid w:val="008F7AC9"/>
    <w:rsid w:val="00901627"/>
    <w:rsid w:val="0090232F"/>
    <w:rsid w:val="0090370A"/>
    <w:rsid w:val="00906880"/>
    <w:rsid w:val="00906B5F"/>
    <w:rsid w:val="0091491D"/>
    <w:rsid w:val="00915876"/>
    <w:rsid w:val="00930F2E"/>
    <w:rsid w:val="00937DA1"/>
    <w:rsid w:val="009617E1"/>
    <w:rsid w:val="009773C1"/>
    <w:rsid w:val="009929C6"/>
    <w:rsid w:val="00995405"/>
    <w:rsid w:val="009A3847"/>
    <w:rsid w:val="009B1528"/>
    <w:rsid w:val="009B26B5"/>
    <w:rsid w:val="009C7CE8"/>
    <w:rsid w:val="009D021F"/>
    <w:rsid w:val="009D1784"/>
    <w:rsid w:val="009D5D03"/>
    <w:rsid w:val="009E4BDB"/>
    <w:rsid w:val="009F59FF"/>
    <w:rsid w:val="00A15596"/>
    <w:rsid w:val="00A163E6"/>
    <w:rsid w:val="00A34D73"/>
    <w:rsid w:val="00A370F5"/>
    <w:rsid w:val="00A50E06"/>
    <w:rsid w:val="00A63CC3"/>
    <w:rsid w:val="00A92DA8"/>
    <w:rsid w:val="00AA0316"/>
    <w:rsid w:val="00AB0851"/>
    <w:rsid w:val="00AB3AD6"/>
    <w:rsid w:val="00AB7669"/>
    <w:rsid w:val="00AD75D2"/>
    <w:rsid w:val="00B13EF6"/>
    <w:rsid w:val="00B141B5"/>
    <w:rsid w:val="00B17674"/>
    <w:rsid w:val="00B42986"/>
    <w:rsid w:val="00B53139"/>
    <w:rsid w:val="00B55A46"/>
    <w:rsid w:val="00B63A80"/>
    <w:rsid w:val="00BA126C"/>
    <w:rsid w:val="00BA30E8"/>
    <w:rsid w:val="00BC026E"/>
    <w:rsid w:val="00BF0835"/>
    <w:rsid w:val="00C12E22"/>
    <w:rsid w:val="00C14EBC"/>
    <w:rsid w:val="00C15959"/>
    <w:rsid w:val="00C44BA0"/>
    <w:rsid w:val="00C60C2D"/>
    <w:rsid w:val="00C60D51"/>
    <w:rsid w:val="00C6156B"/>
    <w:rsid w:val="00C67B9C"/>
    <w:rsid w:val="00C74561"/>
    <w:rsid w:val="00C80834"/>
    <w:rsid w:val="00C809BF"/>
    <w:rsid w:val="00C81D8D"/>
    <w:rsid w:val="00C95A96"/>
    <w:rsid w:val="00CA05C8"/>
    <w:rsid w:val="00CA167A"/>
    <w:rsid w:val="00CA3EDF"/>
    <w:rsid w:val="00CA45D3"/>
    <w:rsid w:val="00CA5C64"/>
    <w:rsid w:val="00CE1E94"/>
    <w:rsid w:val="00CE37AC"/>
    <w:rsid w:val="00CF22D1"/>
    <w:rsid w:val="00CF55C9"/>
    <w:rsid w:val="00D15E4F"/>
    <w:rsid w:val="00D468DF"/>
    <w:rsid w:val="00D60D2F"/>
    <w:rsid w:val="00D67DFE"/>
    <w:rsid w:val="00D75CAD"/>
    <w:rsid w:val="00D84CB1"/>
    <w:rsid w:val="00D87221"/>
    <w:rsid w:val="00D97BE8"/>
    <w:rsid w:val="00DA6C4C"/>
    <w:rsid w:val="00DB6E48"/>
    <w:rsid w:val="00DC08D9"/>
    <w:rsid w:val="00DE2640"/>
    <w:rsid w:val="00DE32A4"/>
    <w:rsid w:val="00DF33B8"/>
    <w:rsid w:val="00DF679E"/>
    <w:rsid w:val="00DF7393"/>
    <w:rsid w:val="00E03DA3"/>
    <w:rsid w:val="00E0458A"/>
    <w:rsid w:val="00E04EF4"/>
    <w:rsid w:val="00E0700B"/>
    <w:rsid w:val="00E13AE2"/>
    <w:rsid w:val="00E27E53"/>
    <w:rsid w:val="00E3307C"/>
    <w:rsid w:val="00E37900"/>
    <w:rsid w:val="00E5085F"/>
    <w:rsid w:val="00E6027A"/>
    <w:rsid w:val="00E6030E"/>
    <w:rsid w:val="00E63890"/>
    <w:rsid w:val="00E653BF"/>
    <w:rsid w:val="00E84461"/>
    <w:rsid w:val="00E95807"/>
    <w:rsid w:val="00EA013E"/>
    <w:rsid w:val="00EA5E04"/>
    <w:rsid w:val="00EC2599"/>
    <w:rsid w:val="00ED2FDD"/>
    <w:rsid w:val="00EF6BD4"/>
    <w:rsid w:val="00F05E33"/>
    <w:rsid w:val="00F13C90"/>
    <w:rsid w:val="00F23F17"/>
    <w:rsid w:val="00F31F51"/>
    <w:rsid w:val="00F31FAD"/>
    <w:rsid w:val="00F35AA7"/>
    <w:rsid w:val="00F40CFC"/>
    <w:rsid w:val="00F73A3C"/>
    <w:rsid w:val="00F74672"/>
    <w:rsid w:val="00F767D1"/>
    <w:rsid w:val="00FA4967"/>
    <w:rsid w:val="00FB21B7"/>
    <w:rsid w:val="00FB4560"/>
    <w:rsid w:val="00FB7104"/>
    <w:rsid w:val="00FC034C"/>
    <w:rsid w:val="00FC7A2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5:docId w15:val="{AC55219E-F714-489F-80DB-C834ADED6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character" w:styleId="af9">
    <w:name w:val="Hyperlink"/>
    <w:rsid w:val="00D67DF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1295;\&#22996;&#21729;&#26371;&#38283;&#26371;&#36890;&#30693;&#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22A7D5-5BB4-4177-BFAC-ECF5DCE464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委員會開會通知稿.dot</Template>
  <TotalTime>1</TotalTime>
  <Pages>2</Pages>
  <Words>175</Words>
  <Characters>1002</Characters>
  <Application>Microsoft Office Word</Application>
  <DocSecurity>0</DocSecurity>
  <Lines>8</Lines>
  <Paragraphs>2</Paragraphs>
  <ScaleCrop>false</ScaleCrop>
  <Company>eic</Company>
  <LinksUpToDate>false</LinksUpToDate>
  <CharactersWithSpaces>1175</CharactersWithSpaces>
  <SharedDoc>false</SharedDoc>
  <HLinks>
    <vt:vector size="6" baseType="variant">
      <vt:variant>
        <vt:i4>1703953</vt:i4>
      </vt:variant>
      <vt:variant>
        <vt:i4>8</vt:i4>
      </vt:variant>
      <vt:variant>
        <vt:i4>0</vt:i4>
      </vt:variant>
      <vt:variant>
        <vt:i4>5</vt:i4>
      </vt:variant>
      <vt:variant>
        <vt:lpwstr>http://misq/</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user</dc:creator>
  <cp:keywords/>
  <cp:lastModifiedBy>Windows 使用者</cp:lastModifiedBy>
  <cp:revision>2</cp:revision>
  <cp:lastPrinted>2021-04-15T07:48:00Z</cp:lastPrinted>
  <dcterms:created xsi:type="dcterms:W3CDTF">2022-10-31T03:30:00Z</dcterms:created>
  <dcterms:modified xsi:type="dcterms:W3CDTF">2022-10-31T03:30:00Z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文件類別2">
    <vt:lpwstr>非議案開會通知單</vt:lpwstr>
  </property>
  <property fmtid="{D5CDD505-2E9C-101B-9397-08002B2CF9AE}" pid="4" name="歸檔或續辦">
    <vt:lpwstr>1</vt:lpwstr>
  </property>
  <property fmtid="{D5CDD505-2E9C-101B-9397-08002B2CF9AE}" pid="5" name="傳遞方式">
    <vt:lpwstr>5;</vt:lpwstr>
  </property>
  <property fmtid="{D5CDD505-2E9C-101B-9397-08002B2CF9AE}" pid="6" name="公文性質">
    <vt:lpwstr>08,一般公文</vt:lpwstr>
  </property>
  <property fmtid="{D5CDD505-2E9C-101B-9397-08002B2CF9AE}" pid="7" name="文號">
    <vt:lpwstr>1112102036</vt:lpwstr>
  </property>
  <property fmtid="{D5CDD505-2E9C-101B-9397-08002B2CF9AE}" pid="8" name="HttpUrl">
    <vt:lpwstr>http://docdl.ly.gov.tw/add/</vt:lpwstr>
  </property>
  <property fmtid="{D5CDD505-2E9C-101B-9397-08002B2CF9AE}" pid="9" name="HttpPath">
    <vt:lpwstr>EA/EAServer/Repository/WebApplication/jsp/odmgr/http/</vt:lpwstr>
  </property>
  <property fmtid="{D5CDD505-2E9C-101B-9397-08002B2CF9AE}" pid="10" name="DiPath">
    <vt:lpwstr>EA/EAServer/Repository/WebApplication/jsp/odmgr/di/</vt:lpwstr>
  </property>
  <property fmtid="{D5CDD505-2E9C-101B-9397-08002B2CF9AE}" pid="11" name="發文字">
    <vt:lpwstr>21</vt:lpwstr>
  </property>
  <property fmtid="{D5CDD505-2E9C-101B-9397-08002B2CF9AE}" pid="12" name="發文號">
    <vt:lpwstr>1112102036</vt:lpwstr>
  </property>
  <property fmtid="{D5CDD505-2E9C-101B-9397-08002B2CF9AE}" pid="13" name="發文支號">
    <vt:lpwstr>0</vt:lpwstr>
  </property>
  <property fmtid="{D5CDD505-2E9C-101B-9397-08002B2CF9AE}" pid="14" name="TotFileSize">
    <vt:lpwstr>60</vt:lpwstr>
  </property>
</Properties>
</file>