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6647" w:rsidRPr="002974F6" w:rsidRDefault="006F1BD0" w:rsidP="00306647">
      <w:pPr>
        <w:adjustRightInd w:val="0"/>
        <w:ind w:leftChars="0" w:left="0" w:firstLineChars="0" w:firstLine="0"/>
        <w:rPr>
          <w:rFonts w:hAnsi="標楷體"/>
          <w:b/>
          <w:sz w:val="36"/>
        </w:rPr>
      </w:pPr>
      <w:bookmarkStart w:id="0" w:name="_Toc211084863"/>
      <w:r w:rsidRPr="002974F6">
        <w:rPr>
          <w:rFonts w:hAnsi="標楷體" w:hint="eastAsia"/>
          <w:b/>
          <w:sz w:val="36"/>
        </w:rPr>
        <w:t>經濟部所屬工業局、國際貿易局、標準檢驗局及智慧財產局</w:t>
      </w:r>
      <w:proofErr w:type="gramStart"/>
      <w:r w:rsidRPr="002974F6">
        <w:rPr>
          <w:rFonts w:hAnsi="標楷體" w:hint="eastAsia"/>
          <w:b/>
          <w:sz w:val="36"/>
        </w:rPr>
        <w:t>11</w:t>
      </w:r>
      <w:r w:rsidR="003065C5" w:rsidRPr="002974F6">
        <w:rPr>
          <w:rFonts w:hAnsi="標楷體" w:hint="eastAsia"/>
          <w:b/>
          <w:sz w:val="36"/>
        </w:rPr>
        <w:t>2</w:t>
      </w:r>
      <w:proofErr w:type="gramEnd"/>
      <w:r w:rsidRPr="002974F6">
        <w:rPr>
          <w:rFonts w:hAnsi="標楷體" w:hint="eastAsia"/>
          <w:b/>
          <w:sz w:val="36"/>
        </w:rPr>
        <w:t>年度單位預算評估報告</w:t>
      </w:r>
    </w:p>
    <w:p w:rsidR="007B71D9" w:rsidRPr="002974F6" w:rsidRDefault="007B71D9" w:rsidP="00881871">
      <w:pPr>
        <w:pStyle w:val="14"/>
        <w:spacing w:beforeLines="100" w:before="500"/>
        <w:ind w:left="567" w:hanging="567"/>
        <w:rPr>
          <w:rFonts w:hAnsi="標楷體" w:hint="eastAsia"/>
        </w:rPr>
      </w:pPr>
      <w:bookmarkStart w:id="1" w:name="_Toc528850258"/>
      <w:bookmarkStart w:id="2" w:name="_Toc116544886"/>
      <w:bookmarkEnd w:id="0"/>
      <w:r w:rsidRPr="002974F6">
        <w:rPr>
          <w:rFonts w:hAnsi="標楷體" w:hint="eastAsia"/>
        </w:rPr>
        <w:t>七、</w:t>
      </w:r>
      <w:r w:rsidR="00695ADF" w:rsidRPr="002974F6">
        <w:rPr>
          <w:rFonts w:hAnsi="標楷體" w:hint="eastAsia"/>
        </w:rPr>
        <w:t>推動設置新材料循環產業園區計畫以</w:t>
      </w:r>
      <w:r w:rsidRPr="002974F6">
        <w:rPr>
          <w:rFonts w:hAnsi="標楷體" w:hint="eastAsia"/>
        </w:rPr>
        <w:t>增加產業用地供給，惟</w:t>
      </w:r>
      <w:r w:rsidR="003B759B" w:rsidRPr="002974F6">
        <w:rPr>
          <w:rFonts w:hAnsi="標楷體" w:hint="eastAsia"/>
        </w:rPr>
        <w:t>執行</w:t>
      </w:r>
      <w:r w:rsidRPr="002974F6">
        <w:rPr>
          <w:rFonts w:hAnsi="標楷體" w:hint="eastAsia"/>
        </w:rPr>
        <w:t>進度未如預期，允宜積極協調進行</w:t>
      </w:r>
      <w:bookmarkEnd w:id="2"/>
    </w:p>
    <w:bookmarkEnd w:id="1"/>
    <w:p w:rsidR="007B71D9" w:rsidRPr="002974F6" w:rsidRDefault="007B71D9" w:rsidP="007B71D9">
      <w:pPr>
        <w:ind w:left="566" w:firstLine="566"/>
        <w:rPr>
          <w:rFonts w:hAnsi="標楷體"/>
        </w:rPr>
      </w:pPr>
      <w:r w:rsidRPr="002974F6">
        <w:rPr>
          <w:rFonts w:hAnsi="標楷體" w:hint="eastAsia"/>
        </w:rPr>
        <w:t>為發展循環經濟</w:t>
      </w:r>
      <w:r w:rsidR="0009125C" w:rsidRPr="002974F6">
        <w:rPr>
          <w:rFonts w:hAnsi="標楷體" w:hint="eastAsia"/>
        </w:rPr>
        <w:t>，</w:t>
      </w:r>
      <w:r w:rsidRPr="002974F6">
        <w:rPr>
          <w:rFonts w:hAnsi="標楷體" w:hint="eastAsia"/>
        </w:rPr>
        <w:t>工業局自106年起辦理</w:t>
      </w:r>
      <w:r w:rsidR="003B759B" w:rsidRPr="002974F6">
        <w:rPr>
          <w:rFonts w:hAnsi="標楷體" w:hint="eastAsia"/>
        </w:rPr>
        <w:t>「</w:t>
      </w:r>
      <w:r w:rsidRPr="002974F6">
        <w:rPr>
          <w:rFonts w:hAnsi="標楷體" w:hint="eastAsia"/>
        </w:rPr>
        <w:t>新材料循環產業園區</w:t>
      </w:r>
      <w:r w:rsidRPr="002974F6">
        <w:rPr>
          <w:rFonts w:hAnsi="標楷體" w:hint="eastAsia"/>
          <w:szCs w:val="24"/>
        </w:rPr>
        <w:t>申請</w:t>
      </w:r>
      <w:r w:rsidRPr="002974F6">
        <w:rPr>
          <w:rFonts w:hAnsi="標楷體" w:hint="eastAsia"/>
        </w:rPr>
        <w:t>設置計畫</w:t>
      </w:r>
      <w:r w:rsidR="0009125C" w:rsidRPr="002974F6">
        <w:rPr>
          <w:rFonts w:hAnsi="標楷體" w:hint="eastAsia"/>
        </w:rPr>
        <w:t>」</w:t>
      </w:r>
      <w:r w:rsidRPr="002974F6">
        <w:rPr>
          <w:rFonts w:hAnsi="標楷體" w:hint="eastAsia"/>
          <w:bCs/>
          <w:szCs w:val="24"/>
        </w:rPr>
        <w:t>(下稱循環產業園區設置計畫)</w:t>
      </w:r>
      <w:r w:rsidRPr="002974F6">
        <w:rPr>
          <w:rFonts w:hAnsi="標楷體" w:hint="eastAsia"/>
        </w:rPr>
        <w:t>。</w:t>
      </w:r>
      <w:r w:rsidRPr="002974F6">
        <w:rPr>
          <w:rFonts w:hAnsi="標楷體" w:hint="eastAsia"/>
          <w:snapToGrid/>
        </w:rPr>
        <w:t>經查：</w:t>
      </w:r>
    </w:p>
    <w:p w:rsidR="007B71D9" w:rsidRPr="002974F6" w:rsidRDefault="007B71D9" w:rsidP="007B71D9">
      <w:pPr>
        <w:pStyle w:val="a7"/>
        <w:ind w:left="849" w:hanging="283"/>
        <w:rPr>
          <w:rFonts w:hAnsi="標楷體"/>
          <w:b/>
          <w:szCs w:val="24"/>
        </w:rPr>
      </w:pPr>
      <w:r w:rsidRPr="002974F6">
        <w:rPr>
          <w:rFonts w:hAnsi="標楷體" w:hint="eastAsia"/>
          <w:b/>
          <w:snapToGrid/>
        </w:rPr>
        <w:t>(</w:t>
      </w:r>
      <w:proofErr w:type="gramStart"/>
      <w:r w:rsidRPr="002974F6">
        <w:rPr>
          <w:rFonts w:hAnsi="標楷體" w:hint="eastAsia"/>
          <w:b/>
          <w:snapToGrid/>
        </w:rPr>
        <w:t>一</w:t>
      </w:r>
      <w:proofErr w:type="gramEnd"/>
      <w:r w:rsidRPr="002974F6">
        <w:rPr>
          <w:rFonts w:hAnsi="標楷體" w:hint="eastAsia"/>
          <w:b/>
          <w:snapToGrid/>
        </w:rPr>
        <w:t>)</w:t>
      </w:r>
      <w:r w:rsidRPr="002974F6">
        <w:rPr>
          <w:rFonts w:hAnsi="標楷體" w:hint="eastAsia"/>
          <w:b/>
          <w:szCs w:val="24"/>
        </w:rPr>
        <w:t>循環產業園區設置計畫部分保留款已屆預算保留期限遭註銷，另</w:t>
      </w:r>
      <w:proofErr w:type="gramStart"/>
      <w:r w:rsidRPr="002974F6">
        <w:rPr>
          <w:rFonts w:hAnsi="標楷體" w:hint="eastAsia"/>
          <w:b/>
          <w:szCs w:val="24"/>
        </w:rPr>
        <w:t>110</w:t>
      </w:r>
      <w:proofErr w:type="gramEnd"/>
      <w:r w:rsidRPr="002974F6">
        <w:rPr>
          <w:rFonts w:hAnsi="標楷體" w:hint="eastAsia"/>
          <w:b/>
          <w:szCs w:val="24"/>
        </w:rPr>
        <w:t>年度預算執行未及1%</w:t>
      </w:r>
      <w:r w:rsidR="0009125C" w:rsidRPr="002974F6">
        <w:rPr>
          <w:rFonts w:hAnsi="標楷體"/>
          <w:b/>
          <w:szCs w:val="24"/>
        </w:rPr>
        <w:t xml:space="preserve"> </w:t>
      </w:r>
    </w:p>
    <w:p w:rsidR="007B71D9" w:rsidRPr="002974F6" w:rsidRDefault="007B71D9" w:rsidP="007B71D9">
      <w:pPr>
        <w:pStyle w:val="22"/>
        <w:ind w:left="850" w:firstLine="566"/>
        <w:rPr>
          <w:rFonts w:hAnsi="標楷體"/>
          <w:bCs/>
          <w:szCs w:val="24"/>
        </w:rPr>
      </w:pPr>
      <w:r w:rsidRPr="002974F6">
        <w:rPr>
          <w:rFonts w:hAnsi="標楷體" w:hint="eastAsia"/>
          <w:bCs/>
          <w:color w:val="000000"/>
          <w:szCs w:val="24"/>
        </w:rPr>
        <w:t>循環產業園區設置計畫截至</w:t>
      </w:r>
      <w:proofErr w:type="gramStart"/>
      <w:r w:rsidRPr="002974F6">
        <w:rPr>
          <w:rFonts w:hAnsi="標楷體" w:hint="eastAsia"/>
          <w:bCs/>
          <w:color w:val="000000"/>
          <w:szCs w:val="24"/>
        </w:rPr>
        <w:t>11</w:t>
      </w:r>
      <w:r w:rsidRPr="002974F6">
        <w:rPr>
          <w:rFonts w:hAnsi="標楷體"/>
          <w:bCs/>
          <w:color w:val="000000"/>
          <w:szCs w:val="24"/>
        </w:rPr>
        <w:t>2</w:t>
      </w:r>
      <w:proofErr w:type="gramEnd"/>
      <w:r w:rsidRPr="002974F6">
        <w:rPr>
          <w:rFonts w:hAnsi="標楷體" w:hint="eastAsia"/>
          <w:bCs/>
          <w:color w:val="000000"/>
          <w:szCs w:val="24"/>
        </w:rPr>
        <w:t>年度底已編列預算數322億5</w:t>
      </w:r>
      <w:r w:rsidRPr="002974F6">
        <w:rPr>
          <w:rFonts w:hAnsi="標楷體"/>
          <w:bCs/>
          <w:color w:val="000000"/>
          <w:szCs w:val="24"/>
        </w:rPr>
        <w:t>,</w:t>
      </w:r>
      <w:r w:rsidRPr="002974F6">
        <w:rPr>
          <w:rFonts w:hAnsi="標楷體" w:hint="eastAsia"/>
          <w:bCs/>
          <w:color w:val="000000"/>
          <w:szCs w:val="24"/>
        </w:rPr>
        <w:t>131萬5千元(</w:t>
      </w:r>
      <w:proofErr w:type="gramStart"/>
      <w:r w:rsidRPr="002974F6">
        <w:rPr>
          <w:rFonts w:hAnsi="標楷體" w:hint="eastAsia"/>
          <w:bCs/>
          <w:color w:val="000000"/>
          <w:szCs w:val="24"/>
        </w:rPr>
        <w:t>詳表</w:t>
      </w:r>
      <w:proofErr w:type="gramEnd"/>
      <w:r w:rsidRPr="002974F6">
        <w:rPr>
          <w:rFonts w:hAnsi="標楷體" w:hint="eastAsia"/>
          <w:bCs/>
          <w:color w:val="000000"/>
          <w:szCs w:val="24"/>
        </w:rPr>
        <w:t>1)；其中</w:t>
      </w:r>
      <w:proofErr w:type="gramStart"/>
      <w:r w:rsidRPr="002974F6">
        <w:rPr>
          <w:rFonts w:hAnsi="標楷體" w:hint="eastAsia"/>
          <w:bCs/>
          <w:szCs w:val="24"/>
        </w:rPr>
        <w:t>106</w:t>
      </w:r>
      <w:proofErr w:type="gramEnd"/>
      <w:r w:rsidRPr="002974F6">
        <w:rPr>
          <w:rFonts w:hAnsi="標楷體" w:hint="eastAsia"/>
          <w:bCs/>
          <w:szCs w:val="24"/>
        </w:rPr>
        <w:t>年度至</w:t>
      </w:r>
      <w:proofErr w:type="gramStart"/>
      <w:r w:rsidRPr="002974F6">
        <w:rPr>
          <w:rFonts w:hAnsi="標楷體" w:hint="eastAsia"/>
          <w:bCs/>
          <w:szCs w:val="24"/>
        </w:rPr>
        <w:t>109</w:t>
      </w:r>
      <w:proofErr w:type="gramEnd"/>
      <w:r w:rsidRPr="002974F6">
        <w:rPr>
          <w:rFonts w:hAnsi="標楷體" w:hint="eastAsia"/>
          <w:bCs/>
          <w:szCs w:val="24"/>
        </w:rPr>
        <w:t>年度由工業局公務預算支應，累計預算數計4億4,474萬5千元，</w:t>
      </w:r>
      <w:r w:rsidRPr="002974F6">
        <w:rPr>
          <w:rFonts w:hAnsi="標楷體" w:hint="eastAsia"/>
          <w:snapToGrid/>
          <w:szCs w:val="20"/>
        </w:rPr>
        <w:t>決算數4億4</w:t>
      </w:r>
      <w:r w:rsidRPr="002974F6">
        <w:rPr>
          <w:rFonts w:hAnsi="標楷體"/>
          <w:snapToGrid/>
          <w:szCs w:val="20"/>
        </w:rPr>
        <w:t>,</w:t>
      </w:r>
      <w:r w:rsidRPr="002974F6">
        <w:rPr>
          <w:rFonts w:hAnsi="標楷體" w:hint="eastAsia"/>
          <w:snapToGrid/>
          <w:szCs w:val="20"/>
        </w:rPr>
        <w:t>214萬5千元，執行率99.42%，惟其中保留數達3億3</w:t>
      </w:r>
      <w:r w:rsidRPr="002974F6">
        <w:rPr>
          <w:rFonts w:hAnsi="標楷體"/>
          <w:snapToGrid/>
          <w:szCs w:val="20"/>
        </w:rPr>
        <w:t>,</w:t>
      </w:r>
      <w:r w:rsidRPr="002974F6">
        <w:rPr>
          <w:rFonts w:hAnsi="標楷體" w:hint="eastAsia"/>
          <w:snapToGrid/>
          <w:szCs w:val="20"/>
        </w:rPr>
        <w:t>430萬4千元(占決算數之75.61%)。截至110年底，以前年度轉入保留數</w:t>
      </w:r>
      <w:r w:rsidRPr="002974F6">
        <w:rPr>
          <w:rFonts w:hAnsi="標楷體" w:hint="eastAsia"/>
          <w:bCs/>
          <w:szCs w:val="24"/>
        </w:rPr>
        <w:t>累計註銷數計3</w:t>
      </w:r>
      <w:r w:rsidRPr="002974F6">
        <w:rPr>
          <w:rFonts w:hAnsi="標楷體"/>
          <w:bCs/>
          <w:szCs w:val="24"/>
        </w:rPr>
        <w:t>,</w:t>
      </w:r>
      <w:r w:rsidRPr="002974F6">
        <w:rPr>
          <w:rFonts w:hAnsi="標楷體" w:hint="eastAsia"/>
          <w:bCs/>
          <w:szCs w:val="24"/>
        </w:rPr>
        <w:t>164萬7千元，其中</w:t>
      </w:r>
      <w:proofErr w:type="gramStart"/>
      <w:r w:rsidRPr="002974F6">
        <w:rPr>
          <w:rFonts w:hAnsi="標楷體" w:hint="eastAsia"/>
          <w:bCs/>
          <w:szCs w:val="24"/>
        </w:rPr>
        <w:t>106</w:t>
      </w:r>
      <w:proofErr w:type="gramEnd"/>
      <w:r w:rsidRPr="002974F6">
        <w:rPr>
          <w:rFonts w:hAnsi="標楷體" w:hint="eastAsia"/>
          <w:bCs/>
          <w:szCs w:val="24"/>
        </w:rPr>
        <w:t>年度部分保留數1</w:t>
      </w:r>
      <w:r w:rsidRPr="002974F6">
        <w:rPr>
          <w:rFonts w:hAnsi="標楷體"/>
          <w:bCs/>
          <w:szCs w:val="24"/>
        </w:rPr>
        <w:t>,</w:t>
      </w:r>
      <w:r w:rsidRPr="002974F6">
        <w:rPr>
          <w:rFonts w:hAnsi="標楷體" w:hint="eastAsia"/>
          <w:bCs/>
          <w:szCs w:val="24"/>
        </w:rPr>
        <w:t>553萬1千元(供辦理</w:t>
      </w:r>
      <w:proofErr w:type="gramStart"/>
      <w:r w:rsidRPr="002974F6">
        <w:rPr>
          <w:rFonts w:hAnsi="標楷體" w:hint="eastAsia"/>
          <w:bCs/>
          <w:szCs w:val="24"/>
        </w:rPr>
        <w:t>大林蒲遷村</w:t>
      </w:r>
      <w:proofErr w:type="gramEnd"/>
      <w:r w:rsidRPr="002974F6">
        <w:rPr>
          <w:rFonts w:hAnsi="標楷體" w:hint="eastAsia"/>
          <w:bCs/>
          <w:szCs w:val="24"/>
        </w:rPr>
        <w:t>先期調查及評估作業)因已屆預算保留期(4年)，雖申請轉入</w:t>
      </w:r>
      <w:proofErr w:type="gramStart"/>
      <w:r w:rsidRPr="002974F6">
        <w:rPr>
          <w:rFonts w:hAnsi="標楷體" w:hint="eastAsia"/>
          <w:bCs/>
          <w:szCs w:val="24"/>
        </w:rPr>
        <w:t>111</w:t>
      </w:r>
      <w:proofErr w:type="gramEnd"/>
      <w:r w:rsidRPr="002974F6">
        <w:rPr>
          <w:rFonts w:hAnsi="標楷體" w:hint="eastAsia"/>
          <w:bCs/>
          <w:szCs w:val="24"/>
        </w:rPr>
        <w:t>年度續予執行，惟行政院函復「免予保留」，遂辦理註銷，仍續予保留轉入</w:t>
      </w:r>
      <w:proofErr w:type="gramStart"/>
      <w:r w:rsidRPr="002974F6">
        <w:rPr>
          <w:rFonts w:hAnsi="標楷體" w:hint="eastAsia"/>
          <w:bCs/>
          <w:szCs w:val="24"/>
        </w:rPr>
        <w:t>111</w:t>
      </w:r>
      <w:proofErr w:type="gramEnd"/>
      <w:r w:rsidRPr="002974F6">
        <w:rPr>
          <w:rFonts w:hAnsi="標楷體" w:hint="eastAsia"/>
          <w:bCs/>
          <w:szCs w:val="24"/>
        </w:rPr>
        <w:t>年度執行者計2億254萬5千元。</w:t>
      </w:r>
    </w:p>
    <w:p w:rsidR="007B71D9" w:rsidRPr="002974F6" w:rsidRDefault="0009125C" w:rsidP="007B71D9">
      <w:pPr>
        <w:pStyle w:val="22"/>
        <w:ind w:left="850" w:firstLine="558"/>
        <w:rPr>
          <w:rFonts w:hAnsi="標楷體"/>
          <w:bCs/>
          <w:szCs w:val="24"/>
        </w:rPr>
      </w:pPr>
      <w:r w:rsidRPr="002974F6">
        <w:rPr>
          <w:rFonts w:hAnsi="標楷體" w:hint="eastAsia"/>
          <w:snapToGrid/>
          <w:spacing w:val="-2"/>
        </w:rPr>
        <w:t>該計畫</w:t>
      </w:r>
      <w:proofErr w:type="gramStart"/>
      <w:r w:rsidR="007B71D9" w:rsidRPr="002974F6">
        <w:rPr>
          <w:rFonts w:hAnsi="標楷體" w:hint="eastAsia"/>
          <w:snapToGrid/>
          <w:spacing w:val="-2"/>
        </w:rPr>
        <w:t>110</w:t>
      </w:r>
      <w:proofErr w:type="gramEnd"/>
      <w:r w:rsidR="007B71D9" w:rsidRPr="002974F6">
        <w:rPr>
          <w:rFonts w:hAnsi="標楷體" w:hint="eastAsia"/>
          <w:snapToGrid/>
          <w:spacing w:val="-2"/>
        </w:rPr>
        <w:t>年度移由產業園區開發管理基金</w:t>
      </w:r>
      <w:r w:rsidRPr="002974F6">
        <w:rPr>
          <w:rFonts w:hAnsi="標楷體" w:hint="eastAsia"/>
          <w:snapToGrid/>
          <w:spacing w:val="-2"/>
        </w:rPr>
        <w:t>支應，惟</w:t>
      </w:r>
      <w:proofErr w:type="gramStart"/>
      <w:r w:rsidRPr="002974F6">
        <w:rPr>
          <w:rFonts w:hAnsi="標楷體" w:hint="eastAsia"/>
          <w:snapToGrid/>
          <w:spacing w:val="-2"/>
        </w:rPr>
        <w:t>110</w:t>
      </w:r>
      <w:proofErr w:type="gramEnd"/>
      <w:r w:rsidRPr="002974F6">
        <w:rPr>
          <w:rFonts w:hAnsi="標楷體" w:hint="eastAsia"/>
          <w:snapToGrid/>
          <w:spacing w:val="-2"/>
        </w:rPr>
        <w:t>年度</w:t>
      </w:r>
      <w:r w:rsidR="007B71D9" w:rsidRPr="002974F6">
        <w:rPr>
          <w:rFonts w:hAnsi="標楷體" w:hint="eastAsia"/>
          <w:snapToGrid/>
          <w:spacing w:val="-2"/>
        </w:rPr>
        <w:t>編列預算317億8</w:t>
      </w:r>
      <w:r w:rsidR="007B71D9" w:rsidRPr="002974F6">
        <w:rPr>
          <w:rFonts w:hAnsi="標楷體"/>
          <w:snapToGrid/>
          <w:spacing w:val="-2"/>
        </w:rPr>
        <w:t>,</w:t>
      </w:r>
      <w:r w:rsidR="007B71D9" w:rsidRPr="002974F6">
        <w:rPr>
          <w:rFonts w:hAnsi="標楷體" w:hint="eastAsia"/>
          <w:snapToGrid/>
          <w:spacing w:val="-2"/>
        </w:rPr>
        <w:t>200萬元用以啟動</w:t>
      </w:r>
      <w:r w:rsidR="007B71D9" w:rsidRPr="002974F6">
        <w:rPr>
          <w:rFonts w:hAnsi="標楷體" w:hint="eastAsia"/>
          <w:snapToGrid/>
          <w:spacing w:val="-2"/>
          <w:szCs w:val="20"/>
        </w:rPr>
        <w:t>循環產業園區設置計畫中之</w:t>
      </w:r>
      <w:proofErr w:type="gramStart"/>
      <w:r w:rsidR="007B71D9" w:rsidRPr="002974F6">
        <w:rPr>
          <w:rFonts w:hAnsi="標楷體" w:hint="eastAsia"/>
          <w:spacing w:val="-2"/>
        </w:rPr>
        <w:t>大林蒲遷村</w:t>
      </w:r>
      <w:proofErr w:type="gramEnd"/>
      <w:r w:rsidR="007B71D9" w:rsidRPr="002974F6">
        <w:rPr>
          <w:rFonts w:hAnsi="標楷體" w:hint="eastAsia"/>
          <w:spacing w:val="-2"/>
        </w:rPr>
        <w:t>作業，進行遷村配售土地並</w:t>
      </w:r>
      <w:r w:rsidR="007B71D9" w:rsidRPr="002974F6">
        <w:rPr>
          <w:rFonts w:hAnsi="標楷體" w:hint="eastAsia"/>
          <w:snapToGrid/>
          <w:spacing w:val="-2"/>
        </w:rPr>
        <w:t>支付土地取得費用，決算數4</w:t>
      </w:r>
      <w:r w:rsidR="007B71D9" w:rsidRPr="002974F6">
        <w:rPr>
          <w:rFonts w:hAnsi="標楷體"/>
          <w:snapToGrid/>
          <w:spacing w:val="-2"/>
        </w:rPr>
        <w:t>,</w:t>
      </w:r>
      <w:r w:rsidR="007B71D9" w:rsidRPr="002974F6">
        <w:rPr>
          <w:rFonts w:hAnsi="標楷體" w:hint="eastAsia"/>
          <w:snapToGrid/>
          <w:spacing w:val="-2"/>
        </w:rPr>
        <w:t>449萬9千元，執行率僅0.14%，推動進度未如預期</w:t>
      </w:r>
      <w:r w:rsidR="007B71D9" w:rsidRPr="002974F6">
        <w:rPr>
          <w:rFonts w:hAnsi="標楷體" w:hint="eastAsia"/>
          <w:snapToGrid/>
        </w:rPr>
        <w:t>。</w:t>
      </w:r>
    </w:p>
    <w:p w:rsidR="007B71D9" w:rsidRPr="002974F6" w:rsidRDefault="007B71D9" w:rsidP="007B71D9">
      <w:pPr>
        <w:ind w:leftChars="0" w:left="567" w:hangingChars="200" w:hanging="567"/>
        <w:rPr>
          <w:rFonts w:hAnsi="標楷體"/>
          <w:b/>
        </w:rPr>
      </w:pPr>
      <w:r w:rsidRPr="002974F6">
        <w:rPr>
          <w:rFonts w:hAnsi="標楷體" w:hint="eastAsia"/>
          <w:b/>
        </w:rPr>
        <w:t>表1  106-</w:t>
      </w:r>
      <w:proofErr w:type="gramStart"/>
      <w:r w:rsidRPr="002974F6">
        <w:rPr>
          <w:rFonts w:hAnsi="標楷體" w:hint="eastAsia"/>
          <w:b/>
        </w:rPr>
        <w:t>11</w:t>
      </w:r>
      <w:r w:rsidR="0009125C" w:rsidRPr="002974F6">
        <w:rPr>
          <w:rFonts w:hAnsi="標楷體" w:hint="eastAsia"/>
          <w:b/>
        </w:rPr>
        <w:t>2</w:t>
      </w:r>
      <w:proofErr w:type="gramEnd"/>
      <w:r w:rsidRPr="002974F6">
        <w:rPr>
          <w:rFonts w:hAnsi="標楷體" w:hint="eastAsia"/>
          <w:b/>
        </w:rPr>
        <w:t>年度循環產業園區設置計畫經費彙整表</w:t>
      </w:r>
    </w:p>
    <w:p w:rsidR="007B71D9" w:rsidRPr="002974F6" w:rsidRDefault="007B71D9" w:rsidP="007B71D9">
      <w:pPr>
        <w:pStyle w:val="142"/>
        <w:jc w:val="right"/>
        <w:rPr>
          <w:rFonts w:hAnsi="標楷體" w:hint="eastAsia"/>
          <w:b/>
        </w:rPr>
      </w:pPr>
      <w:r w:rsidRPr="002974F6">
        <w:rPr>
          <w:rFonts w:hAnsi="標楷體" w:hint="eastAsia"/>
        </w:rPr>
        <w:t>單位：新臺幣千元</w:t>
      </w:r>
    </w:p>
    <w:tbl>
      <w:tblPr>
        <w:tblW w:w="8231" w:type="dxa"/>
        <w:tblInd w:w="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686"/>
        <w:gridCol w:w="728"/>
        <w:gridCol w:w="827"/>
        <w:gridCol w:w="755"/>
        <w:gridCol w:w="714"/>
        <w:gridCol w:w="868"/>
        <w:gridCol w:w="1119"/>
        <w:gridCol w:w="728"/>
        <w:gridCol w:w="663"/>
        <w:gridCol w:w="1143"/>
      </w:tblGrid>
      <w:tr w:rsidR="007B71D9" w:rsidRPr="002974F6" w:rsidTr="009A670F">
        <w:trPr>
          <w:tblHeader/>
        </w:trPr>
        <w:tc>
          <w:tcPr>
            <w:tcW w:w="686" w:type="dxa"/>
            <w:vMerge w:val="restart"/>
            <w:shd w:val="clear" w:color="auto" w:fill="FFFFFF"/>
            <w:vAlign w:val="center"/>
          </w:tcPr>
          <w:p w:rsidR="007B71D9" w:rsidRPr="002974F6" w:rsidRDefault="007B71D9" w:rsidP="009A670F">
            <w:pPr>
              <w:pStyle w:val="142"/>
              <w:jc w:val="center"/>
              <w:rPr>
                <w:rFonts w:hAnsi="標楷體" w:hint="eastAsia"/>
                <w:sz w:val="20"/>
                <w:szCs w:val="20"/>
              </w:rPr>
            </w:pPr>
            <w:r w:rsidRPr="002974F6">
              <w:rPr>
                <w:rFonts w:hAnsi="標楷體" w:hint="eastAsia"/>
                <w:sz w:val="20"/>
                <w:szCs w:val="20"/>
              </w:rPr>
              <w:t>年度</w:t>
            </w:r>
          </w:p>
        </w:tc>
        <w:tc>
          <w:tcPr>
            <w:tcW w:w="3892" w:type="dxa"/>
            <w:gridSpan w:val="5"/>
            <w:shd w:val="clear" w:color="auto" w:fill="FFFFFF"/>
            <w:vAlign w:val="center"/>
          </w:tcPr>
          <w:p w:rsidR="007B71D9" w:rsidRPr="002974F6" w:rsidRDefault="007B71D9" w:rsidP="009A670F">
            <w:pPr>
              <w:pStyle w:val="142"/>
              <w:jc w:val="center"/>
              <w:rPr>
                <w:rFonts w:hAnsi="標楷體" w:hint="eastAsia"/>
                <w:sz w:val="20"/>
                <w:szCs w:val="20"/>
              </w:rPr>
            </w:pPr>
            <w:r w:rsidRPr="002974F6">
              <w:rPr>
                <w:rFonts w:hAnsi="標楷體" w:hint="eastAsia"/>
                <w:sz w:val="20"/>
                <w:szCs w:val="20"/>
              </w:rPr>
              <w:t>工業局</w:t>
            </w:r>
          </w:p>
        </w:tc>
        <w:tc>
          <w:tcPr>
            <w:tcW w:w="2510" w:type="dxa"/>
            <w:gridSpan w:val="3"/>
            <w:shd w:val="clear" w:color="auto" w:fill="FFFFFF"/>
            <w:vAlign w:val="center"/>
          </w:tcPr>
          <w:p w:rsidR="007B71D9" w:rsidRPr="002974F6" w:rsidRDefault="007B71D9" w:rsidP="009A670F">
            <w:pPr>
              <w:pStyle w:val="142"/>
              <w:jc w:val="center"/>
              <w:rPr>
                <w:rFonts w:hAnsi="標楷體" w:hint="eastAsia"/>
                <w:sz w:val="20"/>
                <w:szCs w:val="20"/>
              </w:rPr>
            </w:pPr>
            <w:r w:rsidRPr="002974F6">
              <w:rPr>
                <w:rFonts w:hAnsi="標楷體" w:hint="eastAsia"/>
                <w:spacing w:val="-20"/>
                <w:sz w:val="20"/>
                <w:szCs w:val="20"/>
              </w:rPr>
              <w:t>產業園區基金</w:t>
            </w:r>
          </w:p>
        </w:tc>
        <w:tc>
          <w:tcPr>
            <w:tcW w:w="1143" w:type="dxa"/>
            <w:vMerge w:val="restart"/>
            <w:shd w:val="clear" w:color="auto" w:fill="FFFFFF"/>
            <w:vAlign w:val="center"/>
          </w:tcPr>
          <w:p w:rsidR="007B71D9" w:rsidRPr="002974F6" w:rsidRDefault="007B71D9" w:rsidP="009A670F">
            <w:pPr>
              <w:pStyle w:val="142"/>
              <w:jc w:val="center"/>
              <w:rPr>
                <w:rFonts w:hAnsi="標楷體" w:hint="eastAsia"/>
                <w:sz w:val="20"/>
                <w:szCs w:val="20"/>
              </w:rPr>
            </w:pPr>
            <w:r w:rsidRPr="002974F6">
              <w:rPr>
                <w:rFonts w:hAnsi="標楷體" w:hint="eastAsia"/>
                <w:sz w:val="20"/>
                <w:szCs w:val="20"/>
              </w:rPr>
              <w:t>合計</w:t>
            </w:r>
          </w:p>
        </w:tc>
      </w:tr>
      <w:tr w:rsidR="007B71D9" w:rsidRPr="002974F6" w:rsidTr="009A670F">
        <w:trPr>
          <w:tblHeader/>
        </w:trPr>
        <w:tc>
          <w:tcPr>
            <w:tcW w:w="686" w:type="dxa"/>
            <w:vMerge/>
            <w:shd w:val="clear" w:color="auto" w:fill="FFFFFF"/>
            <w:vAlign w:val="center"/>
          </w:tcPr>
          <w:p w:rsidR="007B71D9" w:rsidRPr="002974F6" w:rsidRDefault="007B71D9" w:rsidP="009A670F">
            <w:pPr>
              <w:pStyle w:val="142"/>
              <w:rPr>
                <w:rFonts w:hAnsi="標楷體" w:hint="eastAsia"/>
                <w:sz w:val="20"/>
                <w:szCs w:val="20"/>
              </w:rPr>
            </w:pPr>
          </w:p>
        </w:tc>
        <w:tc>
          <w:tcPr>
            <w:tcW w:w="728" w:type="dxa"/>
            <w:shd w:val="clear" w:color="auto" w:fill="FFFFFF"/>
            <w:vAlign w:val="center"/>
          </w:tcPr>
          <w:p w:rsidR="007B71D9" w:rsidRPr="002974F6" w:rsidRDefault="007B71D9" w:rsidP="009A670F">
            <w:pPr>
              <w:pStyle w:val="142"/>
              <w:jc w:val="center"/>
              <w:rPr>
                <w:rFonts w:hAnsi="標楷體" w:hint="eastAsia"/>
                <w:sz w:val="20"/>
                <w:szCs w:val="20"/>
              </w:rPr>
            </w:pPr>
            <w:r w:rsidRPr="002974F6">
              <w:rPr>
                <w:rFonts w:hAnsi="標楷體" w:hint="eastAsia"/>
                <w:sz w:val="20"/>
                <w:szCs w:val="20"/>
              </w:rPr>
              <w:t>106</w:t>
            </w:r>
          </w:p>
        </w:tc>
        <w:tc>
          <w:tcPr>
            <w:tcW w:w="827" w:type="dxa"/>
            <w:shd w:val="clear" w:color="auto" w:fill="FFFFFF"/>
            <w:vAlign w:val="center"/>
          </w:tcPr>
          <w:p w:rsidR="007B71D9" w:rsidRPr="002974F6" w:rsidRDefault="007B71D9" w:rsidP="009A670F">
            <w:pPr>
              <w:pStyle w:val="142"/>
              <w:jc w:val="center"/>
              <w:rPr>
                <w:rFonts w:hAnsi="標楷體" w:hint="eastAsia"/>
                <w:sz w:val="20"/>
                <w:szCs w:val="20"/>
              </w:rPr>
            </w:pPr>
            <w:r w:rsidRPr="002974F6">
              <w:rPr>
                <w:rFonts w:hAnsi="標楷體" w:hint="eastAsia"/>
                <w:sz w:val="20"/>
                <w:szCs w:val="20"/>
              </w:rPr>
              <w:t>107</w:t>
            </w:r>
          </w:p>
        </w:tc>
        <w:tc>
          <w:tcPr>
            <w:tcW w:w="755" w:type="dxa"/>
            <w:shd w:val="clear" w:color="auto" w:fill="FFFFFF"/>
            <w:vAlign w:val="center"/>
          </w:tcPr>
          <w:p w:rsidR="007B71D9" w:rsidRPr="002974F6" w:rsidRDefault="007B71D9" w:rsidP="009A670F">
            <w:pPr>
              <w:pStyle w:val="142"/>
              <w:jc w:val="center"/>
              <w:rPr>
                <w:rFonts w:hAnsi="標楷體" w:hint="eastAsia"/>
                <w:sz w:val="20"/>
                <w:szCs w:val="20"/>
              </w:rPr>
            </w:pPr>
            <w:r w:rsidRPr="002974F6">
              <w:rPr>
                <w:rFonts w:hAnsi="標楷體" w:hint="eastAsia"/>
                <w:sz w:val="20"/>
                <w:szCs w:val="20"/>
              </w:rPr>
              <w:t>108</w:t>
            </w:r>
          </w:p>
        </w:tc>
        <w:tc>
          <w:tcPr>
            <w:tcW w:w="714" w:type="dxa"/>
            <w:shd w:val="clear" w:color="auto" w:fill="FFFFFF"/>
            <w:vAlign w:val="center"/>
          </w:tcPr>
          <w:p w:rsidR="007B71D9" w:rsidRPr="002974F6" w:rsidRDefault="007B71D9" w:rsidP="009A670F">
            <w:pPr>
              <w:pStyle w:val="142"/>
              <w:jc w:val="center"/>
              <w:rPr>
                <w:rFonts w:hAnsi="標楷體" w:hint="eastAsia"/>
                <w:sz w:val="20"/>
                <w:szCs w:val="20"/>
              </w:rPr>
            </w:pPr>
            <w:r w:rsidRPr="002974F6">
              <w:rPr>
                <w:rFonts w:hAnsi="標楷體" w:hint="eastAsia"/>
                <w:sz w:val="20"/>
                <w:szCs w:val="20"/>
              </w:rPr>
              <w:t>109</w:t>
            </w:r>
          </w:p>
        </w:tc>
        <w:tc>
          <w:tcPr>
            <w:tcW w:w="868" w:type="dxa"/>
            <w:shd w:val="clear" w:color="auto" w:fill="FFFFFF"/>
            <w:vAlign w:val="center"/>
          </w:tcPr>
          <w:p w:rsidR="007B71D9" w:rsidRPr="002974F6" w:rsidRDefault="007B71D9" w:rsidP="009A670F">
            <w:pPr>
              <w:pStyle w:val="142"/>
              <w:jc w:val="center"/>
              <w:rPr>
                <w:rFonts w:hAnsi="標楷體" w:hint="eastAsia"/>
                <w:sz w:val="20"/>
                <w:szCs w:val="20"/>
              </w:rPr>
            </w:pPr>
            <w:r w:rsidRPr="002974F6">
              <w:rPr>
                <w:rFonts w:hAnsi="標楷體" w:hint="eastAsia"/>
                <w:sz w:val="20"/>
                <w:szCs w:val="20"/>
              </w:rPr>
              <w:t>小計</w:t>
            </w:r>
          </w:p>
        </w:tc>
        <w:tc>
          <w:tcPr>
            <w:tcW w:w="1119" w:type="dxa"/>
            <w:shd w:val="clear" w:color="auto" w:fill="FFFFFF"/>
            <w:vAlign w:val="center"/>
          </w:tcPr>
          <w:p w:rsidR="007B71D9" w:rsidRPr="002974F6" w:rsidRDefault="007B71D9" w:rsidP="009A670F">
            <w:pPr>
              <w:pStyle w:val="142"/>
              <w:jc w:val="center"/>
              <w:rPr>
                <w:rFonts w:hAnsi="標楷體" w:hint="eastAsia"/>
                <w:sz w:val="20"/>
                <w:szCs w:val="20"/>
              </w:rPr>
            </w:pPr>
            <w:r w:rsidRPr="002974F6">
              <w:rPr>
                <w:rFonts w:hAnsi="標楷體" w:hint="eastAsia"/>
                <w:sz w:val="20"/>
                <w:szCs w:val="20"/>
              </w:rPr>
              <w:t>110</w:t>
            </w:r>
          </w:p>
        </w:tc>
        <w:tc>
          <w:tcPr>
            <w:tcW w:w="728" w:type="dxa"/>
            <w:shd w:val="clear" w:color="auto" w:fill="FFFFFF"/>
            <w:vAlign w:val="center"/>
          </w:tcPr>
          <w:p w:rsidR="007B71D9" w:rsidRPr="002974F6" w:rsidRDefault="007B71D9" w:rsidP="009A670F">
            <w:pPr>
              <w:pStyle w:val="142"/>
              <w:jc w:val="center"/>
              <w:rPr>
                <w:rFonts w:hAnsi="標楷體" w:hint="eastAsia"/>
                <w:sz w:val="20"/>
                <w:szCs w:val="20"/>
              </w:rPr>
            </w:pPr>
            <w:r w:rsidRPr="002974F6">
              <w:rPr>
                <w:rFonts w:hAnsi="標楷體" w:hint="eastAsia"/>
                <w:sz w:val="20"/>
                <w:szCs w:val="20"/>
              </w:rPr>
              <w:t>111</w:t>
            </w:r>
          </w:p>
        </w:tc>
        <w:tc>
          <w:tcPr>
            <w:tcW w:w="663" w:type="dxa"/>
            <w:shd w:val="clear" w:color="auto" w:fill="FFFFFF"/>
            <w:vAlign w:val="center"/>
          </w:tcPr>
          <w:p w:rsidR="007B71D9" w:rsidRPr="002974F6" w:rsidRDefault="007B71D9" w:rsidP="009A670F">
            <w:pPr>
              <w:pStyle w:val="142"/>
              <w:jc w:val="center"/>
              <w:rPr>
                <w:rFonts w:hAnsi="標楷體" w:hint="eastAsia"/>
                <w:sz w:val="20"/>
                <w:szCs w:val="20"/>
              </w:rPr>
            </w:pPr>
            <w:r w:rsidRPr="002974F6">
              <w:rPr>
                <w:rFonts w:hAnsi="標楷體" w:hint="eastAsia"/>
                <w:sz w:val="20"/>
                <w:szCs w:val="20"/>
              </w:rPr>
              <w:t>1</w:t>
            </w:r>
            <w:r w:rsidRPr="002974F6">
              <w:rPr>
                <w:rFonts w:hAnsi="標楷體"/>
                <w:sz w:val="20"/>
                <w:szCs w:val="20"/>
              </w:rPr>
              <w:t>12</w:t>
            </w:r>
          </w:p>
        </w:tc>
        <w:tc>
          <w:tcPr>
            <w:tcW w:w="1143" w:type="dxa"/>
            <w:vMerge/>
            <w:shd w:val="clear" w:color="auto" w:fill="FFFFFF"/>
            <w:vAlign w:val="center"/>
          </w:tcPr>
          <w:p w:rsidR="007B71D9" w:rsidRPr="002974F6" w:rsidRDefault="007B71D9" w:rsidP="009A670F">
            <w:pPr>
              <w:pStyle w:val="142"/>
              <w:rPr>
                <w:rFonts w:hAnsi="標楷體" w:hint="eastAsia"/>
                <w:sz w:val="20"/>
                <w:szCs w:val="20"/>
              </w:rPr>
            </w:pPr>
          </w:p>
        </w:tc>
      </w:tr>
      <w:tr w:rsidR="007B71D9" w:rsidRPr="002974F6" w:rsidTr="009A670F">
        <w:tc>
          <w:tcPr>
            <w:tcW w:w="686" w:type="dxa"/>
            <w:shd w:val="clear" w:color="auto" w:fill="auto"/>
          </w:tcPr>
          <w:p w:rsidR="007B71D9" w:rsidRPr="002974F6" w:rsidRDefault="007B71D9" w:rsidP="009A670F">
            <w:pPr>
              <w:pStyle w:val="142"/>
              <w:ind w:leftChars="-20" w:left="-57" w:rightChars="-20" w:right="-57"/>
              <w:jc w:val="center"/>
              <w:rPr>
                <w:rFonts w:hAnsi="標楷體" w:hint="eastAsia"/>
                <w:spacing w:val="-20"/>
                <w:sz w:val="20"/>
                <w:szCs w:val="20"/>
              </w:rPr>
            </w:pPr>
            <w:r w:rsidRPr="002974F6">
              <w:rPr>
                <w:rFonts w:hAnsi="標楷體" w:hint="eastAsia"/>
                <w:spacing w:val="-20"/>
                <w:sz w:val="20"/>
                <w:szCs w:val="20"/>
              </w:rPr>
              <w:lastRenderedPageBreak/>
              <w:t>預算數</w:t>
            </w:r>
          </w:p>
        </w:tc>
        <w:tc>
          <w:tcPr>
            <w:tcW w:w="728" w:type="dxa"/>
            <w:shd w:val="clear" w:color="auto" w:fill="auto"/>
            <w:vAlign w:val="center"/>
          </w:tcPr>
          <w:p w:rsidR="007B71D9" w:rsidRPr="002974F6" w:rsidRDefault="007B71D9" w:rsidP="009A670F">
            <w:pPr>
              <w:pStyle w:val="142"/>
              <w:jc w:val="right"/>
              <w:rPr>
                <w:rFonts w:hAnsi="標楷體" w:cs="Calibri"/>
                <w:sz w:val="20"/>
                <w:szCs w:val="20"/>
              </w:rPr>
            </w:pPr>
            <w:r w:rsidRPr="002974F6">
              <w:rPr>
                <w:rFonts w:hAnsi="標楷體" w:cs="Calibri"/>
                <w:sz w:val="20"/>
                <w:szCs w:val="20"/>
              </w:rPr>
              <w:t>94,000</w:t>
            </w:r>
          </w:p>
        </w:tc>
        <w:tc>
          <w:tcPr>
            <w:tcW w:w="827" w:type="dxa"/>
            <w:shd w:val="clear" w:color="auto" w:fill="auto"/>
            <w:vAlign w:val="center"/>
          </w:tcPr>
          <w:p w:rsidR="007B71D9" w:rsidRPr="002974F6" w:rsidRDefault="007B71D9" w:rsidP="009A670F">
            <w:pPr>
              <w:pStyle w:val="142"/>
              <w:jc w:val="right"/>
              <w:rPr>
                <w:rFonts w:hAnsi="標楷體" w:cs="Calibri"/>
                <w:sz w:val="20"/>
                <w:szCs w:val="20"/>
              </w:rPr>
            </w:pPr>
            <w:r w:rsidRPr="002974F6">
              <w:rPr>
                <w:rFonts w:hAnsi="標楷體" w:cs="Calibri"/>
                <w:sz w:val="20"/>
                <w:szCs w:val="20"/>
              </w:rPr>
              <w:t>252,080</w:t>
            </w:r>
          </w:p>
        </w:tc>
        <w:tc>
          <w:tcPr>
            <w:tcW w:w="755" w:type="dxa"/>
            <w:shd w:val="clear" w:color="auto" w:fill="auto"/>
            <w:vAlign w:val="center"/>
          </w:tcPr>
          <w:p w:rsidR="007B71D9" w:rsidRPr="002974F6" w:rsidRDefault="007B71D9" w:rsidP="009A670F">
            <w:pPr>
              <w:pStyle w:val="142"/>
              <w:jc w:val="right"/>
              <w:rPr>
                <w:rFonts w:hAnsi="標楷體" w:cs="Calibri"/>
                <w:sz w:val="20"/>
                <w:szCs w:val="20"/>
              </w:rPr>
            </w:pPr>
            <w:r w:rsidRPr="002974F6">
              <w:rPr>
                <w:rFonts w:hAnsi="標楷體" w:cs="Calibri"/>
                <w:sz w:val="20"/>
                <w:szCs w:val="20"/>
              </w:rPr>
              <w:t>86,380</w:t>
            </w:r>
          </w:p>
        </w:tc>
        <w:tc>
          <w:tcPr>
            <w:tcW w:w="714" w:type="dxa"/>
            <w:shd w:val="clear" w:color="auto" w:fill="auto"/>
            <w:vAlign w:val="center"/>
          </w:tcPr>
          <w:p w:rsidR="007B71D9" w:rsidRPr="002974F6" w:rsidRDefault="007B71D9" w:rsidP="009A670F">
            <w:pPr>
              <w:pStyle w:val="142"/>
              <w:jc w:val="right"/>
              <w:rPr>
                <w:rFonts w:hAnsi="標楷體" w:cs="Calibri"/>
                <w:sz w:val="20"/>
                <w:szCs w:val="20"/>
              </w:rPr>
            </w:pPr>
            <w:r w:rsidRPr="002974F6">
              <w:rPr>
                <w:rFonts w:hAnsi="標楷體" w:cs="Calibri"/>
                <w:sz w:val="20"/>
                <w:szCs w:val="20"/>
              </w:rPr>
              <w:t>12,285</w:t>
            </w:r>
          </w:p>
        </w:tc>
        <w:tc>
          <w:tcPr>
            <w:tcW w:w="868" w:type="dxa"/>
            <w:vAlign w:val="center"/>
          </w:tcPr>
          <w:p w:rsidR="007B71D9" w:rsidRPr="002974F6" w:rsidRDefault="007B71D9" w:rsidP="009A670F">
            <w:pPr>
              <w:pStyle w:val="142"/>
              <w:jc w:val="right"/>
              <w:rPr>
                <w:rFonts w:hAnsi="標楷體" w:cs="Calibri" w:hint="eastAsia"/>
                <w:sz w:val="20"/>
                <w:szCs w:val="20"/>
              </w:rPr>
            </w:pPr>
            <w:r w:rsidRPr="002974F6">
              <w:rPr>
                <w:rFonts w:hAnsi="標楷體" w:cs="Calibri" w:hint="eastAsia"/>
                <w:sz w:val="20"/>
                <w:szCs w:val="20"/>
              </w:rPr>
              <w:t>444,745</w:t>
            </w:r>
          </w:p>
        </w:tc>
        <w:tc>
          <w:tcPr>
            <w:tcW w:w="1119" w:type="dxa"/>
            <w:shd w:val="clear" w:color="auto" w:fill="auto"/>
            <w:vAlign w:val="center"/>
          </w:tcPr>
          <w:p w:rsidR="007B71D9" w:rsidRPr="002974F6" w:rsidRDefault="007B71D9" w:rsidP="009A670F">
            <w:pPr>
              <w:pStyle w:val="142"/>
              <w:jc w:val="right"/>
              <w:rPr>
                <w:rFonts w:hAnsi="標楷體" w:cs="Calibri"/>
                <w:sz w:val="20"/>
                <w:szCs w:val="20"/>
              </w:rPr>
            </w:pPr>
            <w:r w:rsidRPr="002974F6">
              <w:rPr>
                <w:rFonts w:hAnsi="標楷體" w:cs="Calibri" w:hint="eastAsia"/>
                <w:sz w:val="20"/>
                <w:szCs w:val="20"/>
              </w:rPr>
              <w:t>31,782,000</w:t>
            </w:r>
          </w:p>
        </w:tc>
        <w:tc>
          <w:tcPr>
            <w:tcW w:w="728" w:type="dxa"/>
          </w:tcPr>
          <w:p w:rsidR="007B71D9" w:rsidRPr="002974F6" w:rsidRDefault="007B71D9" w:rsidP="009A670F">
            <w:pPr>
              <w:pStyle w:val="142"/>
              <w:ind w:leftChars="-14" w:left="-40"/>
              <w:jc w:val="right"/>
              <w:rPr>
                <w:rFonts w:hAnsi="標楷體" w:cs="Calibri" w:hint="eastAsia"/>
                <w:sz w:val="20"/>
                <w:szCs w:val="20"/>
              </w:rPr>
            </w:pPr>
            <w:r w:rsidRPr="002974F6">
              <w:rPr>
                <w:rFonts w:hAnsi="標楷體" w:cs="Calibri" w:hint="eastAsia"/>
                <w:sz w:val="20"/>
                <w:szCs w:val="20"/>
              </w:rPr>
              <w:t>12,285</w:t>
            </w:r>
          </w:p>
        </w:tc>
        <w:tc>
          <w:tcPr>
            <w:tcW w:w="663" w:type="dxa"/>
          </w:tcPr>
          <w:p w:rsidR="007B71D9" w:rsidRPr="002974F6" w:rsidRDefault="007B71D9" w:rsidP="009A670F">
            <w:pPr>
              <w:pStyle w:val="142"/>
              <w:ind w:leftChars="-35" w:left="-99"/>
              <w:jc w:val="right"/>
              <w:rPr>
                <w:rFonts w:hAnsi="標楷體" w:cs="Calibri" w:hint="eastAsia"/>
                <w:sz w:val="20"/>
                <w:szCs w:val="20"/>
              </w:rPr>
            </w:pPr>
            <w:r w:rsidRPr="002974F6">
              <w:rPr>
                <w:rFonts w:hAnsi="標楷體" w:cs="Calibri" w:hint="eastAsia"/>
                <w:sz w:val="20"/>
                <w:szCs w:val="20"/>
              </w:rPr>
              <w:t>12,285</w:t>
            </w:r>
          </w:p>
        </w:tc>
        <w:tc>
          <w:tcPr>
            <w:tcW w:w="1143" w:type="dxa"/>
            <w:shd w:val="clear" w:color="auto" w:fill="auto"/>
            <w:vAlign w:val="center"/>
          </w:tcPr>
          <w:p w:rsidR="007B71D9" w:rsidRPr="002974F6" w:rsidRDefault="007B71D9" w:rsidP="009A670F">
            <w:pPr>
              <w:pStyle w:val="142"/>
              <w:jc w:val="right"/>
              <w:rPr>
                <w:rFonts w:hAnsi="標楷體" w:cs="Calibri"/>
                <w:sz w:val="20"/>
                <w:szCs w:val="20"/>
              </w:rPr>
            </w:pPr>
            <w:r w:rsidRPr="002974F6">
              <w:rPr>
                <w:rFonts w:hAnsi="標楷體" w:cs="Calibri" w:hint="eastAsia"/>
                <w:sz w:val="20"/>
                <w:szCs w:val="20"/>
              </w:rPr>
              <w:t>32,2</w:t>
            </w:r>
            <w:r w:rsidRPr="002974F6">
              <w:rPr>
                <w:rFonts w:hAnsi="標楷體" w:cs="Calibri"/>
                <w:sz w:val="20"/>
                <w:szCs w:val="20"/>
              </w:rPr>
              <w:t>51</w:t>
            </w:r>
            <w:r w:rsidRPr="002974F6">
              <w:rPr>
                <w:rFonts w:hAnsi="標楷體" w:cs="Calibri" w:hint="eastAsia"/>
                <w:sz w:val="20"/>
                <w:szCs w:val="20"/>
              </w:rPr>
              <w:t>,</w:t>
            </w:r>
            <w:r w:rsidRPr="002974F6">
              <w:rPr>
                <w:rFonts w:hAnsi="標楷體" w:cs="Calibri"/>
                <w:sz w:val="20"/>
                <w:szCs w:val="20"/>
              </w:rPr>
              <w:t>31</w:t>
            </w:r>
            <w:r w:rsidRPr="002974F6">
              <w:rPr>
                <w:rFonts w:hAnsi="標楷體" w:cs="Calibri" w:hint="eastAsia"/>
                <w:sz w:val="20"/>
                <w:szCs w:val="20"/>
              </w:rPr>
              <w:t>5</w:t>
            </w:r>
          </w:p>
        </w:tc>
      </w:tr>
      <w:tr w:rsidR="007B71D9" w:rsidRPr="002974F6" w:rsidTr="009A670F">
        <w:tc>
          <w:tcPr>
            <w:tcW w:w="686" w:type="dxa"/>
            <w:shd w:val="clear" w:color="auto" w:fill="auto"/>
          </w:tcPr>
          <w:p w:rsidR="007B71D9" w:rsidRPr="002974F6" w:rsidRDefault="007B71D9" w:rsidP="009A670F">
            <w:pPr>
              <w:pStyle w:val="142"/>
              <w:ind w:leftChars="-20" w:left="-57" w:rightChars="-20" w:right="-57"/>
              <w:jc w:val="center"/>
              <w:rPr>
                <w:rFonts w:hAnsi="標楷體" w:hint="eastAsia"/>
                <w:spacing w:val="-20"/>
                <w:sz w:val="20"/>
                <w:szCs w:val="20"/>
              </w:rPr>
            </w:pPr>
            <w:r w:rsidRPr="002974F6">
              <w:rPr>
                <w:rFonts w:hAnsi="標楷體" w:hint="eastAsia"/>
                <w:spacing w:val="-20"/>
                <w:sz w:val="20"/>
                <w:szCs w:val="20"/>
              </w:rPr>
              <w:t>決算數</w:t>
            </w:r>
          </w:p>
        </w:tc>
        <w:tc>
          <w:tcPr>
            <w:tcW w:w="728" w:type="dxa"/>
            <w:shd w:val="clear" w:color="auto" w:fill="auto"/>
            <w:vAlign w:val="center"/>
          </w:tcPr>
          <w:p w:rsidR="007B71D9" w:rsidRPr="002974F6" w:rsidRDefault="007B71D9" w:rsidP="009A670F">
            <w:pPr>
              <w:pStyle w:val="142"/>
              <w:jc w:val="right"/>
              <w:rPr>
                <w:rFonts w:hAnsi="標楷體" w:cs="Calibri"/>
                <w:sz w:val="20"/>
                <w:szCs w:val="20"/>
              </w:rPr>
            </w:pPr>
            <w:r w:rsidRPr="002974F6">
              <w:rPr>
                <w:rFonts w:hAnsi="標楷體" w:cs="Calibri"/>
                <w:sz w:val="20"/>
                <w:szCs w:val="20"/>
              </w:rPr>
              <w:t>94,000</w:t>
            </w:r>
          </w:p>
        </w:tc>
        <w:tc>
          <w:tcPr>
            <w:tcW w:w="827" w:type="dxa"/>
            <w:shd w:val="clear" w:color="auto" w:fill="auto"/>
            <w:vAlign w:val="center"/>
          </w:tcPr>
          <w:p w:rsidR="007B71D9" w:rsidRPr="002974F6" w:rsidRDefault="007B71D9" w:rsidP="009A670F">
            <w:pPr>
              <w:pStyle w:val="142"/>
              <w:jc w:val="right"/>
              <w:rPr>
                <w:rFonts w:hAnsi="標楷體" w:cs="Calibri"/>
                <w:sz w:val="20"/>
                <w:szCs w:val="20"/>
              </w:rPr>
            </w:pPr>
            <w:r w:rsidRPr="002974F6">
              <w:rPr>
                <w:rFonts w:hAnsi="標楷體" w:cs="Calibri"/>
                <w:sz w:val="20"/>
                <w:szCs w:val="20"/>
              </w:rPr>
              <w:t>251,830</w:t>
            </w:r>
          </w:p>
        </w:tc>
        <w:tc>
          <w:tcPr>
            <w:tcW w:w="755" w:type="dxa"/>
            <w:shd w:val="clear" w:color="auto" w:fill="auto"/>
            <w:vAlign w:val="center"/>
          </w:tcPr>
          <w:p w:rsidR="007B71D9" w:rsidRPr="002974F6" w:rsidRDefault="007B71D9" w:rsidP="009A670F">
            <w:pPr>
              <w:pStyle w:val="142"/>
              <w:jc w:val="right"/>
              <w:rPr>
                <w:rFonts w:hAnsi="標楷體" w:cs="Calibri"/>
                <w:sz w:val="20"/>
                <w:szCs w:val="20"/>
              </w:rPr>
            </w:pPr>
            <w:r w:rsidRPr="002974F6">
              <w:rPr>
                <w:rFonts w:hAnsi="標楷體" w:cs="Calibri"/>
                <w:sz w:val="20"/>
                <w:szCs w:val="20"/>
              </w:rPr>
              <w:t>84,030</w:t>
            </w:r>
          </w:p>
        </w:tc>
        <w:tc>
          <w:tcPr>
            <w:tcW w:w="714" w:type="dxa"/>
            <w:shd w:val="clear" w:color="auto" w:fill="auto"/>
            <w:vAlign w:val="center"/>
          </w:tcPr>
          <w:p w:rsidR="007B71D9" w:rsidRPr="002974F6" w:rsidRDefault="007B71D9" w:rsidP="009A670F">
            <w:pPr>
              <w:pStyle w:val="142"/>
              <w:jc w:val="right"/>
              <w:rPr>
                <w:rFonts w:hAnsi="標楷體" w:cs="Calibri"/>
                <w:sz w:val="20"/>
                <w:szCs w:val="20"/>
              </w:rPr>
            </w:pPr>
            <w:r w:rsidRPr="002974F6">
              <w:rPr>
                <w:rFonts w:hAnsi="標楷體" w:cs="Calibri"/>
                <w:sz w:val="20"/>
                <w:szCs w:val="20"/>
              </w:rPr>
              <w:t>12,285</w:t>
            </w:r>
          </w:p>
        </w:tc>
        <w:tc>
          <w:tcPr>
            <w:tcW w:w="868" w:type="dxa"/>
            <w:vAlign w:val="center"/>
          </w:tcPr>
          <w:p w:rsidR="007B71D9" w:rsidRPr="002974F6" w:rsidRDefault="007B71D9" w:rsidP="009A670F">
            <w:pPr>
              <w:pStyle w:val="142"/>
              <w:jc w:val="right"/>
              <w:rPr>
                <w:rFonts w:hAnsi="標楷體" w:cs="Calibri" w:hint="eastAsia"/>
                <w:sz w:val="20"/>
                <w:szCs w:val="20"/>
              </w:rPr>
            </w:pPr>
            <w:r w:rsidRPr="002974F6">
              <w:rPr>
                <w:rFonts w:hAnsi="標楷體" w:cs="Calibri" w:hint="eastAsia"/>
                <w:sz w:val="20"/>
                <w:szCs w:val="20"/>
              </w:rPr>
              <w:t>442,145</w:t>
            </w:r>
          </w:p>
        </w:tc>
        <w:tc>
          <w:tcPr>
            <w:tcW w:w="1119" w:type="dxa"/>
            <w:shd w:val="clear" w:color="auto" w:fill="auto"/>
            <w:vAlign w:val="center"/>
          </w:tcPr>
          <w:p w:rsidR="007B71D9" w:rsidRPr="002974F6" w:rsidRDefault="007B71D9" w:rsidP="009A670F">
            <w:pPr>
              <w:pStyle w:val="142"/>
              <w:jc w:val="right"/>
              <w:rPr>
                <w:rFonts w:hAnsi="標楷體" w:cs="Calibri"/>
                <w:sz w:val="20"/>
                <w:szCs w:val="20"/>
              </w:rPr>
            </w:pPr>
            <w:r w:rsidRPr="002974F6">
              <w:rPr>
                <w:rFonts w:hAnsi="標楷體" w:cs="Calibri" w:hint="eastAsia"/>
                <w:sz w:val="20"/>
                <w:szCs w:val="20"/>
              </w:rPr>
              <w:t>44,499</w:t>
            </w:r>
          </w:p>
        </w:tc>
        <w:tc>
          <w:tcPr>
            <w:tcW w:w="728" w:type="dxa"/>
          </w:tcPr>
          <w:p w:rsidR="007B71D9" w:rsidRPr="002974F6" w:rsidRDefault="007B71D9" w:rsidP="009A670F">
            <w:pPr>
              <w:pStyle w:val="142"/>
              <w:jc w:val="right"/>
              <w:rPr>
                <w:rFonts w:hAnsi="標楷體" w:cs="Calibri" w:hint="eastAsia"/>
                <w:sz w:val="20"/>
                <w:szCs w:val="20"/>
              </w:rPr>
            </w:pPr>
            <w:r w:rsidRPr="002974F6">
              <w:rPr>
                <w:rFonts w:hAnsi="標楷體" w:cs="Calibri" w:hint="eastAsia"/>
                <w:sz w:val="20"/>
                <w:szCs w:val="20"/>
              </w:rPr>
              <w:t>12,285</w:t>
            </w:r>
          </w:p>
        </w:tc>
        <w:tc>
          <w:tcPr>
            <w:tcW w:w="663" w:type="dxa"/>
          </w:tcPr>
          <w:p w:rsidR="007B71D9" w:rsidRPr="002974F6" w:rsidRDefault="007B71D9" w:rsidP="009A670F">
            <w:pPr>
              <w:pStyle w:val="142"/>
              <w:jc w:val="right"/>
              <w:rPr>
                <w:rFonts w:hAnsi="標楷體" w:cs="Calibri" w:hint="eastAsia"/>
                <w:sz w:val="20"/>
                <w:szCs w:val="20"/>
              </w:rPr>
            </w:pPr>
            <w:r w:rsidRPr="002974F6">
              <w:rPr>
                <w:rFonts w:hAnsi="標楷體" w:cs="Calibri" w:hint="eastAsia"/>
                <w:sz w:val="20"/>
                <w:szCs w:val="20"/>
              </w:rPr>
              <w:t>-</w:t>
            </w:r>
          </w:p>
        </w:tc>
        <w:tc>
          <w:tcPr>
            <w:tcW w:w="1143" w:type="dxa"/>
            <w:shd w:val="clear" w:color="auto" w:fill="auto"/>
            <w:vAlign w:val="center"/>
          </w:tcPr>
          <w:p w:rsidR="007B71D9" w:rsidRPr="002974F6" w:rsidRDefault="007B71D9" w:rsidP="009A670F">
            <w:pPr>
              <w:pStyle w:val="142"/>
              <w:jc w:val="right"/>
              <w:rPr>
                <w:rFonts w:hAnsi="標楷體" w:cs="Calibri"/>
                <w:sz w:val="20"/>
                <w:szCs w:val="20"/>
              </w:rPr>
            </w:pPr>
            <w:r w:rsidRPr="002974F6">
              <w:rPr>
                <w:rFonts w:hAnsi="標楷體" w:cs="Calibri" w:hint="eastAsia"/>
                <w:sz w:val="20"/>
                <w:szCs w:val="20"/>
              </w:rPr>
              <w:t>4</w:t>
            </w:r>
            <w:r w:rsidRPr="002974F6">
              <w:rPr>
                <w:rFonts w:hAnsi="標楷體" w:cs="Calibri"/>
                <w:sz w:val="20"/>
                <w:szCs w:val="20"/>
              </w:rPr>
              <w:t>98</w:t>
            </w:r>
            <w:r w:rsidRPr="002974F6">
              <w:rPr>
                <w:rFonts w:hAnsi="標楷體" w:cs="Calibri" w:hint="eastAsia"/>
                <w:sz w:val="20"/>
                <w:szCs w:val="20"/>
              </w:rPr>
              <w:t>,</w:t>
            </w:r>
            <w:r w:rsidRPr="002974F6">
              <w:rPr>
                <w:rFonts w:hAnsi="標楷體" w:cs="Calibri"/>
                <w:sz w:val="20"/>
                <w:szCs w:val="20"/>
              </w:rPr>
              <w:t>929</w:t>
            </w:r>
          </w:p>
        </w:tc>
      </w:tr>
      <w:tr w:rsidR="007B71D9" w:rsidRPr="002974F6" w:rsidTr="009A670F">
        <w:tc>
          <w:tcPr>
            <w:tcW w:w="686" w:type="dxa"/>
            <w:shd w:val="clear" w:color="auto" w:fill="auto"/>
          </w:tcPr>
          <w:p w:rsidR="007B71D9" w:rsidRPr="002974F6" w:rsidRDefault="007B71D9" w:rsidP="009A670F">
            <w:pPr>
              <w:pStyle w:val="142"/>
              <w:ind w:leftChars="-20" w:left="-57" w:rightChars="-20" w:right="-57"/>
              <w:jc w:val="center"/>
              <w:rPr>
                <w:rFonts w:hAnsi="標楷體" w:hint="eastAsia"/>
                <w:spacing w:val="-20"/>
                <w:sz w:val="20"/>
                <w:szCs w:val="20"/>
              </w:rPr>
            </w:pPr>
            <w:r w:rsidRPr="002974F6">
              <w:rPr>
                <w:rFonts w:hAnsi="標楷體" w:hint="eastAsia"/>
                <w:spacing w:val="-20"/>
                <w:sz w:val="20"/>
                <w:szCs w:val="20"/>
              </w:rPr>
              <w:t>保留數</w:t>
            </w:r>
          </w:p>
        </w:tc>
        <w:tc>
          <w:tcPr>
            <w:tcW w:w="728" w:type="dxa"/>
            <w:shd w:val="clear" w:color="auto" w:fill="auto"/>
            <w:vAlign w:val="center"/>
          </w:tcPr>
          <w:p w:rsidR="007B71D9" w:rsidRPr="002974F6" w:rsidRDefault="007B71D9" w:rsidP="009A670F">
            <w:pPr>
              <w:pStyle w:val="142"/>
              <w:jc w:val="right"/>
              <w:rPr>
                <w:rFonts w:hAnsi="標楷體" w:cs="Calibri"/>
                <w:sz w:val="20"/>
                <w:szCs w:val="20"/>
              </w:rPr>
            </w:pPr>
            <w:r w:rsidRPr="002974F6">
              <w:rPr>
                <w:rFonts w:hAnsi="標楷體" w:cs="Calibri"/>
                <w:sz w:val="20"/>
                <w:szCs w:val="20"/>
              </w:rPr>
              <w:t>54,150</w:t>
            </w:r>
          </w:p>
        </w:tc>
        <w:tc>
          <w:tcPr>
            <w:tcW w:w="827" w:type="dxa"/>
            <w:shd w:val="clear" w:color="auto" w:fill="auto"/>
            <w:vAlign w:val="center"/>
          </w:tcPr>
          <w:p w:rsidR="007B71D9" w:rsidRPr="002974F6" w:rsidRDefault="007B71D9" w:rsidP="009A670F">
            <w:pPr>
              <w:pStyle w:val="142"/>
              <w:jc w:val="right"/>
              <w:rPr>
                <w:rFonts w:hAnsi="標楷體" w:cs="Calibri"/>
                <w:sz w:val="20"/>
                <w:szCs w:val="20"/>
              </w:rPr>
            </w:pPr>
            <w:r w:rsidRPr="002974F6">
              <w:rPr>
                <w:rFonts w:hAnsi="標楷體" w:cs="Calibri"/>
                <w:sz w:val="20"/>
                <w:szCs w:val="20"/>
              </w:rPr>
              <w:t>183,842</w:t>
            </w:r>
          </w:p>
        </w:tc>
        <w:tc>
          <w:tcPr>
            <w:tcW w:w="755" w:type="dxa"/>
            <w:shd w:val="clear" w:color="auto" w:fill="auto"/>
            <w:vAlign w:val="center"/>
          </w:tcPr>
          <w:p w:rsidR="007B71D9" w:rsidRPr="002974F6" w:rsidRDefault="007B71D9" w:rsidP="009A670F">
            <w:pPr>
              <w:pStyle w:val="142"/>
              <w:jc w:val="right"/>
              <w:rPr>
                <w:rFonts w:hAnsi="標楷體" w:cs="Calibri"/>
                <w:sz w:val="20"/>
                <w:szCs w:val="20"/>
              </w:rPr>
            </w:pPr>
            <w:r w:rsidRPr="002974F6">
              <w:rPr>
                <w:rFonts w:hAnsi="標楷體" w:cs="Calibri"/>
                <w:sz w:val="20"/>
                <w:szCs w:val="20"/>
              </w:rPr>
              <w:t>84,030</w:t>
            </w:r>
          </w:p>
        </w:tc>
        <w:tc>
          <w:tcPr>
            <w:tcW w:w="714" w:type="dxa"/>
            <w:shd w:val="clear" w:color="auto" w:fill="auto"/>
            <w:vAlign w:val="center"/>
          </w:tcPr>
          <w:p w:rsidR="007B71D9" w:rsidRPr="002974F6" w:rsidRDefault="007B71D9" w:rsidP="009A670F">
            <w:pPr>
              <w:pStyle w:val="142"/>
              <w:jc w:val="right"/>
              <w:rPr>
                <w:rFonts w:hAnsi="標楷體" w:cs="Calibri"/>
                <w:sz w:val="20"/>
                <w:szCs w:val="20"/>
              </w:rPr>
            </w:pPr>
            <w:r w:rsidRPr="002974F6">
              <w:rPr>
                <w:rFonts w:hAnsi="標楷體" w:cs="Calibri"/>
                <w:sz w:val="20"/>
                <w:szCs w:val="20"/>
              </w:rPr>
              <w:t>12,282</w:t>
            </w:r>
          </w:p>
        </w:tc>
        <w:tc>
          <w:tcPr>
            <w:tcW w:w="868" w:type="dxa"/>
            <w:vAlign w:val="center"/>
          </w:tcPr>
          <w:p w:rsidR="007B71D9" w:rsidRPr="002974F6" w:rsidRDefault="007B71D9" w:rsidP="009A670F">
            <w:pPr>
              <w:pStyle w:val="142"/>
              <w:jc w:val="right"/>
              <w:rPr>
                <w:rFonts w:hAnsi="標楷體" w:cs="Calibri"/>
                <w:sz w:val="20"/>
                <w:szCs w:val="20"/>
              </w:rPr>
            </w:pPr>
            <w:r w:rsidRPr="002974F6">
              <w:rPr>
                <w:rFonts w:hAnsi="標楷體" w:cs="Calibri" w:hint="eastAsia"/>
                <w:sz w:val="20"/>
                <w:szCs w:val="20"/>
              </w:rPr>
              <w:t>334,304</w:t>
            </w:r>
          </w:p>
        </w:tc>
        <w:tc>
          <w:tcPr>
            <w:tcW w:w="1119" w:type="dxa"/>
            <w:shd w:val="clear" w:color="auto" w:fill="auto"/>
            <w:vAlign w:val="center"/>
          </w:tcPr>
          <w:p w:rsidR="007B71D9" w:rsidRPr="002974F6" w:rsidRDefault="007B71D9" w:rsidP="009A670F">
            <w:pPr>
              <w:pStyle w:val="142"/>
              <w:jc w:val="right"/>
              <w:rPr>
                <w:rFonts w:hAnsi="標楷體" w:cs="Calibri"/>
                <w:sz w:val="20"/>
                <w:szCs w:val="20"/>
              </w:rPr>
            </w:pPr>
            <w:r w:rsidRPr="002974F6">
              <w:rPr>
                <w:rFonts w:hAnsi="標楷體" w:cs="Calibri"/>
                <w:sz w:val="20"/>
                <w:szCs w:val="20"/>
              </w:rPr>
              <w:t>-</w:t>
            </w:r>
          </w:p>
        </w:tc>
        <w:tc>
          <w:tcPr>
            <w:tcW w:w="728" w:type="dxa"/>
          </w:tcPr>
          <w:p w:rsidR="007B71D9" w:rsidRPr="002974F6" w:rsidRDefault="007B71D9" w:rsidP="009A670F">
            <w:pPr>
              <w:pStyle w:val="142"/>
              <w:jc w:val="right"/>
              <w:rPr>
                <w:rFonts w:hAnsi="標楷體" w:cs="Calibri" w:hint="eastAsia"/>
                <w:sz w:val="20"/>
                <w:szCs w:val="20"/>
              </w:rPr>
            </w:pPr>
          </w:p>
        </w:tc>
        <w:tc>
          <w:tcPr>
            <w:tcW w:w="663" w:type="dxa"/>
          </w:tcPr>
          <w:p w:rsidR="007B71D9" w:rsidRPr="002974F6" w:rsidRDefault="007B71D9" w:rsidP="009A670F">
            <w:pPr>
              <w:pStyle w:val="142"/>
              <w:jc w:val="right"/>
              <w:rPr>
                <w:rFonts w:hAnsi="標楷體" w:cs="Calibri" w:hint="eastAsia"/>
                <w:sz w:val="20"/>
                <w:szCs w:val="20"/>
              </w:rPr>
            </w:pPr>
          </w:p>
        </w:tc>
        <w:tc>
          <w:tcPr>
            <w:tcW w:w="1143" w:type="dxa"/>
            <w:shd w:val="clear" w:color="auto" w:fill="auto"/>
            <w:vAlign w:val="center"/>
          </w:tcPr>
          <w:p w:rsidR="007B71D9" w:rsidRPr="002974F6" w:rsidRDefault="007B71D9" w:rsidP="009A670F">
            <w:pPr>
              <w:pStyle w:val="142"/>
              <w:jc w:val="right"/>
              <w:rPr>
                <w:rFonts w:hAnsi="標楷體" w:cs="Calibri"/>
                <w:sz w:val="20"/>
                <w:szCs w:val="20"/>
              </w:rPr>
            </w:pPr>
            <w:r w:rsidRPr="002974F6">
              <w:rPr>
                <w:rFonts w:hAnsi="標楷體" w:cs="Calibri" w:hint="eastAsia"/>
                <w:sz w:val="20"/>
                <w:szCs w:val="20"/>
              </w:rPr>
              <w:t>334,304</w:t>
            </w:r>
          </w:p>
        </w:tc>
      </w:tr>
    </w:tbl>
    <w:p w:rsidR="007B71D9" w:rsidRPr="002974F6" w:rsidRDefault="007B71D9" w:rsidP="007B71D9">
      <w:pPr>
        <w:pStyle w:val="22"/>
        <w:spacing w:line="280" w:lineRule="exact"/>
        <w:ind w:leftChars="0" w:left="1381" w:hangingChars="568" w:hanging="1381"/>
        <w:rPr>
          <w:rFonts w:hAnsi="標楷體"/>
          <w:bCs/>
          <w:sz w:val="24"/>
          <w:szCs w:val="24"/>
        </w:rPr>
      </w:pPr>
      <w:r w:rsidRPr="002974F6">
        <w:rPr>
          <w:rFonts w:hAnsi="標楷體" w:hint="eastAsia"/>
          <w:snapToGrid/>
          <w:sz w:val="24"/>
          <w:szCs w:val="24"/>
        </w:rPr>
        <w:t>說    明：1</w:t>
      </w:r>
      <w:r w:rsidRPr="002974F6">
        <w:rPr>
          <w:rFonts w:hAnsi="標楷體"/>
          <w:snapToGrid/>
          <w:sz w:val="24"/>
          <w:szCs w:val="24"/>
        </w:rPr>
        <w:t>.</w:t>
      </w:r>
      <w:r w:rsidRPr="002974F6">
        <w:rPr>
          <w:rFonts w:hAnsi="標楷體" w:hint="eastAsia"/>
          <w:snapToGrid/>
          <w:sz w:val="24"/>
          <w:szCs w:val="24"/>
        </w:rPr>
        <w:t>自</w:t>
      </w:r>
      <w:proofErr w:type="gramStart"/>
      <w:r w:rsidRPr="002974F6">
        <w:rPr>
          <w:rFonts w:hAnsi="標楷體" w:hint="eastAsia"/>
          <w:snapToGrid/>
          <w:sz w:val="24"/>
          <w:szCs w:val="24"/>
        </w:rPr>
        <w:t>110</w:t>
      </w:r>
      <w:proofErr w:type="gramEnd"/>
      <w:r w:rsidRPr="002974F6">
        <w:rPr>
          <w:rFonts w:hAnsi="標楷體" w:hint="eastAsia"/>
          <w:snapToGrid/>
          <w:sz w:val="24"/>
          <w:szCs w:val="24"/>
        </w:rPr>
        <w:t>年度起</w:t>
      </w:r>
      <w:r w:rsidRPr="002974F6">
        <w:rPr>
          <w:rFonts w:hAnsi="標楷體" w:hint="eastAsia"/>
          <w:bCs/>
          <w:sz w:val="24"/>
          <w:szCs w:val="24"/>
        </w:rPr>
        <w:t>循環產業園區設置計畫預算由產業園區基金編列。</w:t>
      </w:r>
    </w:p>
    <w:p w:rsidR="007B71D9" w:rsidRPr="002974F6" w:rsidRDefault="007B71D9" w:rsidP="007B71D9">
      <w:pPr>
        <w:pStyle w:val="22"/>
        <w:spacing w:line="280" w:lineRule="exact"/>
        <w:ind w:leftChars="25" w:left="71" w:firstLineChars="472" w:firstLine="1148"/>
        <w:rPr>
          <w:rFonts w:hAnsi="標楷體" w:hint="eastAsia"/>
          <w:snapToGrid/>
          <w:sz w:val="24"/>
          <w:szCs w:val="24"/>
        </w:rPr>
      </w:pPr>
      <w:r w:rsidRPr="002974F6">
        <w:rPr>
          <w:rFonts w:hAnsi="標楷體" w:hint="eastAsia"/>
          <w:bCs/>
          <w:sz w:val="24"/>
          <w:szCs w:val="24"/>
        </w:rPr>
        <w:t>2</w:t>
      </w:r>
      <w:r w:rsidRPr="002974F6">
        <w:rPr>
          <w:rFonts w:hAnsi="標楷體"/>
          <w:bCs/>
          <w:sz w:val="24"/>
          <w:szCs w:val="24"/>
        </w:rPr>
        <w:t>.111</w:t>
      </w:r>
      <w:r w:rsidRPr="002974F6">
        <w:rPr>
          <w:rFonts w:hAnsi="標楷體" w:hint="eastAsia"/>
          <w:bCs/>
          <w:sz w:val="24"/>
          <w:szCs w:val="24"/>
        </w:rPr>
        <w:t>年度</w:t>
      </w:r>
      <w:proofErr w:type="gramStart"/>
      <w:r w:rsidRPr="002974F6">
        <w:rPr>
          <w:rFonts w:hAnsi="標楷體" w:hint="eastAsia"/>
          <w:bCs/>
          <w:sz w:val="24"/>
          <w:szCs w:val="24"/>
        </w:rPr>
        <w:t>決算數係截至</w:t>
      </w:r>
      <w:proofErr w:type="gramEnd"/>
      <w:r w:rsidRPr="002974F6">
        <w:rPr>
          <w:rFonts w:hAnsi="標楷體" w:hint="eastAsia"/>
          <w:bCs/>
          <w:sz w:val="24"/>
          <w:szCs w:val="24"/>
        </w:rPr>
        <w:t>7月底之</w:t>
      </w:r>
      <w:proofErr w:type="gramStart"/>
      <w:r w:rsidRPr="002974F6">
        <w:rPr>
          <w:rFonts w:hAnsi="標楷體" w:hint="eastAsia"/>
          <w:bCs/>
          <w:sz w:val="24"/>
          <w:szCs w:val="24"/>
        </w:rPr>
        <w:t>實支數</w:t>
      </w:r>
      <w:proofErr w:type="gramEnd"/>
      <w:r w:rsidRPr="002974F6">
        <w:rPr>
          <w:rFonts w:hAnsi="標楷體" w:hint="eastAsia"/>
          <w:bCs/>
          <w:sz w:val="24"/>
          <w:szCs w:val="24"/>
        </w:rPr>
        <w:t>。</w:t>
      </w:r>
    </w:p>
    <w:p w:rsidR="007B71D9" w:rsidRPr="002974F6" w:rsidRDefault="007B71D9" w:rsidP="007B71D9">
      <w:pPr>
        <w:pStyle w:val="22"/>
        <w:spacing w:line="280" w:lineRule="exact"/>
        <w:ind w:leftChars="0" w:left="985" w:hangingChars="405" w:hanging="985"/>
        <w:rPr>
          <w:rFonts w:hAnsi="標楷體" w:hint="eastAsia"/>
          <w:snapToGrid/>
          <w:sz w:val="24"/>
          <w:szCs w:val="24"/>
        </w:rPr>
      </w:pPr>
      <w:r w:rsidRPr="002974F6">
        <w:rPr>
          <w:rFonts w:hAnsi="標楷體" w:hint="eastAsia"/>
          <w:snapToGrid/>
          <w:sz w:val="24"/>
          <w:szCs w:val="24"/>
        </w:rPr>
        <w:t>資料來源：工業局提供。</w:t>
      </w:r>
    </w:p>
    <w:p w:rsidR="007B71D9" w:rsidRPr="002974F6" w:rsidRDefault="007B71D9" w:rsidP="007B71D9">
      <w:pPr>
        <w:pStyle w:val="a7"/>
        <w:ind w:left="849" w:hanging="283"/>
        <w:rPr>
          <w:rFonts w:hAnsi="標楷體"/>
          <w:b/>
          <w:bCs/>
        </w:rPr>
      </w:pPr>
      <w:r w:rsidRPr="002974F6">
        <w:rPr>
          <w:rFonts w:hAnsi="標楷體"/>
          <w:b/>
          <w:bCs/>
        </w:rPr>
        <w:t>(二)</w:t>
      </w:r>
      <w:proofErr w:type="gramStart"/>
      <w:r w:rsidRPr="002974F6">
        <w:rPr>
          <w:rFonts w:hAnsi="標楷體"/>
          <w:b/>
          <w:bCs/>
        </w:rPr>
        <w:t>大林蒲遷村</w:t>
      </w:r>
      <w:proofErr w:type="gramEnd"/>
      <w:r w:rsidRPr="002974F6">
        <w:rPr>
          <w:rFonts w:hAnsi="標楷體"/>
          <w:b/>
          <w:bCs/>
        </w:rPr>
        <w:t>安置計畫</w:t>
      </w:r>
      <w:r w:rsidR="0009125C" w:rsidRPr="002974F6">
        <w:rPr>
          <w:rFonts w:hAnsi="標楷體" w:hint="eastAsia"/>
          <w:b/>
          <w:bCs/>
        </w:rPr>
        <w:t>尚未</w:t>
      </w:r>
      <w:r w:rsidRPr="002974F6">
        <w:rPr>
          <w:rFonts w:hAnsi="標楷體" w:hint="eastAsia"/>
          <w:b/>
          <w:bCs/>
        </w:rPr>
        <w:t>與大林蒲居民仍未取得共識，園區</w:t>
      </w:r>
      <w:r w:rsidR="0009125C" w:rsidRPr="002974F6">
        <w:rPr>
          <w:rFonts w:hAnsi="標楷體" w:hint="eastAsia"/>
          <w:b/>
          <w:bCs/>
        </w:rPr>
        <w:t>推動未如預期</w:t>
      </w:r>
    </w:p>
    <w:p w:rsidR="007B71D9" w:rsidRPr="002974F6" w:rsidRDefault="007B71D9" w:rsidP="007B71D9">
      <w:pPr>
        <w:pStyle w:val="22"/>
        <w:ind w:left="850" w:firstLine="566"/>
        <w:rPr>
          <w:rFonts w:hAnsi="標楷體"/>
        </w:rPr>
      </w:pPr>
      <w:proofErr w:type="gramStart"/>
      <w:r w:rsidRPr="002974F6">
        <w:rPr>
          <w:rFonts w:hAnsi="標楷體" w:hint="eastAsia"/>
        </w:rPr>
        <w:t>詢</w:t>
      </w:r>
      <w:proofErr w:type="gramEnd"/>
      <w:r w:rsidRPr="002974F6">
        <w:rPr>
          <w:rFonts w:hAnsi="標楷體" w:hint="eastAsia"/>
        </w:rPr>
        <w:t>據工業局資料，</w:t>
      </w:r>
      <w:r w:rsidRPr="002974F6">
        <w:rPr>
          <w:rFonts w:hAnsi="標楷體" w:hint="eastAsia"/>
          <w:bCs/>
          <w:szCs w:val="24"/>
        </w:rPr>
        <w:t>循環產業園區設置計畫</w:t>
      </w:r>
      <w:r w:rsidRPr="002974F6">
        <w:rPr>
          <w:rFonts w:hAnsi="標楷體" w:cs="Calibri" w:hint="eastAsia"/>
          <w:szCs w:val="24"/>
        </w:rPr>
        <w:t>原定自</w:t>
      </w:r>
      <w:r w:rsidRPr="002974F6">
        <w:rPr>
          <w:rFonts w:hAnsi="標楷體" w:cs="Calibri"/>
          <w:szCs w:val="24"/>
        </w:rPr>
        <w:t>110</w:t>
      </w:r>
      <w:r w:rsidRPr="002974F6">
        <w:rPr>
          <w:rFonts w:hAnsi="標楷體" w:cs="Calibri" w:hint="eastAsia"/>
          <w:szCs w:val="24"/>
        </w:rPr>
        <w:t>年起辦理大林蒲地區私有地取得作業，惟地方民眾及環保團體主張「先遷村、再開發」，要求須完成「遷村計畫書」再進行園區設置，經評估</w:t>
      </w:r>
      <w:proofErr w:type="gramStart"/>
      <w:r w:rsidRPr="002974F6">
        <w:rPr>
          <w:rFonts w:hAnsi="標楷體" w:cs="Calibri"/>
          <w:szCs w:val="24"/>
        </w:rPr>
        <w:t>111</w:t>
      </w:r>
      <w:proofErr w:type="gramEnd"/>
      <w:r w:rsidRPr="002974F6">
        <w:rPr>
          <w:rFonts w:hAnsi="標楷體" w:cs="Calibri" w:hint="eastAsia"/>
          <w:szCs w:val="24"/>
        </w:rPr>
        <w:t>年度無法完成園區申請設置與安置計畫用地取得及協議</w:t>
      </w:r>
      <w:proofErr w:type="gramStart"/>
      <w:r w:rsidRPr="002974F6">
        <w:rPr>
          <w:rFonts w:hAnsi="標楷體" w:cs="Calibri" w:hint="eastAsia"/>
          <w:szCs w:val="24"/>
        </w:rPr>
        <w:t>價購發價</w:t>
      </w:r>
      <w:proofErr w:type="gramEnd"/>
      <w:r w:rsidRPr="002974F6">
        <w:rPr>
          <w:rFonts w:hAnsi="標楷體" w:cs="Calibri" w:hint="eastAsia"/>
          <w:szCs w:val="24"/>
        </w:rPr>
        <w:t>作業。高雄市政府將持續召開說明會與居民溝通，達成共識後將提送「</w:t>
      </w:r>
      <w:proofErr w:type="gramStart"/>
      <w:r w:rsidRPr="002974F6">
        <w:rPr>
          <w:rFonts w:hAnsi="標楷體" w:cs="Calibri" w:hint="eastAsia"/>
          <w:szCs w:val="24"/>
        </w:rPr>
        <w:t>大林蒲遷村</w:t>
      </w:r>
      <w:proofErr w:type="gramEnd"/>
      <w:r w:rsidRPr="002974F6">
        <w:rPr>
          <w:rFonts w:hAnsi="標楷體" w:cs="Calibri" w:hint="eastAsia"/>
          <w:szCs w:val="24"/>
        </w:rPr>
        <w:t>安置計畫書」</w:t>
      </w:r>
      <w:r w:rsidRPr="002974F6">
        <w:rPr>
          <w:rFonts w:hAnsi="標楷體" w:hint="eastAsia"/>
        </w:rPr>
        <w:t>，</w:t>
      </w:r>
      <w:r w:rsidRPr="002974F6">
        <w:rPr>
          <w:rFonts w:hAnsi="標楷體" w:cs="Calibri" w:hint="eastAsia"/>
          <w:szCs w:val="24"/>
        </w:rPr>
        <w:t>工業局</w:t>
      </w:r>
      <w:r w:rsidR="0009125C" w:rsidRPr="002974F6">
        <w:rPr>
          <w:rFonts w:hAnsi="標楷體" w:cs="Calibri" w:hint="eastAsia"/>
          <w:szCs w:val="24"/>
        </w:rPr>
        <w:t>再</w:t>
      </w:r>
      <w:r w:rsidRPr="002974F6">
        <w:rPr>
          <w:rFonts w:hAnsi="標楷體" w:hint="eastAsia"/>
        </w:rPr>
        <w:t>據以</w:t>
      </w:r>
      <w:r w:rsidR="0009125C" w:rsidRPr="002974F6">
        <w:rPr>
          <w:rFonts w:hAnsi="標楷體" w:hint="eastAsia"/>
        </w:rPr>
        <w:t>檢討</w:t>
      </w:r>
      <w:r w:rsidRPr="002974F6">
        <w:rPr>
          <w:rFonts w:hAnsi="標楷體" w:hint="eastAsia"/>
        </w:rPr>
        <w:t>修正「全國循環專區試點暨新材料循環產業園區申請設置計畫」。</w:t>
      </w:r>
    </w:p>
    <w:p w:rsidR="007B71D9" w:rsidRPr="002974F6" w:rsidRDefault="007B71D9" w:rsidP="007B71D9">
      <w:pPr>
        <w:pStyle w:val="22"/>
        <w:ind w:left="850" w:firstLine="566"/>
        <w:rPr>
          <w:rFonts w:hAnsi="標楷體"/>
          <w:bCs/>
        </w:rPr>
      </w:pPr>
      <w:r w:rsidRPr="002974F6">
        <w:rPr>
          <w:rFonts w:hAnsi="標楷體" w:hint="eastAsia"/>
          <w:bCs/>
        </w:rPr>
        <w:t>綠色創新與循環經濟為國際趨勢，期減少廢棄物產生並提昇資源有效循環使用，以創造價值與降低環境衝擊，為國家永續發展及產業存續之關鍵因素；循環產業園區設置計畫係以循環經濟思維模式，推動能資源整合鏈結，促進產業多元永續利用，以求產業共生、資源共用、環境共享三贏局面，並協助在地產業升級轉型，建構循環經濟圈，允宜積極協調辦理，以早日促成我國能資源整合鏈結，建構循環經濟圈。</w:t>
      </w:r>
    </w:p>
    <w:p w:rsidR="006F1BD0" w:rsidRPr="002974F6" w:rsidRDefault="007B71D9" w:rsidP="0068598D">
      <w:pPr>
        <w:ind w:left="566" w:firstLine="566"/>
        <w:rPr>
          <w:rFonts w:hAnsi="標楷體" w:hint="eastAsia"/>
        </w:rPr>
      </w:pPr>
      <w:r w:rsidRPr="002974F6">
        <w:rPr>
          <w:rFonts w:hAnsi="標楷體" w:hint="eastAsia"/>
        </w:rPr>
        <w:t>綜上，為發展循環經濟，達成我國能資源整合鏈結，建構循環經濟圈之初衷，工業局</w:t>
      </w:r>
      <w:r w:rsidR="0009125C" w:rsidRPr="002974F6">
        <w:rPr>
          <w:rFonts w:hAnsi="標楷體" w:hint="eastAsia"/>
        </w:rPr>
        <w:t>自106年起推動</w:t>
      </w:r>
      <w:r w:rsidRPr="002974F6">
        <w:rPr>
          <w:rFonts w:hAnsi="標楷體" w:hint="eastAsia"/>
        </w:rPr>
        <w:t>循環產業園區設置計畫，</w:t>
      </w:r>
      <w:r w:rsidR="0009125C" w:rsidRPr="002974F6">
        <w:rPr>
          <w:rFonts w:hAnsi="標楷體" w:hint="eastAsia"/>
        </w:rPr>
        <w:t>惟因地方政府就</w:t>
      </w:r>
      <w:proofErr w:type="gramStart"/>
      <w:r w:rsidR="0009125C" w:rsidRPr="002974F6">
        <w:rPr>
          <w:rFonts w:hAnsi="標楷體"/>
        </w:rPr>
        <w:t>大林蒲遷村</w:t>
      </w:r>
      <w:proofErr w:type="gramEnd"/>
      <w:r w:rsidR="0009125C" w:rsidRPr="002974F6">
        <w:rPr>
          <w:rFonts w:hAnsi="標楷體"/>
        </w:rPr>
        <w:t>安置計畫</w:t>
      </w:r>
      <w:r w:rsidR="0009125C" w:rsidRPr="002974F6">
        <w:rPr>
          <w:rFonts w:hAnsi="標楷體" w:hint="eastAsia"/>
        </w:rPr>
        <w:t>尚未與大林蒲居民仍未取得共識，</w:t>
      </w:r>
      <w:r w:rsidRPr="002974F6">
        <w:rPr>
          <w:rFonts w:hAnsi="標楷體" w:hint="eastAsia"/>
        </w:rPr>
        <w:t>計畫執行未如預期，為增加產業用地供給，允宜積極協調辦理。</w:t>
      </w:r>
      <w:bookmarkStart w:id="3" w:name="_GoBack"/>
      <w:bookmarkEnd w:id="3"/>
    </w:p>
    <w:sectPr w:rsidR="006F1BD0" w:rsidRPr="002974F6" w:rsidSect="004D156B">
      <w:headerReference w:type="even" r:id="rId8"/>
      <w:headerReference w:type="default" r:id="rId9"/>
      <w:footerReference w:type="even" r:id="rId10"/>
      <w:footerReference w:type="default" r:id="rId11"/>
      <w:headerReference w:type="first" r:id="rId12"/>
      <w:footerReference w:type="first" r:id="rId13"/>
      <w:pgSz w:w="11906" w:h="16838" w:code="9"/>
      <w:pgMar w:top="1701" w:right="1983"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5D3C" w:rsidRDefault="00ED5D3C" w:rsidP="000A3894">
      <w:pPr>
        <w:spacing w:line="240" w:lineRule="auto"/>
        <w:ind w:left="560" w:firstLine="560"/>
      </w:pPr>
      <w:r>
        <w:continuationSeparator/>
      </w:r>
    </w:p>
  </w:endnote>
  <w:endnote w:type="continuationSeparator" w:id="0">
    <w:p w:rsidR="00ED5D3C" w:rsidRDefault="00ED5D3C" w:rsidP="000A3894">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2040503050203030202"/>
    <w:charset w:val="01"/>
    <w:family w:val="roman"/>
    <w:notTrueType/>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sөũ">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000247B" w:usb2="00000009" w:usb3="00000000" w:csb0="000001FF" w:csb1="00000000"/>
  </w:font>
  <w:font w:name="文新字海-粗楷">
    <w:altName w:val="細明體"/>
    <w:panose1 w:val="00000000000000000000"/>
    <w:charset w:val="88"/>
    <w:family w:val="modern"/>
    <w:notTrueType/>
    <w:pitch w:val="fixed"/>
    <w:sig w:usb0="00000001" w:usb1="08080000" w:usb2="00000010" w:usb3="00000000" w:csb0="00100000" w:csb1="00000000"/>
  </w:font>
  <w:font w:name="華康黑體">
    <w:altName w:val="Malgun Gothic Semilight"/>
    <w:panose1 w:val="00000000000000000000"/>
    <w:charset w:val="88"/>
    <w:family w:val="swiss"/>
    <w:notTrueType/>
    <w:pitch w:val="default"/>
    <w:sig w:usb0="00000001" w:usb1="08080000" w:usb2="00000010" w:usb3="00000000" w:csb0="00100000" w:csb1="00000000"/>
  </w:font>
  <w:font w:name="華康楷書體W5外字集">
    <w:panose1 w:val="02010609010101010101"/>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351" w:rsidRDefault="00461351" w:rsidP="000A3894">
    <w:pPr>
      <w:ind w:left="560" w:firstLine="560"/>
    </w:pPr>
    <w:r>
      <w:t>OR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351" w:rsidRDefault="00461351" w:rsidP="00863F63">
    <w:pPr>
      <w:pStyle w:val="af4"/>
      <w:ind w:leftChars="0" w:left="0" w:firstLineChars="0" w:firstLine="0"/>
      <w:jc w:val="center"/>
    </w:pPr>
    <w:r>
      <w:fldChar w:fldCharType="begin"/>
    </w:r>
    <w:r>
      <w:instrText>PAGE   \* MERGEFORMAT</w:instrText>
    </w:r>
    <w:r>
      <w:fldChar w:fldCharType="separate"/>
    </w:r>
    <w:r w:rsidR="0068598D" w:rsidRPr="0068598D">
      <w:rPr>
        <w:noProof/>
        <w:lang w:val="zh-TW"/>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351" w:rsidRDefault="00461351" w:rsidP="000A3894">
    <w:pPr>
      <w:ind w:left="560" w:firstLine="560"/>
    </w:pPr>
    <w:r>
      <w:t>ER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5D3C" w:rsidRDefault="00ED5D3C" w:rsidP="00E732C5">
      <w:pPr>
        <w:spacing w:line="240" w:lineRule="auto"/>
        <w:ind w:leftChars="215" w:left="602" w:firstLine="560"/>
      </w:pPr>
      <w:r>
        <w:separator/>
      </w:r>
    </w:p>
  </w:footnote>
  <w:footnote w:type="continuationSeparator" w:id="0">
    <w:p w:rsidR="00ED5D3C" w:rsidRDefault="00ED5D3C" w:rsidP="00D510CE">
      <w:pPr>
        <w:spacing w:line="240" w:lineRule="auto"/>
        <w:ind w:left="560"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351" w:rsidRDefault="00461351" w:rsidP="000A3894">
    <w:pPr>
      <w:ind w:left="560" w:firstLine="560"/>
    </w:pPr>
    <w:r>
      <w:t>RG</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351" w:rsidRPr="00510CCE" w:rsidRDefault="00461351" w:rsidP="00A8288B">
    <w:pPr>
      <w:pStyle w:val="af2"/>
      <w:ind w:left="560" w:firstLine="40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351" w:rsidRDefault="00461351" w:rsidP="000A3894">
    <w:pPr>
      <w:ind w:left="560" w:firstLine="560"/>
    </w:pPr>
    <w:r>
      <w:t xml:space="preserve"> 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DD4D60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nsid w:val="016A5C0B"/>
    <w:multiLevelType w:val="hybridMultilevel"/>
    <w:tmpl w:val="F9B09152"/>
    <w:lvl w:ilvl="0" w:tplc="FED6E5AA">
      <w:start w:val="1"/>
      <w:numFmt w:val="decimal"/>
      <w:lvlText w:val="%1."/>
      <w:lvlJc w:val="left"/>
      <w:pPr>
        <w:ind w:left="360" w:hanging="360"/>
      </w:pPr>
    </w:lvl>
    <w:lvl w:ilvl="1" w:tplc="A7062AF6">
      <w:start w:val="1"/>
      <w:numFmt w:val="decimal"/>
      <w:lvlText w:val="(%2)"/>
      <w:lvlJc w:val="left"/>
      <w:pPr>
        <w:ind w:left="1636" w:hanging="360"/>
      </w:pPr>
      <w:rPr>
        <w:rFonts w:hint="default"/>
      </w:rPr>
    </w:lvl>
    <w:lvl w:ilvl="2" w:tplc="5E624B50">
      <w:start w:val="1"/>
      <w:numFmt w:val="lowerRoman"/>
      <w:lvlText w:val="%3."/>
      <w:lvlJc w:val="right"/>
      <w:pPr>
        <w:ind w:left="1800" w:hanging="180"/>
      </w:pPr>
    </w:lvl>
    <w:lvl w:ilvl="3" w:tplc="B6E4B974">
      <w:start w:val="1"/>
      <w:numFmt w:val="decimal"/>
      <w:lvlText w:val="%4."/>
      <w:lvlJc w:val="left"/>
      <w:pPr>
        <w:ind w:left="2520" w:hanging="360"/>
      </w:pPr>
    </w:lvl>
    <w:lvl w:ilvl="4" w:tplc="20E68B06">
      <w:start w:val="1"/>
      <w:numFmt w:val="lowerLetter"/>
      <w:lvlText w:val="%5."/>
      <w:lvlJc w:val="left"/>
      <w:pPr>
        <w:ind w:left="3240" w:hanging="360"/>
      </w:pPr>
    </w:lvl>
    <w:lvl w:ilvl="5" w:tplc="06A43190">
      <w:start w:val="1"/>
      <w:numFmt w:val="lowerRoman"/>
      <w:lvlText w:val="%6."/>
      <w:lvlJc w:val="right"/>
      <w:pPr>
        <w:ind w:left="3960" w:hanging="180"/>
      </w:pPr>
    </w:lvl>
    <w:lvl w:ilvl="6" w:tplc="C2389ABC">
      <w:start w:val="1"/>
      <w:numFmt w:val="decimal"/>
      <w:lvlText w:val="%7."/>
      <w:lvlJc w:val="left"/>
      <w:pPr>
        <w:ind w:left="4680" w:hanging="360"/>
      </w:pPr>
    </w:lvl>
    <w:lvl w:ilvl="7" w:tplc="CD7C9ADE">
      <w:start w:val="1"/>
      <w:numFmt w:val="lowerLetter"/>
      <w:lvlText w:val="%8."/>
      <w:lvlJc w:val="left"/>
      <w:pPr>
        <w:ind w:left="5400" w:hanging="360"/>
      </w:pPr>
    </w:lvl>
    <w:lvl w:ilvl="8" w:tplc="B6709254">
      <w:start w:val="1"/>
      <w:numFmt w:val="lowerRoman"/>
      <w:lvlText w:val="%9."/>
      <w:lvlJc w:val="right"/>
      <w:pPr>
        <w:ind w:left="6120" w:hanging="180"/>
      </w:pPr>
    </w:lvl>
  </w:abstractNum>
  <w:abstractNum w:abstractNumId="2">
    <w:nsid w:val="04137213"/>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B507EE"/>
    <w:multiLevelType w:val="hybridMultilevel"/>
    <w:tmpl w:val="FDA67B12"/>
    <w:lvl w:ilvl="0" w:tplc="16EE0C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8D0572C"/>
    <w:multiLevelType w:val="hybridMultilevel"/>
    <w:tmpl w:val="D8364E96"/>
    <w:lvl w:ilvl="0" w:tplc="4A4A5C86">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nsid w:val="09A41C83"/>
    <w:multiLevelType w:val="multilevel"/>
    <w:tmpl w:val="0ABC1216"/>
    <w:lvl w:ilvl="0">
      <w:start w:val="1"/>
      <w:numFmt w:val="decimal"/>
      <w:lvlText w:val="%1."/>
      <w:lvlJc w:val="left"/>
      <w:pPr>
        <w:ind w:left="1585" w:hanging="450"/>
      </w:pPr>
      <w:rPr>
        <w:color w:val="000000"/>
        <w:sz w:val="28"/>
        <w:szCs w:val="28"/>
      </w:rPr>
    </w:lvl>
    <w:lvl w:ilvl="1">
      <w:start w:val="1"/>
      <w:numFmt w:val="decimal"/>
      <w:lvlText w:val="%2、"/>
      <w:lvlJc w:val="left"/>
      <w:pPr>
        <w:ind w:left="2095" w:hanging="480"/>
      </w:pPr>
    </w:lvl>
    <w:lvl w:ilvl="2">
      <w:start w:val="1"/>
      <w:numFmt w:val="lowerRoman"/>
      <w:lvlText w:val="%3."/>
      <w:lvlJc w:val="right"/>
      <w:pPr>
        <w:ind w:left="2575" w:hanging="480"/>
      </w:pPr>
    </w:lvl>
    <w:lvl w:ilvl="3">
      <w:start w:val="1"/>
      <w:numFmt w:val="decimal"/>
      <w:lvlText w:val="%4."/>
      <w:lvlJc w:val="left"/>
      <w:pPr>
        <w:ind w:left="3055" w:hanging="480"/>
      </w:pPr>
    </w:lvl>
    <w:lvl w:ilvl="4">
      <w:start w:val="1"/>
      <w:numFmt w:val="decimal"/>
      <w:lvlText w:val="%5、"/>
      <w:lvlJc w:val="left"/>
      <w:pPr>
        <w:ind w:left="3535" w:hanging="480"/>
      </w:pPr>
    </w:lvl>
    <w:lvl w:ilvl="5">
      <w:start w:val="1"/>
      <w:numFmt w:val="lowerRoman"/>
      <w:lvlText w:val="%6."/>
      <w:lvlJc w:val="right"/>
      <w:pPr>
        <w:ind w:left="4015" w:hanging="480"/>
      </w:pPr>
    </w:lvl>
    <w:lvl w:ilvl="6">
      <w:start w:val="1"/>
      <w:numFmt w:val="decimal"/>
      <w:lvlText w:val="%7."/>
      <w:lvlJc w:val="left"/>
      <w:pPr>
        <w:ind w:left="4495" w:hanging="480"/>
      </w:pPr>
    </w:lvl>
    <w:lvl w:ilvl="7">
      <w:start w:val="1"/>
      <w:numFmt w:val="decimal"/>
      <w:lvlText w:val="%8、"/>
      <w:lvlJc w:val="left"/>
      <w:pPr>
        <w:ind w:left="4975" w:hanging="480"/>
      </w:pPr>
    </w:lvl>
    <w:lvl w:ilvl="8">
      <w:start w:val="1"/>
      <w:numFmt w:val="lowerRoman"/>
      <w:lvlText w:val="%9."/>
      <w:lvlJc w:val="right"/>
      <w:pPr>
        <w:ind w:left="5455" w:hanging="480"/>
      </w:pPr>
    </w:lvl>
  </w:abstractNum>
  <w:abstractNum w:abstractNumId="6">
    <w:nsid w:val="0D052707"/>
    <w:multiLevelType w:val="hybridMultilevel"/>
    <w:tmpl w:val="D68AEE9A"/>
    <w:lvl w:ilvl="0" w:tplc="A7062AF6">
      <w:start w:val="1"/>
      <w:numFmt w:val="decimal"/>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nsid w:val="0E4356B2"/>
    <w:multiLevelType w:val="multilevel"/>
    <w:tmpl w:val="6B066528"/>
    <w:lvl w:ilvl="0">
      <w:start w:val="1"/>
      <w:numFmt w:val="decimal"/>
      <w:lvlText w:val="%1."/>
      <w:lvlJc w:val="left"/>
      <w:pPr>
        <w:ind w:left="480" w:hanging="480"/>
      </w:pPr>
      <w:rPr>
        <w:rFonts w:ascii="Times New Roman" w:eastAsia="Times New Roman" w:hAnsi="Times New Roman" w:cs="Times New Roman"/>
        <w:b w:val="0"/>
        <w:i w:val="0"/>
        <w:color w:val="000000"/>
        <w:sz w:val="24"/>
        <w:szCs w:val="24"/>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8">
    <w:nsid w:val="193A03CA"/>
    <w:multiLevelType w:val="hybridMultilevel"/>
    <w:tmpl w:val="90C2F22A"/>
    <w:lvl w:ilvl="0" w:tplc="FC68C412">
      <w:start w:val="1"/>
      <w:numFmt w:val="decimal"/>
      <w:pStyle w:val="5"/>
      <w:lvlText w:val="(%1)"/>
      <w:lvlJc w:val="left"/>
      <w:pPr>
        <w:ind w:left="1920" w:hanging="480"/>
      </w:pPr>
      <w:rPr>
        <w:rFonts w:hint="default"/>
        <w:sz w:val="24"/>
        <w:szCs w:val="24"/>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
    <w:nsid w:val="195A405E"/>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A86F9D"/>
    <w:multiLevelType w:val="hybridMultilevel"/>
    <w:tmpl w:val="5A70F13A"/>
    <w:lvl w:ilvl="0" w:tplc="BC66495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nsid w:val="1CA6344C"/>
    <w:multiLevelType w:val="hybridMultilevel"/>
    <w:tmpl w:val="4274C7F4"/>
    <w:lvl w:ilvl="0" w:tplc="5D7CB1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nsid w:val="242E244C"/>
    <w:multiLevelType w:val="hybridMultilevel"/>
    <w:tmpl w:val="F72030AA"/>
    <w:lvl w:ilvl="0" w:tplc="A858DA08">
      <w:start w:val="1"/>
      <w:numFmt w:val="upperLetter"/>
      <w:suff w:val="space"/>
      <w:lvlText w:val="(%1)"/>
      <w:lvlJc w:val="left"/>
      <w:pPr>
        <w:ind w:left="1615" w:hanging="480"/>
      </w:pPr>
      <w:rPr>
        <w:rFonts w:hint="eastAsia"/>
      </w:rPr>
    </w:lvl>
    <w:lvl w:ilvl="1" w:tplc="04090019" w:tentative="1">
      <w:start w:val="1"/>
      <w:numFmt w:val="ideographTraditional"/>
      <w:lvlText w:val="%2、"/>
      <w:lvlJc w:val="left"/>
      <w:pPr>
        <w:ind w:left="5352" w:hanging="480"/>
      </w:pPr>
    </w:lvl>
    <w:lvl w:ilvl="2" w:tplc="0409001B" w:tentative="1">
      <w:start w:val="1"/>
      <w:numFmt w:val="lowerRoman"/>
      <w:lvlText w:val="%3."/>
      <w:lvlJc w:val="right"/>
      <w:pPr>
        <w:ind w:left="5832" w:hanging="480"/>
      </w:pPr>
    </w:lvl>
    <w:lvl w:ilvl="3" w:tplc="0409000F" w:tentative="1">
      <w:start w:val="1"/>
      <w:numFmt w:val="decimal"/>
      <w:lvlText w:val="%4."/>
      <w:lvlJc w:val="left"/>
      <w:pPr>
        <w:ind w:left="6312" w:hanging="480"/>
      </w:pPr>
    </w:lvl>
    <w:lvl w:ilvl="4" w:tplc="04090019" w:tentative="1">
      <w:start w:val="1"/>
      <w:numFmt w:val="ideographTraditional"/>
      <w:lvlText w:val="%5、"/>
      <w:lvlJc w:val="left"/>
      <w:pPr>
        <w:ind w:left="6792" w:hanging="480"/>
      </w:pPr>
    </w:lvl>
    <w:lvl w:ilvl="5" w:tplc="0409001B" w:tentative="1">
      <w:start w:val="1"/>
      <w:numFmt w:val="lowerRoman"/>
      <w:lvlText w:val="%6."/>
      <w:lvlJc w:val="right"/>
      <w:pPr>
        <w:ind w:left="7272" w:hanging="480"/>
      </w:pPr>
    </w:lvl>
    <w:lvl w:ilvl="6" w:tplc="0409000F" w:tentative="1">
      <w:start w:val="1"/>
      <w:numFmt w:val="decimal"/>
      <w:lvlText w:val="%7."/>
      <w:lvlJc w:val="left"/>
      <w:pPr>
        <w:ind w:left="7752" w:hanging="480"/>
      </w:pPr>
    </w:lvl>
    <w:lvl w:ilvl="7" w:tplc="04090019" w:tentative="1">
      <w:start w:val="1"/>
      <w:numFmt w:val="ideographTraditional"/>
      <w:lvlText w:val="%8、"/>
      <w:lvlJc w:val="left"/>
      <w:pPr>
        <w:ind w:left="8232" w:hanging="480"/>
      </w:pPr>
    </w:lvl>
    <w:lvl w:ilvl="8" w:tplc="0409001B" w:tentative="1">
      <w:start w:val="1"/>
      <w:numFmt w:val="lowerRoman"/>
      <w:lvlText w:val="%9."/>
      <w:lvlJc w:val="right"/>
      <w:pPr>
        <w:ind w:left="8712" w:hanging="480"/>
      </w:pPr>
    </w:lvl>
  </w:abstractNum>
  <w:abstractNum w:abstractNumId="13">
    <w:nsid w:val="267165B8"/>
    <w:multiLevelType w:val="hybridMultilevel"/>
    <w:tmpl w:val="92543622"/>
    <w:lvl w:ilvl="0" w:tplc="F244CED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nsid w:val="283943A1"/>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E6639AD"/>
    <w:multiLevelType w:val="multilevel"/>
    <w:tmpl w:val="C38C8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C391DA5"/>
    <w:multiLevelType w:val="hybridMultilevel"/>
    <w:tmpl w:val="5DE491BA"/>
    <w:lvl w:ilvl="0" w:tplc="04090011">
      <w:start w:val="1"/>
      <w:numFmt w:val="upperLetter"/>
      <w:lvlText w:val="%1."/>
      <w:lvlJc w:val="left"/>
      <w:pPr>
        <w:ind w:left="1855" w:hanging="720"/>
      </w:pPr>
      <w:rPr>
        <w:rFonts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17">
    <w:nsid w:val="3E0F0342"/>
    <w:multiLevelType w:val="hybridMultilevel"/>
    <w:tmpl w:val="70EA1D0C"/>
    <w:lvl w:ilvl="0" w:tplc="8702F6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1493E05"/>
    <w:multiLevelType w:val="hybridMultilevel"/>
    <w:tmpl w:val="D8364E96"/>
    <w:lvl w:ilvl="0" w:tplc="4A4A5C86">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
    <w:nsid w:val="44332412"/>
    <w:multiLevelType w:val="hybridMultilevel"/>
    <w:tmpl w:val="AE44DAD8"/>
    <w:lvl w:ilvl="0" w:tplc="44E0CD2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nsid w:val="44610457"/>
    <w:multiLevelType w:val="hybridMultilevel"/>
    <w:tmpl w:val="D8364E96"/>
    <w:lvl w:ilvl="0" w:tplc="4A4A5C86">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1">
    <w:nsid w:val="480F1E27"/>
    <w:multiLevelType w:val="hybridMultilevel"/>
    <w:tmpl w:val="78D2812E"/>
    <w:lvl w:ilvl="0" w:tplc="D3D66FC0">
      <w:start w:val="1"/>
      <w:numFmt w:val="bullet"/>
      <w:lvlText w:val="•"/>
      <w:lvlJc w:val="left"/>
      <w:pPr>
        <w:tabs>
          <w:tab w:val="num" w:pos="360"/>
        </w:tabs>
        <w:ind w:left="360" w:hanging="360"/>
      </w:pPr>
      <w:rPr>
        <w:rFonts w:ascii="Arial" w:hAnsi="Arial" w:hint="default"/>
      </w:rPr>
    </w:lvl>
    <w:lvl w:ilvl="1" w:tplc="B0C63770" w:tentative="1">
      <w:start w:val="1"/>
      <w:numFmt w:val="decimal"/>
      <w:lvlText w:val="%2."/>
      <w:lvlJc w:val="left"/>
      <w:pPr>
        <w:tabs>
          <w:tab w:val="num" w:pos="1080"/>
        </w:tabs>
        <w:ind w:left="1080" w:hanging="360"/>
      </w:pPr>
    </w:lvl>
    <w:lvl w:ilvl="2" w:tplc="461E6454" w:tentative="1">
      <w:start w:val="1"/>
      <w:numFmt w:val="decimal"/>
      <w:lvlText w:val="%3."/>
      <w:lvlJc w:val="left"/>
      <w:pPr>
        <w:tabs>
          <w:tab w:val="num" w:pos="1800"/>
        </w:tabs>
        <w:ind w:left="1800" w:hanging="360"/>
      </w:pPr>
    </w:lvl>
    <w:lvl w:ilvl="3" w:tplc="53F09276" w:tentative="1">
      <w:start w:val="1"/>
      <w:numFmt w:val="decimal"/>
      <w:lvlText w:val="%4."/>
      <w:lvlJc w:val="left"/>
      <w:pPr>
        <w:tabs>
          <w:tab w:val="num" w:pos="2520"/>
        </w:tabs>
        <w:ind w:left="2520" w:hanging="360"/>
      </w:pPr>
    </w:lvl>
    <w:lvl w:ilvl="4" w:tplc="5A722B7E" w:tentative="1">
      <w:start w:val="1"/>
      <w:numFmt w:val="decimal"/>
      <w:lvlText w:val="%5."/>
      <w:lvlJc w:val="left"/>
      <w:pPr>
        <w:tabs>
          <w:tab w:val="num" w:pos="3240"/>
        </w:tabs>
        <w:ind w:left="3240" w:hanging="360"/>
      </w:pPr>
    </w:lvl>
    <w:lvl w:ilvl="5" w:tplc="084495B8" w:tentative="1">
      <w:start w:val="1"/>
      <w:numFmt w:val="decimal"/>
      <w:lvlText w:val="%6."/>
      <w:lvlJc w:val="left"/>
      <w:pPr>
        <w:tabs>
          <w:tab w:val="num" w:pos="3960"/>
        </w:tabs>
        <w:ind w:left="3960" w:hanging="360"/>
      </w:pPr>
    </w:lvl>
    <w:lvl w:ilvl="6" w:tplc="5162902E" w:tentative="1">
      <w:start w:val="1"/>
      <w:numFmt w:val="decimal"/>
      <w:lvlText w:val="%7."/>
      <w:lvlJc w:val="left"/>
      <w:pPr>
        <w:tabs>
          <w:tab w:val="num" w:pos="4680"/>
        </w:tabs>
        <w:ind w:left="4680" w:hanging="360"/>
      </w:pPr>
    </w:lvl>
    <w:lvl w:ilvl="7" w:tplc="E1DC4748" w:tentative="1">
      <w:start w:val="1"/>
      <w:numFmt w:val="decimal"/>
      <w:lvlText w:val="%8."/>
      <w:lvlJc w:val="left"/>
      <w:pPr>
        <w:tabs>
          <w:tab w:val="num" w:pos="5400"/>
        </w:tabs>
        <w:ind w:left="5400" w:hanging="360"/>
      </w:pPr>
    </w:lvl>
    <w:lvl w:ilvl="8" w:tplc="1D687096" w:tentative="1">
      <w:start w:val="1"/>
      <w:numFmt w:val="decimal"/>
      <w:lvlText w:val="%9."/>
      <w:lvlJc w:val="left"/>
      <w:pPr>
        <w:tabs>
          <w:tab w:val="num" w:pos="6120"/>
        </w:tabs>
        <w:ind w:left="6120" w:hanging="360"/>
      </w:pPr>
    </w:lvl>
  </w:abstractNum>
  <w:abstractNum w:abstractNumId="22">
    <w:nsid w:val="4F413C22"/>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3912A5A"/>
    <w:multiLevelType w:val="multilevel"/>
    <w:tmpl w:val="D750C594"/>
    <w:lvl w:ilvl="0">
      <w:start w:val="1"/>
      <w:numFmt w:val="decimal"/>
      <w:lvlText w:val="(%1)"/>
      <w:lvlJc w:val="left"/>
      <w:pPr>
        <w:ind w:left="2149" w:hanging="450"/>
      </w:pPr>
      <w:rPr>
        <w:color w:val="000000"/>
        <w:sz w:val="28"/>
        <w:szCs w:val="28"/>
      </w:rPr>
    </w:lvl>
    <w:lvl w:ilvl="1">
      <w:start w:val="1"/>
      <w:numFmt w:val="decimal"/>
      <w:lvlText w:val="%2、"/>
      <w:lvlJc w:val="left"/>
      <w:pPr>
        <w:ind w:left="2659" w:hanging="480"/>
      </w:pPr>
    </w:lvl>
    <w:lvl w:ilvl="2">
      <w:start w:val="1"/>
      <w:numFmt w:val="lowerRoman"/>
      <w:lvlText w:val="%3."/>
      <w:lvlJc w:val="right"/>
      <w:pPr>
        <w:ind w:left="3139" w:hanging="480"/>
      </w:pPr>
    </w:lvl>
    <w:lvl w:ilvl="3">
      <w:start w:val="1"/>
      <w:numFmt w:val="decimal"/>
      <w:lvlText w:val="%4."/>
      <w:lvlJc w:val="left"/>
      <w:pPr>
        <w:ind w:left="3619" w:hanging="480"/>
      </w:pPr>
    </w:lvl>
    <w:lvl w:ilvl="4">
      <w:start w:val="1"/>
      <w:numFmt w:val="decimal"/>
      <w:lvlText w:val="%5、"/>
      <w:lvlJc w:val="left"/>
      <w:pPr>
        <w:ind w:left="4099" w:hanging="480"/>
      </w:pPr>
    </w:lvl>
    <w:lvl w:ilvl="5">
      <w:start w:val="1"/>
      <w:numFmt w:val="lowerRoman"/>
      <w:lvlText w:val="%6."/>
      <w:lvlJc w:val="right"/>
      <w:pPr>
        <w:ind w:left="4579" w:hanging="480"/>
      </w:pPr>
    </w:lvl>
    <w:lvl w:ilvl="6">
      <w:start w:val="1"/>
      <w:numFmt w:val="decimal"/>
      <w:lvlText w:val="%7."/>
      <w:lvlJc w:val="left"/>
      <w:pPr>
        <w:ind w:left="5059" w:hanging="480"/>
      </w:pPr>
    </w:lvl>
    <w:lvl w:ilvl="7">
      <w:start w:val="1"/>
      <w:numFmt w:val="decimal"/>
      <w:lvlText w:val="%8、"/>
      <w:lvlJc w:val="left"/>
      <w:pPr>
        <w:ind w:left="5539" w:hanging="480"/>
      </w:pPr>
    </w:lvl>
    <w:lvl w:ilvl="8">
      <w:start w:val="1"/>
      <w:numFmt w:val="lowerRoman"/>
      <w:lvlText w:val="%9."/>
      <w:lvlJc w:val="right"/>
      <w:pPr>
        <w:ind w:left="6019" w:hanging="480"/>
      </w:pPr>
    </w:lvl>
  </w:abstractNum>
  <w:abstractNum w:abstractNumId="24">
    <w:nsid w:val="558878E7"/>
    <w:multiLevelType w:val="hybridMultilevel"/>
    <w:tmpl w:val="56686164"/>
    <w:lvl w:ilvl="0" w:tplc="A0846F80">
      <w:start w:val="1"/>
      <w:numFmt w:val="decimal"/>
      <w:lvlText w:val="(%1)"/>
      <w:lvlJc w:val="left"/>
      <w:pPr>
        <w:ind w:left="1200" w:hanging="360"/>
      </w:pPr>
      <w:rPr>
        <w:rFonts w:hint="default"/>
      </w:rPr>
    </w:lvl>
    <w:lvl w:ilvl="1" w:tplc="8D404524">
      <w:start w:val="1"/>
      <w:numFmt w:val="decimal"/>
      <w:lvlText w:val="%2."/>
      <w:lvlJc w:val="left"/>
      <w:rPr>
        <w:rFonts w:hint="default"/>
        <w:color w:val="0000FF"/>
      </w:r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5">
    <w:nsid w:val="57662F2E"/>
    <w:multiLevelType w:val="hybridMultilevel"/>
    <w:tmpl w:val="885CA4EA"/>
    <w:lvl w:ilvl="0" w:tplc="D7DC9C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8433E33"/>
    <w:multiLevelType w:val="hybridMultilevel"/>
    <w:tmpl w:val="001815F8"/>
    <w:lvl w:ilvl="0" w:tplc="303A87A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nsid w:val="5BE404EA"/>
    <w:multiLevelType w:val="hybridMultilevel"/>
    <w:tmpl w:val="262A8C0E"/>
    <w:lvl w:ilvl="0" w:tplc="0DCCAF3C">
      <w:start w:val="1"/>
      <w:numFmt w:val="decimal"/>
      <w:lvlText w:val="%1."/>
      <w:lvlJc w:val="left"/>
      <w:pPr>
        <w:ind w:left="1080" w:hanging="360"/>
      </w:pPr>
      <w:rPr>
        <w:rFonts w:hint="default"/>
        <w:b w:val="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8">
    <w:nsid w:val="64223C43"/>
    <w:multiLevelType w:val="hybridMultilevel"/>
    <w:tmpl w:val="8A7EAB9A"/>
    <w:lvl w:ilvl="0" w:tplc="B62AFA96">
      <w:start w:val="1"/>
      <w:numFmt w:val="decimal"/>
      <w:lvlText w:val="%1."/>
      <w:lvlJc w:val="left"/>
      <w:pPr>
        <w:ind w:left="2040" w:hanging="360"/>
      </w:pPr>
      <w:rPr>
        <w:color w:val="0000FF"/>
      </w:rPr>
    </w:lvl>
    <w:lvl w:ilvl="1" w:tplc="04090019">
      <w:start w:val="1"/>
      <w:numFmt w:val="ideographTraditional"/>
      <w:lvlText w:val="%2、"/>
      <w:lvlJc w:val="left"/>
      <w:pPr>
        <w:ind w:left="2640" w:hanging="480"/>
      </w:pPr>
    </w:lvl>
    <w:lvl w:ilvl="2" w:tplc="0409001B">
      <w:start w:val="1"/>
      <w:numFmt w:val="lowerRoman"/>
      <w:lvlText w:val="%3."/>
      <w:lvlJc w:val="right"/>
      <w:pPr>
        <w:ind w:left="3120" w:hanging="480"/>
      </w:pPr>
    </w:lvl>
    <w:lvl w:ilvl="3" w:tplc="0409000F">
      <w:start w:val="1"/>
      <w:numFmt w:val="decimal"/>
      <w:lvlText w:val="%4."/>
      <w:lvlJc w:val="left"/>
      <w:pPr>
        <w:ind w:left="3600" w:hanging="480"/>
      </w:pPr>
    </w:lvl>
    <w:lvl w:ilvl="4" w:tplc="04090019">
      <w:start w:val="1"/>
      <w:numFmt w:val="ideographTraditional"/>
      <w:lvlText w:val="%5、"/>
      <w:lvlJc w:val="left"/>
      <w:pPr>
        <w:ind w:left="4080" w:hanging="480"/>
      </w:pPr>
    </w:lvl>
    <w:lvl w:ilvl="5" w:tplc="0409001B">
      <w:start w:val="1"/>
      <w:numFmt w:val="lowerRoman"/>
      <w:lvlText w:val="%6."/>
      <w:lvlJc w:val="right"/>
      <w:pPr>
        <w:ind w:left="4560" w:hanging="480"/>
      </w:pPr>
    </w:lvl>
    <w:lvl w:ilvl="6" w:tplc="0409000F">
      <w:start w:val="1"/>
      <w:numFmt w:val="decimal"/>
      <w:lvlText w:val="%7."/>
      <w:lvlJc w:val="left"/>
      <w:pPr>
        <w:ind w:left="5040" w:hanging="480"/>
      </w:pPr>
    </w:lvl>
    <w:lvl w:ilvl="7" w:tplc="04090019">
      <w:start w:val="1"/>
      <w:numFmt w:val="ideographTraditional"/>
      <w:lvlText w:val="%8、"/>
      <w:lvlJc w:val="left"/>
      <w:pPr>
        <w:ind w:left="5520" w:hanging="480"/>
      </w:pPr>
    </w:lvl>
    <w:lvl w:ilvl="8" w:tplc="0409001B">
      <w:start w:val="1"/>
      <w:numFmt w:val="lowerRoman"/>
      <w:lvlText w:val="%9."/>
      <w:lvlJc w:val="right"/>
      <w:pPr>
        <w:ind w:left="6000" w:hanging="480"/>
      </w:pPr>
    </w:lvl>
  </w:abstractNum>
  <w:abstractNum w:abstractNumId="29">
    <w:nsid w:val="68F41AD1"/>
    <w:multiLevelType w:val="hybridMultilevel"/>
    <w:tmpl w:val="D8364E96"/>
    <w:lvl w:ilvl="0" w:tplc="4A4A5C86">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0">
    <w:nsid w:val="72E9295E"/>
    <w:multiLevelType w:val="hybridMultilevel"/>
    <w:tmpl w:val="3BF6A096"/>
    <w:lvl w:ilvl="0" w:tplc="94DA06D6">
      <w:start w:val="1"/>
      <w:numFmt w:val="bullet"/>
      <w:lvlText w:val="•"/>
      <w:lvlJc w:val="left"/>
      <w:rPr>
        <w:rFonts w:ascii="Arial" w:hAnsi="Arial" w:hint="default"/>
        <w:color w:val="0000FF"/>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73497E0B"/>
    <w:multiLevelType w:val="hybridMultilevel"/>
    <w:tmpl w:val="EA044192"/>
    <w:lvl w:ilvl="0" w:tplc="C706E08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nsid w:val="73D510B8"/>
    <w:multiLevelType w:val="hybridMultilevel"/>
    <w:tmpl w:val="AB4E3CC4"/>
    <w:lvl w:ilvl="0" w:tplc="6FB00AE0">
      <w:start w:val="1"/>
      <w:numFmt w:val="decimal"/>
      <w:lvlText w:val="%1."/>
      <w:lvlJc w:val="left"/>
      <w:pPr>
        <w:ind w:left="428" w:hanging="360"/>
      </w:pPr>
      <w:rPr>
        <w:rFonts w:hint="default"/>
      </w:rPr>
    </w:lvl>
    <w:lvl w:ilvl="1" w:tplc="04090019" w:tentative="1">
      <w:start w:val="1"/>
      <w:numFmt w:val="ideographTraditional"/>
      <w:lvlText w:val="%2、"/>
      <w:lvlJc w:val="left"/>
      <w:pPr>
        <w:ind w:left="1028" w:hanging="480"/>
      </w:pPr>
    </w:lvl>
    <w:lvl w:ilvl="2" w:tplc="0409001B" w:tentative="1">
      <w:start w:val="1"/>
      <w:numFmt w:val="lowerRoman"/>
      <w:lvlText w:val="%3."/>
      <w:lvlJc w:val="right"/>
      <w:pPr>
        <w:ind w:left="1508" w:hanging="480"/>
      </w:pPr>
    </w:lvl>
    <w:lvl w:ilvl="3" w:tplc="0409000F" w:tentative="1">
      <w:start w:val="1"/>
      <w:numFmt w:val="decimal"/>
      <w:lvlText w:val="%4."/>
      <w:lvlJc w:val="left"/>
      <w:pPr>
        <w:ind w:left="1988" w:hanging="480"/>
      </w:pPr>
    </w:lvl>
    <w:lvl w:ilvl="4" w:tplc="04090019" w:tentative="1">
      <w:start w:val="1"/>
      <w:numFmt w:val="ideographTraditional"/>
      <w:lvlText w:val="%5、"/>
      <w:lvlJc w:val="left"/>
      <w:pPr>
        <w:ind w:left="2468" w:hanging="480"/>
      </w:pPr>
    </w:lvl>
    <w:lvl w:ilvl="5" w:tplc="0409001B" w:tentative="1">
      <w:start w:val="1"/>
      <w:numFmt w:val="lowerRoman"/>
      <w:lvlText w:val="%6."/>
      <w:lvlJc w:val="right"/>
      <w:pPr>
        <w:ind w:left="2948" w:hanging="480"/>
      </w:pPr>
    </w:lvl>
    <w:lvl w:ilvl="6" w:tplc="0409000F" w:tentative="1">
      <w:start w:val="1"/>
      <w:numFmt w:val="decimal"/>
      <w:lvlText w:val="%7."/>
      <w:lvlJc w:val="left"/>
      <w:pPr>
        <w:ind w:left="3428" w:hanging="480"/>
      </w:pPr>
    </w:lvl>
    <w:lvl w:ilvl="7" w:tplc="04090019" w:tentative="1">
      <w:start w:val="1"/>
      <w:numFmt w:val="ideographTraditional"/>
      <w:lvlText w:val="%8、"/>
      <w:lvlJc w:val="left"/>
      <w:pPr>
        <w:ind w:left="3908" w:hanging="480"/>
      </w:pPr>
    </w:lvl>
    <w:lvl w:ilvl="8" w:tplc="0409001B" w:tentative="1">
      <w:start w:val="1"/>
      <w:numFmt w:val="lowerRoman"/>
      <w:lvlText w:val="%9."/>
      <w:lvlJc w:val="right"/>
      <w:pPr>
        <w:ind w:left="4388" w:hanging="480"/>
      </w:pPr>
    </w:lvl>
  </w:abstractNum>
  <w:abstractNum w:abstractNumId="33">
    <w:nsid w:val="788E2AF1"/>
    <w:multiLevelType w:val="hybridMultilevel"/>
    <w:tmpl w:val="5FFA8A7A"/>
    <w:lvl w:ilvl="0" w:tplc="929A9CE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3"/>
  </w:num>
  <w:num w:numId="2">
    <w:abstractNumId w:val="0"/>
  </w:num>
  <w:num w:numId="3">
    <w:abstractNumId w:val="21"/>
  </w:num>
  <w:num w:numId="4">
    <w:abstractNumId w:val="8"/>
  </w:num>
  <w:num w:numId="5">
    <w:abstractNumId w:val="28"/>
  </w:num>
  <w:num w:numId="6">
    <w:abstractNumId w:val="7"/>
  </w:num>
  <w:num w:numId="7">
    <w:abstractNumId w:val="15"/>
  </w:num>
  <w:num w:numId="8">
    <w:abstractNumId w:val="6"/>
  </w:num>
  <w:num w:numId="9">
    <w:abstractNumId w:val="1"/>
  </w:num>
  <w:num w:numId="10">
    <w:abstractNumId w:val="5"/>
  </w:num>
  <w:num w:numId="11">
    <w:abstractNumId w:val="23"/>
  </w:num>
  <w:num w:numId="12">
    <w:abstractNumId w:val="27"/>
  </w:num>
  <w:num w:numId="13">
    <w:abstractNumId w:val="20"/>
  </w:num>
  <w:num w:numId="14">
    <w:abstractNumId w:val="18"/>
  </w:num>
  <w:num w:numId="15">
    <w:abstractNumId w:val="29"/>
  </w:num>
  <w:num w:numId="16">
    <w:abstractNumId w:val="30"/>
  </w:num>
  <w:num w:numId="17">
    <w:abstractNumId w:val="4"/>
  </w:num>
  <w:num w:numId="18">
    <w:abstractNumId w:val="16"/>
  </w:num>
  <w:num w:numId="19">
    <w:abstractNumId w:val="12"/>
  </w:num>
  <w:num w:numId="20">
    <w:abstractNumId w:val="24"/>
  </w:num>
  <w:num w:numId="21">
    <w:abstractNumId w:val="31"/>
  </w:num>
  <w:num w:numId="22">
    <w:abstractNumId w:val="26"/>
  </w:num>
  <w:num w:numId="23">
    <w:abstractNumId w:val="32"/>
  </w:num>
  <w:num w:numId="24">
    <w:abstractNumId w:val="10"/>
  </w:num>
  <w:num w:numId="25">
    <w:abstractNumId w:val="19"/>
  </w:num>
  <w:num w:numId="26">
    <w:abstractNumId w:val="11"/>
  </w:num>
  <w:num w:numId="27">
    <w:abstractNumId w:val="33"/>
  </w:num>
  <w:num w:numId="28">
    <w:abstractNumId w:val="14"/>
  </w:num>
  <w:num w:numId="29">
    <w:abstractNumId w:val="22"/>
  </w:num>
  <w:num w:numId="30">
    <w:abstractNumId w:val="2"/>
  </w:num>
  <w:num w:numId="31">
    <w:abstractNumId w:val="9"/>
  </w:num>
  <w:num w:numId="32">
    <w:abstractNumId w:val="25"/>
  </w:num>
  <w:num w:numId="33">
    <w:abstractNumId w:val="13"/>
  </w:num>
  <w:num w:numId="34">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embedSystemFonts/>
  <w:bordersDoNotSurroundHeader/>
  <w:bordersDoNotSurroundFooter/>
  <w:hideSpelling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06647"/>
    <w:rsid w:val="0000099F"/>
    <w:rsid w:val="00001532"/>
    <w:rsid w:val="000025AB"/>
    <w:rsid w:val="00002896"/>
    <w:rsid w:val="00003D68"/>
    <w:rsid w:val="00003EB4"/>
    <w:rsid w:val="000042F8"/>
    <w:rsid w:val="00005CD6"/>
    <w:rsid w:val="00006045"/>
    <w:rsid w:val="00006048"/>
    <w:rsid w:val="000067CF"/>
    <w:rsid w:val="00006C73"/>
    <w:rsid w:val="00006CFC"/>
    <w:rsid w:val="00006FA3"/>
    <w:rsid w:val="0000719A"/>
    <w:rsid w:val="0000789A"/>
    <w:rsid w:val="00007CDA"/>
    <w:rsid w:val="0001013F"/>
    <w:rsid w:val="0001055E"/>
    <w:rsid w:val="000112A6"/>
    <w:rsid w:val="0001141D"/>
    <w:rsid w:val="0001158B"/>
    <w:rsid w:val="000119BD"/>
    <w:rsid w:val="00012099"/>
    <w:rsid w:val="00012224"/>
    <w:rsid w:val="0001264A"/>
    <w:rsid w:val="00013387"/>
    <w:rsid w:val="000136BC"/>
    <w:rsid w:val="000138CB"/>
    <w:rsid w:val="000143B0"/>
    <w:rsid w:val="000155B2"/>
    <w:rsid w:val="00015C11"/>
    <w:rsid w:val="000167DE"/>
    <w:rsid w:val="00017719"/>
    <w:rsid w:val="0002042E"/>
    <w:rsid w:val="00020A15"/>
    <w:rsid w:val="00021511"/>
    <w:rsid w:val="000226F6"/>
    <w:rsid w:val="00022ABB"/>
    <w:rsid w:val="00023230"/>
    <w:rsid w:val="000239FD"/>
    <w:rsid w:val="00023BD6"/>
    <w:rsid w:val="00025D93"/>
    <w:rsid w:val="000267C5"/>
    <w:rsid w:val="0002686D"/>
    <w:rsid w:val="000268F5"/>
    <w:rsid w:val="00026A1F"/>
    <w:rsid w:val="000273EE"/>
    <w:rsid w:val="00027658"/>
    <w:rsid w:val="00027F94"/>
    <w:rsid w:val="00030630"/>
    <w:rsid w:val="00030D1F"/>
    <w:rsid w:val="00030F2D"/>
    <w:rsid w:val="00031690"/>
    <w:rsid w:val="00033313"/>
    <w:rsid w:val="00033496"/>
    <w:rsid w:val="00034109"/>
    <w:rsid w:val="000343F5"/>
    <w:rsid w:val="000348FD"/>
    <w:rsid w:val="00034B4D"/>
    <w:rsid w:val="00034B82"/>
    <w:rsid w:val="000351A3"/>
    <w:rsid w:val="00035380"/>
    <w:rsid w:val="00035532"/>
    <w:rsid w:val="00035D74"/>
    <w:rsid w:val="000365D1"/>
    <w:rsid w:val="00037040"/>
    <w:rsid w:val="00037B68"/>
    <w:rsid w:val="000403D5"/>
    <w:rsid w:val="000408A6"/>
    <w:rsid w:val="00040A1A"/>
    <w:rsid w:val="00040B28"/>
    <w:rsid w:val="00040C2C"/>
    <w:rsid w:val="00040FC9"/>
    <w:rsid w:val="000414D0"/>
    <w:rsid w:val="0004196C"/>
    <w:rsid w:val="00041D27"/>
    <w:rsid w:val="00042DDD"/>
    <w:rsid w:val="00043B90"/>
    <w:rsid w:val="00043C90"/>
    <w:rsid w:val="000441D1"/>
    <w:rsid w:val="0004452A"/>
    <w:rsid w:val="00045423"/>
    <w:rsid w:val="000457DB"/>
    <w:rsid w:val="00045A58"/>
    <w:rsid w:val="000460C9"/>
    <w:rsid w:val="000469DE"/>
    <w:rsid w:val="000472B4"/>
    <w:rsid w:val="00047779"/>
    <w:rsid w:val="000477AA"/>
    <w:rsid w:val="00050AF9"/>
    <w:rsid w:val="0005108F"/>
    <w:rsid w:val="000529CD"/>
    <w:rsid w:val="00052F84"/>
    <w:rsid w:val="00053131"/>
    <w:rsid w:val="000544C1"/>
    <w:rsid w:val="00054B5B"/>
    <w:rsid w:val="00054E74"/>
    <w:rsid w:val="000553E5"/>
    <w:rsid w:val="000559C3"/>
    <w:rsid w:val="00056655"/>
    <w:rsid w:val="000573F9"/>
    <w:rsid w:val="00060579"/>
    <w:rsid w:val="00060744"/>
    <w:rsid w:val="00060881"/>
    <w:rsid w:val="00060E04"/>
    <w:rsid w:val="000612A8"/>
    <w:rsid w:val="00061487"/>
    <w:rsid w:val="00061EC4"/>
    <w:rsid w:val="000623B1"/>
    <w:rsid w:val="00062405"/>
    <w:rsid w:val="000628B8"/>
    <w:rsid w:val="00062BBE"/>
    <w:rsid w:val="00063178"/>
    <w:rsid w:val="00063468"/>
    <w:rsid w:val="00063DF0"/>
    <w:rsid w:val="00065382"/>
    <w:rsid w:val="00065550"/>
    <w:rsid w:val="0006696A"/>
    <w:rsid w:val="00066AC2"/>
    <w:rsid w:val="00067001"/>
    <w:rsid w:val="00067115"/>
    <w:rsid w:val="000675F7"/>
    <w:rsid w:val="00070AD5"/>
    <w:rsid w:val="0007191B"/>
    <w:rsid w:val="00071DCE"/>
    <w:rsid w:val="000733C4"/>
    <w:rsid w:val="00073471"/>
    <w:rsid w:val="00073B39"/>
    <w:rsid w:val="000743C1"/>
    <w:rsid w:val="00074EC7"/>
    <w:rsid w:val="000754C1"/>
    <w:rsid w:val="000758FA"/>
    <w:rsid w:val="00075C18"/>
    <w:rsid w:val="00075F88"/>
    <w:rsid w:val="000762A9"/>
    <w:rsid w:val="0007660A"/>
    <w:rsid w:val="0007673B"/>
    <w:rsid w:val="0007783A"/>
    <w:rsid w:val="0008052C"/>
    <w:rsid w:val="00080902"/>
    <w:rsid w:val="00080DBC"/>
    <w:rsid w:val="000818C4"/>
    <w:rsid w:val="00081A51"/>
    <w:rsid w:val="00081C65"/>
    <w:rsid w:val="00081DC1"/>
    <w:rsid w:val="00084175"/>
    <w:rsid w:val="000849FA"/>
    <w:rsid w:val="00084A27"/>
    <w:rsid w:val="0008527F"/>
    <w:rsid w:val="00085885"/>
    <w:rsid w:val="00085A90"/>
    <w:rsid w:val="0008689D"/>
    <w:rsid w:val="00086B18"/>
    <w:rsid w:val="00090403"/>
    <w:rsid w:val="00090F6E"/>
    <w:rsid w:val="0009125C"/>
    <w:rsid w:val="00091776"/>
    <w:rsid w:val="00091E6B"/>
    <w:rsid w:val="0009205A"/>
    <w:rsid w:val="00092159"/>
    <w:rsid w:val="0009283F"/>
    <w:rsid w:val="00092850"/>
    <w:rsid w:val="00092D81"/>
    <w:rsid w:val="000939AF"/>
    <w:rsid w:val="00094702"/>
    <w:rsid w:val="00094E99"/>
    <w:rsid w:val="00095690"/>
    <w:rsid w:val="0009651A"/>
    <w:rsid w:val="000968B8"/>
    <w:rsid w:val="00096926"/>
    <w:rsid w:val="00096968"/>
    <w:rsid w:val="00096D41"/>
    <w:rsid w:val="00097013"/>
    <w:rsid w:val="000971E5"/>
    <w:rsid w:val="00097B2E"/>
    <w:rsid w:val="00097E91"/>
    <w:rsid w:val="00097EA3"/>
    <w:rsid w:val="00097FFB"/>
    <w:rsid w:val="000A0FF4"/>
    <w:rsid w:val="000A1FC2"/>
    <w:rsid w:val="000A2144"/>
    <w:rsid w:val="000A2F66"/>
    <w:rsid w:val="000A3894"/>
    <w:rsid w:val="000A4CE1"/>
    <w:rsid w:val="000A52FC"/>
    <w:rsid w:val="000A5EE8"/>
    <w:rsid w:val="000A6139"/>
    <w:rsid w:val="000A634A"/>
    <w:rsid w:val="000A6581"/>
    <w:rsid w:val="000A660B"/>
    <w:rsid w:val="000A6D33"/>
    <w:rsid w:val="000A75FF"/>
    <w:rsid w:val="000A7C6A"/>
    <w:rsid w:val="000B0A9E"/>
    <w:rsid w:val="000B0E1A"/>
    <w:rsid w:val="000B1C31"/>
    <w:rsid w:val="000B23B1"/>
    <w:rsid w:val="000B2453"/>
    <w:rsid w:val="000B2F14"/>
    <w:rsid w:val="000B358C"/>
    <w:rsid w:val="000B3B2F"/>
    <w:rsid w:val="000B3B83"/>
    <w:rsid w:val="000B41D2"/>
    <w:rsid w:val="000B4CB0"/>
    <w:rsid w:val="000B62BA"/>
    <w:rsid w:val="000B687E"/>
    <w:rsid w:val="000B724A"/>
    <w:rsid w:val="000B7AF9"/>
    <w:rsid w:val="000C0D5C"/>
    <w:rsid w:val="000C1135"/>
    <w:rsid w:val="000C125D"/>
    <w:rsid w:val="000C1375"/>
    <w:rsid w:val="000C17B3"/>
    <w:rsid w:val="000C1AB6"/>
    <w:rsid w:val="000C235D"/>
    <w:rsid w:val="000C2815"/>
    <w:rsid w:val="000C3537"/>
    <w:rsid w:val="000C3B07"/>
    <w:rsid w:val="000C3E02"/>
    <w:rsid w:val="000C3EB5"/>
    <w:rsid w:val="000C4501"/>
    <w:rsid w:val="000C5102"/>
    <w:rsid w:val="000C5AD9"/>
    <w:rsid w:val="000C5B58"/>
    <w:rsid w:val="000C6205"/>
    <w:rsid w:val="000C6272"/>
    <w:rsid w:val="000C639D"/>
    <w:rsid w:val="000C6597"/>
    <w:rsid w:val="000C69EB"/>
    <w:rsid w:val="000C6F06"/>
    <w:rsid w:val="000C6F73"/>
    <w:rsid w:val="000C6FB6"/>
    <w:rsid w:val="000C7060"/>
    <w:rsid w:val="000C7374"/>
    <w:rsid w:val="000C7975"/>
    <w:rsid w:val="000D00AB"/>
    <w:rsid w:val="000D0340"/>
    <w:rsid w:val="000D0358"/>
    <w:rsid w:val="000D0548"/>
    <w:rsid w:val="000D090A"/>
    <w:rsid w:val="000D0D1C"/>
    <w:rsid w:val="000D1484"/>
    <w:rsid w:val="000D1AFE"/>
    <w:rsid w:val="000D24A9"/>
    <w:rsid w:val="000D2DAF"/>
    <w:rsid w:val="000D3E05"/>
    <w:rsid w:val="000D3F45"/>
    <w:rsid w:val="000D4025"/>
    <w:rsid w:val="000D4A72"/>
    <w:rsid w:val="000D5067"/>
    <w:rsid w:val="000D57E1"/>
    <w:rsid w:val="000D5802"/>
    <w:rsid w:val="000D5F20"/>
    <w:rsid w:val="000D7EDC"/>
    <w:rsid w:val="000D7FE0"/>
    <w:rsid w:val="000E0521"/>
    <w:rsid w:val="000E0BAB"/>
    <w:rsid w:val="000E1014"/>
    <w:rsid w:val="000E1099"/>
    <w:rsid w:val="000E136A"/>
    <w:rsid w:val="000E1D3A"/>
    <w:rsid w:val="000E2654"/>
    <w:rsid w:val="000E2827"/>
    <w:rsid w:val="000E368E"/>
    <w:rsid w:val="000E3697"/>
    <w:rsid w:val="000E394C"/>
    <w:rsid w:val="000E3FA1"/>
    <w:rsid w:val="000E4305"/>
    <w:rsid w:val="000E4434"/>
    <w:rsid w:val="000E489B"/>
    <w:rsid w:val="000E4AE1"/>
    <w:rsid w:val="000E5408"/>
    <w:rsid w:val="000E5D1F"/>
    <w:rsid w:val="000E63F2"/>
    <w:rsid w:val="000E65F1"/>
    <w:rsid w:val="000E665A"/>
    <w:rsid w:val="000E6CE1"/>
    <w:rsid w:val="000E705F"/>
    <w:rsid w:val="000E730F"/>
    <w:rsid w:val="000E7616"/>
    <w:rsid w:val="000E7747"/>
    <w:rsid w:val="000E78F6"/>
    <w:rsid w:val="000F0138"/>
    <w:rsid w:val="000F0B01"/>
    <w:rsid w:val="000F0C0B"/>
    <w:rsid w:val="000F0E40"/>
    <w:rsid w:val="000F0FBC"/>
    <w:rsid w:val="000F1B78"/>
    <w:rsid w:val="000F39AD"/>
    <w:rsid w:val="000F43EB"/>
    <w:rsid w:val="000F45B7"/>
    <w:rsid w:val="000F4F87"/>
    <w:rsid w:val="000F52BD"/>
    <w:rsid w:val="000F59C1"/>
    <w:rsid w:val="000F5E81"/>
    <w:rsid w:val="000F62CB"/>
    <w:rsid w:val="000F63B5"/>
    <w:rsid w:val="000F6ED6"/>
    <w:rsid w:val="000F7735"/>
    <w:rsid w:val="00100BF9"/>
    <w:rsid w:val="00101CD2"/>
    <w:rsid w:val="00101D56"/>
    <w:rsid w:val="00101E9A"/>
    <w:rsid w:val="00102315"/>
    <w:rsid w:val="001029BB"/>
    <w:rsid w:val="00102BC7"/>
    <w:rsid w:val="00103923"/>
    <w:rsid w:val="00103C61"/>
    <w:rsid w:val="00103F68"/>
    <w:rsid w:val="001043DB"/>
    <w:rsid w:val="00104C71"/>
    <w:rsid w:val="001053A4"/>
    <w:rsid w:val="00105938"/>
    <w:rsid w:val="00106200"/>
    <w:rsid w:val="0010621D"/>
    <w:rsid w:val="00106515"/>
    <w:rsid w:val="001070D2"/>
    <w:rsid w:val="00107789"/>
    <w:rsid w:val="00107BC6"/>
    <w:rsid w:val="00110BBD"/>
    <w:rsid w:val="00110C46"/>
    <w:rsid w:val="0011191C"/>
    <w:rsid w:val="00112807"/>
    <w:rsid w:val="00112DC7"/>
    <w:rsid w:val="00113A9C"/>
    <w:rsid w:val="001142BA"/>
    <w:rsid w:val="0011527B"/>
    <w:rsid w:val="00115699"/>
    <w:rsid w:val="00115A45"/>
    <w:rsid w:val="0011640A"/>
    <w:rsid w:val="00116D9F"/>
    <w:rsid w:val="00116E1A"/>
    <w:rsid w:val="001175EB"/>
    <w:rsid w:val="00117C54"/>
    <w:rsid w:val="001203CE"/>
    <w:rsid w:val="00120427"/>
    <w:rsid w:val="00121541"/>
    <w:rsid w:val="0012197D"/>
    <w:rsid w:val="00121E0A"/>
    <w:rsid w:val="00122286"/>
    <w:rsid w:val="001234A4"/>
    <w:rsid w:val="0012365A"/>
    <w:rsid w:val="00125206"/>
    <w:rsid w:val="001259E4"/>
    <w:rsid w:val="001273AB"/>
    <w:rsid w:val="001274D9"/>
    <w:rsid w:val="00127A0E"/>
    <w:rsid w:val="00127C0C"/>
    <w:rsid w:val="00130B4E"/>
    <w:rsid w:val="00130D4F"/>
    <w:rsid w:val="00131BC8"/>
    <w:rsid w:val="00132647"/>
    <w:rsid w:val="0013380C"/>
    <w:rsid w:val="001339DC"/>
    <w:rsid w:val="00133ABD"/>
    <w:rsid w:val="00133B3F"/>
    <w:rsid w:val="00134C0D"/>
    <w:rsid w:val="00134C5E"/>
    <w:rsid w:val="00135CFB"/>
    <w:rsid w:val="00135D43"/>
    <w:rsid w:val="001363D5"/>
    <w:rsid w:val="00136A27"/>
    <w:rsid w:val="00136ABE"/>
    <w:rsid w:val="00136D8E"/>
    <w:rsid w:val="00137114"/>
    <w:rsid w:val="001373F1"/>
    <w:rsid w:val="00137723"/>
    <w:rsid w:val="00137B8B"/>
    <w:rsid w:val="00137C70"/>
    <w:rsid w:val="001401C5"/>
    <w:rsid w:val="0014134B"/>
    <w:rsid w:val="001418B4"/>
    <w:rsid w:val="00141FA9"/>
    <w:rsid w:val="00141FB9"/>
    <w:rsid w:val="0014257D"/>
    <w:rsid w:val="001427F5"/>
    <w:rsid w:val="00143CBC"/>
    <w:rsid w:val="00143E61"/>
    <w:rsid w:val="00144411"/>
    <w:rsid w:val="00144819"/>
    <w:rsid w:val="00144ABE"/>
    <w:rsid w:val="001465FB"/>
    <w:rsid w:val="001470E9"/>
    <w:rsid w:val="0014750D"/>
    <w:rsid w:val="00147FA8"/>
    <w:rsid w:val="00151A93"/>
    <w:rsid w:val="00151AB5"/>
    <w:rsid w:val="0015303F"/>
    <w:rsid w:val="00154755"/>
    <w:rsid w:val="00154FE0"/>
    <w:rsid w:val="0015558D"/>
    <w:rsid w:val="00155956"/>
    <w:rsid w:val="00156045"/>
    <w:rsid w:val="00156466"/>
    <w:rsid w:val="0015748C"/>
    <w:rsid w:val="0015772A"/>
    <w:rsid w:val="00157F04"/>
    <w:rsid w:val="00160213"/>
    <w:rsid w:val="001605E8"/>
    <w:rsid w:val="00160919"/>
    <w:rsid w:val="001609D2"/>
    <w:rsid w:val="001616F0"/>
    <w:rsid w:val="00161766"/>
    <w:rsid w:val="00162458"/>
    <w:rsid w:val="00162AC0"/>
    <w:rsid w:val="00162DFD"/>
    <w:rsid w:val="00162FC0"/>
    <w:rsid w:val="00163023"/>
    <w:rsid w:val="00163463"/>
    <w:rsid w:val="00163B08"/>
    <w:rsid w:val="00163BC1"/>
    <w:rsid w:val="00164357"/>
    <w:rsid w:val="0016534D"/>
    <w:rsid w:val="001653A8"/>
    <w:rsid w:val="001653F3"/>
    <w:rsid w:val="00165B84"/>
    <w:rsid w:val="00166818"/>
    <w:rsid w:val="00166A1F"/>
    <w:rsid w:val="00166A84"/>
    <w:rsid w:val="00166F3D"/>
    <w:rsid w:val="00167641"/>
    <w:rsid w:val="001677B4"/>
    <w:rsid w:val="00170733"/>
    <w:rsid w:val="00171F19"/>
    <w:rsid w:val="0017202E"/>
    <w:rsid w:val="00172D53"/>
    <w:rsid w:val="00173491"/>
    <w:rsid w:val="00173F2B"/>
    <w:rsid w:val="0017468B"/>
    <w:rsid w:val="001752F9"/>
    <w:rsid w:val="00175465"/>
    <w:rsid w:val="001758A4"/>
    <w:rsid w:val="00176700"/>
    <w:rsid w:val="00176A57"/>
    <w:rsid w:val="00176A95"/>
    <w:rsid w:val="00180001"/>
    <w:rsid w:val="00181011"/>
    <w:rsid w:val="001812D3"/>
    <w:rsid w:val="00182957"/>
    <w:rsid w:val="00183A05"/>
    <w:rsid w:val="00183D01"/>
    <w:rsid w:val="00183EF6"/>
    <w:rsid w:val="00184927"/>
    <w:rsid w:val="0018494C"/>
    <w:rsid w:val="00184BFE"/>
    <w:rsid w:val="00185319"/>
    <w:rsid w:val="00185497"/>
    <w:rsid w:val="00185D8F"/>
    <w:rsid w:val="001866D4"/>
    <w:rsid w:val="00186887"/>
    <w:rsid w:val="0018741E"/>
    <w:rsid w:val="0018759E"/>
    <w:rsid w:val="00187994"/>
    <w:rsid w:val="001900D5"/>
    <w:rsid w:val="00191693"/>
    <w:rsid w:val="00192119"/>
    <w:rsid w:val="00192512"/>
    <w:rsid w:val="00192E6B"/>
    <w:rsid w:val="001931F6"/>
    <w:rsid w:val="0019465D"/>
    <w:rsid w:val="00194755"/>
    <w:rsid w:val="00194F1F"/>
    <w:rsid w:val="001950BB"/>
    <w:rsid w:val="001967FB"/>
    <w:rsid w:val="001969E6"/>
    <w:rsid w:val="001978E6"/>
    <w:rsid w:val="00197A57"/>
    <w:rsid w:val="00197F9B"/>
    <w:rsid w:val="001A0753"/>
    <w:rsid w:val="001A0D6F"/>
    <w:rsid w:val="001A12C3"/>
    <w:rsid w:val="001A16DC"/>
    <w:rsid w:val="001A1817"/>
    <w:rsid w:val="001A2281"/>
    <w:rsid w:val="001A28B5"/>
    <w:rsid w:val="001A2A46"/>
    <w:rsid w:val="001A3222"/>
    <w:rsid w:val="001A446B"/>
    <w:rsid w:val="001A46BE"/>
    <w:rsid w:val="001A4A76"/>
    <w:rsid w:val="001A6C85"/>
    <w:rsid w:val="001A718B"/>
    <w:rsid w:val="001B003E"/>
    <w:rsid w:val="001B0527"/>
    <w:rsid w:val="001B0E43"/>
    <w:rsid w:val="001B1B9A"/>
    <w:rsid w:val="001B1C99"/>
    <w:rsid w:val="001B26FF"/>
    <w:rsid w:val="001B2DD4"/>
    <w:rsid w:val="001B3194"/>
    <w:rsid w:val="001B3238"/>
    <w:rsid w:val="001B361B"/>
    <w:rsid w:val="001B3DA6"/>
    <w:rsid w:val="001B433B"/>
    <w:rsid w:val="001B4A3B"/>
    <w:rsid w:val="001B4B02"/>
    <w:rsid w:val="001B5B25"/>
    <w:rsid w:val="001B6776"/>
    <w:rsid w:val="001B6B32"/>
    <w:rsid w:val="001B7805"/>
    <w:rsid w:val="001C1197"/>
    <w:rsid w:val="001C125B"/>
    <w:rsid w:val="001C166D"/>
    <w:rsid w:val="001C1C0C"/>
    <w:rsid w:val="001C278A"/>
    <w:rsid w:val="001C2BF7"/>
    <w:rsid w:val="001C494A"/>
    <w:rsid w:val="001C4A97"/>
    <w:rsid w:val="001C5197"/>
    <w:rsid w:val="001C5504"/>
    <w:rsid w:val="001C6408"/>
    <w:rsid w:val="001C688C"/>
    <w:rsid w:val="001C6BE0"/>
    <w:rsid w:val="001C6C74"/>
    <w:rsid w:val="001C70AA"/>
    <w:rsid w:val="001C782D"/>
    <w:rsid w:val="001C7DE4"/>
    <w:rsid w:val="001D02F7"/>
    <w:rsid w:val="001D03E6"/>
    <w:rsid w:val="001D0A4B"/>
    <w:rsid w:val="001D1B87"/>
    <w:rsid w:val="001D26F3"/>
    <w:rsid w:val="001D282E"/>
    <w:rsid w:val="001D2A72"/>
    <w:rsid w:val="001D40D2"/>
    <w:rsid w:val="001D51B8"/>
    <w:rsid w:val="001D52EA"/>
    <w:rsid w:val="001D56F7"/>
    <w:rsid w:val="001D5987"/>
    <w:rsid w:val="001D63C6"/>
    <w:rsid w:val="001D6AAF"/>
    <w:rsid w:val="001D6AB6"/>
    <w:rsid w:val="001D6CAF"/>
    <w:rsid w:val="001D6E3B"/>
    <w:rsid w:val="001D75F4"/>
    <w:rsid w:val="001D7645"/>
    <w:rsid w:val="001D76C6"/>
    <w:rsid w:val="001D7DCD"/>
    <w:rsid w:val="001E1319"/>
    <w:rsid w:val="001E2A53"/>
    <w:rsid w:val="001E30C0"/>
    <w:rsid w:val="001E32B6"/>
    <w:rsid w:val="001E3D0B"/>
    <w:rsid w:val="001E6522"/>
    <w:rsid w:val="001E6882"/>
    <w:rsid w:val="001E7A37"/>
    <w:rsid w:val="001F02E7"/>
    <w:rsid w:val="001F084C"/>
    <w:rsid w:val="001F0861"/>
    <w:rsid w:val="001F0C4D"/>
    <w:rsid w:val="001F0C7E"/>
    <w:rsid w:val="001F10B8"/>
    <w:rsid w:val="001F18A7"/>
    <w:rsid w:val="001F2973"/>
    <w:rsid w:val="001F2A54"/>
    <w:rsid w:val="001F2BE3"/>
    <w:rsid w:val="001F2E57"/>
    <w:rsid w:val="001F2F07"/>
    <w:rsid w:val="001F332A"/>
    <w:rsid w:val="001F3D8E"/>
    <w:rsid w:val="001F410D"/>
    <w:rsid w:val="001F439C"/>
    <w:rsid w:val="001F4508"/>
    <w:rsid w:val="001F4C61"/>
    <w:rsid w:val="001F4DE7"/>
    <w:rsid w:val="001F543C"/>
    <w:rsid w:val="001F5ACB"/>
    <w:rsid w:val="001F6DFE"/>
    <w:rsid w:val="001F766C"/>
    <w:rsid w:val="001F79E9"/>
    <w:rsid w:val="0020068F"/>
    <w:rsid w:val="00200802"/>
    <w:rsid w:val="00200C4F"/>
    <w:rsid w:val="0020127C"/>
    <w:rsid w:val="00201746"/>
    <w:rsid w:val="002017D1"/>
    <w:rsid w:val="00201BF4"/>
    <w:rsid w:val="0020267F"/>
    <w:rsid w:val="00202B19"/>
    <w:rsid w:val="0020352E"/>
    <w:rsid w:val="00203AD1"/>
    <w:rsid w:val="00203AD4"/>
    <w:rsid w:val="00204D5A"/>
    <w:rsid w:val="00204D65"/>
    <w:rsid w:val="00205DDE"/>
    <w:rsid w:val="00206098"/>
    <w:rsid w:val="002061F0"/>
    <w:rsid w:val="00206A5C"/>
    <w:rsid w:val="00207241"/>
    <w:rsid w:val="00207CAF"/>
    <w:rsid w:val="0021037B"/>
    <w:rsid w:val="00210607"/>
    <w:rsid w:val="002112CB"/>
    <w:rsid w:val="002115A5"/>
    <w:rsid w:val="00211EAA"/>
    <w:rsid w:val="00212000"/>
    <w:rsid w:val="0021210D"/>
    <w:rsid w:val="0021241F"/>
    <w:rsid w:val="00212F17"/>
    <w:rsid w:val="00213135"/>
    <w:rsid w:val="00213928"/>
    <w:rsid w:val="00213F4A"/>
    <w:rsid w:val="002140B2"/>
    <w:rsid w:val="002140D3"/>
    <w:rsid w:val="002145A2"/>
    <w:rsid w:val="00214BA0"/>
    <w:rsid w:val="002150D8"/>
    <w:rsid w:val="0021523E"/>
    <w:rsid w:val="00215513"/>
    <w:rsid w:val="002161CF"/>
    <w:rsid w:val="00216463"/>
    <w:rsid w:val="0021674A"/>
    <w:rsid w:val="00217D89"/>
    <w:rsid w:val="00217DE7"/>
    <w:rsid w:val="0022077B"/>
    <w:rsid w:val="00220AD1"/>
    <w:rsid w:val="00220CE1"/>
    <w:rsid w:val="0022156F"/>
    <w:rsid w:val="00221CB5"/>
    <w:rsid w:val="0022230B"/>
    <w:rsid w:val="002225CD"/>
    <w:rsid w:val="002227E3"/>
    <w:rsid w:val="00222F9F"/>
    <w:rsid w:val="00223295"/>
    <w:rsid w:val="002241FA"/>
    <w:rsid w:val="00224365"/>
    <w:rsid w:val="00225165"/>
    <w:rsid w:val="00225E12"/>
    <w:rsid w:val="00226A52"/>
    <w:rsid w:val="00227451"/>
    <w:rsid w:val="002275CC"/>
    <w:rsid w:val="00227F06"/>
    <w:rsid w:val="00230856"/>
    <w:rsid w:val="002319F6"/>
    <w:rsid w:val="00231BDA"/>
    <w:rsid w:val="00231D1A"/>
    <w:rsid w:val="00232200"/>
    <w:rsid w:val="00232771"/>
    <w:rsid w:val="00232D45"/>
    <w:rsid w:val="00232F60"/>
    <w:rsid w:val="0023336D"/>
    <w:rsid w:val="00233413"/>
    <w:rsid w:val="0023441A"/>
    <w:rsid w:val="0023468F"/>
    <w:rsid w:val="002347B7"/>
    <w:rsid w:val="00235364"/>
    <w:rsid w:val="002355E9"/>
    <w:rsid w:val="0023601F"/>
    <w:rsid w:val="00236055"/>
    <w:rsid w:val="0023667A"/>
    <w:rsid w:val="0023667C"/>
    <w:rsid w:val="00236ACF"/>
    <w:rsid w:val="00237120"/>
    <w:rsid w:val="0023721C"/>
    <w:rsid w:val="0023730B"/>
    <w:rsid w:val="002374EA"/>
    <w:rsid w:val="0024036C"/>
    <w:rsid w:val="002418E9"/>
    <w:rsid w:val="00242241"/>
    <w:rsid w:val="002423EA"/>
    <w:rsid w:val="002429DA"/>
    <w:rsid w:val="0024422D"/>
    <w:rsid w:val="00244CD1"/>
    <w:rsid w:val="00244D40"/>
    <w:rsid w:val="00246C32"/>
    <w:rsid w:val="00246ED1"/>
    <w:rsid w:val="00246F08"/>
    <w:rsid w:val="00247926"/>
    <w:rsid w:val="00247B05"/>
    <w:rsid w:val="00247F12"/>
    <w:rsid w:val="00250506"/>
    <w:rsid w:val="0025086A"/>
    <w:rsid w:val="00250E77"/>
    <w:rsid w:val="002516A0"/>
    <w:rsid w:val="002519D1"/>
    <w:rsid w:val="00251C5E"/>
    <w:rsid w:val="00251F5F"/>
    <w:rsid w:val="00252184"/>
    <w:rsid w:val="002525FC"/>
    <w:rsid w:val="00252E4B"/>
    <w:rsid w:val="00253613"/>
    <w:rsid w:val="00253851"/>
    <w:rsid w:val="00254157"/>
    <w:rsid w:val="002546D0"/>
    <w:rsid w:val="00254726"/>
    <w:rsid w:val="00254BA5"/>
    <w:rsid w:val="0025527C"/>
    <w:rsid w:val="00256332"/>
    <w:rsid w:val="002565B8"/>
    <w:rsid w:val="00257675"/>
    <w:rsid w:val="002579A9"/>
    <w:rsid w:val="002600D0"/>
    <w:rsid w:val="0026029C"/>
    <w:rsid w:val="00260634"/>
    <w:rsid w:val="002610FF"/>
    <w:rsid w:val="00261B01"/>
    <w:rsid w:val="00261CB7"/>
    <w:rsid w:val="00261F4C"/>
    <w:rsid w:val="00262876"/>
    <w:rsid w:val="00262C8A"/>
    <w:rsid w:val="00263C39"/>
    <w:rsid w:val="00264657"/>
    <w:rsid w:val="002651BF"/>
    <w:rsid w:val="002653D7"/>
    <w:rsid w:val="0026560F"/>
    <w:rsid w:val="00266101"/>
    <w:rsid w:val="002662FD"/>
    <w:rsid w:val="00266590"/>
    <w:rsid w:val="00266C66"/>
    <w:rsid w:val="00266D2A"/>
    <w:rsid w:val="00266D48"/>
    <w:rsid w:val="00267974"/>
    <w:rsid w:val="00270A7B"/>
    <w:rsid w:val="00270A97"/>
    <w:rsid w:val="00270F20"/>
    <w:rsid w:val="0027163C"/>
    <w:rsid w:val="0027217F"/>
    <w:rsid w:val="00272B11"/>
    <w:rsid w:val="00273CCE"/>
    <w:rsid w:val="002746AE"/>
    <w:rsid w:val="0027488C"/>
    <w:rsid w:val="00274A40"/>
    <w:rsid w:val="00274C0B"/>
    <w:rsid w:val="0027539B"/>
    <w:rsid w:val="002754C6"/>
    <w:rsid w:val="00275F7C"/>
    <w:rsid w:val="002767D0"/>
    <w:rsid w:val="0027692F"/>
    <w:rsid w:val="002769CD"/>
    <w:rsid w:val="00276B73"/>
    <w:rsid w:val="00277649"/>
    <w:rsid w:val="00277C38"/>
    <w:rsid w:val="00277FD7"/>
    <w:rsid w:val="002804D3"/>
    <w:rsid w:val="00280BDB"/>
    <w:rsid w:val="00282038"/>
    <w:rsid w:val="00283503"/>
    <w:rsid w:val="00283F6E"/>
    <w:rsid w:val="0028478F"/>
    <w:rsid w:val="00284CBD"/>
    <w:rsid w:val="00284D61"/>
    <w:rsid w:val="00285034"/>
    <w:rsid w:val="0028510D"/>
    <w:rsid w:val="00285E78"/>
    <w:rsid w:val="00286827"/>
    <w:rsid w:val="00286DEB"/>
    <w:rsid w:val="0028727B"/>
    <w:rsid w:val="002877EF"/>
    <w:rsid w:val="00287842"/>
    <w:rsid w:val="00290918"/>
    <w:rsid w:val="00290D30"/>
    <w:rsid w:val="00290EFE"/>
    <w:rsid w:val="0029104D"/>
    <w:rsid w:val="002911EA"/>
    <w:rsid w:val="00291F36"/>
    <w:rsid w:val="0029297E"/>
    <w:rsid w:val="00293105"/>
    <w:rsid w:val="00293242"/>
    <w:rsid w:val="0029352B"/>
    <w:rsid w:val="00293EEC"/>
    <w:rsid w:val="00294045"/>
    <w:rsid w:val="00294413"/>
    <w:rsid w:val="002945BA"/>
    <w:rsid w:val="00294B6E"/>
    <w:rsid w:val="00294CBA"/>
    <w:rsid w:val="00294E56"/>
    <w:rsid w:val="00294EAF"/>
    <w:rsid w:val="00295F12"/>
    <w:rsid w:val="00296979"/>
    <w:rsid w:val="00296D0B"/>
    <w:rsid w:val="00296D5D"/>
    <w:rsid w:val="00296FAD"/>
    <w:rsid w:val="002974F6"/>
    <w:rsid w:val="00297FF8"/>
    <w:rsid w:val="002A004C"/>
    <w:rsid w:val="002A108A"/>
    <w:rsid w:val="002A12A5"/>
    <w:rsid w:val="002A1B36"/>
    <w:rsid w:val="002A237B"/>
    <w:rsid w:val="002A2CB7"/>
    <w:rsid w:val="002A314C"/>
    <w:rsid w:val="002A3EEC"/>
    <w:rsid w:val="002A501B"/>
    <w:rsid w:val="002A552C"/>
    <w:rsid w:val="002A5710"/>
    <w:rsid w:val="002A5A16"/>
    <w:rsid w:val="002A5D99"/>
    <w:rsid w:val="002A76F6"/>
    <w:rsid w:val="002A78A2"/>
    <w:rsid w:val="002A7AA6"/>
    <w:rsid w:val="002B0495"/>
    <w:rsid w:val="002B0C18"/>
    <w:rsid w:val="002B11F1"/>
    <w:rsid w:val="002B12FF"/>
    <w:rsid w:val="002B1EA2"/>
    <w:rsid w:val="002B235A"/>
    <w:rsid w:val="002B2FAA"/>
    <w:rsid w:val="002B3984"/>
    <w:rsid w:val="002B4086"/>
    <w:rsid w:val="002B463D"/>
    <w:rsid w:val="002B4C48"/>
    <w:rsid w:val="002B5D7C"/>
    <w:rsid w:val="002B5E3E"/>
    <w:rsid w:val="002B5F5F"/>
    <w:rsid w:val="002B6ABD"/>
    <w:rsid w:val="002B6AEE"/>
    <w:rsid w:val="002B6C35"/>
    <w:rsid w:val="002B7441"/>
    <w:rsid w:val="002B756E"/>
    <w:rsid w:val="002B75BB"/>
    <w:rsid w:val="002B78BC"/>
    <w:rsid w:val="002B79F7"/>
    <w:rsid w:val="002C055C"/>
    <w:rsid w:val="002C0A30"/>
    <w:rsid w:val="002C0B19"/>
    <w:rsid w:val="002C1114"/>
    <w:rsid w:val="002C2269"/>
    <w:rsid w:val="002C2367"/>
    <w:rsid w:val="002C36ED"/>
    <w:rsid w:val="002C3D7A"/>
    <w:rsid w:val="002C4BFC"/>
    <w:rsid w:val="002C675D"/>
    <w:rsid w:val="002C7468"/>
    <w:rsid w:val="002C792D"/>
    <w:rsid w:val="002C7B07"/>
    <w:rsid w:val="002D1980"/>
    <w:rsid w:val="002D1D50"/>
    <w:rsid w:val="002D2436"/>
    <w:rsid w:val="002D2DB3"/>
    <w:rsid w:val="002D2F1C"/>
    <w:rsid w:val="002D36F7"/>
    <w:rsid w:val="002D3852"/>
    <w:rsid w:val="002D3F27"/>
    <w:rsid w:val="002D48D3"/>
    <w:rsid w:val="002D4E12"/>
    <w:rsid w:val="002D53AA"/>
    <w:rsid w:val="002D54EA"/>
    <w:rsid w:val="002D5707"/>
    <w:rsid w:val="002D5A20"/>
    <w:rsid w:val="002D630E"/>
    <w:rsid w:val="002E12B9"/>
    <w:rsid w:val="002E12D8"/>
    <w:rsid w:val="002E2BDD"/>
    <w:rsid w:val="002E2E3A"/>
    <w:rsid w:val="002E2F03"/>
    <w:rsid w:val="002E3223"/>
    <w:rsid w:val="002E3600"/>
    <w:rsid w:val="002E3C24"/>
    <w:rsid w:val="002E3F96"/>
    <w:rsid w:val="002E4935"/>
    <w:rsid w:val="002E4BCB"/>
    <w:rsid w:val="002E4BFD"/>
    <w:rsid w:val="002E569C"/>
    <w:rsid w:val="002E5D44"/>
    <w:rsid w:val="002E6BD1"/>
    <w:rsid w:val="002E7598"/>
    <w:rsid w:val="002E7D12"/>
    <w:rsid w:val="002F0795"/>
    <w:rsid w:val="002F0913"/>
    <w:rsid w:val="002F0F07"/>
    <w:rsid w:val="002F15FD"/>
    <w:rsid w:val="002F2DCC"/>
    <w:rsid w:val="002F311E"/>
    <w:rsid w:val="002F36F8"/>
    <w:rsid w:val="002F429B"/>
    <w:rsid w:val="002F43DC"/>
    <w:rsid w:val="002F50A7"/>
    <w:rsid w:val="002F52CD"/>
    <w:rsid w:val="002F58C1"/>
    <w:rsid w:val="002F60C5"/>
    <w:rsid w:val="002F65C1"/>
    <w:rsid w:val="002F65D7"/>
    <w:rsid w:val="002F7016"/>
    <w:rsid w:val="002F7FE2"/>
    <w:rsid w:val="00300D16"/>
    <w:rsid w:val="00300D38"/>
    <w:rsid w:val="0030158C"/>
    <w:rsid w:val="00301CDE"/>
    <w:rsid w:val="00301ED0"/>
    <w:rsid w:val="003020CF"/>
    <w:rsid w:val="00302696"/>
    <w:rsid w:val="00302917"/>
    <w:rsid w:val="00302E1F"/>
    <w:rsid w:val="00303265"/>
    <w:rsid w:val="0030359F"/>
    <w:rsid w:val="00303C97"/>
    <w:rsid w:val="00303D76"/>
    <w:rsid w:val="00303E46"/>
    <w:rsid w:val="003044A6"/>
    <w:rsid w:val="0030513E"/>
    <w:rsid w:val="00305257"/>
    <w:rsid w:val="00305998"/>
    <w:rsid w:val="00305A72"/>
    <w:rsid w:val="003065C5"/>
    <w:rsid w:val="00306647"/>
    <w:rsid w:val="00306979"/>
    <w:rsid w:val="00306B8A"/>
    <w:rsid w:val="00306BEE"/>
    <w:rsid w:val="0030718C"/>
    <w:rsid w:val="0030748C"/>
    <w:rsid w:val="00307C71"/>
    <w:rsid w:val="0031072E"/>
    <w:rsid w:val="00310C31"/>
    <w:rsid w:val="00310C4E"/>
    <w:rsid w:val="00310FDD"/>
    <w:rsid w:val="00311568"/>
    <w:rsid w:val="0031191A"/>
    <w:rsid w:val="003124B9"/>
    <w:rsid w:val="00312793"/>
    <w:rsid w:val="00312F13"/>
    <w:rsid w:val="00313930"/>
    <w:rsid w:val="00314D8A"/>
    <w:rsid w:val="0031572B"/>
    <w:rsid w:val="00315BA2"/>
    <w:rsid w:val="0031614B"/>
    <w:rsid w:val="00316422"/>
    <w:rsid w:val="003171CF"/>
    <w:rsid w:val="00317A49"/>
    <w:rsid w:val="00317ECE"/>
    <w:rsid w:val="00320325"/>
    <w:rsid w:val="0032032E"/>
    <w:rsid w:val="003211AB"/>
    <w:rsid w:val="00321222"/>
    <w:rsid w:val="00321670"/>
    <w:rsid w:val="00321A2D"/>
    <w:rsid w:val="00322388"/>
    <w:rsid w:val="0032262B"/>
    <w:rsid w:val="0032262C"/>
    <w:rsid w:val="00323195"/>
    <w:rsid w:val="00323700"/>
    <w:rsid w:val="003241B8"/>
    <w:rsid w:val="00324451"/>
    <w:rsid w:val="00325591"/>
    <w:rsid w:val="00325E3A"/>
    <w:rsid w:val="0032604B"/>
    <w:rsid w:val="00326DCC"/>
    <w:rsid w:val="0032747F"/>
    <w:rsid w:val="00327886"/>
    <w:rsid w:val="003278CE"/>
    <w:rsid w:val="00330A4D"/>
    <w:rsid w:val="003318D5"/>
    <w:rsid w:val="00331A8A"/>
    <w:rsid w:val="00331CFF"/>
    <w:rsid w:val="00332475"/>
    <w:rsid w:val="00332CF2"/>
    <w:rsid w:val="00332FB3"/>
    <w:rsid w:val="00333220"/>
    <w:rsid w:val="003339C1"/>
    <w:rsid w:val="00333AAF"/>
    <w:rsid w:val="00333BC3"/>
    <w:rsid w:val="00335A01"/>
    <w:rsid w:val="00335A09"/>
    <w:rsid w:val="00335DFF"/>
    <w:rsid w:val="00336193"/>
    <w:rsid w:val="00336C26"/>
    <w:rsid w:val="003410D2"/>
    <w:rsid w:val="00341D79"/>
    <w:rsid w:val="00342044"/>
    <w:rsid w:val="00342358"/>
    <w:rsid w:val="00342914"/>
    <w:rsid w:val="00342E5C"/>
    <w:rsid w:val="003432CE"/>
    <w:rsid w:val="00343BAA"/>
    <w:rsid w:val="00344CF8"/>
    <w:rsid w:val="0034659B"/>
    <w:rsid w:val="00346A94"/>
    <w:rsid w:val="00346B19"/>
    <w:rsid w:val="00346C55"/>
    <w:rsid w:val="00346CF8"/>
    <w:rsid w:val="0034737A"/>
    <w:rsid w:val="00350305"/>
    <w:rsid w:val="003507D7"/>
    <w:rsid w:val="003510DE"/>
    <w:rsid w:val="00351863"/>
    <w:rsid w:val="00351FD3"/>
    <w:rsid w:val="00352772"/>
    <w:rsid w:val="003527AF"/>
    <w:rsid w:val="0035295B"/>
    <w:rsid w:val="00352E0C"/>
    <w:rsid w:val="00353704"/>
    <w:rsid w:val="00353F1E"/>
    <w:rsid w:val="00355241"/>
    <w:rsid w:val="00355347"/>
    <w:rsid w:val="00355443"/>
    <w:rsid w:val="00356487"/>
    <w:rsid w:val="00356727"/>
    <w:rsid w:val="003572FE"/>
    <w:rsid w:val="00357B03"/>
    <w:rsid w:val="00357D10"/>
    <w:rsid w:val="003608C8"/>
    <w:rsid w:val="00360E7B"/>
    <w:rsid w:val="00361595"/>
    <w:rsid w:val="0036187A"/>
    <w:rsid w:val="003618E2"/>
    <w:rsid w:val="003618EE"/>
    <w:rsid w:val="00361DC3"/>
    <w:rsid w:val="00361DFC"/>
    <w:rsid w:val="00361ED4"/>
    <w:rsid w:val="00362947"/>
    <w:rsid w:val="0036395E"/>
    <w:rsid w:val="00363963"/>
    <w:rsid w:val="00363B31"/>
    <w:rsid w:val="003645A5"/>
    <w:rsid w:val="00364898"/>
    <w:rsid w:val="00364A75"/>
    <w:rsid w:val="00365688"/>
    <w:rsid w:val="0036568F"/>
    <w:rsid w:val="00365695"/>
    <w:rsid w:val="003656F8"/>
    <w:rsid w:val="0036576E"/>
    <w:rsid w:val="00365D72"/>
    <w:rsid w:val="0036672D"/>
    <w:rsid w:val="003670D7"/>
    <w:rsid w:val="0036719C"/>
    <w:rsid w:val="00367C83"/>
    <w:rsid w:val="003707B0"/>
    <w:rsid w:val="00371483"/>
    <w:rsid w:val="00371A36"/>
    <w:rsid w:val="00371C1C"/>
    <w:rsid w:val="00372B46"/>
    <w:rsid w:val="003733BF"/>
    <w:rsid w:val="00374706"/>
    <w:rsid w:val="003756A9"/>
    <w:rsid w:val="003756C6"/>
    <w:rsid w:val="00376BBC"/>
    <w:rsid w:val="00376C7B"/>
    <w:rsid w:val="00377635"/>
    <w:rsid w:val="003808AA"/>
    <w:rsid w:val="00380B51"/>
    <w:rsid w:val="00380C7C"/>
    <w:rsid w:val="00380FE0"/>
    <w:rsid w:val="00381D7D"/>
    <w:rsid w:val="00381E7F"/>
    <w:rsid w:val="0038221E"/>
    <w:rsid w:val="00382728"/>
    <w:rsid w:val="00382A1A"/>
    <w:rsid w:val="00382E24"/>
    <w:rsid w:val="003842B3"/>
    <w:rsid w:val="0038485A"/>
    <w:rsid w:val="00384D6B"/>
    <w:rsid w:val="00384D71"/>
    <w:rsid w:val="003874BF"/>
    <w:rsid w:val="003876E7"/>
    <w:rsid w:val="0038776E"/>
    <w:rsid w:val="00390109"/>
    <w:rsid w:val="0039026B"/>
    <w:rsid w:val="0039032D"/>
    <w:rsid w:val="00390723"/>
    <w:rsid w:val="00390C12"/>
    <w:rsid w:val="00391457"/>
    <w:rsid w:val="00391C6E"/>
    <w:rsid w:val="00392392"/>
    <w:rsid w:val="00392832"/>
    <w:rsid w:val="003936DC"/>
    <w:rsid w:val="00393C94"/>
    <w:rsid w:val="00394254"/>
    <w:rsid w:val="003950C5"/>
    <w:rsid w:val="00396168"/>
    <w:rsid w:val="0039618C"/>
    <w:rsid w:val="00396D13"/>
    <w:rsid w:val="003972F5"/>
    <w:rsid w:val="00397527"/>
    <w:rsid w:val="00397610"/>
    <w:rsid w:val="003979EF"/>
    <w:rsid w:val="003A1634"/>
    <w:rsid w:val="003A18C6"/>
    <w:rsid w:val="003A1B1A"/>
    <w:rsid w:val="003A33A5"/>
    <w:rsid w:val="003A38D4"/>
    <w:rsid w:val="003A39CB"/>
    <w:rsid w:val="003A3C48"/>
    <w:rsid w:val="003A3EA2"/>
    <w:rsid w:val="003A409F"/>
    <w:rsid w:val="003A50AA"/>
    <w:rsid w:val="003A58D6"/>
    <w:rsid w:val="003A5A6D"/>
    <w:rsid w:val="003A6106"/>
    <w:rsid w:val="003A64F4"/>
    <w:rsid w:val="003A694D"/>
    <w:rsid w:val="003A6B8C"/>
    <w:rsid w:val="003A78CA"/>
    <w:rsid w:val="003A79BC"/>
    <w:rsid w:val="003A7C8C"/>
    <w:rsid w:val="003B0589"/>
    <w:rsid w:val="003B066E"/>
    <w:rsid w:val="003B0EFD"/>
    <w:rsid w:val="003B1A3B"/>
    <w:rsid w:val="003B1F8E"/>
    <w:rsid w:val="003B22EB"/>
    <w:rsid w:val="003B2C1F"/>
    <w:rsid w:val="003B364D"/>
    <w:rsid w:val="003B39F5"/>
    <w:rsid w:val="003B3B13"/>
    <w:rsid w:val="003B3B3E"/>
    <w:rsid w:val="003B3EF4"/>
    <w:rsid w:val="003B47CE"/>
    <w:rsid w:val="003B5E43"/>
    <w:rsid w:val="003B6E13"/>
    <w:rsid w:val="003B6E33"/>
    <w:rsid w:val="003B705C"/>
    <w:rsid w:val="003B7247"/>
    <w:rsid w:val="003B748F"/>
    <w:rsid w:val="003B759B"/>
    <w:rsid w:val="003B769F"/>
    <w:rsid w:val="003B7A1D"/>
    <w:rsid w:val="003C0375"/>
    <w:rsid w:val="003C0B25"/>
    <w:rsid w:val="003C19D6"/>
    <w:rsid w:val="003C1A82"/>
    <w:rsid w:val="003C1BF1"/>
    <w:rsid w:val="003C1E86"/>
    <w:rsid w:val="003C285A"/>
    <w:rsid w:val="003C364A"/>
    <w:rsid w:val="003C3720"/>
    <w:rsid w:val="003C3A61"/>
    <w:rsid w:val="003C3A65"/>
    <w:rsid w:val="003C3E9E"/>
    <w:rsid w:val="003C46E8"/>
    <w:rsid w:val="003C49E9"/>
    <w:rsid w:val="003C4C33"/>
    <w:rsid w:val="003C50FA"/>
    <w:rsid w:val="003C6523"/>
    <w:rsid w:val="003C683D"/>
    <w:rsid w:val="003C71F7"/>
    <w:rsid w:val="003C77F8"/>
    <w:rsid w:val="003C7E0A"/>
    <w:rsid w:val="003D0601"/>
    <w:rsid w:val="003D0E82"/>
    <w:rsid w:val="003D16C3"/>
    <w:rsid w:val="003D16D6"/>
    <w:rsid w:val="003D1EE7"/>
    <w:rsid w:val="003D336C"/>
    <w:rsid w:val="003D35F4"/>
    <w:rsid w:val="003D439E"/>
    <w:rsid w:val="003D44EC"/>
    <w:rsid w:val="003D48C4"/>
    <w:rsid w:val="003D4F70"/>
    <w:rsid w:val="003D5CEC"/>
    <w:rsid w:val="003D6C2F"/>
    <w:rsid w:val="003E01DD"/>
    <w:rsid w:val="003E077E"/>
    <w:rsid w:val="003E09FF"/>
    <w:rsid w:val="003E1886"/>
    <w:rsid w:val="003E18BD"/>
    <w:rsid w:val="003E28D6"/>
    <w:rsid w:val="003E37DC"/>
    <w:rsid w:val="003E38C6"/>
    <w:rsid w:val="003E4315"/>
    <w:rsid w:val="003E491C"/>
    <w:rsid w:val="003E4E1D"/>
    <w:rsid w:val="003E4F1B"/>
    <w:rsid w:val="003E55C5"/>
    <w:rsid w:val="003E5876"/>
    <w:rsid w:val="003E5D93"/>
    <w:rsid w:val="003E6A0A"/>
    <w:rsid w:val="003E75B1"/>
    <w:rsid w:val="003E7CE7"/>
    <w:rsid w:val="003F001B"/>
    <w:rsid w:val="003F0F2D"/>
    <w:rsid w:val="003F1489"/>
    <w:rsid w:val="003F1C87"/>
    <w:rsid w:val="003F25B4"/>
    <w:rsid w:val="003F26F4"/>
    <w:rsid w:val="003F2B18"/>
    <w:rsid w:val="003F2CB2"/>
    <w:rsid w:val="003F2E9A"/>
    <w:rsid w:val="003F3EE2"/>
    <w:rsid w:val="003F4231"/>
    <w:rsid w:val="003F4905"/>
    <w:rsid w:val="003F5101"/>
    <w:rsid w:val="003F5B5A"/>
    <w:rsid w:val="003F62E3"/>
    <w:rsid w:val="003F6595"/>
    <w:rsid w:val="003F6D94"/>
    <w:rsid w:val="003F6F5F"/>
    <w:rsid w:val="003F71FB"/>
    <w:rsid w:val="003F76D1"/>
    <w:rsid w:val="003F778A"/>
    <w:rsid w:val="004002C1"/>
    <w:rsid w:val="0040118C"/>
    <w:rsid w:val="0040158F"/>
    <w:rsid w:val="004023DA"/>
    <w:rsid w:val="00402487"/>
    <w:rsid w:val="0040306C"/>
    <w:rsid w:val="004032C1"/>
    <w:rsid w:val="004037F8"/>
    <w:rsid w:val="00403ED7"/>
    <w:rsid w:val="00404D6E"/>
    <w:rsid w:val="00404FE3"/>
    <w:rsid w:val="00405363"/>
    <w:rsid w:val="00405474"/>
    <w:rsid w:val="00407650"/>
    <w:rsid w:val="00407DD6"/>
    <w:rsid w:val="004102CB"/>
    <w:rsid w:val="00410900"/>
    <w:rsid w:val="00410CA5"/>
    <w:rsid w:val="00411188"/>
    <w:rsid w:val="0041340E"/>
    <w:rsid w:val="004134A7"/>
    <w:rsid w:val="004138D4"/>
    <w:rsid w:val="00413AFF"/>
    <w:rsid w:val="00413EB0"/>
    <w:rsid w:val="00413F2B"/>
    <w:rsid w:val="00414AAA"/>
    <w:rsid w:val="0041601E"/>
    <w:rsid w:val="00416711"/>
    <w:rsid w:val="00416849"/>
    <w:rsid w:val="00417E53"/>
    <w:rsid w:val="00417E92"/>
    <w:rsid w:val="00417FE7"/>
    <w:rsid w:val="0042050E"/>
    <w:rsid w:val="00421249"/>
    <w:rsid w:val="004219C7"/>
    <w:rsid w:val="00421EF7"/>
    <w:rsid w:val="0042223A"/>
    <w:rsid w:val="0042262C"/>
    <w:rsid w:val="00422D52"/>
    <w:rsid w:val="004235F6"/>
    <w:rsid w:val="00423B03"/>
    <w:rsid w:val="004241A4"/>
    <w:rsid w:val="00424528"/>
    <w:rsid w:val="0042627F"/>
    <w:rsid w:val="0042681D"/>
    <w:rsid w:val="004278C3"/>
    <w:rsid w:val="00431536"/>
    <w:rsid w:val="0043167D"/>
    <w:rsid w:val="004317DE"/>
    <w:rsid w:val="00431CA8"/>
    <w:rsid w:val="00431E1A"/>
    <w:rsid w:val="0043215B"/>
    <w:rsid w:val="004321E2"/>
    <w:rsid w:val="00432444"/>
    <w:rsid w:val="004329ED"/>
    <w:rsid w:val="00432E2C"/>
    <w:rsid w:val="004332AA"/>
    <w:rsid w:val="0043355C"/>
    <w:rsid w:val="0043362F"/>
    <w:rsid w:val="00434C0E"/>
    <w:rsid w:val="00435124"/>
    <w:rsid w:val="004351D1"/>
    <w:rsid w:val="004353A7"/>
    <w:rsid w:val="00435BE3"/>
    <w:rsid w:val="00436283"/>
    <w:rsid w:val="00436883"/>
    <w:rsid w:val="00436A8B"/>
    <w:rsid w:val="00437014"/>
    <w:rsid w:val="00437A11"/>
    <w:rsid w:val="00437A4C"/>
    <w:rsid w:val="004407FF"/>
    <w:rsid w:val="004412F0"/>
    <w:rsid w:val="0044160F"/>
    <w:rsid w:val="0044187E"/>
    <w:rsid w:val="00441CE4"/>
    <w:rsid w:val="00441FE3"/>
    <w:rsid w:val="00443431"/>
    <w:rsid w:val="00443AE9"/>
    <w:rsid w:val="0044420F"/>
    <w:rsid w:val="00444366"/>
    <w:rsid w:val="00444948"/>
    <w:rsid w:val="0044561E"/>
    <w:rsid w:val="0044570E"/>
    <w:rsid w:val="0044593C"/>
    <w:rsid w:val="0044595D"/>
    <w:rsid w:val="00445B7E"/>
    <w:rsid w:val="00446551"/>
    <w:rsid w:val="0044661D"/>
    <w:rsid w:val="0044741F"/>
    <w:rsid w:val="00447ADC"/>
    <w:rsid w:val="0045150C"/>
    <w:rsid w:val="004523E5"/>
    <w:rsid w:val="0045291A"/>
    <w:rsid w:val="00452C60"/>
    <w:rsid w:val="00453A60"/>
    <w:rsid w:val="00453C6D"/>
    <w:rsid w:val="00453D81"/>
    <w:rsid w:val="004542F5"/>
    <w:rsid w:val="00454778"/>
    <w:rsid w:val="00454F12"/>
    <w:rsid w:val="004552A9"/>
    <w:rsid w:val="004553A4"/>
    <w:rsid w:val="004554FF"/>
    <w:rsid w:val="00455947"/>
    <w:rsid w:val="00455E6D"/>
    <w:rsid w:val="00456261"/>
    <w:rsid w:val="00456A15"/>
    <w:rsid w:val="00456E6E"/>
    <w:rsid w:val="00457F3C"/>
    <w:rsid w:val="00460B84"/>
    <w:rsid w:val="00461351"/>
    <w:rsid w:val="0046177B"/>
    <w:rsid w:val="004617E7"/>
    <w:rsid w:val="0046180F"/>
    <w:rsid w:val="00461AF6"/>
    <w:rsid w:val="00462503"/>
    <w:rsid w:val="0046369A"/>
    <w:rsid w:val="00463EEA"/>
    <w:rsid w:val="00464011"/>
    <w:rsid w:val="0046442D"/>
    <w:rsid w:val="00464627"/>
    <w:rsid w:val="004646AA"/>
    <w:rsid w:val="00464BFE"/>
    <w:rsid w:val="0046509C"/>
    <w:rsid w:val="004651BD"/>
    <w:rsid w:val="00465338"/>
    <w:rsid w:val="00465629"/>
    <w:rsid w:val="0046568D"/>
    <w:rsid w:val="00465ADC"/>
    <w:rsid w:val="00465C83"/>
    <w:rsid w:val="00465FA6"/>
    <w:rsid w:val="00466FAB"/>
    <w:rsid w:val="00467677"/>
    <w:rsid w:val="0046777A"/>
    <w:rsid w:val="004679AC"/>
    <w:rsid w:val="00467FA8"/>
    <w:rsid w:val="004700DB"/>
    <w:rsid w:val="004702D9"/>
    <w:rsid w:val="004703EC"/>
    <w:rsid w:val="00470470"/>
    <w:rsid w:val="0047063F"/>
    <w:rsid w:val="004710BC"/>
    <w:rsid w:val="004720A7"/>
    <w:rsid w:val="004723D5"/>
    <w:rsid w:val="004733E2"/>
    <w:rsid w:val="004735D6"/>
    <w:rsid w:val="00473809"/>
    <w:rsid w:val="004746B8"/>
    <w:rsid w:val="0047491B"/>
    <w:rsid w:val="0047494B"/>
    <w:rsid w:val="004750E3"/>
    <w:rsid w:val="00475F23"/>
    <w:rsid w:val="004767CF"/>
    <w:rsid w:val="0047685C"/>
    <w:rsid w:val="00476C73"/>
    <w:rsid w:val="00480760"/>
    <w:rsid w:val="00480B51"/>
    <w:rsid w:val="00480F72"/>
    <w:rsid w:val="0048116B"/>
    <w:rsid w:val="0048124B"/>
    <w:rsid w:val="00481D86"/>
    <w:rsid w:val="00481E4F"/>
    <w:rsid w:val="004820B6"/>
    <w:rsid w:val="00482E9C"/>
    <w:rsid w:val="004839E7"/>
    <w:rsid w:val="00483B24"/>
    <w:rsid w:val="00483BB6"/>
    <w:rsid w:val="00483E71"/>
    <w:rsid w:val="0048445C"/>
    <w:rsid w:val="0048468E"/>
    <w:rsid w:val="004847D6"/>
    <w:rsid w:val="00485A9D"/>
    <w:rsid w:val="00485C9C"/>
    <w:rsid w:val="0048671D"/>
    <w:rsid w:val="004871F8"/>
    <w:rsid w:val="00487685"/>
    <w:rsid w:val="00487B89"/>
    <w:rsid w:val="00490ACE"/>
    <w:rsid w:val="004910A7"/>
    <w:rsid w:val="00491736"/>
    <w:rsid w:val="004918C3"/>
    <w:rsid w:val="00492BF3"/>
    <w:rsid w:val="00493AE4"/>
    <w:rsid w:val="00493CB4"/>
    <w:rsid w:val="00494014"/>
    <w:rsid w:val="00494911"/>
    <w:rsid w:val="00494EC8"/>
    <w:rsid w:val="004950AD"/>
    <w:rsid w:val="0049593E"/>
    <w:rsid w:val="00495ED4"/>
    <w:rsid w:val="0049674E"/>
    <w:rsid w:val="00496D65"/>
    <w:rsid w:val="00497175"/>
    <w:rsid w:val="00497AB2"/>
    <w:rsid w:val="00497BB1"/>
    <w:rsid w:val="004A00B1"/>
    <w:rsid w:val="004A08C0"/>
    <w:rsid w:val="004A16D5"/>
    <w:rsid w:val="004A1881"/>
    <w:rsid w:val="004A1EB8"/>
    <w:rsid w:val="004A1F09"/>
    <w:rsid w:val="004A2372"/>
    <w:rsid w:val="004A2875"/>
    <w:rsid w:val="004A29F0"/>
    <w:rsid w:val="004A3003"/>
    <w:rsid w:val="004A507B"/>
    <w:rsid w:val="004A6868"/>
    <w:rsid w:val="004A7193"/>
    <w:rsid w:val="004A73D0"/>
    <w:rsid w:val="004A75D3"/>
    <w:rsid w:val="004B02C4"/>
    <w:rsid w:val="004B12F4"/>
    <w:rsid w:val="004B14B1"/>
    <w:rsid w:val="004B191D"/>
    <w:rsid w:val="004B196C"/>
    <w:rsid w:val="004B1D03"/>
    <w:rsid w:val="004B1E45"/>
    <w:rsid w:val="004B2527"/>
    <w:rsid w:val="004B309D"/>
    <w:rsid w:val="004B39EC"/>
    <w:rsid w:val="004B3C0B"/>
    <w:rsid w:val="004B3FC3"/>
    <w:rsid w:val="004B43B1"/>
    <w:rsid w:val="004B53F7"/>
    <w:rsid w:val="004B594D"/>
    <w:rsid w:val="004B6135"/>
    <w:rsid w:val="004B6B84"/>
    <w:rsid w:val="004B7665"/>
    <w:rsid w:val="004B7AD5"/>
    <w:rsid w:val="004B7F7A"/>
    <w:rsid w:val="004C0191"/>
    <w:rsid w:val="004C0446"/>
    <w:rsid w:val="004C069D"/>
    <w:rsid w:val="004C0B52"/>
    <w:rsid w:val="004C2349"/>
    <w:rsid w:val="004C23B3"/>
    <w:rsid w:val="004C23BB"/>
    <w:rsid w:val="004C27C7"/>
    <w:rsid w:val="004C2BAA"/>
    <w:rsid w:val="004C370E"/>
    <w:rsid w:val="004C37FE"/>
    <w:rsid w:val="004C495A"/>
    <w:rsid w:val="004C512F"/>
    <w:rsid w:val="004C5AF6"/>
    <w:rsid w:val="004C5D9C"/>
    <w:rsid w:val="004C5E0C"/>
    <w:rsid w:val="004C6673"/>
    <w:rsid w:val="004C66B7"/>
    <w:rsid w:val="004C70FE"/>
    <w:rsid w:val="004C74D1"/>
    <w:rsid w:val="004C7509"/>
    <w:rsid w:val="004C77DA"/>
    <w:rsid w:val="004C7804"/>
    <w:rsid w:val="004C788D"/>
    <w:rsid w:val="004D03BA"/>
    <w:rsid w:val="004D0515"/>
    <w:rsid w:val="004D0837"/>
    <w:rsid w:val="004D08FD"/>
    <w:rsid w:val="004D0A3E"/>
    <w:rsid w:val="004D10C0"/>
    <w:rsid w:val="004D156B"/>
    <w:rsid w:val="004D2228"/>
    <w:rsid w:val="004D26BA"/>
    <w:rsid w:val="004D27D8"/>
    <w:rsid w:val="004D2BB0"/>
    <w:rsid w:val="004D2DED"/>
    <w:rsid w:val="004D337B"/>
    <w:rsid w:val="004D3B1B"/>
    <w:rsid w:val="004D3FCA"/>
    <w:rsid w:val="004D3FDA"/>
    <w:rsid w:val="004D454F"/>
    <w:rsid w:val="004D4C26"/>
    <w:rsid w:val="004D5558"/>
    <w:rsid w:val="004D5B67"/>
    <w:rsid w:val="004D608D"/>
    <w:rsid w:val="004D6FD4"/>
    <w:rsid w:val="004D73D8"/>
    <w:rsid w:val="004E050B"/>
    <w:rsid w:val="004E063D"/>
    <w:rsid w:val="004E1148"/>
    <w:rsid w:val="004E1773"/>
    <w:rsid w:val="004E258D"/>
    <w:rsid w:val="004E355F"/>
    <w:rsid w:val="004E4CC0"/>
    <w:rsid w:val="004E5032"/>
    <w:rsid w:val="004E5098"/>
    <w:rsid w:val="004E51CB"/>
    <w:rsid w:val="004E57B3"/>
    <w:rsid w:val="004E5DA4"/>
    <w:rsid w:val="004E6E97"/>
    <w:rsid w:val="004E79CA"/>
    <w:rsid w:val="004E7A41"/>
    <w:rsid w:val="004F0072"/>
    <w:rsid w:val="004F066E"/>
    <w:rsid w:val="004F088B"/>
    <w:rsid w:val="004F117C"/>
    <w:rsid w:val="004F1275"/>
    <w:rsid w:val="004F1C77"/>
    <w:rsid w:val="004F2121"/>
    <w:rsid w:val="004F27C9"/>
    <w:rsid w:val="004F2BC5"/>
    <w:rsid w:val="004F2E9C"/>
    <w:rsid w:val="004F328F"/>
    <w:rsid w:val="004F361C"/>
    <w:rsid w:val="004F4BB1"/>
    <w:rsid w:val="004F4C05"/>
    <w:rsid w:val="004F52D8"/>
    <w:rsid w:val="004F54DB"/>
    <w:rsid w:val="004F643F"/>
    <w:rsid w:val="004F7CCA"/>
    <w:rsid w:val="0050002C"/>
    <w:rsid w:val="005013F6"/>
    <w:rsid w:val="00501E2D"/>
    <w:rsid w:val="00502096"/>
    <w:rsid w:val="005027FB"/>
    <w:rsid w:val="00502A6F"/>
    <w:rsid w:val="00502D51"/>
    <w:rsid w:val="00502E90"/>
    <w:rsid w:val="00503227"/>
    <w:rsid w:val="0050336B"/>
    <w:rsid w:val="00503389"/>
    <w:rsid w:val="0050369A"/>
    <w:rsid w:val="005058D5"/>
    <w:rsid w:val="00505C0F"/>
    <w:rsid w:val="00505E2D"/>
    <w:rsid w:val="00506245"/>
    <w:rsid w:val="0050755E"/>
    <w:rsid w:val="00507BE8"/>
    <w:rsid w:val="005104ED"/>
    <w:rsid w:val="00510B11"/>
    <w:rsid w:val="00510CCE"/>
    <w:rsid w:val="005117C0"/>
    <w:rsid w:val="00512112"/>
    <w:rsid w:val="005127AF"/>
    <w:rsid w:val="0051319B"/>
    <w:rsid w:val="0051357A"/>
    <w:rsid w:val="005138C2"/>
    <w:rsid w:val="00514210"/>
    <w:rsid w:val="00517250"/>
    <w:rsid w:val="0051728C"/>
    <w:rsid w:val="005174A2"/>
    <w:rsid w:val="00517F3E"/>
    <w:rsid w:val="00517F86"/>
    <w:rsid w:val="00521197"/>
    <w:rsid w:val="00521E02"/>
    <w:rsid w:val="005223DD"/>
    <w:rsid w:val="005229FD"/>
    <w:rsid w:val="00522B24"/>
    <w:rsid w:val="005235E7"/>
    <w:rsid w:val="00523F29"/>
    <w:rsid w:val="00525584"/>
    <w:rsid w:val="00526100"/>
    <w:rsid w:val="005263BD"/>
    <w:rsid w:val="005271A8"/>
    <w:rsid w:val="00527717"/>
    <w:rsid w:val="00527CFD"/>
    <w:rsid w:val="00530EE3"/>
    <w:rsid w:val="00531949"/>
    <w:rsid w:val="00531D56"/>
    <w:rsid w:val="00532111"/>
    <w:rsid w:val="00532AB4"/>
    <w:rsid w:val="00532BC9"/>
    <w:rsid w:val="00532F52"/>
    <w:rsid w:val="00533286"/>
    <w:rsid w:val="00533E1C"/>
    <w:rsid w:val="0053421A"/>
    <w:rsid w:val="005347D6"/>
    <w:rsid w:val="00534AA5"/>
    <w:rsid w:val="005351EF"/>
    <w:rsid w:val="005356CA"/>
    <w:rsid w:val="0053575B"/>
    <w:rsid w:val="005360A7"/>
    <w:rsid w:val="005362C9"/>
    <w:rsid w:val="005370F3"/>
    <w:rsid w:val="00537132"/>
    <w:rsid w:val="005374CA"/>
    <w:rsid w:val="00537A65"/>
    <w:rsid w:val="005400FA"/>
    <w:rsid w:val="0054096E"/>
    <w:rsid w:val="00540BDF"/>
    <w:rsid w:val="00540C5F"/>
    <w:rsid w:val="00540CA9"/>
    <w:rsid w:val="00540DF7"/>
    <w:rsid w:val="005416DE"/>
    <w:rsid w:val="00541BB3"/>
    <w:rsid w:val="00542D28"/>
    <w:rsid w:val="00543406"/>
    <w:rsid w:val="00543700"/>
    <w:rsid w:val="00543BA6"/>
    <w:rsid w:val="00543FA7"/>
    <w:rsid w:val="00544F77"/>
    <w:rsid w:val="00545C5C"/>
    <w:rsid w:val="0054717B"/>
    <w:rsid w:val="00547CEB"/>
    <w:rsid w:val="00550089"/>
    <w:rsid w:val="00551437"/>
    <w:rsid w:val="0055295C"/>
    <w:rsid w:val="00552B71"/>
    <w:rsid w:val="00554760"/>
    <w:rsid w:val="00554820"/>
    <w:rsid w:val="005557A1"/>
    <w:rsid w:val="00555DCB"/>
    <w:rsid w:val="00556F84"/>
    <w:rsid w:val="00557D36"/>
    <w:rsid w:val="00560AF3"/>
    <w:rsid w:val="00560D65"/>
    <w:rsid w:val="00561003"/>
    <w:rsid w:val="00562255"/>
    <w:rsid w:val="00562520"/>
    <w:rsid w:val="00562CB3"/>
    <w:rsid w:val="00563D20"/>
    <w:rsid w:val="00564032"/>
    <w:rsid w:val="005656A3"/>
    <w:rsid w:val="00565FFC"/>
    <w:rsid w:val="0056661F"/>
    <w:rsid w:val="00566FC4"/>
    <w:rsid w:val="0056703D"/>
    <w:rsid w:val="00570251"/>
    <w:rsid w:val="005703BF"/>
    <w:rsid w:val="00572916"/>
    <w:rsid w:val="00572D19"/>
    <w:rsid w:val="00572EA7"/>
    <w:rsid w:val="00573FDE"/>
    <w:rsid w:val="0057552D"/>
    <w:rsid w:val="005756B2"/>
    <w:rsid w:val="0057588D"/>
    <w:rsid w:val="005771E9"/>
    <w:rsid w:val="00577433"/>
    <w:rsid w:val="005778B8"/>
    <w:rsid w:val="00580FDB"/>
    <w:rsid w:val="00581178"/>
    <w:rsid w:val="005813BA"/>
    <w:rsid w:val="00581635"/>
    <w:rsid w:val="005826B4"/>
    <w:rsid w:val="00582A11"/>
    <w:rsid w:val="00582B36"/>
    <w:rsid w:val="00582CBF"/>
    <w:rsid w:val="0058375F"/>
    <w:rsid w:val="00583A7F"/>
    <w:rsid w:val="0058400D"/>
    <w:rsid w:val="00585124"/>
    <w:rsid w:val="0058612B"/>
    <w:rsid w:val="0058679F"/>
    <w:rsid w:val="0058702F"/>
    <w:rsid w:val="00587B0D"/>
    <w:rsid w:val="00587FB7"/>
    <w:rsid w:val="005900A9"/>
    <w:rsid w:val="005920C3"/>
    <w:rsid w:val="0059291A"/>
    <w:rsid w:val="0059316A"/>
    <w:rsid w:val="0059322E"/>
    <w:rsid w:val="005939C6"/>
    <w:rsid w:val="005941C8"/>
    <w:rsid w:val="00594E33"/>
    <w:rsid w:val="0059530B"/>
    <w:rsid w:val="005955FB"/>
    <w:rsid w:val="00596826"/>
    <w:rsid w:val="00596A2D"/>
    <w:rsid w:val="00596B01"/>
    <w:rsid w:val="00596FF4"/>
    <w:rsid w:val="00597026"/>
    <w:rsid w:val="005976F5"/>
    <w:rsid w:val="00597B9D"/>
    <w:rsid w:val="00597BB3"/>
    <w:rsid w:val="005A0FE6"/>
    <w:rsid w:val="005A25DF"/>
    <w:rsid w:val="005A2976"/>
    <w:rsid w:val="005A2EC1"/>
    <w:rsid w:val="005A30DC"/>
    <w:rsid w:val="005A3F40"/>
    <w:rsid w:val="005A4435"/>
    <w:rsid w:val="005A4AE6"/>
    <w:rsid w:val="005A4DDC"/>
    <w:rsid w:val="005A54F8"/>
    <w:rsid w:val="005A5D7D"/>
    <w:rsid w:val="005A5DB8"/>
    <w:rsid w:val="005A5F61"/>
    <w:rsid w:val="005A622C"/>
    <w:rsid w:val="005A6637"/>
    <w:rsid w:val="005A6903"/>
    <w:rsid w:val="005A70D6"/>
    <w:rsid w:val="005A732B"/>
    <w:rsid w:val="005A7409"/>
    <w:rsid w:val="005A74DA"/>
    <w:rsid w:val="005A7D98"/>
    <w:rsid w:val="005B02BF"/>
    <w:rsid w:val="005B1C3B"/>
    <w:rsid w:val="005B2404"/>
    <w:rsid w:val="005B2B9E"/>
    <w:rsid w:val="005B3BF6"/>
    <w:rsid w:val="005B4CC6"/>
    <w:rsid w:val="005B5801"/>
    <w:rsid w:val="005B58CB"/>
    <w:rsid w:val="005B632D"/>
    <w:rsid w:val="005B6D27"/>
    <w:rsid w:val="005B7267"/>
    <w:rsid w:val="005B77FD"/>
    <w:rsid w:val="005B7B04"/>
    <w:rsid w:val="005B7CED"/>
    <w:rsid w:val="005B7F8B"/>
    <w:rsid w:val="005C064E"/>
    <w:rsid w:val="005C082B"/>
    <w:rsid w:val="005C10E7"/>
    <w:rsid w:val="005C1757"/>
    <w:rsid w:val="005C1A8F"/>
    <w:rsid w:val="005C1C15"/>
    <w:rsid w:val="005C269F"/>
    <w:rsid w:val="005C28BF"/>
    <w:rsid w:val="005C2E36"/>
    <w:rsid w:val="005C3CF4"/>
    <w:rsid w:val="005C435F"/>
    <w:rsid w:val="005C53F3"/>
    <w:rsid w:val="005C6140"/>
    <w:rsid w:val="005C61A1"/>
    <w:rsid w:val="005C62E3"/>
    <w:rsid w:val="005C6616"/>
    <w:rsid w:val="005C693F"/>
    <w:rsid w:val="005D0DCC"/>
    <w:rsid w:val="005D136B"/>
    <w:rsid w:val="005D152A"/>
    <w:rsid w:val="005D4151"/>
    <w:rsid w:val="005D53A3"/>
    <w:rsid w:val="005D5608"/>
    <w:rsid w:val="005D68A9"/>
    <w:rsid w:val="005D7077"/>
    <w:rsid w:val="005D76BC"/>
    <w:rsid w:val="005E050D"/>
    <w:rsid w:val="005E081A"/>
    <w:rsid w:val="005E1056"/>
    <w:rsid w:val="005E2474"/>
    <w:rsid w:val="005E2FFC"/>
    <w:rsid w:val="005E352D"/>
    <w:rsid w:val="005E3D0D"/>
    <w:rsid w:val="005E445E"/>
    <w:rsid w:val="005E4BEE"/>
    <w:rsid w:val="005E56B9"/>
    <w:rsid w:val="005E5C19"/>
    <w:rsid w:val="005E5D5D"/>
    <w:rsid w:val="005E5E36"/>
    <w:rsid w:val="005E6BE3"/>
    <w:rsid w:val="005E7095"/>
    <w:rsid w:val="005F0A4E"/>
    <w:rsid w:val="005F16F9"/>
    <w:rsid w:val="005F199B"/>
    <w:rsid w:val="005F27C5"/>
    <w:rsid w:val="005F3A5E"/>
    <w:rsid w:val="005F3BE3"/>
    <w:rsid w:val="005F425E"/>
    <w:rsid w:val="005F4495"/>
    <w:rsid w:val="005F4575"/>
    <w:rsid w:val="005F586C"/>
    <w:rsid w:val="005F63CE"/>
    <w:rsid w:val="005F77FD"/>
    <w:rsid w:val="005F7F9E"/>
    <w:rsid w:val="00600143"/>
    <w:rsid w:val="00600E72"/>
    <w:rsid w:val="00601400"/>
    <w:rsid w:val="00601536"/>
    <w:rsid w:val="006016F0"/>
    <w:rsid w:val="006017F2"/>
    <w:rsid w:val="006029B4"/>
    <w:rsid w:val="0060389E"/>
    <w:rsid w:val="00603D48"/>
    <w:rsid w:val="0060401C"/>
    <w:rsid w:val="006042B6"/>
    <w:rsid w:val="006044E7"/>
    <w:rsid w:val="00604F4F"/>
    <w:rsid w:val="00604FF7"/>
    <w:rsid w:val="00605028"/>
    <w:rsid w:val="00605175"/>
    <w:rsid w:val="00605AE5"/>
    <w:rsid w:val="00605D3E"/>
    <w:rsid w:val="00605E6D"/>
    <w:rsid w:val="0060603F"/>
    <w:rsid w:val="0060617F"/>
    <w:rsid w:val="0060644B"/>
    <w:rsid w:val="006064C7"/>
    <w:rsid w:val="00606959"/>
    <w:rsid w:val="00606D1D"/>
    <w:rsid w:val="00606E25"/>
    <w:rsid w:val="0060738E"/>
    <w:rsid w:val="00607691"/>
    <w:rsid w:val="00610581"/>
    <w:rsid w:val="00610674"/>
    <w:rsid w:val="006111D0"/>
    <w:rsid w:val="00612067"/>
    <w:rsid w:val="00612907"/>
    <w:rsid w:val="00612A92"/>
    <w:rsid w:val="00612B28"/>
    <w:rsid w:val="00612FBA"/>
    <w:rsid w:val="006132A6"/>
    <w:rsid w:val="0061446C"/>
    <w:rsid w:val="00614D64"/>
    <w:rsid w:val="00615559"/>
    <w:rsid w:val="00615958"/>
    <w:rsid w:val="0061707D"/>
    <w:rsid w:val="00617ADB"/>
    <w:rsid w:val="00620355"/>
    <w:rsid w:val="00620492"/>
    <w:rsid w:val="0062078E"/>
    <w:rsid w:val="00620FED"/>
    <w:rsid w:val="0062107F"/>
    <w:rsid w:val="006210AE"/>
    <w:rsid w:val="0062115C"/>
    <w:rsid w:val="0062127A"/>
    <w:rsid w:val="0062195B"/>
    <w:rsid w:val="006220E8"/>
    <w:rsid w:val="00622341"/>
    <w:rsid w:val="006224A8"/>
    <w:rsid w:val="00622A3E"/>
    <w:rsid w:val="00622D74"/>
    <w:rsid w:val="00622F92"/>
    <w:rsid w:val="00623CE4"/>
    <w:rsid w:val="0062413E"/>
    <w:rsid w:val="00624F11"/>
    <w:rsid w:val="006256A6"/>
    <w:rsid w:val="006257E7"/>
    <w:rsid w:val="00625D9C"/>
    <w:rsid w:val="0062619C"/>
    <w:rsid w:val="00626AA1"/>
    <w:rsid w:val="00626D56"/>
    <w:rsid w:val="00627CF6"/>
    <w:rsid w:val="00627D0A"/>
    <w:rsid w:val="00631732"/>
    <w:rsid w:val="00631C96"/>
    <w:rsid w:val="00631DC7"/>
    <w:rsid w:val="006320EE"/>
    <w:rsid w:val="006321DF"/>
    <w:rsid w:val="00632652"/>
    <w:rsid w:val="00633FA9"/>
    <w:rsid w:val="0063403A"/>
    <w:rsid w:val="006340CA"/>
    <w:rsid w:val="00634130"/>
    <w:rsid w:val="0063470F"/>
    <w:rsid w:val="00634CF8"/>
    <w:rsid w:val="00634D8E"/>
    <w:rsid w:val="00634F3D"/>
    <w:rsid w:val="00635192"/>
    <w:rsid w:val="00635413"/>
    <w:rsid w:val="00635C4D"/>
    <w:rsid w:val="00635DFC"/>
    <w:rsid w:val="00635EFD"/>
    <w:rsid w:val="006366B6"/>
    <w:rsid w:val="00636B6E"/>
    <w:rsid w:val="00636DE1"/>
    <w:rsid w:val="006376EA"/>
    <w:rsid w:val="00637860"/>
    <w:rsid w:val="00637A76"/>
    <w:rsid w:val="006400DF"/>
    <w:rsid w:val="00640B6D"/>
    <w:rsid w:val="00640BE9"/>
    <w:rsid w:val="00641090"/>
    <w:rsid w:val="006417A1"/>
    <w:rsid w:val="00641F0D"/>
    <w:rsid w:val="0064210E"/>
    <w:rsid w:val="0064253D"/>
    <w:rsid w:val="00642616"/>
    <w:rsid w:val="006426E1"/>
    <w:rsid w:val="006429B1"/>
    <w:rsid w:val="0064366D"/>
    <w:rsid w:val="00644311"/>
    <w:rsid w:val="0064450A"/>
    <w:rsid w:val="0064502F"/>
    <w:rsid w:val="00645683"/>
    <w:rsid w:val="0064583A"/>
    <w:rsid w:val="0064593C"/>
    <w:rsid w:val="00646069"/>
    <w:rsid w:val="00646537"/>
    <w:rsid w:val="00646F6B"/>
    <w:rsid w:val="0064717A"/>
    <w:rsid w:val="00647682"/>
    <w:rsid w:val="006476AC"/>
    <w:rsid w:val="006477C9"/>
    <w:rsid w:val="006479C6"/>
    <w:rsid w:val="00650260"/>
    <w:rsid w:val="006509BC"/>
    <w:rsid w:val="00650C37"/>
    <w:rsid w:val="00650EC6"/>
    <w:rsid w:val="0065121C"/>
    <w:rsid w:val="00651515"/>
    <w:rsid w:val="006515C5"/>
    <w:rsid w:val="006517D8"/>
    <w:rsid w:val="00651993"/>
    <w:rsid w:val="00651F75"/>
    <w:rsid w:val="00653259"/>
    <w:rsid w:val="006536B9"/>
    <w:rsid w:val="00653C5C"/>
    <w:rsid w:val="00653E99"/>
    <w:rsid w:val="00654C1E"/>
    <w:rsid w:val="00654CE1"/>
    <w:rsid w:val="00654F54"/>
    <w:rsid w:val="0065558E"/>
    <w:rsid w:val="006560F7"/>
    <w:rsid w:val="006561F3"/>
    <w:rsid w:val="0065688A"/>
    <w:rsid w:val="00656A3D"/>
    <w:rsid w:val="0065756C"/>
    <w:rsid w:val="0065766C"/>
    <w:rsid w:val="006576DF"/>
    <w:rsid w:val="0065784A"/>
    <w:rsid w:val="00657B5D"/>
    <w:rsid w:val="00657DA8"/>
    <w:rsid w:val="00657F2F"/>
    <w:rsid w:val="00660704"/>
    <w:rsid w:val="00661240"/>
    <w:rsid w:val="00661B1F"/>
    <w:rsid w:val="006635AB"/>
    <w:rsid w:val="00663928"/>
    <w:rsid w:val="00663CAF"/>
    <w:rsid w:val="00664830"/>
    <w:rsid w:val="006651A5"/>
    <w:rsid w:val="006657D9"/>
    <w:rsid w:val="00666102"/>
    <w:rsid w:val="006665C7"/>
    <w:rsid w:val="00666805"/>
    <w:rsid w:val="00666922"/>
    <w:rsid w:val="00667C9C"/>
    <w:rsid w:val="00667DF1"/>
    <w:rsid w:val="00670127"/>
    <w:rsid w:val="00670155"/>
    <w:rsid w:val="0067015E"/>
    <w:rsid w:val="00670453"/>
    <w:rsid w:val="00670D7F"/>
    <w:rsid w:val="0067195E"/>
    <w:rsid w:val="00672612"/>
    <w:rsid w:val="00672969"/>
    <w:rsid w:val="00673F2B"/>
    <w:rsid w:val="00675393"/>
    <w:rsid w:val="00676120"/>
    <w:rsid w:val="00676230"/>
    <w:rsid w:val="006771E9"/>
    <w:rsid w:val="00680D16"/>
    <w:rsid w:val="00680DA3"/>
    <w:rsid w:val="00681107"/>
    <w:rsid w:val="00681508"/>
    <w:rsid w:val="00682974"/>
    <w:rsid w:val="006829C7"/>
    <w:rsid w:val="006830EE"/>
    <w:rsid w:val="006835B7"/>
    <w:rsid w:val="006839B4"/>
    <w:rsid w:val="00683F42"/>
    <w:rsid w:val="0068499E"/>
    <w:rsid w:val="00685861"/>
    <w:rsid w:val="0068598D"/>
    <w:rsid w:val="00685F20"/>
    <w:rsid w:val="0068657A"/>
    <w:rsid w:val="006871D5"/>
    <w:rsid w:val="00687DB2"/>
    <w:rsid w:val="00687F6E"/>
    <w:rsid w:val="0069059B"/>
    <w:rsid w:val="00690A6F"/>
    <w:rsid w:val="006916AD"/>
    <w:rsid w:val="00691E7E"/>
    <w:rsid w:val="00693249"/>
    <w:rsid w:val="00693E77"/>
    <w:rsid w:val="006949B8"/>
    <w:rsid w:val="00694C27"/>
    <w:rsid w:val="006950ED"/>
    <w:rsid w:val="0069574D"/>
    <w:rsid w:val="006957D9"/>
    <w:rsid w:val="00695ADF"/>
    <w:rsid w:val="0069634E"/>
    <w:rsid w:val="00696658"/>
    <w:rsid w:val="006969A1"/>
    <w:rsid w:val="00696D93"/>
    <w:rsid w:val="00697155"/>
    <w:rsid w:val="006A051F"/>
    <w:rsid w:val="006A0558"/>
    <w:rsid w:val="006A0661"/>
    <w:rsid w:val="006A0A9A"/>
    <w:rsid w:val="006A12DA"/>
    <w:rsid w:val="006A35A2"/>
    <w:rsid w:val="006A3D08"/>
    <w:rsid w:val="006A3F06"/>
    <w:rsid w:val="006A44B1"/>
    <w:rsid w:val="006A5071"/>
    <w:rsid w:val="006A5825"/>
    <w:rsid w:val="006A5C81"/>
    <w:rsid w:val="006A6297"/>
    <w:rsid w:val="006A6EAE"/>
    <w:rsid w:val="006A738B"/>
    <w:rsid w:val="006A7F88"/>
    <w:rsid w:val="006B01D1"/>
    <w:rsid w:val="006B058F"/>
    <w:rsid w:val="006B0C85"/>
    <w:rsid w:val="006B0CA6"/>
    <w:rsid w:val="006B1D91"/>
    <w:rsid w:val="006B23B6"/>
    <w:rsid w:val="006B3473"/>
    <w:rsid w:val="006B463C"/>
    <w:rsid w:val="006B4711"/>
    <w:rsid w:val="006B4C8D"/>
    <w:rsid w:val="006B526C"/>
    <w:rsid w:val="006B5314"/>
    <w:rsid w:val="006B5335"/>
    <w:rsid w:val="006B67D3"/>
    <w:rsid w:val="006B6D8E"/>
    <w:rsid w:val="006B6E54"/>
    <w:rsid w:val="006B6F46"/>
    <w:rsid w:val="006B7653"/>
    <w:rsid w:val="006B7FD2"/>
    <w:rsid w:val="006C01C5"/>
    <w:rsid w:val="006C063F"/>
    <w:rsid w:val="006C1049"/>
    <w:rsid w:val="006C104F"/>
    <w:rsid w:val="006C1937"/>
    <w:rsid w:val="006C2789"/>
    <w:rsid w:val="006C3106"/>
    <w:rsid w:val="006C38D8"/>
    <w:rsid w:val="006C3A71"/>
    <w:rsid w:val="006C3D27"/>
    <w:rsid w:val="006C4347"/>
    <w:rsid w:val="006C5583"/>
    <w:rsid w:val="006C5768"/>
    <w:rsid w:val="006C59D2"/>
    <w:rsid w:val="006C5D63"/>
    <w:rsid w:val="006C6AB6"/>
    <w:rsid w:val="006C7286"/>
    <w:rsid w:val="006D07C7"/>
    <w:rsid w:val="006D0FCE"/>
    <w:rsid w:val="006D30C3"/>
    <w:rsid w:val="006D3329"/>
    <w:rsid w:val="006D3B11"/>
    <w:rsid w:val="006D40C0"/>
    <w:rsid w:val="006D4FCE"/>
    <w:rsid w:val="006D504F"/>
    <w:rsid w:val="006D52BB"/>
    <w:rsid w:val="006D52CE"/>
    <w:rsid w:val="006D5697"/>
    <w:rsid w:val="006D580D"/>
    <w:rsid w:val="006D5D52"/>
    <w:rsid w:val="006D6008"/>
    <w:rsid w:val="006D6157"/>
    <w:rsid w:val="006D6F5E"/>
    <w:rsid w:val="006D70CB"/>
    <w:rsid w:val="006D785D"/>
    <w:rsid w:val="006E0264"/>
    <w:rsid w:val="006E063F"/>
    <w:rsid w:val="006E0CD9"/>
    <w:rsid w:val="006E1823"/>
    <w:rsid w:val="006E222A"/>
    <w:rsid w:val="006E2556"/>
    <w:rsid w:val="006E33D5"/>
    <w:rsid w:val="006E4645"/>
    <w:rsid w:val="006E5122"/>
    <w:rsid w:val="006E61B3"/>
    <w:rsid w:val="006E6292"/>
    <w:rsid w:val="006E6617"/>
    <w:rsid w:val="006E6F0A"/>
    <w:rsid w:val="006F11CD"/>
    <w:rsid w:val="006F1A54"/>
    <w:rsid w:val="006F1AA5"/>
    <w:rsid w:val="006F1BD0"/>
    <w:rsid w:val="006F33BE"/>
    <w:rsid w:val="006F3653"/>
    <w:rsid w:val="006F3FC2"/>
    <w:rsid w:val="006F4A69"/>
    <w:rsid w:val="006F532A"/>
    <w:rsid w:val="006F543F"/>
    <w:rsid w:val="006F5CFF"/>
    <w:rsid w:val="006F60A5"/>
    <w:rsid w:val="006F622C"/>
    <w:rsid w:val="006F6B9F"/>
    <w:rsid w:val="006F6D0D"/>
    <w:rsid w:val="006F6E3D"/>
    <w:rsid w:val="006F6F4A"/>
    <w:rsid w:val="006F7143"/>
    <w:rsid w:val="006F7215"/>
    <w:rsid w:val="006F7B0E"/>
    <w:rsid w:val="006F7B5D"/>
    <w:rsid w:val="0070042B"/>
    <w:rsid w:val="00700D69"/>
    <w:rsid w:val="00700D7B"/>
    <w:rsid w:val="00700DF9"/>
    <w:rsid w:val="00700F52"/>
    <w:rsid w:val="007013A1"/>
    <w:rsid w:val="007015A1"/>
    <w:rsid w:val="007015EE"/>
    <w:rsid w:val="00702056"/>
    <w:rsid w:val="00703573"/>
    <w:rsid w:val="00703BA4"/>
    <w:rsid w:val="00703BDE"/>
    <w:rsid w:val="00704446"/>
    <w:rsid w:val="00704579"/>
    <w:rsid w:val="00704585"/>
    <w:rsid w:val="00704CA5"/>
    <w:rsid w:val="00705716"/>
    <w:rsid w:val="007058AD"/>
    <w:rsid w:val="00705A6B"/>
    <w:rsid w:val="00705C56"/>
    <w:rsid w:val="00707352"/>
    <w:rsid w:val="0070745C"/>
    <w:rsid w:val="0070745F"/>
    <w:rsid w:val="00707532"/>
    <w:rsid w:val="00707B78"/>
    <w:rsid w:val="00710023"/>
    <w:rsid w:val="00710198"/>
    <w:rsid w:val="00710E15"/>
    <w:rsid w:val="0071156B"/>
    <w:rsid w:val="007115BA"/>
    <w:rsid w:val="007119D9"/>
    <w:rsid w:val="00711A66"/>
    <w:rsid w:val="00711C5D"/>
    <w:rsid w:val="007121A2"/>
    <w:rsid w:val="00712EF7"/>
    <w:rsid w:val="00714510"/>
    <w:rsid w:val="00714BE4"/>
    <w:rsid w:val="007151EF"/>
    <w:rsid w:val="00715BBE"/>
    <w:rsid w:val="00715C1F"/>
    <w:rsid w:val="00715E2E"/>
    <w:rsid w:val="007163AE"/>
    <w:rsid w:val="007166F7"/>
    <w:rsid w:val="00716E7C"/>
    <w:rsid w:val="007170B0"/>
    <w:rsid w:val="00720068"/>
    <w:rsid w:val="007207D4"/>
    <w:rsid w:val="00720C45"/>
    <w:rsid w:val="00721433"/>
    <w:rsid w:val="007215D5"/>
    <w:rsid w:val="00721AAA"/>
    <w:rsid w:val="00721F28"/>
    <w:rsid w:val="00722604"/>
    <w:rsid w:val="00723144"/>
    <w:rsid w:val="00723281"/>
    <w:rsid w:val="007232F8"/>
    <w:rsid w:val="00724393"/>
    <w:rsid w:val="00724D9A"/>
    <w:rsid w:val="00725DA8"/>
    <w:rsid w:val="00726745"/>
    <w:rsid w:val="007270CF"/>
    <w:rsid w:val="00727439"/>
    <w:rsid w:val="007276E0"/>
    <w:rsid w:val="007303DD"/>
    <w:rsid w:val="00730B70"/>
    <w:rsid w:val="00730BB7"/>
    <w:rsid w:val="00731820"/>
    <w:rsid w:val="0073183E"/>
    <w:rsid w:val="007329AB"/>
    <w:rsid w:val="00732F4F"/>
    <w:rsid w:val="00733844"/>
    <w:rsid w:val="00734D1B"/>
    <w:rsid w:val="00734E14"/>
    <w:rsid w:val="00735128"/>
    <w:rsid w:val="00736CA8"/>
    <w:rsid w:val="00736EED"/>
    <w:rsid w:val="00736FE6"/>
    <w:rsid w:val="007370ED"/>
    <w:rsid w:val="007373E7"/>
    <w:rsid w:val="00741257"/>
    <w:rsid w:val="00742682"/>
    <w:rsid w:val="00742979"/>
    <w:rsid w:val="007437A4"/>
    <w:rsid w:val="00743C19"/>
    <w:rsid w:val="00744408"/>
    <w:rsid w:val="00744527"/>
    <w:rsid w:val="00744726"/>
    <w:rsid w:val="00745634"/>
    <w:rsid w:val="007457BD"/>
    <w:rsid w:val="00746604"/>
    <w:rsid w:val="00746860"/>
    <w:rsid w:val="00746A80"/>
    <w:rsid w:val="00746CA9"/>
    <w:rsid w:val="00746CFE"/>
    <w:rsid w:val="0074772A"/>
    <w:rsid w:val="00747CCD"/>
    <w:rsid w:val="007507F4"/>
    <w:rsid w:val="00750CCD"/>
    <w:rsid w:val="00750E19"/>
    <w:rsid w:val="00750F05"/>
    <w:rsid w:val="007510C3"/>
    <w:rsid w:val="007511F4"/>
    <w:rsid w:val="0075126E"/>
    <w:rsid w:val="00751EA2"/>
    <w:rsid w:val="00752A06"/>
    <w:rsid w:val="007536B0"/>
    <w:rsid w:val="0075370F"/>
    <w:rsid w:val="00754009"/>
    <w:rsid w:val="00754743"/>
    <w:rsid w:val="007548C3"/>
    <w:rsid w:val="007548EE"/>
    <w:rsid w:val="00754B44"/>
    <w:rsid w:val="00754F0F"/>
    <w:rsid w:val="00755352"/>
    <w:rsid w:val="00755ECB"/>
    <w:rsid w:val="0075618B"/>
    <w:rsid w:val="00756D7A"/>
    <w:rsid w:val="007600C9"/>
    <w:rsid w:val="0076108D"/>
    <w:rsid w:val="007612A1"/>
    <w:rsid w:val="0076139C"/>
    <w:rsid w:val="007613BA"/>
    <w:rsid w:val="007614D4"/>
    <w:rsid w:val="0076216A"/>
    <w:rsid w:val="007623B3"/>
    <w:rsid w:val="007623FF"/>
    <w:rsid w:val="007624FA"/>
    <w:rsid w:val="00762712"/>
    <w:rsid w:val="00762732"/>
    <w:rsid w:val="00762B38"/>
    <w:rsid w:val="0076312A"/>
    <w:rsid w:val="00763B24"/>
    <w:rsid w:val="00763B8E"/>
    <w:rsid w:val="007650D9"/>
    <w:rsid w:val="00765151"/>
    <w:rsid w:val="00765810"/>
    <w:rsid w:val="00765D30"/>
    <w:rsid w:val="0076624B"/>
    <w:rsid w:val="00767781"/>
    <w:rsid w:val="00767924"/>
    <w:rsid w:val="00767D71"/>
    <w:rsid w:val="00767D74"/>
    <w:rsid w:val="00767EC4"/>
    <w:rsid w:val="00770486"/>
    <w:rsid w:val="0077080E"/>
    <w:rsid w:val="00770AC8"/>
    <w:rsid w:val="00770CDE"/>
    <w:rsid w:val="007719EA"/>
    <w:rsid w:val="00771D15"/>
    <w:rsid w:val="007726F6"/>
    <w:rsid w:val="00772BE5"/>
    <w:rsid w:val="007733C9"/>
    <w:rsid w:val="00773A94"/>
    <w:rsid w:val="00773E50"/>
    <w:rsid w:val="00773FB9"/>
    <w:rsid w:val="007747E0"/>
    <w:rsid w:val="0077584A"/>
    <w:rsid w:val="00775924"/>
    <w:rsid w:val="00776313"/>
    <w:rsid w:val="00776A96"/>
    <w:rsid w:val="00777541"/>
    <w:rsid w:val="0077774C"/>
    <w:rsid w:val="00777A6B"/>
    <w:rsid w:val="0078038C"/>
    <w:rsid w:val="0078045F"/>
    <w:rsid w:val="00781313"/>
    <w:rsid w:val="00781585"/>
    <w:rsid w:val="007815E0"/>
    <w:rsid w:val="00781747"/>
    <w:rsid w:val="00783683"/>
    <w:rsid w:val="007836CA"/>
    <w:rsid w:val="00783760"/>
    <w:rsid w:val="00784200"/>
    <w:rsid w:val="0078442F"/>
    <w:rsid w:val="00784DD8"/>
    <w:rsid w:val="007850D9"/>
    <w:rsid w:val="007851A9"/>
    <w:rsid w:val="00785A15"/>
    <w:rsid w:val="00785D42"/>
    <w:rsid w:val="0078617C"/>
    <w:rsid w:val="007870E0"/>
    <w:rsid w:val="0078774A"/>
    <w:rsid w:val="007906CA"/>
    <w:rsid w:val="00791A1B"/>
    <w:rsid w:val="0079234C"/>
    <w:rsid w:val="00793563"/>
    <w:rsid w:val="00793EE6"/>
    <w:rsid w:val="007941A3"/>
    <w:rsid w:val="007949E4"/>
    <w:rsid w:val="0079543F"/>
    <w:rsid w:val="00796B62"/>
    <w:rsid w:val="007A07A5"/>
    <w:rsid w:val="007A115C"/>
    <w:rsid w:val="007A1512"/>
    <w:rsid w:val="007A1747"/>
    <w:rsid w:val="007A179B"/>
    <w:rsid w:val="007A1CBD"/>
    <w:rsid w:val="007A1E80"/>
    <w:rsid w:val="007A24BB"/>
    <w:rsid w:val="007A2DF7"/>
    <w:rsid w:val="007A2FCC"/>
    <w:rsid w:val="007A3B65"/>
    <w:rsid w:val="007A4130"/>
    <w:rsid w:val="007A4A57"/>
    <w:rsid w:val="007A5E6A"/>
    <w:rsid w:val="007A6981"/>
    <w:rsid w:val="007A78DD"/>
    <w:rsid w:val="007A79B2"/>
    <w:rsid w:val="007A79DC"/>
    <w:rsid w:val="007A7E8D"/>
    <w:rsid w:val="007B0789"/>
    <w:rsid w:val="007B0B55"/>
    <w:rsid w:val="007B1096"/>
    <w:rsid w:val="007B1324"/>
    <w:rsid w:val="007B1416"/>
    <w:rsid w:val="007B16DD"/>
    <w:rsid w:val="007B194D"/>
    <w:rsid w:val="007B216A"/>
    <w:rsid w:val="007B29A8"/>
    <w:rsid w:val="007B2A6A"/>
    <w:rsid w:val="007B2E01"/>
    <w:rsid w:val="007B2EA6"/>
    <w:rsid w:val="007B3C1F"/>
    <w:rsid w:val="007B3DD8"/>
    <w:rsid w:val="007B41FF"/>
    <w:rsid w:val="007B4C19"/>
    <w:rsid w:val="007B4F35"/>
    <w:rsid w:val="007B5F84"/>
    <w:rsid w:val="007B6A94"/>
    <w:rsid w:val="007B71D9"/>
    <w:rsid w:val="007B72CF"/>
    <w:rsid w:val="007B76CE"/>
    <w:rsid w:val="007B776F"/>
    <w:rsid w:val="007B7793"/>
    <w:rsid w:val="007C026A"/>
    <w:rsid w:val="007C0957"/>
    <w:rsid w:val="007C09BA"/>
    <w:rsid w:val="007C0A7F"/>
    <w:rsid w:val="007C0D47"/>
    <w:rsid w:val="007C0D55"/>
    <w:rsid w:val="007C1A73"/>
    <w:rsid w:val="007C20F7"/>
    <w:rsid w:val="007C23A5"/>
    <w:rsid w:val="007C3787"/>
    <w:rsid w:val="007C38EF"/>
    <w:rsid w:val="007C3B09"/>
    <w:rsid w:val="007C47B8"/>
    <w:rsid w:val="007C4D9D"/>
    <w:rsid w:val="007C4F0E"/>
    <w:rsid w:val="007C4F7C"/>
    <w:rsid w:val="007C500B"/>
    <w:rsid w:val="007C54A8"/>
    <w:rsid w:val="007C5671"/>
    <w:rsid w:val="007C5C30"/>
    <w:rsid w:val="007C5FC1"/>
    <w:rsid w:val="007C6903"/>
    <w:rsid w:val="007C6E97"/>
    <w:rsid w:val="007C79FC"/>
    <w:rsid w:val="007C7B52"/>
    <w:rsid w:val="007C7DC0"/>
    <w:rsid w:val="007C7FE0"/>
    <w:rsid w:val="007D0A45"/>
    <w:rsid w:val="007D12D4"/>
    <w:rsid w:val="007D2841"/>
    <w:rsid w:val="007D2860"/>
    <w:rsid w:val="007D2DA7"/>
    <w:rsid w:val="007D38EA"/>
    <w:rsid w:val="007D47B4"/>
    <w:rsid w:val="007D47FD"/>
    <w:rsid w:val="007D52A2"/>
    <w:rsid w:val="007D5607"/>
    <w:rsid w:val="007D586A"/>
    <w:rsid w:val="007D587A"/>
    <w:rsid w:val="007D6225"/>
    <w:rsid w:val="007D689A"/>
    <w:rsid w:val="007D6FB5"/>
    <w:rsid w:val="007D7CCE"/>
    <w:rsid w:val="007E02F4"/>
    <w:rsid w:val="007E0682"/>
    <w:rsid w:val="007E0C40"/>
    <w:rsid w:val="007E13B1"/>
    <w:rsid w:val="007E1501"/>
    <w:rsid w:val="007E1A60"/>
    <w:rsid w:val="007E1D6D"/>
    <w:rsid w:val="007E20D8"/>
    <w:rsid w:val="007E28E7"/>
    <w:rsid w:val="007E2D46"/>
    <w:rsid w:val="007E36BD"/>
    <w:rsid w:val="007E4F5A"/>
    <w:rsid w:val="007E5122"/>
    <w:rsid w:val="007E5A4E"/>
    <w:rsid w:val="007E6451"/>
    <w:rsid w:val="007E72C6"/>
    <w:rsid w:val="007E76C1"/>
    <w:rsid w:val="007E7DF8"/>
    <w:rsid w:val="007F0AE7"/>
    <w:rsid w:val="007F1063"/>
    <w:rsid w:val="007F1DD6"/>
    <w:rsid w:val="007F1E9A"/>
    <w:rsid w:val="007F1ED0"/>
    <w:rsid w:val="007F20B7"/>
    <w:rsid w:val="007F28CE"/>
    <w:rsid w:val="007F3294"/>
    <w:rsid w:val="007F3715"/>
    <w:rsid w:val="007F37F7"/>
    <w:rsid w:val="007F4108"/>
    <w:rsid w:val="007F42E1"/>
    <w:rsid w:val="007F430C"/>
    <w:rsid w:val="007F4366"/>
    <w:rsid w:val="007F44DE"/>
    <w:rsid w:val="007F4E24"/>
    <w:rsid w:val="007F4E9A"/>
    <w:rsid w:val="007F6743"/>
    <w:rsid w:val="007F6BEE"/>
    <w:rsid w:val="007F712D"/>
    <w:rsid w:val="007F77C7"/>
    <w:rsid w:val="008004D5"/>
    <w:rsid w:val="008010CF"/>
    <w:rsid w:val="0080119C"/>
    <w:rsid w:val="0080180C"/>
    <w:rsid w:val="00801DC1"/>
    <w:rsid w:val="00802649"/>
    <w:rsid w:val="008027D5"/>
    <w:rsid w:val="00802AD6"/>
    <w:rsid w:val="008030B6"/>
    <w:rsid w:val="00803744"/>
    <w:rsid w:val="00803837"/>
    <w:rsid w:val="00804341"/>
    <w:rsid w:val="00804ABD"/>
    <w:rsid w:val="00804EBC"/>
    <w:rsid w:val="0080516C"/>
    <w:rsid w:val="00805222"/>
    <w:rsid w:val="0080567F"/>
    <w:rsid w:val="00806866"/>
    <w:rsid w:val="008071DC"/>
    <w:rsid w:val="0080779B"/>
    <w:rsid w:val="00807C75"/>
    <w:rsid w:val="0081020E"/>
    <w:rsid w:val="00810B2F"/>
    <w:rsid w:val="008112D3"/>
    <w:rsid w:val="00811338"/>
    <w:rsid w:val="00811B09"/>
    <w:rsid w:val="008125A9"/>
    <w:rsid w:val="00812F6C"/>
    <w:rsid w:val="00812F6E"/>
    <w:rsid w:val="00813349"/>
    <w:rsid w:val="0081400A"/>
    <w:rsid w:val="0081460E"/>
    <w:rsid w:val="00814C83"/>
    <w:rsid w:val="00814DEA"/>
    <w:rsid w:val="00814F17"/>
    <w:rsid w:val="00815136"/>
    <w:rsid w:val="0081562F"/>
    <w:rsid w:val="00815780"/>
    <w:rsid w:val="00815C26"/>
    <w:rsid w:val="008163CD"/>
    <w:rsid w:val="00816614"/>
    <w:rsid w:val="00816741"/>
    <w:rsid w:val="00817140"/>
    <w:rsid w:val="00817258"/>
    <w:rsid w:val="008179FF"/>
    <w:rsid w:val="00817C58"/>
    <w:rsid w:val="00820A7B"/>
    <w:rsid w:val="00820B05"/>
    <w:rsid w:val="00821E31"/>
    <w:rsid w:val="008223C8"/>
    <w:rsid w:val="00822A52"/>
    <w:rsid w:val="00823100"/>
    <w:rsid w:val="00823134"/>
    <w:rsid w:val="00825F87"/>
    <w:rsid w:val="008264D5"/>
    <w:rsid w:val="00826793"/>
    <w:rsid w:val="00826E43"/>
    <w:rsid w:val="00826F77"/>
    <w:rsid w:val="0082710E"/>
    <w:rsid w:val="00827212"/>
    <w:rsid w:val="008272EE"/>
    <w:rsid w:val="008273C6"/>
    <w:rsid w:val="008278E9"/>
    <w:rsid w:val="008279C4"/>
    <w:rsid w:val="00827D79"/>
    <w:rsid w:val="0083081E"/>
    <w:rsid w:val="008325D8"/>
    <w:rsid w:val="00832698"/>
    <w:rsid w:val="008326E0"/>
    <w:rsid w:val="0083294F"/>
    <w:rsid w:val="00834165"/>
    <w:rsid w:val="0083499F"/>
    <w:rsid w:val="008353FE"/>
    <w:rsid w:val="00835754"/>
    <w:rsid w:val="00835987"/>
    <w:rsid w:val="00835D9B"/>
    <w:rsid w:val="00836018"/>
    <w:rsid w:val="00836560"/>
    <w:rsid w:val="008375D4"/>
    <w:rsid w:val="00837F17"/>
    <w:rsid w:val="008400D1"/>
    <w:rsid w:val="008407C5"/>
    <w:rsid w:val="00840A92"/>
    <w:rsid w:val="00840C23"/>
    <w:rsid w:val="008411F6"/>
    <w:rsid w:val="00841876"/>
    <w:rsid w:val="00842181"/>
    <w:rsid w:val="00842C7A"/>
    <w:rsid w:val="008431D2"/>
    <w:rsid w:val="008434AB"/>
    <w:rsid w:val="008438A5"/>
    <w:rsid w:val="008444A0"/>
    <w:rsid w:val="008446E7"/>
    <w:rsid w:val="008460DC"/>
    <w:rsid w:val="00847608"/>
    <w:rsid w:val="00847736"/>
    <w:rsid w:val="008478F9"/>
    <w:rsid w:val="00850474"/>
    <w:rsid w:val="0085062C"/>
    <w:rsid w:val="0085090C"/>
    <w:rsid w:val="008509D7"/>
    <w:rsid w:val="00850DDF"/>
    <w:rsid w:val="00850E05"/>
    <w:rsid w:val="00850E43"/>
    <w:rsid w:val="008516A4"/>
    <w:rsid w:val="00851A75"/>
    <w:rsid w:val="00851D9B"/>
    <w:rsid w:val="008523FF"/>
    <w:rsid w:val="0085287C"/>
    <w:rsid w:val="00852D30"/>
    <w:rsid w:val="008533B1"/>
    <w:rsid w:val="00853969"/>
    <w:rsid w:val="00854F29"/>
    <w:rsid w:val="00856C8B"/>
    <w:rsid w:val="00857ADE"/>
    <w:rsid w:val="00857D4E"/>
    <w:rsid w:val="00860B57"/>
    <w:rsid w:val="00860DA7"/>
    <w:rsid w:val="00861052"/>
    <w:rsid w:val="00861E73"/>
    <w:rsid w:val="008622FB"/>
    <w:rsid w:val="0086249C"/>
    <w:rsid w:val="008627A1"/>
    <w:rsid w:val="00863A38"/>
    <w:rsid w:val="00863F31"/>
    <w:rsid w:val="00863F63"/>
    <w:rsid w:val="0086413B"/>
    <w:rsid w:val="008648FD"/>
    <w:rsid w:val="00864C71"/>
    <w:rsid w:val="008659FC"/>
    <w:rsid w:val="00865FC3"/>
    <w:rsid w:val="00866074"/>
    <w:rsid w:val="0086630F"/>
    <w:rsid w:val="00867183"/>
    <w:rsid w:val="00867448"/>
    <w:rsid w:val="0086770F"/>
    <w:rsid w:val="0086771F"/>
    <w:rsid w:val="00867B4A"/>
    <w:rsid w:val="00870073"/>
    <w:rsid w:val="008705CA"/>
    <w:rsid w:val="00870837"/>
    <w:rsid w:val="00870BE9"/>
    <w:rsid w:val="008710B5"/>
    <w:rsid w:val="00871422"/>
    <w:rsid w:val="00871B36"/>
    <w:rsid w:val="00872291"/>
    <w:rsid w:val="0087232A"/>
    <w:rsid w:val="00872654"/>
    <w:rsid w:val="00873D66"/>
    <w:rsid w:val="0087460F"/>
    <w:rsid w:val="00874749"/>
    <w:rsid w:val="00874E87"/>
    <w:rsid w:val="00876B44"/>
    <w:rsid w:val="00877DF1"/>
    <w:rsid w:val="008804A2"/>
    <w:rsid w:val="008806C5"/>
    <w:rsid w:val="00880EEE"/>
    <w:rsid w:val="00880F0D"/>
    <w:rsid w:val="0088112A"/>
    <w:rsid w:val="00881871"/>
    <w:rsid w:val="00881F6F"/>
    <w:rsid w:val="00882146"/>
    <w:rsid w:val="0088266F"/>
    <w:rsid w:val="00882810"/>
    <w:rsid w:val="00883677"/>
    <w:rsid w:val="0088394C"/>
    <w:rsid w:val="00883A36"/>
    <w:rsid w:val="00883ABC"/>
    <w:rsid w:val="00883DFC"/>
    <w:rsid w:val="00883E04"/>
    <w:rsid w:val="008845E8"/>
    <w:rsid w:val="00884B94"/>
    <w:rsid w:val="0088519F"/>
    <w:rsid w:val="00885958"/>
    <w:rsid w:val="00885A5A"/>
    <w:rsid w:val="008863A1"/>
    <w:rsid w:val="00886D32"/>
    <w:rsid w:val="00887499"/>
    <w:rsid w:val="00887B1A"/>
    <w:rsid w:val="008902AE"/>
    <w:rsid w:val="008905FF"/>
    <w:rsid w:val="008909B4"/>
    <w:rsid w:val="00891424"/>
    <w:rsid w:val="00891560"/>
    <w:rsid w:val="0089172C"/>
    <w:rsid w:val="0089200B"/>
    <w:rsid w:val="00892279"/>
    <w:rsid w:val="008939BE"/>
    <w:rsid w:val="008945DF"/>
    <w:rsid w:val="00894E8B"/>
    <w:rsid w:val="00895C07"/>
    <w:rsid w:val="00896693"/>
    <w:rsid w:val="008966E1"/>
    <w:rsid w:val="00896A4A"/>
    <w:rsid w:val="00897169"/>
    <w:rsid w:val="00897399"/>
    <w:rsid w:val="008A000B"/>
    <w:rsid w:val="008A09C4"/>
    <w:rsid w:val="008A15AA"/>
    <w:rsid w:val="008A183B"/>
    <w:rsid w:val="008A1A64"/>
    <w:rsid w:val="008A1E2E"/>
    <w:rsid w:val="008A1FEA"/>
    <w:rsid w:val="008A22C6"/>
    <w:rsid w:val="008A2891"/>
    <w:rsid w:val="008A2F67"/>
    <w:rsid w:val="008A3A6E"/>
    <w:rsid w:val="008A4499"/>
    <w:rsid w:val="008A5894"/>
    <w:rsid w:val="008A5B25"/>
    <w:rsid w:val="008A6076"/>
    <w:rsid w:val="008A6C18"/>
    <w:rsid w:val="008A6C7E"/>
    <w:rsid w:val="008A6CD8"/>
    <w:rsid w:val="008A7318"/>
    <w:rsid w:val="008A73C0"/>
    <w:rsid w:val="008A7F31"/>
    <w:rsid w:val="008B02C8"/>
    <w:rsid w:val="008B1580"/>
    <w:rsid w:val="008B21AB"/>
    <w:rsid w:val="008B234B"/>
    <w:rsid w:val="008B258C"/>
    <w:rsid w:val="008B2AB5"/>
    <w:rsid w:val="008B3C19"/>
    <w:rsid w:val="008B3EC2"/>
    <w:rsid w:val="008B47F3"/>
    <w:rsid w:val="008B4C17"/>
    <w:rsid w:val="008B56CB"/>
    <w:rsid w:val="008B5DF8"/>
    <w:rsid w:val="008B5FC5"/>
    <w:rsid w:val="008B6364"/>
    <w:rsid w:val="008B665D"/>
    <w:rsid w:val="008B714D"/>
    <w:rsid w:val="008C0B2B"/>
    <w:rsid w:val="008C1D00"/>
    <w:rsid w:val="008C1F76"/>
    <w:rsid w:val="008C2ECD"/>
    <w:rsid w:val="008C3819"/>
    <w:rsid w:val="008C3A6A"/>
    <w:rsid w:val="008C4651"/>
    <w:rsid w:val="008C4E04"/>
    <w:rsid w:val="008C4FE6"/>
    <w:rsid w:val="008C541E"/>
    <w:rsid w:val="008C5BDA"/>
    <w:rsid w:val="008C5CAF"/>
    <w:rsid w:val="008C5CEE"/>
    <w:rsid w:val="008C6337"/>
    <w:rsid w:val="008C7446"/>
    <w:rsid w:val="008C7C7B"/>
    <w:rsid w:val="008C7DE3"/>
    <w:rsid w:val="008D0515"/>
    <w:rsid w:val="008D10F2"/>
    <w:rsid w:val="008D1155"/>
    <w:rsid w:val="008D15C0"/>
    <w:rsid w:val="008D1C37"/>
    <w:rsid w:val="008D218A"/>
    <w:rsid w:val="008D2520"/>
    <w:rsid w:val="008D2953"/>
    <w:rsid w:val="008D2D44"/>
    <w:rsid w:val="008D30FA"/>
    <w:rsid w:val="008D3E0D"/>
    <w:rsid w:val="008D3F82"/>
    <w:rsid w:val="008D4ED8"/>
    <w:rsid w:val="008D527D"/>
    <w:rsid w:val="008D5812"/>
    <w:rsid w:val="008D5E1B"/>
    <w:rsid w:val="008D6307"/>
    <w:rsid w:val="008D6860"/>
    <w:rsid w:val="008D687B"/>
    <w:rsid w:val="008D6D86"/>
    <w:rsid w:val="008D718B"/>
    <w:rsid w:val="008D764A"/>
    <w:rsid w:val="008E01D3"/>
    <w:rsid w:val="008E067D"/>
    <w:rsid w:val="008E0875"/>
    <w:rsid w:val="008E0D06"/>
    <w:rsid w:val="008E222B"/>
    <w:rsid w:val="008E23B8"/>
    <w:rsid w:val="008E2897"/>
    <w:rsid w:val="008E3815"/>
    <w:rsid w:val="008E3C75"/>
    <w:rsid w:val="008E408E"/>
    <w:rsid w:val="008E40D7"/>
    <w:rsid w:val="008E4752"/>
    <w:rsid w:val="008E4784"/>
    <w:rsid w:val="008E4B51"/>
    <w:rsid w:val="008E5152"/>
    <w:rsid w:val="008E668E"/>
    <w:rsid w:val="008E70A7"/>
    <w:rsid w:val="008F04A7"/>
    <w:rsid w:val="008F07F8"/>
    <w:rsid w:val="008F0BE6"/>
    <w:rsid w:val="008F1816"/>
    <w:rsid w:val="008F1BE8"/>
    <w:rsid w:val="008F1DB5"/>
    <w:rsid w:val="008F2551"/>
    <w:rsid w:val="008F2A11"/>
    <w:rsid w:val="008F2C5D"/>
    <w:rsid w:val="008F2C63"/>
    <w:rsid w:val="008F2F1D"/>
    <w:rsid w:val="008F3B1F"/>
    <w:rsid w:val="008F4041"/>
    <w:rsid w:val="008F4574"/>
    <w:rsid w:val="008F4858"/>
    <w:rsid w:val="008F6340"/>
    <w:rsid w:val="008F65A3"/>
    <w:rsid w:val="008F73B8"/>
    <w:rsid w:val="008F73EE"/>
    <w:rsid w:val="008F7F2A"/>
    <w:rsid w:val="00901006"/>
    <w:rsid w:val="0090142A"/>
    <w:rsid w:val="0090176A"/>
    <w:rsid w:val="0090188C"/>
    <w:rsid w:val="00901D59"/>
    <w:rsid w:val="009022E9"/>
    <w:rsid w:val="00902DFB"/>
    <w:rsid w:val="00902E9B"/>
    <w:rsid w:val="0090309F"/>
    <w:rsid w:val="009039D4"/>
    <w:rsid w:val="00903C71"/>
    <w:rsid w:val="009045E6"/>
    <w:rsid w:val="0090496D"/>
    <w:rsid w:val="00904A79"/>
    <w:rsid w:val="00904C86"/>
    <w:rsid w:val="00904D39"/>
    <w:rsid w:val="00905EAD"/>
    <w:rsid w:val="009062A0"/>
    <w:rsid w:val="00906858"/>
    <w:rsid w:val="00906B67"/>
    <w:rsid w:val="009073FF"/>
    <w:rsid w:val="009079BB"/>
    <w:rsid w:val="00910038"/>
    <w:rsid w:val="00910882"/>
    <w:rsid w:val="0091094F"/>
    <w:rsid w:val="009115B7"/>
    <w:rsid w:val="00911E23"/>
    <w:rsid w:val="00912DCB"/>
    <w:rsid w:val="0091421A"/>
    <w:rsid w:val="00914FE3"/>
    <w:rsid w:val="0091583E"/>
    <w:rsid w:val="0091629A"/>
    <w:rsid w:val="009162D3"/>
    <w:rsid w:val="009163CA"/>
    <w:rsid w:val="0091674A"/>
    <w:rsid w:val="00916C00"/>
    <w:rsid w:val="00916D4E"/>
    <w:rsid w:val="00916FA2"/>
    <w:rsid w:val="0091715A"/>
    <w:rsid w:val="00917C8E"/>
    <w:rsid w:val="0092065C"/>
    <w:rsid w:val="009212F8"/>
    <w:rsid w:val="00921B9D"/>
    <w:rsid w:val="00921F9B"/>
    <w:rsid w:val="009222D0"/>
    <w:rsid w:val="009228D0"/>
    <w:rsid w:val="00922954"/>
    <w:rsid w:val="00922BE2"/>
    <w:rsid w:val="00923BEB"/>
    <w:rsid w:val="00923DED"/>
    <w:rsid w:val="00925871"/>
    <w:rsid w:val="00925A17"/>
    <w:rsid w:val="00926138"/>
    <w:rsid w:val="00926D3F"/>
    <w:rsid w:val="009274CC"/>
    <w:rsid w:val="009304BE"/>
    <w:rsid w:val="009308A5"/>
    <w:rsid w:val="00930B18"/>
    <w:rsid w:val="009310A5"/>
    <w:rsid w:val="00931715"/>
    <w:rsid w:val="00931765"/>
    <w:rsid w:val="00931C6D"/>
    <w:rsid w:val="0093269F"/>
    <w:rsid w:val="00932D06"/>
    <w:rsid w:val="00932F54"/>
    <w:rsid w:val="00934251"/>
    <w:rsid w:val="009345C5"/>
    <w:rsid w:val="0093463C"/>
    <w:rsid w:val="00934905"/>
    <w:rsid w:val="00934C07"/>
    <w:rsid w:val="00934D8E"/>
    <w:rsid w:val="00935396"/>
    <w:rsid w:val="0093651F"/>
    <w:rsid w:val="00936956"/>
    <w:rsid w:val="00937513"/>
    <w:rsid w:val="009375B8"/>
    <w:rsid w:val="00937D8F"/>
    <w:rsid w:val="009405E4"/>
    <w:rsid w:val="00940840"/>
    <w:rsid w:val="00940B93"/>
    <w:rsid w:val="00940D47"/>
    <w:rsid w:val="0094113B"/>
    <w:rsid w:val="00941739"/>
    <w:rsid w:val="009424B7"/>
    <w:rsid w:val="00942C81"/>
    <w:rsid w:val="009443F5"/>
    <w:rsid w:val="009453E7"/>
    <w:rsid w:val="0094542C"/>
    <w:rsid w:val="0094572F"/>
    <w:rsid w:val="00945D38"/>
    <w:rsid w:val="0094609F"/>
    <w:rsid w:val="009464E1"/>
    <w:rsid w:val="00947BBC"/>
    <w:rsid w:val="0095107C"/>
    <w:rsid w:val="00951130"/>
    <w:rsid w:val="009528B1"/>
    <w:rsid w:val="00952C20"/>
    <w:rsid w:val="00953FE1"/>
    <w:rsid w:val="00954048"/>
    <w:rsid w:val="009540DB"/>
    <w:rsid w:val="0095486A"/>
    <w:rsid w:val="00954B51"/>
    <w:rsid w:val="00955BBC"/>
    <w:rsid w:val="00955E97"/>
    <w:rsid w:val="00956FAA"/>
    <w:rsid w:val="00957747"/>
    <w:rsid w:val="00957755"/>
    <w:rsid w:val="00957F36"/>
    <w:rsid w:val="0096011F"/>
    <w:rsid w:val="00960740"/>
    <w:rsid w:val="00961741"/>
    <w:rsid w:val="009618AA"/>
    <w:rsid w:val="00961AE6"/>
    <w:rsid w:val="00962438"/>
    <w:rsid w:val="009624A2"/>
    <w:rsid w:val="00962745"/>
    <w:rsid w:val="00962DE2"/>
    <w:rsid w:val="009630C0"/>
    <w:rsid w:val="00963994"/>
    <w:rsid w:val="00963A07"/>
    <w:rsid w:val="00963B81"/>
    <w:rsid w:val="00963DFD"/>
    <w:rsid w:val="00964403"/>
    <w:rsid w:val="00964AA8"/>
    <w:rsid w:val="0096611F"/>
    <w:rsid w:val="009661B6"/>
    <w:rsid w:val="009664CE"/>
    <w:rsid w:val="00967048"/>
    <w:rsid w:val="009704CE"/>
    <w:rsid w:val="009708E8"/>
    <w:rsid w:val="00970E79"/>
    <w:rsid w:val="00970F7C"/>
    <w:rsid w:val="0097162D"/>
    <w:rsid w:val="00971EC2"/>
    <w:rsid w:val="0097279A"/>
    <w:rsid w:val="0097294C"/>
    <w:rsid w:val="00973477"/>
    <w:rsid w:val="00973939"/>
    <w:rsid w:val="0097394E"/>
    <w:rsid w:val="009739D5"/>
    <w:rsid w:val="00973A6C"/>
    <w:rsid w:val="009748C1"/>
    <w:rsid w:val="00974D24"/>
    <w:rsid w:val="0097510F"/>
    <w:rsid w:val="009751F4"/>
    <w:rsid w:val="00977C76"/>
    <w:rsid w:val="00977D8A"/>
    <w:rsid w:val="00980752"/>
    <w:rsid w:val="0098216C"/>
    <w:rsid w:val="009828BD"/>
    <w:rsid w:val="009828D9"/>
    <w:rsid w:val="00982A0F"/>
    <w:rsid w:val="00983E80"/>
    <w:rsid w:val="00983EA9"/>
    <w:rsid w:val="009845A0"/>
    <w:rsid w:val="00984FD3"/>
    <w:rsid w:val="009855F7"/>
    <w:rsid w:val="009864C4"/>
    <w:rsid w:val="00987649"/>
    <w:rsid w:val="009878B5"/>
    <w:rsid w:val="00990835"/>
    <w:rsid w:val="00990B22"/>
    <w:rsid w:val="00990C41"/>
    <w:rsid w:val="00991052"/>
    <w:rsid w:val="00991644"/>
    <w:rsid w:val="0099176E"/>
    <w:rsid w:val="00991771"/>
    <w:rsid w:val="009918B7"/>
    <w:rsid w:val="00991C23"/>
    <w:rsid w:val="00992564"/>
    <w:rsid w:val="009928F7"/>
    <w:rsid w:val="0099299A"/>
    <w:rsid w:val="00993A2A"/>
    <w:rsid w:val="00993FB9"/>
    <w:rsid w:val="00993FD8"/>
    <w:rsid w:val="0099436E"/>
    <w:rsid w:val="009948C1"/>
    <w:rsid w:val="00994957"/>
    <w:rsid w:val="0099551D"/>
    <w:rsid w:val="0099599C"/>
    <w:rsid w:val="00995CC9"/>
    <w:rsid w:val="00995E1E"/>
    <w:rsid w:val="009960A0"/>
    <w:rsid w:val="00996106"/>
    <w:rsid w:val="0099658B"/>
    <w:rsid w:val="009966C9"/>
    <w:rsid w:val="00996C9D"/>
    <w:rsid w:val="009972E7"/>
    <w:rsid w:val="00997373"/>
    <w:rsid w:val="009A0095"/>
    <w:rsid w:val="009A04D8"/>
    <w:rsid w:val="009A1D6F"/>
    <w:rsid w:val="009A2219"/>
    <w:rsid w:val="009A2C4B"/>
    <w:rsid w:val="009A2F65"/>
    <w:rsid w:val="009A3B97"/>
    <w:rsid w:val="009A3C1C"/>
    <w:rsid w:val="009A3E4A"/>
    <w:rsid w:val="009A4E08"/>
    <w:rsid w:val="009A4F73"/>
    <w:rsid w:val="009A529F"/>
    <w:rsid w:val="009A5960"/>
    <w:rsid w:val="009A5BC4"/>
    <w:rsid w:val="009A5F86"/>
    <w:rsid w:val="009A62D3"/>
    <w:rsid w:val="009A670F"/>
    <w:rsid w:val="009A68EC"/>
    <w:rsid w:val="009A69BB"/>
    <w:rsid w:val="009A7677"/>
    <w:rsid w:val="009A79DB"/>
    <w:rsid w:val="009B01C3"/>
    <w:rsid w:val="009B11CF"/>
    <w:rsid w:val="009B18C7"/>
    <w:rsid w:val="009B2BCD"/>
    <w:rsid w:val="009B2BF9"/>
    <w:rsid w:val="009B3302"/>
    <w:rsid w:val="009B3310"/>
    <w:rsid w:val="009B3ADC"/>
    <w:rsid w:val="009B49DB"/>
    <w:rsid w:val="009B5872"/>
    <w:rsid w:val="009B590B"/>
    <w:rsid w:val="009B5ABA"/>
    <w:rsid w:val="009B5B35"/>
    <w:rsid w:val="009B5CD5"/>
    <w:rsid w:val="009B5F50"/>
    <w:rsid w:val="009B601B"/>
    <w:rsid w:val="009B6522"/>
    <w:rsid w:val="009B6CBC"/>
    <w:rsid w:val="009B72D0"/>
    <w:rsid w:val="009B7B72"/>
    <w:rsid w:val="009C0AC2"/>
    <w:rsid w:val="009C0AD3"/>
    <w:rsid w:val="009C11F6"/>
    <w:rsid w:val="009C18CB"/>
    <w:rsid w:val="009C1D18"/>
    <w:rsid w:val="009C2DE1"/>
    <w:rsid w:val="009C33C8"/>
    <w:rsid w:val="009C38EC"/>
    <w:rsid w:val="009C434E"/>
    <w:rsid w:val="009C4E87"/>
    <w:rsid w:val="009C4F40"/>
    <w:rsid w:val="009C5DB2"/>
    <w:rsid w:val="009C5E81"/>
    <w:rsid w:val="009C6794"/>
    <w:rsid w:val="009C72E3"/>
    <w:rsid w:val="009C7569"/>
    <w:rsid w:val="009C7EF4"/>
    <w:rsid w:val="009D070C"/>
    <w:rsid w:val="009D0884"/>
    <w:rsid w:val="009D18FB"/>
    <w:rsid w:val="009D43B2"/>
    <w:rsid w:val="009D450D"/>
    <w:rsid w:val="009D48D0"/>
    <w:rsid w:val="009D4AD0"/>
    <w:rsid w:val="009D5742"/>
    <w:rsid w:val="009D710C"/>
    <w:rsid w:val="009D72A8"/>
    <w:rsid w:val="009D7546"/>
    <w:rsid w:val="009D75E9"/>
    <w:rsid w:val="009D7B70"/>
    <w:rsid w:val="009D7C36"/>
    <w:rsid w:val="009D7E0F"/>
    <w:rsid w:val="009E05A4"/>
    <w:rsid w:val="009E0804"/>
    <w:rsid w:val="009E0BF9"/>
    <w:rsid w:val="009E11A6"/>
    <w:rsid w:val="009E11B3"/>
    <w:rsid w:val="009E208B"/>
    <w:rsid w:val="009E23B9"/>
    <w:rsid w:val="009E2EF1"/>
    <w:rsid w:val="009E32B0"/>
    <w:rsid w:val="009E3E72"/>
    <w:rsid w:val="009E4845"/>
    <w:rsid w:val="009E6420"/>
    <w:rsid w:val="009E6979"/>
    <w:rsid w:val="009E725D"/>
    <w:rsid w:val="009E77B5"/>
    <w:rsid w:val="009E7CAE"/>
    <w:rsid w:val="009E7F6B"/>
    <w:rsid w:val="009E7FAD"/>
    <w:rsid w:val="009F06DF"/>
    <w:rsid w:val="009F0A9A"/>
    <w:rsid w:val="009F0E7D"/>
    <w:rsid w:val="009F1553"/>
    <w:rsid w:val="009F1816"/>
    <w:rsid w:val="009F24E2"/>
    <w:rsid w:val="009F339C"/>
    <w:rsid w:val="009F4226"/>
    <w:rsid w:val="009F437B"/>
    <w:rsid w:val="009F45A3"/>
    <w:rsid w:val="009F461A"/>
    <w:rsid w:val="009F4B57"/>
    <w:rsid w:val="009F4F7A"/>
    <w:rsid w:val="009F663E"/>
    <w:rsid w:val="009F6686"/>
    <w:rsid w:val="009F6A69"/>
    <w:rsid w:val="009F6B3A"/>
    <w:rsid w:val="009F6C10"/>
    <w:rsid w:val="009F6E35"/>
    <w:rsid w:val="009F74AB"/>
    <w:rsid w:val="009F755F"/>
    <w:rsid w:val="00A0150F"/>
    <w:rsid w:val="00A02D2C"/>
    <w:rsid w:val="00A03C6E"/>
    <w:rsid w:val="00A03F6C"/>
    <w:rsid w:val="00A0428B"/>
    <w:rsid w:val="00A0480E"/>
    <w:rsid w:val="00A04888"/>
    <w:rsid w:val="00A04E3F"/>
    <w:rsid w:val="00A05004"/>
    <w:rsid w:val="00A05FDC"/>
    <w:rsid w:val="00A0632B"/>
    <w:rsid w:val="00A06525"/>
    <w:rsid w:val="00A06B70"/>
    <w:rsid w:val="00A06BFD"/>
    <w:rsid w:val="00A06D84"/>
    <w:rsid w:val="00A104B7"/>
    <w:rsid w:val="00A10724"/>
    <w:rsid w:val="00A10BF1"/>
    <w:rsid w:val="00A10C9E"/>
    <w:rsid w:val="00A115A9"/>
    <w:rsid w:val="00A1180C"/>
    <w:rsid w:val="00A12842"/>
    <w:rsid w:val="00A12AF9"/>
    <w:rsid w:val="00A1315D"/>
    <w:rsid w:val="00A1455E"/>
    <w:rsid w:val="00A147EC"/>
    <w:rsid w:val="00A14B8D"/>
    <w:rsid w:val="00A14C4B"/>
    <w:rsid w:val="00A1535F"/>
    <w:rsid w:val="00A15A59"/>
    <w:rsid w:val="00A15FE8"/>
    <w:rsid w:val="00A16F1A"/>
    <w:rsid w:val="00A172C9"/>
    <w:rsid w:val="00A2000C"/>
    <w:rsid w:val="00A208C8"/>
    <w:rsid w:val="00A20B62"/>
    <w:rsid w:val="00A20E56"/>
    <w:rsid w:val="00A2139F"/>
    <w:rsid w:val="00A21AB5"/>
    <w:rsid w:val="00A22ECF"/>
    <w:rsid w:val="00A23ACA"/>
    <w:rsid w:val="00A25A77"/>
    <w:rsid w:val="00A26D28"/>
    <w:rsid w:val="00A26E28"/>
    <w:rsid w:val="00A30856"/>
    <w:rsid w:val="00A30E16"/>
    <w:rsid w:val="00A321DB"/>
    <w:rsid w:val="00A324AC"/>
    <w:rsid w:val="00A32E98"/>
    <w:rsid w:val="00A33101"/>
    <w:rsid w:val="00A331B5"/>
    <w:rsid w:val="00A33A93"/>
    <w:rsid w:val="00A34CE6"/>
    <w:rsid w:val="00A34DBD"/>
    <w:rsid w:val="00A34EF3"/>
    <w:rsid w:val="00A3507C"/>
    <w:rsid w:val="00A36384"/>
    <w:rsid w:val="00A37CFB"/>
    <w:rsid w:val="00A40EC9"/>
    <w:rsid w:val="00A424B2"/>
    <w:rsid w:val="00A42CF9"/>
    <w:rsid w:val="00A43182"/>
    <w:rsid w:val="00A436B1"/>
    <w:rsid w:val="00A4371A"/>
    <w:rsid w:val="00A4399E"/>
    <w:rsid w:val="00A439B3"/>
    <w:rsid w:val="00A44179"/>
    <w:rsid w:val="00A44E2F"/>
    <w:rsid w:val="00A456AC"/>
    <w:rsid w:val="00A45C24"/>
    <w:rsid w:val="00A45E9D"/>
    <w:rsid w:val="00A461C6"/>
    <w:rsid w:val="00A47214"/>
    <w:rsid w:val="00A47F3A"/>
    <w:rsid w:val="00A5110C"/>
    <w:rsid w:val="00A51A38"/>
    <w:rsid w:val="00A51E0F"/>
    <w:rsid w:val="00A5255B"/>
    <w:rsid w:val="00A528BF"/>
    <w:rsid w:val="00A5378D"/>
    <w:rsid w:val="00A53793"/>
    <w:rsid w:val="00A53DE5"/>
    <w:rsid w:val="00A54DA3"/>
    <w:rsid w:val="00A54F0B"/>
    <w:rsid w:val="00A557D1"/>
    <w:rsid w:val="00A55C1A"/>
    <w:rsid w:val="00A56983"/>
    <w:rsid w:val="00A60656"/>
    <w:rsid w:val="00A6163E"/>
    <w:rsid w:val="00A616A2"/>
    <w:rsid w:val="00A61F3A"/>
    <w:rsid w:val="00A61F76"/>
    <w:rsid w:val="00A63200"/>
    <w:rsid w:val="00A634D7"/>
    <w:rsid w:val="00A63AD5"/>
    <w:rsid w:val="00A65458"/>
    <w:rsid w:val="00A66705"/>
    <w:rsid w:val="00A66E4B"/>
    <w:rsid w:val="00A67CD8"/>
    <w:rsid w:val="00A67D83"/>
    <w:rsid w:val="00A67ECB"/>
    <w:rsid w:val="00A7090A"/>
    <w:rsid w:val="00A70B74"/>
    <w:rsid w:val="00A71F06"/>
    <w:rsid w:val="00A726CA"/>
    <w:rsid w:val="00A7278D"/>
    <w:rsid w:val="00A730A7"/>
    <w:rsid w:val="00A73C7D"/>
    <w:rsid w:val="00A73C8F"/>
    <w:rsid w:val="00A74610"/>
    <w:rsid w:val="00A750E3"/>
    <w:rsid w:val="00A758E5"/>
    <w:rsid w:val="00A75AE2"/>
    <w:rsid w:val="00A75DFB"/>
    <w:rsid w:val="00A76EFD"/>
    <w:rsid w:val="00A76F49"/>
    <w:rsid w:val="00A774E3"/>
    <w:rsid w:val="00A7751A"/>
    <w:rsid w:val="00A802C2"/>
    <w:rsid w:val="00A80607"/>
    <w:rsid w:val="00A80FAC"/>
    <w:rsid w:val="00A8137C"/>
    <w:rsid w:val="00A81454"/>
    <w:rsid w:val="00A81C2B"/>
    <w:rsid w:val="00A8288B"/>
    <w:rsid w:val="00A829CE"/>
    <w:rsid w:val="00A83450"/>
    <w:rsid w:val="00A83B98"/>
    <w:rsid w:val="00A83E9A"/>
    <w:rsid w:val="00A842DA"/>
    <w:rsid w:val="00A84618"/>
    <w:rsid w:val="00A84756"/>
    <w:rsid w:val="00A8594E"/>
    <w:rsid w:val="00A859EF"/>
    <w:rsid w:val="00A85F32"/>
    <w:rsid w:val="00A872D5"/>
    <w:rsid w:val="00A900B9"/>
    <w:rsid w:val="00A906AB"/>
    <w:rsid w:val="00A91593"/>
    <w:rsid w:val="00A91743"/>
    <w:rsid w:val="00A919B1"/>
    <w:rsid w:val="00A91ED4"/>
    <w:rsid w:val="00A922DB"/>
    <w:rsid w:val="00A92DEC"/>
    <w:rsid w:val="00A9357B"/>
    <w:rsid w:val="00A937A9"/>
    <w:rsid w:val="00A938FC"/>
    <w:rsid w:val="00A93952"/>
    <w:rsid w:val="00A93EC3"/>
    <w:rsid w:val="00A949A6"/>
    <w:rsid w:val="00A9525F"/>
    <w:rsid w:val="00A95861"/>
    <w:rsid w:val="00A96089"/>
    <w:rsid w:val="00A968A2"/>
    <w:rsid w:val="00A9782F"/>
    <w:rsid w:val="00A97B0B"/>
    <w:rsid w:val="00A97C2F"/>
    <w:rsid w:val="00AA0A61"/>
    <w:rsid w:val="00AA1FAB"/>
    <w:rsid w:val="00AA2202"/>
    <w:rsid w:val="00AA2205"/>
    <w:rsid w:val="00AA2AE2"/>
    <w:rsid w:val="00AA3E0C"/>
    <w:rsid w:val="00AA3F78"/>
    <w:rsid w:val="00AA45D6"/>
    <w:rsid w:val="00AA4CA4"/>
    <w:rsid w:val="00AA7685"/>
    <w:rsid w:val="00AA7744"/>
    <w:rsid w:val="00AA7DC1"/>
    <w:rsid w:val="00AB18E5"/>
    <w:rsid w:val="00AB219A"/>
    <w:rsid w:val="00AB316C"/>
    <w:rsid w:val="00AB3315"/>
    <w:rsid w:val="00AB3361"/>
    <w:rsid w:val="00AB378F"/>
    <w:rsid w:val="00AB3B38"/>
    <w:rsid w:val="00AB4668"/>
    <w:rsid w:val="00AB48BE"/>
    <w:rsid w:val="00AB55F2"/>
    <w:rsid w:val="00AB6222"/>
    <w:rsid w:val="00AB6618"/>
    <w:rsid w:val="00AB6A31"/>
    <w:rsid w:val="00AB721F"/>
    <w:rsid w:val="00AB7488"/>
    <w:rsid w:val="00AB7E62"/>
    <w:rsid w:val="00AC0126"/>
    <w:rsid w:val="00AC01D6"/>
    <w:rsid w:val="00AC063F"/>
    <w:rsid w:val="00AC1676"/>
    <w:rsid w:val="00AC1902"/>
    <w:rsid w:val="00AC1AF9"/>
    <w:rsid w:val="00AC2A8B"/>
    <w:rsid w:val="00AC2CF6"/>
    <w:rsid w:val="00AC3336"/>
    <w:rsid w:val="00AC34B0"/>
    <w:rsid w:val="00AC3A9F"/>
    <w:rsid w:val="00AC3C71"/>
    <w:rsid w:val="00AC432B"/>
    <w:rsid w:val="00AC4660"/>
    <w:rsid w:val="00AC6144"/>
    <w:rsid w:val="00AC6149"/>
    <w:rsid w:val="00AC6386"/>
    <w:rsid w:val="00AC6DAE"/>
    <w:rsid w:val="00AC76D1"/>
    <w:rsid w:val="00AC7739"/>
    <w:rsid w:val="00AC7AE7"/>
    <w:rsid w:val="00AD0072"/>
    <w:rsid w:val="00AD01FD"/>
    <w:rsid w:val="00AD0E46"/>
    <w:rsid w:val="00AD1016"/>
    <w:rsid w:val="00AD1382"/>
    <w:rsid w:val="00AD18BE"/>
    <w:rsid w:val="00AD2028"/>
    <w:rsid w:val="00AD2B30"/>
    <w:rsid w:val="00AD2CAC"/>
    <w:rsid w:val="00AD2CDA"/>
    <w:rsid w:val="00AD32A8"/>
    <w:rsid w:val="00AD34F7"/>
    <w:rsid w:val="00AD375E"/>
    <w:rsid w:val="00AD3B01"/>
    <w:rsid w:val="00AD4B23"/>
    <w:rsid w:val="00AD4B2A"/>
    <w:rsid w:val="00AD4E18"/>
    <w:rsid w:val="00AD5851"/>
    <w:rsid w:val="00AD699B"/>
    <w:rsid w:val="00AD6E7F"/>
    <w:rsid w:val="00AD724A"/>
    <w:rsid w:val="00AD7C98"/>
    <w:rsid w:val="00AE0B50"/>
    <w:rsid w:val="00AE0FC8"/>
    <w:rsid w:val="00AE124E"/>
    <w:rsid w:val="00AE28F1"/>
    <w:rsid w:val="00AE2B47"/>
    <w:rsid w:val="00AE2D72"/>
    <w:rsid w:val="00AE32AA"/>
    <w:rsid w:val="00AE56FF"/>
    <w:rsid w:val="00AE5782"/>
    <w:rsid w:val="00AE669A"/>
    <w:rsid w:val="00AE6722"/>
    <w:rsid w:val="00AE68B8"/>
    <w:rsid w:val="00AE6B16"/>
    <w:rsid w:val="00AE72D6"/>
    <w:rsid w:val="00AE7CD9"/>
    <w:rsid w:val="00AF0839"/>
    <w:rsid w:val="00AF0F90"/>
    <w:rsid w:val="00AF0FF3"/>
    <w:rsid w:val="00AF17C1"/>
    <w:rsid w:val="00AF1864"/>
    <w:rsid w:val="00AF1BA9"/>
    <w:rsid w:val="00AF1C46"/>
    <w:rsid w:val="00AF1FA1"/>
    <w:rsid w:val="00AF20DD"/>
    <w:rsid w:val="00AF227B"/>
    <w:rsid w:val="00AF24A4"/>
    <w:rsid w:val="00AF2DA0"/>
    <w:rsid w:val="00AF3E79"/>
    <w:rsid w:val="00AF3EBE"/>
    <w:rsid w:val="00AF4D52"/>
    <w:rsid w:val="00AF4FE2"/>
    <w:rsid w:val="00AF56BC"/>
    <w:rsid w:val="00AF61DD"/>
    <w:rsid w:val="00AF687D"/>
    <w:rsid w:val="00AF6BB5"/>
    <w:rsid w:val="00AF6F70"/>
    <w:rsid w:val="00AF7103"/>
    <w:rsid w:val="00AF73F7"/>
    <w:rsid w:val="00AF7B17"/>
    <w:rsid w:val="00B00796"/>
    <w:rsid w:val="00B01409"/>
    <w:rsid w:val="00B01C5A"/>
    <w:rsid w:val="00B03249"/>
    <w:rsid w:val="00B0410E"/>
    <w:rsid w:val="00B04A6C"/>
    <w:rsid w:val="00B050E9"/>
    <w:rsid w:val="00B05156"/>
    <w:rsid w:val="00B06367"/>
    <w:rsid w:val="00B07063"/>
    <w:rsid w:val="00B07621"/>
    <w:rsid w:val="00B076E3"/>
    <w:rsid w:val="00B10016"/>
    <w:rsid w:val="00B1162D"/>
    <w:rsid w:val="00B11B8F"/>
    <w:rsid w:val="00B13964"/>
    <w:rsid w:val="00B13AE1"/>
    <w:rsid w:val="00B14076"/>
    <w:rsid w:val="00B147A3"/>
    <w:rsid w:val="00B1522A"/>
    <w:rsid w:val="00B15C44"/>
    <w:rsid w:val="00B15F60"/>
    <w:rsid w:val="00B162F2"/>
    <w:rsid w:val="00B16E79"/>
    <w:rsid w:val="00B17981"/>
    <w:rsid w:val="00B17ED9"/>
    <w:rsid w:val="00B20475"/>
    <w:rsid w:val="00B20766"/>
    <w:rsid w:val="00B208B6"/>
    <w:rsid w:val="00B211E3"/>
    <w:rsid w:val="00B21411"/>
    <w:rsid w:val="00B21FD5"/>
    <w:rsid w:val="00B22016"/>
    <w:rsid w:val="00B2233E"/>
    <w:rsid w:val="00B22A0E"/>
    <w:rsid w:val="00B23154"/>
    <w:rsid w:val="00B23574"/>
    <w:rsid w:val="00B24BFD"/>
    <w:rsid w:val="00B25EC4"/>
    <w:rsid w:val="00B261CF"/>
    <w:rsid w:val="00B2644D"/>
    <w:rsid w:val="00B27130"/>
    <w:rsid w:val="00B2718D"/>
    <w:rsid w:val="00B2738C"/>
    <w:rsid w:val="00B3161A"/>
    <w:rsid w:val="00B32630"/>
    <w:rsid w:val="00B33CAA"/>
    <w:rsid w:val="00B34130"/>
    <w:rsid w:val="00B34729"/>
    <w:rsid w:val="00B34A3F"/>
    <w:rsid w:val="00B351CA"/>
    <w:rsid w:val="00B359D0"/>
    <w:rsid w:val="00B36260"/>
    <w:rsid w:val="00B36D2B"/>
    <w:rsid w:val="00B374DD"/>
    <w:rsid w:val="00B37A95"/>
    <w:rsid w:val="00B37F99"/>
    <w:rsid w:val="00B40053"/>
    <w:rsid w:val="00B412E2"/>
    <w:rsid w:val="00B41684"/>
    <w:rsid w:val="00B41D04"/>
    <w:rsid w:val="00B4218E"/>
    <w:rsid w:val="00B432EE"/>
    <w:rsid w:val="00B441BF"/>
    <w:rsid w:val="00B44617"/>
    <w:rsid w:val="00B44954"/>
    <w:rsid w:val="00B45660"/>
    <w:rsid w:val="00B4579B"/>
    <w:rsid w:val="00B45967"/>
    <w:rsid w:val="00B45C5D"/>
    <w:rsid w:val="00B4673F"/>
    <w:rsid w:val="00B46D70"/>
    <w:rsid w:val="00B5006C"/>
    <w:rsid w:val="00B50389"/>
    <w:rsid w:val="00B506A9"/>
    <w:rsid w:val="00B5083F"/>
    <w:rsid w:val="00B50B99"/>
    <w:rsid w:val="00B5117D"/>
    <w:rsid w:val="00B51F8D"/>
    <w:rsid w:val="00B5263C"/>
    <w:rsid w:val="00B5270C"/>
    <w:rsid w:val="00B52A1C"/>
    <w:rsid w:val="00B52A46"/>
    <w:rsid w:val="00B53B5B"/>
    <w:rsid w:val="00B53FE3"/>
    <w:rsid w:val="00B543C1"/>
    <w:rsid w:val="00B549FC"/>
    <w:rsid w:val="00B54CDF"/>
    <w:rsid w:val="00B552E6"/>
    <w:rsid w:val="00B553E9"/>
    <w:rsid w:val="00B610C1"/>
    <w:rsid w:val="00B61B8E"/>
    <w:rsid w:val="00B61CAE"/>
    <w:rsid w:val="00B62B7D"/>
    <w:rsid w:val="00B63080"/>
    <w:rsid w:val="00B6310B"/>
    <w:rsid w:val="00B657CE"/>
    <w:rsid w:val="00B66785"/>
    <w:rsid w:val="00B66F2B"/>
    <w:rsid w:val="00B670AF"/>
    <w:rsid w:val="00B6741A"/>
    <w:rsid w:val="00B67A7B"/>
    <w:rsid w:val="00B67C44"/>
    <w:rsid w:val="00B67D73"/>
    <w:rsid w:val="00B7035D"/>
    <w:rsid w:val="00B705CD"/>
    <w:rsid w:val="00B70B74"/>
    <w:rsid w:val="00B70E76"/>
    <w:rsid w:val="00B71034"/>
    <w:rsid w:val="00B71956"/>
    <w:rsid w:val="00B72E06"/>
    <w:rsid w:val="00B73C8E"/>
    <w:rsid w:val="00B744CE"/>
    <w:rsid w:val="00B74A3D"/>
    <w:rsid w:val="00B75816"/>
    <w:rsid w:val="00B76517"/>
    <w:rsid w:val="00B768AB"/>
    <w:rsid w:val="00B76B61"/>
    <w:rsid w:val="00B809CF"/>
    <w:rsid w:val="00B819F9"/>
    <w:rsid w:val="00B832B8"/>
    <w:rsid w:val="00B83FE8"/>
    <w:rsid w:val="00B84315"/>
    <w:rsid w:val="00B857F3"/>
    <w:rsid w:val="00B85E40"/>
    <w:rsid w:val="00B86C69"/>
    <w:rsid w:val="00B871CD"/>
    <w:rsid w:val="00B87B76"/>
    <w:rsid w:val="00B90496"/>
    <w:rsid w:val="00B906BA"/>
    <w:rsid w:val="00B90FE9"/>
    <w:rsid w:val="00B91000"/>
    <w:rsid w:val="00B91499"/>
    <w:rsid w:val="00B92DA8"/>
    <w:rsid w:val="00B9350B"/>
    <w:rsid w:val="00B935C9"/>
    <w:rsid w:val="00B9363B"/>
    <w:rsid w:val="00B93A68"/>
    <w:rsid w:val="00B93DB7"/>
    <w:rsid w:val="00B950D5"/>
    <w:rsid w:val="00B956D5"/>
    <w:rsid w:val="00B95835"/>
    <w:rsid w:val="00B958EC"/>
    <w:rsid w:val="00B96DC6"/>
    <w:rsid w:val="00B96E39"/>
    <w:rsid w:val="00B96F21"/>
    <w:rsid w:val="00B9741F"/>
    <w:rsid w:val="00B9797A"/>
    <w:rsid w:val="00B97ACA"/>
    <w:rsid w:val="00BA00C3"/>
    <w:rsid w:val="00BA03AA"/>
    <w:rsid w:val="00BA0E6E"/>
    <w:rsid w:val="00BA1969"/>
    <w:rsid w:val="00BA1C10"/>
    <w:rsid w:val="00BA1C65"/>
    <w:rsid w:val="00BA1E35"/>
    <w:rsid w:val="00BA40FE"/>
    <w:rsid w:val="00BA48CF"/>
    <w:rsid w:val="00BA491E"/>
    <w:rsid w:val="00BA4F1C"/>
    <w:rsid w:val="00BA5279"/>
    <w:rsid w:val="00BA52F6"/>
    <w:rsid w:val="00BA5AB2"/>
    <w:rsid w:val="00BA651C"/>
    <w:rsid w:val="00BA6A28"/>
    <w:rsid w:val="00BA6E84"/>
    <w:rsid w:val="00BA7050"/>
    <w:rsid w:val="00BA70B2"/>
    <w:rsid w:val="00BA75C7"/>
    <w:rsid w:val="00BA7734"/>
    <w:rsid w:val="00BB052C"/>
    <w:rsid w:val="00BB0D1D"/>
    <w:rsid w:val="00BB11CD"/>
    <w:rsid w:val="00BB147C"/>
    <w:rsid w:val="00BB1646"/>
    <w:rsid w:val="00BB170B"/>
    <w:rsid w:val="00BB1C54"/>
    <w:rsid w:val="00BB20ED"/>
    <w:rsid w:val="00BB21CA"/>
    <w:rsid w:val="00BB2289"/>
    <w:rsid w:val="00BB2410"/>
    <w:rsid w:val="00BB275D"/>
    <w:rsid w:val="00BB28C9"/>
    <w:rsid w:val="00BB29DC"/>
    <w:rsid w:val="00BB2EBE"/>
    <w:rsid w:val="00BB3046"/>
    <w:rsid w:val="00BB33F3"/>
    <w:rsid w:val="00BB36B1"/>
    <w:rsid w:val="00BB3A04"/>
    <w:rsid w:val="00BB3A09"/>
    <w:rsid w:val="00BB3CDC"/>
    <w:rsid w:val="00BB4552"/>
    <w:rsid w:val="00BB5AF8"/>
    <w:rsid w:val="00BB5D5F"/>
    <w:rsid w:val="00BB5F14"/>
    <w:rsid w:val="00BB604C"/>
    <w:rsid w:val="00BB62C1"/>
    <w:rsid w:val="00BB63BB"/>
    <w:rsid w:val="00BB64FE"/>
    <w:rsid w:val="00BB66BD"/>
    <w:rsid w:val="00BB6F07"/>
    <w:rsid w:val="00BB7206"/>
    <w:rsid w:val="00BB7776"/>
    <w:rsid w:val="00BB7CC1"/>
    <w:rsid w:val="00BC07DC"/>
    <w:rsid w:val="00BC0B41"/>
    <w:rsid w:val="00BC1E8F"/>
    <w:rsid w:val="00BC2519"/>
    <w:rsid w:val="00BC2759"/>
    <w:rsid w:val="00BC27CA"/>
    <w:rsid w:val="00BC2F48"/>
    <w:rsid w:val="00BC3219"/>
    <w:rsid w:val="00BC3BEF"/>
    <w:rsid w:val="00BC3CFA"/>
    <w:rsid w:val="00BC3E61"/>
    <w:rsid w:val="00BC4EB3"/>
    <w:rsid w:val="00BC5354"/>
    <w:rsid w:val="00BC582B"/>
    <w:rsid w:val="00BC6272"/>
    <w:rsid w:val="00BC6561"/>
    <w:rsid w:val="00BC6812"/>
    <w:rsid w:val="00BC6B9C"/>
    <w:rsid w:val="00BC6E0F"/>
    <w:rsid w:val="00BC7CA3"/>
    <w:rsid w:val="00BD0C23"/>
    <w:rsid w:val="00BD1674"/>
    <w:rsid w:val="00BD1F91"/>
    <w:rsid w:val="00BD288D"/>
    <w:rsid w:val="00BD2FCA"/>
    <w:rsid w:val="00BD4222"/>
    <w:rsid w:val="00BD5910"/>
    <w:rsid w:val="00BD5B18"/>
    <w:rsid w:val="00BD65C2"/>
    <w:rsid w:val="00BD6689"/>
    <w:rsid w:val="00BD692C"/>
    <w:rsid w:val="00BD6A45"/>
    <w:rsid w:val="00BD70F8"/>
    <w:rsid w:val="00BD716D"/>
    <w:rsid w:val="00BD717E"/>
    <w:rsid w:val="00BD71F4"/>
    <w:rsid w:val="00BD74F5"/>
    <w:rsid w:val="00BD76CC"/>
    <w:rsid w:val="00BD77B8"/>
    <w:rsid w:val="00BD7B26"/>
    <w:rsid w:val="00BD7EAF"/>
    <w:rsid w:val="00BD7FB1"/>
    <w:rsid w:val="00BE02E2"/>
    <w:rsid w:val="00BE02EF"/>
    <w:rsid w:val="00BE0433"/>
    <w:rsid w:val="00BE075A"/>
    <w:rsid w:val="00BE08BA"/>
    <w:rsid w:val="00BE0FE4"/>
    <w:rsid w:val="00BE2140"/>
    <w:rsid w:val="00BE3204"/>
    <w:rsid w:val="00BE3D75"/>
    <w:rsid w:val="00BE4C03"/>
    <w:rsid w:val="00BE55FB"/>
    <w:rsid w:val="00BE57C4"/>
    <w:rsid w:val="00BE593C"/>
    <w:rsid w:val="00BE5A57"/>
    <w:rsid w:val="00BE5D1D"/>
    <w:rsid w:val="00BE5FF8"/>
    <w:rsid w:val="00BE6E6B"/>
    <w:rsid w:val="00BE76D5"/>
    <w:rsid w:val="00BE776F"/>
    <w:rsid w:val="00BE7B1B"/>
    <w:rsid w:val="00BF00E2"/>
    <w:rsid w:val="00BF01DE"/>
    <w:rsid w:val="00BF08E0"/>
    <w:rsid w:val="00BF1B44"/>
    <w:rsid w:val="00BF1CF9"/>
    <w:rsid w:val="00BF1D2B"/>
    <w:rsid w:val="00BF20F5"/>
    <w:rsid w:val="00BF2FAC"/>
    <w:rsid w:val="00BF3401"/>
    <w:rsid w:val="00BF3559"/>
    <w:rsid w:val="00BF3642"/>
    <w:rsid w:val="00BF36B8"/>
    <w:rsid w:val="00BF3CA3"/>
    <w:rsid w:val="00BF3DC8"/>
    <w:rsid w:val="00BF414F"/>
    <w:rsid w:val="00BF41CF"/>
    <w:rsid w:val="00BF564E"/>
    <w:rsid w:val="00BF5C6E"/>
    <w:rsid w:val="00BF6230"/>
    <w:rsid w:val="00BF742C"/>
    <w:rsid w:val="00BF7E6A"/>
    <w:rsid w:val="00C00F25"/>
    <w:rsid w:val="00C00FCE"/>
    <w:rsid w:val="00C013EE"/>
    <w:rsid w:val="00C01423"/>
    <w:rsid w:val="00C02AD2"/>
    <w:rsid w:val="00C02B6B"/>
    <w:rsid w:val="00C0327C"/>
    <w:rsid w:val="00C035F9"/>
    <w:rsid w:val="00C03DBC"/>
    <w:rsid w:val="00C04180"/>
    <w:rsid w:val="00C043AC"/>
    <w:rsid w:val="00C0487E"/>
    <w:rsid w:val="00C04ECE"/>
    <w:rsid w:val="00C052E9"/>
    <w:rsid w:val="00C064AD"/>
    <w:rsid w:val="00C0690C"/>
    <w:rsid w:val="00C06D97"/>
    <w:rsid w:val="00C06F4D"/>
    <w:rsid w:val="00C070CA"/>
    <w:rsid w:val="00C07121"/>
    <w:rsid w:val="00C072C1"/>
    <w:rsid w:val="00C1028F"/>
    <w:rsid w:val="00C10F85"/>
    <w:rsid w:val="00C11B68"/>
    <w:rsid w:val="00C121CA"/>
    <w:rsid w:val="00C127CB"/>
    <w:rsid w:val="00C1282A"/>
    <w:rsid w:val="00C12AF7"/>
    <w:rsid w:val="00C12B49"/>
    <w:rsid w:val="00C13A9D"/>
    <w:rsid w:val="00C1400D"/>
    <w:rsid w:val="00C141CC"/>
    <w:rsid w:val="00C141E0"/>
    <w:rsid w:val="00C14565"/>
    <w:rsid w:val="00C14B4C"/>
    <w:rsid w:val="00C15205"/>
    <w:rsid w:val="00C15D6D"/>
    <w:rsid w:val="00C161D5"/>
    <w:rsid w:val="00C16900"/>
    <w:rsid w:val="00C176C4"/>
    <w:rsid w:val="00C20013"/>
    <w:rsid w:val="00C20197"/>
    <w:rsid w:val="00C201EF"/>
    <w:rsid w:val="00C2096F"/>
    <w:rsid w:val="00C20A7A"/>
    <w:rsid w:val="00C22477"/>
    <w:rsid w:val="00C2251B"/>
    <w:rsid w:val="00C22871"/>
    <w:rsid w:val="00C22A86"/>
    <w:rsid w:val="00C22C34"/>
    <w:rsid w:val="00C230C6"/>
    <w:rsid w:val="00C237AE"/>
    <w:rsid w:val="00C241C0"/>
    <w:rsid w:val="00C241E0"/>
    <w:rsid w:val="00C243CB"/>
    <w:rsid w:val="00C24519"/>
    <w:rsid w:val="00C25048"/>
    <w:rsid w:val="00C25074"/>
    <w:rsid w:val="00C250AE"/>
    <w:rsid w:val="00C25458"/>
    <w:rsid w:val="00C25F31"/>
    <w:rsid w:val="00C2610F"/>
    <w:rsid w:val="00C26ACB"/>
    <w:rsid w:val="00C278F0"/>
    <w:rsid w:val="00C27F0A"/>
    <w:rsid w:val="00C30506"/>
    <w:rsid w:val="00C30809"/>
    <w:rsid w:val="00C30A51"/>
    <w:rsid w:val="00C3173D"/>
    <w:rsid w:val="00C32AA2"/>
    <w:rsid w:val="00C32FEE"/>
    <w:rsid w:val="00C334FC"/>
    <w:rsid w:val="00C3397C"/>
    <w:rsid w:val="00C34D48"/>
    <w:rsid w:val="00C34E17"/>
    <w:rsid w:val="00C35737"/>
    <w:rsid w:val="00C35798"/>
    <w:rsid w:val="00C35B02"/>
    <w:rsid w:val="00C35BD3"/>
    <w:rsid w:val="00C363B2"/>
    <w:rsid w:val="00C36B66"/>
    <w:rsid w:val="00C36D52"/>
    <w:rsid w:val="00C36F5B"/>
    <w:rsid w:val="00C37098"/>
    <w:rsid w:val="00C40129"/>
    <w:rsid w:val="00C41173"/>
    <w:rsid w:val="00C4140A"/>
    <w:rsid w:val="00C41562"/>
    <w:rsid w:val="00C41F1A"/>
    <w:rsid w:val="00C42D24"/>
    <w:rsid w:val="00C435DF"/>
    <w:rsid w:val="00C4375E"/>
    <w:rsid w:val="00C441DF"/>
    <w:rsid w:val="00C44621"/>
    <w:rsid w:val="00C452EE"/>
    <w:rsid w:val="00C4547F"/>
    <w:rsid w:val="00C4551B"/>
    <w:rsid w:val="00C45775"/>
    <w:rsid w:val="00C46190"/>
    <w:rsid w:val="00C46AD5"/>
    <w:rsid w:val="00C471C0"/>
    <w:rsid w:val="00C5027B"/>
    <w:rsid w:val="00C50977"/>
    <w:rsid w:val="00C50A40"/>
    <w:rsid w:val="00C50B11"/>
    <w:rsid w:val="00C51229"/>
    <w:rsid w:val="00C51DC4"/>
    <w:rsid w:val="00C52996"/>
    <w:rsid w:val="00C535BE"/>
    <w:rsid w:val="00C5402F"/>
    <w:rsid w:val="00C54CE0"/>
    <w:rsid w:val="00C55034"/>
    <w:rsid w:val="00C5521A"/>
    <w:rsid w:val="00C55518"/>
    <w:rsid w:val="00C555C8"/>
    <w:rsid w:val="00C5567C"/>
    <w:rsid w:val="00C5597B"/>
    <w:rsid w:val="00C55F0D"/>
    <w:rsid w:val="00C55FA8"/>
    <w:rsid w:val="00C5644E"/>
    <w:rsid w:val="00C56824"/>
    <w:rsid w:val="00C60E21"/>
    <w:rsid w:val="00C611D2"/>
    <w:rsid w:val="00C6195D"/>
    <w:rsid w:val="00C628A9"/>
    <w:rsid w:val="00C63383"/>
    <w:rsid w:val="00C63761"/>
    <w:rsid w:val="00C64ED2"/>
    <w:rsid w:val="00C650A8"/>
    <w:rsid w:val="00C6512E"/>
    <w:rsid w:val="00C659BE"/>
    <w:rsid w:val="00C667F4"/>
    <w:rsid w:val="00C668D1"/>
    <w:rsid w:val="00C66968"/>
    <w:rsid w:val="00C673B0"/>
    <w:rsid w:val="00C67CF8"/>
    <w:rsid w:val="00C67DC0"/>
    <w:rsid w:val="00C70621"/>
    <w:rsid w:val="00C71025"/>
    <w:rsid w:val="00C710EA"/>
    <w:rsid w:val="00C7124A"/>
    <w:rsid w:val="00C71379"/>
    <w:rsid w:val="00C71A97"/>
    <w:rsid w:val="00C71CB6"/>
    <w:rsid w:val="00C72592"/>
    <w:rsid w:val="00C7335F"/>
    <w:rsid w:val="00C73541"/>
    <w:rsid w:val="00C735A0"/>
    <w:rsid w:val="00C73778"/>
    <w:rsid w:val="00C739CA"/>
    <w:rsid w:val="00C73F1B"/>
    <w:rsid w:val="00C7436A"/>
    <w:rsid w:val="00C743E7"/>
    <w:rsid w:val="00C746AC"/>
    <w:rsid w:val="00C746EB"/>
    <w:rsid w:val="00C76660"/>
    <w:rsid w:val="00C7701A"/>
    <w:rsid w:val="00C81495"/>
    <w:rsid w:val="00C8176A"/>
    <w:rsid w:val="00C817E7"/>
    <w:rsid w:val="00C817FD"/>
    <w:rsid w:val="00C81894"/>
    <w:rsid w:val="00C81EEA"/>
    <w:rsid w:val="00C82210"/>
    <w:rsid w:val="00C82836"/>
    <w:rsid w:val="00C82E80"/>
    <w:rsid w:val="00C82F52"/>
    <w:rsid w:val="00C82F63"/>
    <w:rsid w:val="00C833D5"/>
    <w:rsid w:val="00C83D52"/>
    <w:rsid w:val="00C84094"/>
    <w:rsid w:val="00C84D5C"/>
    <w:rsid w:val="00C84E63"/>
    <w:rsid w:val="00C85890"/>
    <w:rsid w:val="00C86D78"/>
    <w:rsid w:val="00C87891"/>
    <w:rsid w:val="00C87AD2"/>
    <w:rsid w:val="00C90127"/>
    <w:rsid w:val="00C90271"/>
    <w:rsid w:val="00C9030C"/>
    <w:rsid w:val="00C90AFA"/>
    <w:rsid w:val="00C90D8B"/>
    <w:rsid w:val="00C91F13"/>
    <w:rsid w:val="00C93380"/>
    <w:rsid w:val="00C93474"/>
    <w:rsid w:val="00C93B7F"/>
    <w:rsid w:val="00C93E43"/>
    <w:rsid w:val="00C9610C"/>
    <w:rsid w:val="00C9718A"/>
    <w:rsid w:val="00CA0EFA"/>
    <w:rsid w:val="00CA13EC"/>
    <w:rsid w:val="00CA155E"/>
    <w:rsid w:val="00CA16BB"/>
    <w:rsid w:val="00CA2B45"/>
    <w:rsid w:val="00CA2F9A"/>
    <w:rsid w:val="00CA368A"/>
    <w:rsid w:val="00CA38AD"/>
    <w:rsid w:val="00CA4581"/>
    <w:rsid w:val="00CA73D5"/>
    <w:rsid w:val="00CA79D9"/>
    <w:rsid w:val="00CA7BB3"/>
    <w:rsid w:val="00CB0688"/>
    <w:rsid w:val="00CB07F7"/>
    <w:rsid w:val="00CB0A90"/>
    <w:rsid w:val="00CB14C9"/>
    <w:rsid w:val="00CB1CA4"/>
    <w:rsid w:val="00CB286C"/>
    <w:rsid w:val="00CB308A"/>
    <w:rsid w:val="00CB30AA"/>
    <w:rsid w:val="00CB31E9"/>
    <w:rsid w:val="00CB4003"/>
    <w:rsid w:val="00CB4378"/>
    <w:rsid w:val="00CB459F"/>
    <w:rsid w:val="00CB56A9"/>
    <w:rsid w:val="00CB5C42"/>
    <w:rsid w:val="00CB5DBF"/>
    <w:rsid w:val="00CB67BE"/>
    <w:rsid w:val="00CB67F3"/>
    <w:rsid w:val="00CB67FB"/>
    <w:rsid w:val="00CB7537"/>
    <w:rsid w:val="00CB769A"/>
    <w:rsid w:val="00CB778E"/>
    <w:rsid w:val="00CC02CD"/>
    <w:rsid w:val="00CC0FC7"/>
    <w:rsid w:val="00CC18B5"/>
    <w:rsid w:val="00CC1A48"/>
    <w:rsid w:val="00CC1E60"/>
    <w:rsid w:val="00CC2199"/>
    <w:rsid w:val="00CC253C"/>
    <w:rsid w:val="00CC29AE"/>
    <w:rsid w:val="00CC2A7D"/>
    <w:rsid w:val="00CC2AC6"/>
    <w:rsid w:val="00CC2C83"/>
    <w:rsid w:val="00CC2F66"/>
    <w:rsid w:val="00CC3122"/>
    <w:rsid w:val="00CC4852"/>
    <w:rsid w:val="00CC4B20"/>
    <w:rsid w:val="00CC4E8E"/>
    <w:rsid w:val="00CC512F"/>
    <w:rsid w:val="00CC599D"/>
    <w:rsid w:val="00CC5C80"/>
    <w:rsid w:val="00CC6182"/>
    <w:rsid w:val="00CC644E"/>
    <w:rsid w:val="00CC7AAF"/>
    <w:rsid w:val="00CD00C0"/>
    <w:rsid w:val="00CD0A48"/>
    <w:rsid w:val="00CD15DA"/>
    <w:rsid w:val="00CD1D59"/>
    <w:rsid w:val="00CD1F1E"/>
    <w:rsid w:val="00CD270B"/>
    <w:rsid w:val="00CD29C3"/>
    <w:rsid w:val="00CD2AEF"/>
    <w:rsid w:val="00CD35AD"/>
    <w:rsid w:val="00CD3B39"/>
    <w:rsid w:val="00CD3B78"/>
    <w:rsid w:val="00CD3BEB"/>
    <w:rsid w:val="00CD430E"/>
    <w:rsid w:val="00CD4A58"/>
    <w:rsid w:val="00CD4E0C"/>
    <w:rsid w:val="00CD5A80"/>
    <w:rsid w:val="00CD690D"/>
    <w:rsid w:val="00CD6E89"/>
    <w:rsid w:val="00CE0ECB"/>
    <w:rsid w:val="00CE1031"/>
    <w:rsid w:val="00CE11B0"/>
    <w:rsid w:val="00CE13FF"/>
    <w:rsid w:val="00CE181F"/>
    <w:rsid w:val="00CE2AAB"/>
    <w:rsid w:val="00CE2F6C"/>
    <w:rsid w:val="00CE36D3"/>
    <w:rsid w:val="00CE3CBD"/>
    <w:rsid w:val="00CE40C2"/>
    <w:rsid w:val="00CE4465"/>
    <w:rsid w:val="00CE48D1"/>
    <w:rsid w:val="00CE4C48"/>
    <w:rsid w:val="00CE529E"/>
    <w:rsid w:val="00CE5E85"/>
    <w:rsid w:val="00CE6011"/>
    <w:rsid w:val="00CE644C"/>
    <w:rsid w:val="00CE64FD"/>
    <w:rsid w:val="00CE740D"/>
    <w:rsid w:val="00CF104D"/>
    <w:rsid w:val="00CF18E3"/>
    <w:rsid w:val="00CF1D8D"/>
    <w:rsid w:val="00CF2234"/>
    <w:rsid w:val="00CF3076"/>
    <w:rsid w:val="00CF3E49"/>
    <w:rsid w:val="00CF4C43"/>
    <w:rsid w:val="00CF4E3B"/>
    <w:rsid w:val="00CF5509"/>
    <w:rsid w:val="00CF6184"/>
    <w:rsid w:val="00CF662E"/>
    <w:rsid w:val="00CF6F80"/>
    <w:rsid w:val="00CF7309"/>
    <w:rsid w:val="00CF7439"/>
    <w:rsid w:val="00CF7FB3"/>
    <w:rsid w:val="00D0003B"/>
    <w:rsid w:val="00D006C6"/>
    <w:rsid w:val="00D008C2"/>
    <w:rsid w:val="00D00A87"/>
    <w:rsid w:val="00D00AD4"/>
    <w:rsid w:val="00D0155C"/>
    <w:rsid w:val="00D02461"/>
    <w:rsid w:val="00D0304C"/>
    <w:rsid w:val="00D03F75"/>
    <w:rsid w:val="00D0415E"/>
    <w:rsid w:val="00D046E5"/>
    <w:rsid w:val="00D048B9"/>
    <w:rsid w:val="00D0495F"/>
    <w:rsid w:val="00D04E53"/>
    <w:rsid w:val="00D053BE"/>
    <w:rsid w:val="00D05868"/>
    <w:rsid w:val="00D05BB0"/>
    <w:rsid w:val="00D10633"/>
    <w:rsid w:val="00D1065F"/>
    <w:rsid w:val="00D10818"/>
    <w:rsid w:val="00D1093B"/>
    <w:rsid w:val="00D10CC8"/>
    <w:rsid w:val="00D117E2"/>
    <w:rsid w:val="00D11E8E"/>
    <w:rsid w:val="00D121B1"/>
    <w:rsid w:val="00D12301"/>
    <w:rsid w:val="00D12536"/>
    <w:rsid w:val="00D12A28"/>
    <w:rsid w:val="00D12D9C"/>
    <w:rsid w:val="00D12DBA"/>
    <w:rsid w:val="00D133FE"/>
    <w:rsid w:val="00D13B96"/>
    <w:rsid w:val="00D1400C"/>
    <w:rsid w:val="00D141BB"/>
    <w:rsid w:val="00D1438A"/>
    <w:rsid w:val="00D1451A"/>
    <w:rsid w:val="00D147A6"/>
    <w:rsid w:val="00D152A6"/>
    <w:rsid w:val="00D15714"/>
    <w:rsid w:val="00D1639E"/>
    <w:rsid w:val="00D16637"/>
    <w:rsid w:val="00D176EB"/>
    <w:rsid w:val="00D17857"/>
    <w:rsid w:val="00D206C5"/>
    <w:rsid w:val="00D20ABF"/>
    <w:rsid w:val="00D20B8D"/>
    <w:rsid w:val="00D2104A"/>
    <w:rsid w:val="00D237A1"/>
    <w:rsid w:val="00D23DFD"/>
    <w:rsid w:val="00D240C7"/>
    <w:rsid w:val="00D2410F"/>
    <w:rsid w:val="00D24B1A"/>
    <w:rsid w:val="00D2581E"/>
    <w:rsid w:val="00D260D1"/>
    <w:rsid w:val="00D262CF"/>
    <w:rsid w:val="00D266CD"/>
    <w:rsid w:val="00D26ABE"/>
    <w:rsid w:val="00D26DBD"/>
    <w:rsid w:val="00D275D3"/>
    <w:rsid w:val="00D2774C"/>
    <w:rsid w:val="00D27BED"/>
    <w:rsid w:val="00D305E0"/>
    <w:rsid w:val="00D307D8"/>
    <w:rsid w:val="00D30A38"/>
    <w:rsid w:val="00D30B77"/>
    <w:rsid w:val="00D30C95"/>
    <w:rsid w:val="00D3147F"/>
    <w:rsid w:val="00D32292"/>
    <w:rsid w:val="00D322EB"/>
    <w:rsid w:val="00D325EC"/>
    <w:rsid w:val="00D33094"/>
    <w:rsid w:val="00D33E63"/>
    <w:rsid w:val="00D34703"/>
    <w:rsid w:val="00D34F04"/>
    <w:rsid w:val="00D355DA"/>
    <w:rsid w:val="00D3585D"/>
    <w:rsid w:val="00D35B7D"/>
    <w:rsid w:val="00D36672"/>
    <w:rsid w:val="00D36765"/>
    <w:rsid w:val="00D36D1C"/>
    <w:rsid w:val="00D36E75"/>
    <w:rsid w:val="00D3744F"/>
    <w:rsid w:val="00D4021A"/>
    <w:rsid w:val="00D40452"/>
    <w:rsid w:val="00D40A45"/>
    <w:rsid w:val="00D40AE0"/>
    <w:rsid w:val="00D4182F"/>
    <w:rsid w:val="00D41957"/>
    <w:rsid w:val="00D42BBB"/>
    <w:rsid w:val="00D4399C"/>
    <w:rsid w:val="00D44046"/>
    <w:rsid w:val="00D4460F"/>
    <w:rsid w:val="00D44D0B"/>
    <w:rsid w:val="00D451FF"/>
    <w:rsid w:val="00D45594"/>
    <w:rsid w:val="00D464FD"/>
    <w:rsid w:val="00D46D6C"/>
    <w:rsid w:val="00D47F1D"/>
    <w:rsid w:val="00D504BE"/>
    <w:rsid w:val="00D505DC"/>
    <w:rsid w:val="00D50AF2"/>
    <w:rsid w:val="00D50EBD"/>
    <w:rsid w:val="00D510CE"/>
    <w:rsid w:val="00D512F3"/>
    <w:rsid w:val="00D51AD3"/>
    <w:rsid w:val="00D529D2"/>
    <w:rsid w:val="00D52AFA"/>
    <w:rsid w:val="00D52CDA"/>
    <w:rsid w:val="00D5376B"/>
    <w:rsid w:val="00D543F0"/>
    <w:rsid w:val="00D5460A"/>
    <w:rsid w:val="00D54FFB"/>
    <w:rsid w:val="00D5564C"/>
    <w:rsid w:val="00D55FA5"/>
    <w:rsid w:val="00D56A34"/>
    <w:rsid w:val="00D5753B"/>
    <w:rsid w:val="00D576A3"/>
    <w:rsid w:val="00D57783"/>
    <w:rsid w:val="00D5784A"/>
    <w:rsid w:val="00D57BCA"/>
    <w:rsid w:val="00D601AE"/>
    <w:rsid w:val="00D6022C"/>
    <w:rsid w:val="00D610EB"/>
    <w:rsid w:val="00D6226F"/>
    <w:rsid w:val="00D6271C"/>
    <w:rsid w:val="00D62739"/>
    <w:rsid w:val="00D62969"/>
    <w:rsid w:val="00D62D65"/>
    <w:rsid w:val="00D63350"/>
    <w:rsid w:val="00D63488"/>
    <w:rsid w:val="00D635F6"/>
    <w:rsid w:val="00D639F2"/>
    <w:rsid w:val="00D64065"/>
    <w:rsid w:val="00D643F5"/>
    <w:rsid w:val="00D6486F"/>
    <w:rsid w:val="00D648BC"/>
    <w:rsid w:val="00D64F4C"/>
    <w:rsid w:val="00D65043"/>
    <w:rsid w:val="00D65397"/>
    <w:rsid w:val="00D662D3"/>
    <w:rsid w:val="00D6645C"/>
    <w:rsid w:val="00D66474"/>
    <w:rsid w:val="00D67BCB"/>
    <w:rsid w:val="00D67D89"/>
    <w:rsid w:val="00D70044"/>
    <w:rsid w:val="00D70886"/>
    <w:rsid w:val="00D71084"/>
    <w:rsid w:val="00D7188C"/>
    <w:rsid w:val="00D729FB"/>
    <w:rsid w:val="00D72F27"/>
    <w:rsid w:val="00D7481E"/>
    <w:rsid w:val="00D74ECB"/>
    <w:rsid w:val="00D754B1"/>
    <w:rsid w:val="00D755EA"/>
    <w:rsid w:val="00D756C9"/>
    <w:rsid w:val="00D75D39"/>
    <w:rsid w:val="00D7650C"/>
    <w:rsid w:val="00D765CE"/>
    <w:rsid w:val="00D769F7"/>
    <w:rsid w:val="00D77469"/>
    <w:rsid w:val="00D77887"/>
    <w:rsid w:val="00D80B86"/>
    <w:rsid w:val="00D80F3D"/>
    <w:rsid w:val="00D81279"/>
    <w:rsid w:val="00D81417"/>
    <w:rsid w:val="00D8162C"/>
    <w:rsid w:val="00D8175A"/>
    <w:rsid w:val="00D81C90"/>
    <w:rsid w:val="00D81FE3"/>
    <w:rsid w:val="00D822BE"/>
    <w:rsid w:val="00D82B19"/>
    <w:rsid w:val="00D84229"/>
    <w:rsid w:val="00D85260"/>
    <w:rsid w:val="00D86852"/>
    <w:rsid w:val="00D874A7"/>
    <w:rsid w:val="00D90C0F"/>
    <w:rsid w:val="00D91455"/>
    <w:rsid w:val="00D915CA"/>
    <w:rsid w:val="00D91CF6"/>
    <w:rsid w:val="00D92B95"/>
    <w:rsid w:val="00D930E6"/>
    <w:rsid w:val="00D93CA9"/>
    <w:rsid w:val="00D93FCB"/>
    <w:rsid w:val="00D94734"/>
    <w:rsid w:val="00D9491D"/>
    <w:rsid w:val="00D94DA6"/>
    <w:rsid w:val="00D951CE"/>
    <w:rsid w:val="00D95966"/>
    <w:rsid w:val="00D96E61"/>
    <w:rsid w:val="00D97449"/>
    <w:rsid w:val="00D9754C"/>
    <w:rsid w:val="00D97CED"/>
    <w:rsid w:val="00D97D28"/>
    <w:rsid w:val="00DA0236"/>
    <w:rsid w:val="00DA0E90"/>
    <w:rsid w:val="00DA1B52"/>
    <w:rsid w:val="00DA221E"/>
    <w:rsid w:val="00DA242B"/>
    <w:rsid w:val="00DA291F"/>
    <w:rsid w:val="00DA2C64"/>
    <w:rsid w:val="00DA33D4"/>
    <w:rsid w:val="00DA35CB"/>
    <w:rsid w:val="00DA3A65"/>
    <w:rsid w:val="00DA6E08"/>
    <w:rsid w:val="00DA6FBE"/>
    <w:rsid w:val="00DA7030"/>
    <w:rsid w:val="00DA7295"/>
    <w:rsid w:val="00DA7894"/>
    <w:rsid w:val="00DB0795"/>
    <w:rsid w:val="00DB2BB7"/>
    <w:rsid w:val="00DB381B"/>
    <w:rsid w:val="00DB381F"/>
    <w:rsid w:val="00DB415C"/>
    <w:rsid w:val="00DB418E"/>
    <w:rsid w:val="00DB41FE"/>
    <w:rsid w:val="00DB42B9"/>
    <w:rsid w:val="00DB44CE"/>
    <w:rsid w:val="00DB489A"/>
    <w:rsid w:val="00DB58A4"/>
    <w:rsid w:val="00DB59A3"/>
    <w:rsid w:val="00DB6035"/>
    <w:rsid w:val="00DB666C"/>
    <w:rsid w:val="00DB677E"/>
    <w:rsid w:val="00DB7D6E"/>
    <w:rsid w:val="00DB7E12"/>
    <w:rsid w:val="00DC0034"/>
    <w:rsid w:val="00DC00A0"/>
    <w:rsid w:val="00DC073E"/>
    <w:rsid w:val="00DC0AB7"/>
    <w:rsid w:val="00DC10C9"/>
    <w:rsid w:val="00DC1547"/>
    <w:rsid w:val="00DC1588"/>
    <w:rsid w:val="00DC190D"/>
    <w:rsid w:val="00DC1BFB"/>
    <w:rsid w:val="00DC252E"/>
    <w:rsid w:val="00DC2BE4"/>
    <w:rsid w:val="00DC2D38"/>
    <w:rsid w:val="00DC329D"/>
    <w:rsid w:val="00DC33DB"/>
    <w:rsid w:val="00DC3878"/>
    <w:rsid w:val="00DC3B31"/>
    <w:rsid w:val="00DC4171"/>
    <w:rsid w:val="00DC4664"/>
    <w:rsid w:val="00DC49C1"/>
    <w:rsid w:val="00DC4CA1"/>
    <w:rsid w:val="00DC4CE4"/>
    <w:rsid w:val="00DC6F06"/>
    <w:rsid w:val="00DC7A93"/>
    <w:rsid w:val="00DC7B03"/>
    <w:rsid w:val="00DD063C"/>
    <w:rsid w:val="00DD0D40"/>
    <w:rsid w:val="00DD24BF"/>
    <w:rsid w:val="00DD250C"/>
    <w:rsid w:val="00DD4096"/>
    <w:rsid w:val="00DD4197"/>
    <w:rsid w:val="00DD46D0"/>
    <w:rsid w:val="00DD4B9F"/>
    <w:rsid w:val="00DD5320"/>
    <w:rsid w:val="00DD53B1"/>
    <w:rsid w:val="00DD5BBE"/>
    <w:rsid w:val="00DD5F8E"/>
    <w:rsid w:val="00DD6073"/>
    <w:rsid w:val="00DD6442"/>
    <w:rsid w:val="00DE120B"/>
    <w:rsid w:val="00DE14C8"/>
    <w:rsid w:val="00DE179C"/>
    <w:rsid w:val="00DE19DF"/>
    <w:rsid w:val="00DE218C"/>
    <w:rsid w:val="00DE21DC"/>
    <w:rsid w:val="00DE2488"/>
    <w:rsid w:val="00DE2F3D"/>
    <w:rsid w:val="00DE2F7A"/>
    <w:rsid w:val="00DE2FB9"/>
    <w:rsid w:val="00DE3ABC"/>
    <w:rsid w:val="00DE3B94"/>
    <w:rsid w:val="00DE426F"/>
    <w:rsid w:val="00DE52E3"/>
    <w:rsid w:val="00DE540B"/>
    <w:rsid w:val="00DE5A5F"/>
    <w:rsid w:val="00DE5EAD"/>
    <w:rsid w:val="00DE5F71"/>
    <w:rsid w:val="00DE6047"/>
    <w:rsid w:val="00DE62E2"/>
    <w:rsid w:val="00DE67C9"/>
    <w:rsid w:val="00DE68A2"/>
    <w:rsid w:val="00DE6918"/>
    <w:rsid w:val="00DE799D"/>
    <w:rsid w:val="00DE7F00"/>
    <w:rsid w:val="00DF267C"/>
    <w:rsid w:val="00DF3198"/>
    <w:rsid w:val="00DF39BE"/>
    <w:rsid w:val="00DF3F57"/>
    <w:rsid w:val="00DF4769"/>
    <w:rsid w:val="00DF5672"/>
    <w:rsid w:val="00DF6F74"/>
    <w:rsid w:val="00DF791F"/>
    <w:rsid w:val="00E00266"/>
    <w:rsid w:val="00E00CA7"/>
    <w:rsid w:val="00E00F8E"/>
    <w:rsid w:val="00E01BCE"/>
    <w:rsid w:val="00E01BEF"/>
    <w:rsid w:val="00E01EBF"/>
    <w:rsid w:val="00E022D4"/>
    <w:rsid w:val="00E0284E"/>
    <w:rsid w:val="00E02B63"/>
    <w:rsid w:val="00E02BE8"/>
    <w:rsid w:val="00E03641"/>
    <w:rsid w:val="00E05313"/>
    <w:rsid w:val="00E05D9A"/>
    <w:rsid w:val="00E07818"/>
    <w:rsid w:val="00E0783A"/>
    <w:rsid w:val="00E079A5"/>
    <w:rsid w:val="00E106A2"/>
    <w:rsid w:val="00E1083C"/>
    <w:rsid w:val="00E10B42"/>
    <w:rsid w:val="00E10FCF"/>
    <w:rsid w:val="00E1242C"/>
    <w:rsid w:val="00E12828"/>
    <w:rsid w:val="00E12A23"/>
    <w:rsid w:val="00E12CC5"/>
    <w:rsid w:val="00E12DCA"/>
    <w:rsid w:val="00E13EEF"/>
    <w:rsid w:val="00E1414E"/>
    <w:rsid w:val="00E142E3"/>
    <w:rsid w:val="00E14A3B"/>
    <w:rsid w:val="00E15247"/>
    <w:rsid w:val="00E155ED"/>
    <w:rsid w:val="00E16A14"/>
    <w:rsid w:val="00E16ADE"/>
    <w:rsid w:val="00E16C07"/>
    <w:rsid w:val="00E20786"/>
    <w:rsid w:val="00E20C94"/>
    <w:rsid w:val="00E21626"/>
    <w:rsid w:val="00E21A22"/>
    <w:rsid w:val="00E21BE5"/>
    <w:rsid w:val="00E229B1"/>
    <w:rsid w:val="00E2331F"/>
    <w:rsid w:val="00E23764"/>
    <w:rsid w:val="00E2388D"/>
    <w:rsid w:val="00E23AF3"/>
    <w:rsid w:val="00E23D02"/>
    <w:rsid w:val="00E2445F"/>
    <w:rsid w:val="00E24840"/>
    <w:rsid w:val="00E24BA5"/>
    <w:rsid w:val="00E24EC1"/>
    <w:rsid w:val="00E2547A"/>
    <w:rsid w:val="00E258C6"/>
    <w:rsid w:val="00E25FB7"/>
    <w:rsid w:val="00E26025"/>
    <w:rsid w:val="00E26345"/>
    <w:rsid w:val="00E26506"/>
    <w:rsid w:val="00E265D1"/>
    <w:rsid w:val="00E269B1"/>
    <w:rsid w:val="00E26B78"/>
    <w:rsid w:val="00E27064"/>
    <w:rsid w:val="00E2796F"/>
    <w:rsid w:val="00E27BB8"/>
    <w:rsid w:val="00E27FBE"/>
    <w:rsid w:val="00E309AA"/>
    <w:rsid w:val="00E31665"/>
    <w:rsid w:val="00E31B1A"/>
    <w:rsid w:val="00E31C72"/>
    <w:rsid w:val="00E31F3F"/>
    <w:rsid w:val="00E3208F"/>
    <w:rsid w:val="00E326C7"/>
    <w:rsid w:val="00E32B3E"/>
    <w:rsid w:val="00E32D85"/>
    <w:rsid w:val="00E32EE7"/>
    <w:rsid w:val="00E33A5C"/>
    <w:rsid w:val="00E3475F"/>
    <w:rsid w:val="00E34897"/>
    <w:rsid w:val="00E37789"/>
    <w:rsid w:val="00E379B5"/>
    <w:rsid w:val="00E41B79"/>
    <w:rsid w:val="00E42222"/>
    <w:rsid w:val="00E422F7"/>
    <w:rsid w:val="00E4286E"/>
    <w:rsid w:val="00E43E2B"/>
    <w:rsid w:val="00E4406C"/>
    <w:rsid w:val="00E44F68"/>
    <w:rsid w:val="00E4564E"/>
    <w:rsid w:val="00E4586A"/>
    <w:rsid w:val="00E459B7"/>
    <w:rsid w:val="00E45B17"/>
    <w:rsid w:val="00E46644"/>
    <w:rsid w:val="00E46AB4"/>
    <w:rsid w:val="00E46E51"/>
    <w:rsid w:val="00E46FB7"/>
    <w:rsid w:val="00E47A78"/>
    <w:rsid w:val="00E47BED"/>
    <w:rsid w:val="00E50788"/>
    <w:rsid w:val="00E507D5"/>
    <w:rsid w:val="00E50CCF"/>
    <w:rsid w:val="00E50D73"/>
    <w:rsid w:val="00E51044"/>
    <w:rsid w:val="00E51D76"/>
    <w:rsid w:val="00E5288F"/>
    <w:rsid w:val="00E52FBF"/>
    <w:rsid w:val="00E53CBB"/>
    <w:rsid w:val="00E53EC6"/>
    <w:rsid w:val="00E54B7F"/>
    <w:rsid w:val="00E54D4E"/>
    <w:rsid w:val="00E55443"/>
    <w:rsid w:val="00E55A4C"/>
    <w:rsid w:val="00E5672C"/>
    <w:rsid w:val="00E57957"/>
    <w:rsid w:val="00E57A58"/>
    <w:rsid w:val="00E57DA3"/>
    <w:rsid w:val="00E57EB9"/>
    <w:rsid w:val="00E60C37"/>
    <w:rsid w:val="00E60D2B"/>
    <w:rsid w:val="00E60E91"/>
    <w:rsid w:val="00E6164C"/>
    <w:rsid w:val="00E61A50"/>
    <w:rsid w:val="00E61E1A"/>
    <w:rsid w:val="00E6257B"/>
    <w:rsid w:val="00E62D21"/>
    <w:rsid w:val="00E636EE"/>
    <w:rsid w:val="00E6381F"/>
    <w:rsid w:val="00E6383D"/>
    <w:rsid w:val="00E64248"/>
    <w:rsid w:val="00E64DEA"/>
    <w:rsid w:val="00E653EF"/>
    <w:rsid w:val="00E6576A"/>
    <w:rsid w:val="00E65A0A"/>
    <w:rsid w:val="00E65ACA"/>
    <w:rsid w:val="00E65D30"/>
    <w:rsid w:val="00E66026"/>
    <w:rsid w:val="00E6647C"/>
    <w:rsid w:val="00E66918"/>
    <w:rsid w:val="00E67555"/>
    <w:rsid w:val="00E67731"/>
    <w:rsid w:val="00E67B6F"/>
    <w:rsid w:val="00E67C37"/>
    <w:rsid w:val="00E726A0"/>
    <w:rsid w:val="00E72E81"/>
    <w:rsid w:val="00E731B0"/>
    <w:rsid w:val="00E732C5"/>
    <w:rsid w:val="00E7466D"/>
    <w:rsid w:val="00E747C2"/>
    <w:rsid w:val="00E748AD"/>
    <w:rsid w:val="00E74CEC"/>
    <w:rsid w:val="00E75083"/>
    <w:rsid w:val="00E754E0"/>
    <w:rsid w:val="00E7686D"/>
    <w:rsid w:val="00E77D7F"/>
    <w:rsid w:val="00E809A3"/>
    <w:rsid w:val="00E814C3"/>
    <w:rsid w:val="00E8153C"/>
    <w:rsid w:val="00E81ECA"/>
    <w:rsid w:val="00E81ED2"/>
    <w:rsid w:val="00E83219"/>
    <w:rsid w:val="00E8378D"/>
    <w:rsid w:val="00E83BE6"/>
    <w:rsid w:val="00E83D2E"/>
    <w:rsid w:val="00E83F35"/>
    <w:rsid w:val="00E849B3"/>
    <w:rsid w:val="00E84BD5"/>
    <w:rsid w:val="00E85224"/>
    <w:rsid w:val="00E8553C"/>
    <w:rsid w:val="00E85607"/>
    <w:rsid w:val="00E85B4E"/>
    <w:rsid w:val="00E85E57"/>
    <w:rsid w:val="00E8652C"/>
    <w:rsid w:val="00E868BF"/>
    <w:rsid w:val="00E86CA0"/>
    <w:rsid w:val="00E87282"/>
    <w:rsid w:val="00E87C39"/>
    <w:rsid w:val="00E909B2"/>
    <w:rsid w:val="00E90EEA"/>
    <w:rsid w:val="00E913A7"/>
    <w:rsid w:val="00E9178E"/>
    <w:rsid w:val="00E91EA7"/>
    <w:rsid w:val="00E9209A"/>
    <w:rsid w:val="00E927DE"/>
    <w:rsid w:val="00E928B7"/>
    <w:rsid w:val="00E930EA"/>
    <w:rsid w:val="00E93272"/>
    <w:rsid w:val="00E93601"/>
    <w:rsid w:val="00E939B9"/>
    <w:rsid w:val="00E940AB"/>
    <w:rsid w:val="00E948AA"/>
    <w:rsid w:val="00E94A31"/>
    <w:rsid w:val="00E952AB"/>
    <w:rsid w:val="00E966B6"/>
    <w:rsid w:val="00E968CA"/>
    <w:rsid w:val="00E96989"/>
    <w:rsid w:val="00E96AF9"/>
    <w:rsid w:val="00E97BBD"/>
    <w:rsid w:val="00E97E4E"/>
    <w:rsid w:val="00E97F8E"/>
    <w:rsid w:val="00E97FED"/>
    <w:rsid w:val="00EA02C3"/>
    <w:rsid w:val="00EA038F"/>
    <w:rsid w:val="00EA03EC"/>
    <w:rsid w:val="00EA04BB"/>
    <w:rsid w:val="00EA0979"/>
    <w:rsid w:val="00EA1165"/>
    <w:rsid w:val="00EA1ACD"/>
    <w:rsid w:val="00EA1BBF"/>
    <w:rsid w:val="00EA265D"/>
    <w:rsid w:val="00EA2B8E"/>
    <w:rsid w:val="00EA30AF"/>
    <w:rsid w:val="00EA3CCE"/>
    <w:rsid w:val="00EA3E5C"/>
    <w:rsid w:val="00EA48AC"/>
    <w:rsid w:val="00EA48E6"/>
    <w:rsid w:val="00EA4F90"/>
    <w:rsid w:val="00EA520A"/>
    <w:rsid w:val="00EA5A96"/>
    <w:rsid w:val="00EA6387"/>
    <w:rsid w:val="00EA677B"/>
    <w:rsid w:val="00EA6802"/>
    <w:rsid w:val="00EA6C50"/>
    <w:rsid w:val="00EA737B"/>
    <w:rsid w:val="00EA73CB"/>
    <w:rsid w:val="00EA7E52"/>
    <w:rsid w:val="00EB02B3"/>
    <w:rsid w:val="00EB1014"/>
    <w:rsid w:val="00EB18AB"/>
    <w:rsid w:val="00EB1B18"/>
    <w:rsid w:val="00EB2005"/>
    <w:rsid w:val="00EB212F"/>
    <w:rsid w:val="00EB2586"/>
    <w:rsid w:val="00EB2611"/>
    <w:rsid w:val="00EB2935"/>
    <w:rsid w:val="00EB37A5"/>
    <w:rsid w:val="00EB393D"/>
    <w:rsid w:val="00EB4990"/>
    <w:rsid w:val="00EB4DA8"/>
    <w:rsid w:val="00EB7D91"/>
    <w:rsid w:val="00EC0A06"/>
    <w:rsid w:val="00EC18DA"/>
    <w:rsid w:val="00EC1B74"/>
    <w:rsid w:val="00EC2369"/>
    <w:rsid w:val="00EC2500"/>
    <w:rsid w:val="00EC332F"/>
    <w:rsid w:val="00EC45AA"/>
    <w:rsid w:val="00EC48F6"/>
    <w:rsid w:val="00EC4D12"/>
    <w:rsid w:val="00EC5510"/>
    <w:rsid w:val="00EC58C9"/>
    <w:rsid w:val="00EC5A4A"/>
    <w:rsid w:val="00EC5FF3"/>
    <w:rsid w:val="00EC6212"/>
    <w:rsid w:val="00EC6243"/>
    <w:rsid w:val="00EC65C6"/>
    <w:rsid w:val="00EC7233"/>
    <w:rsid w:val="00EC72F8"/>
    <w:rsid w:val="00EC7374"/>
    <w:rsid w:val="00EC752F"/>
    <w:rsid w:val="00EC7ED9"/>
    <w:rsid w:val="00ED03DA"/>
    <w:rsid w:val="00ED086C"/>
    <w:rsid w:val="00ED09E1"/>
    <w:rsid w:val="00ED0F95"/>
    <w:rsid w:val="00ED1162"/>
    <w:rsid w:val="00ED1771"/>
    <w:rsid w:val="00ED202F"/>
    <w:rsid w:val="00ED2628"/>
    <w:rsid w:val="00ED26E5"/>
    <w:rsid w:val="00ED2832"/>
    <w:rsid w:val="00ED2B5C"/>
    <w:rsid w:val="00ED2F6C"/>
    <w:rsid w:val="00ED303F"/>
    <w:rsid w:val="00ED33CD"/>
    <w:rsid w:val="00ED352E"/>
    <w:rsid w:val="00ED48C7"/>
    <w:rsid w:val="00ED49DF"/>
    <w:rsid w:val="00ED5196"/>
    <w:rsid w:val="00ED56F6"/>
    <w:rsid w:val="00ED5774"/>
    <w:rsid w:val="00ED5B39"/>
    <w:rsid w:val="00ED5D3C"/>
    <w:rsid w:val="00ED5DA2"/>
    <w:rsid w:val="00ED6FA7"/>
    <w:rsid w:val="00ED7DB7"/>
    <w:rsid w:val="00EE00FC"/>
    <w:rsid w:val="00EE0223"/>
    <w:rsid w:val="00EE050F"/>
    <w:rsid w:val="00EE0A40"/>
    <w:rsid w:val="00EE1057"/>
    <w:rsid w:val="00EE21B6"/>
    <w:rsid w:val="00EE241F"/>
    <w:rsid w:val="00EE29F7"/>
    <w:rsid w:val="00EE2C91"/>
    <w:rsid w:val="00EE2D27"/>
    <w:rsid w:val="00EE304F"/>
    <w:rsid w:val="00EE3C80"/>
    <w:rsid w:val="00EE4784"/>
    <w:rsid w:val="00EE48D6"/>
    <w:rsid w:val="00EE4A78"/>
    <w:rsid w:val="00EE4E8D"/>
    <w:rsid w:val="00EE585C"/>
    <w:rsid w:val="00EE72C5"/>
    <w:rsid w:val="00EE77C3"/>
    <w:rsid w:val="00EE7D49"/>
    <w:rsid w:val="00EE7DA8"/>
    <w:rsid w:val="00EF11F4"/>
    <w:rsid w:val="00EF1326"/>
    <w:rsid w:val="00EF1D07"/>
    <w:rsid w:val="00EF20FD"/>
    <w:rsid w:val="00EF23EA"/>
    <w:rsid w:val="00EF2DAA"/>
    <w:rsid w:val="00EF35A0"/>
    <w:rsid w:val="00EF3E12"/>
    <w:rsid w:val="00EF478A"/>
    <w:rsid w:val="00EF538B"/>
    <w:rsid w:val="00EF58E7"/>
    <w:rsid w:val="00EF5ACF"/>
    <w:rsid w:val="00EF60D5"/>
    <w:rsid w:val="00EF6CDA"/>
    <w:rsid w:val="00EF7186"/>
    <w:rsid w:val="00EF728F"/>
    <w:rsid w:val="00EF7477"/>
    <w:rsid w:val="00EF761E"/>
    <w:rsid w:val="00EF7663"/>
    <w:rsid w:val="00EF78AD"/>
    <w:rsid w:val="00EF7FE9"/>
    <w:rsid w:val="00F00038"/>
    <w:rsid w:val="00F00C9B"/>
    <w:rsid w:val="00F01415"/>
    <w:rsid w:val="00F01B99"/>
    <w:rsid w:val="00F01D7E"/>
    <w:rsid w:val="00F02A52"/>
    <w:rsid w:val="00F02A57"/>
    <w:rsid w:val="00F038E5"/>
    <w:rsid w:val="00F03D65"/>
    <w:rsid w:val="00F03F8A"/>
    <w:rsid w:val="00F04823"/>
    <w:rsid w:val="00F04A5E"/>
    <w:rsid w:val="00F057B1"/>
    <w:rsid w:val="00F05CF3"/>
    <w:rsid w:val="00F05E2D"/>
    <w:rsid w:val="00F06D35"/>
    <w:rsid w:val="00F06EE7"/>
    <w:rsid w:val="00F076BE"/>
    <w:rsid w:val="00F07A71"/>
    <w:rsid w:val="00F1147E"/>
    <w:rsid w:val="00F12234"/>
    <w:rsid w:val="00F12DBD"/>
    <w:rsid w:val="00F13007"/>
    <w:rsid w:val="00F1377D"/>
    <w:rsid w:val="00F14573"/>
    <w:rsid w:val="00F1498E"/>
    <w:rsid w:val="00F149CD"/>
    <w:rsid w:val="00F14A85"/>
    <w:rsid w:val="00F14C89"/>
    <w:rsid w:val="00F14D6E"/>
    <w:rsid w:val="00F14DD6"/>
    <w:rsid w:val="00F15228"/>
    <w:rsid w:val="00F1569B"/>
    <w:rsid w:val="00F15906"/>
    <w:rsid w:val="00F15C46"/>
    <w:rsid w:val="00F17325"/>
    <w:rsid w:val="00F179CD"/>
    <w:rsid w:val="00F201E8"/>
    <w:rsid w:val="00F20911"/>
    <w:rsid w:val="00F20CE5"/>
    <w:rsid w:val="00F20F1B"/>
    <w:rsid w:val="00F20F67"/>
    <w:rsid w:val="00F2104F"/>
    <w:rsid w:val="00F2118F"/>
    <w:rsid w:val="00F21201"/>
    <w:rsid w:val="00F2291F"/>
    <w:rsid w:val="00F23114"/>
    <w:rsid w:val="00F233AE"/>
    <w:rsid w:val="00F24A2E"/>
    <w:rsid w:val="00F24AE3"/>
    <w:rsid w:val="00F24B1D"/>
    <w:rsid w:val="00F2517A"/>
    <w:rsid w:val="00F25592"/>
    <w:rsid w:val="00F25E4B"/>
    <w:rsid w:val="00F26660"/>
    <w:rsid w:val="00F26664"/>
    <w:rsid w:val="00F2673F"/>
    <w:rsid w:val="00F26A68"/>
    <w:rsid w:val="00F26E98"/>
    <w:rsid w:val="00F2760D"/>
    <w:rsid w:val="00F3017C"/>
    <w:rsid w:val="00F30338"/>
    <w:rsid w:val="00F30743"/>
    <w:rsid w:val="00F309FD"/>
    <w:rsid w:val="00F30BB8"/>
    <w:rsid w:val="00F313E9"/>
    <w:rsid w:val="00F318E8"/>
    <w:rsid w:val="00F31F20"/>
    <w:rsid w:val="00F31FA7"/>
    <w:rsid w:val="00F324B7"/>
    <w:rsid w:val="00F3370C"/>
    <w:rsid w:val="00F338E0"/>
    <w:rsid w:val="00F338E6"/>
    <w:rsid w:val="00F33999"/>
    <w:rsid w:val="00F33BCF"/>
    <w:rsid w:val="00F349DA"/>
    <w:rsid w:val="00F35989"/>
    <w:rsid w:val="00F36784"/>
    <w:rsid w:val="00F37E96"/>
    <w:rsid w:val="00F41515"/>
    <w:rsid w:val="00F41574"/>
    <w:rsid w:val="00F415AF"/>
    <w:rsid w:val="00F41B4F"/>
    <w:rsid w:val="00F41BC0"/>
    <w:rsid w:val="00F42222"/>
    <w:rsid w:val="00F42240"/>
    <w:rsid w:val="00F427A4"/>
    <w:rsid w:val="00F427CE"/>
    <w:rsid w:val="00F42B8C"/>
    <w:rsid w:val="00F430DC"/>
    <w:rsid w:val="00F4409A"/>
    <w:rsid w:val="00F44928"/>
    <w:rsid w:val="00F44A8A"/>
    <w:rsid w:val="00F44AB7"/>
    <w:rsid w:val="00F44BD9"/>
    <w:rsid w:val="00F44DC7"/>
    <w:rsid w:val="00F44FB2"/>
    <w:rsid w:val="00F452EF"/>
    <w:rsid w:val="00F4580E"/>
    <w:rsid w:val="00F45C5B"/>
    <w:rsid w:val="00F45FFB"/>
    <w:rsid w:val="00F46661"/>
    <w:rsid w:val="00F46FB2"/>
    <w:rsid w:val="00F46FBD"/>
    <w:rsid w:val="00F476DD"/>
    <w:rsid w:val="00F4771D"/>
    <w:rsid w:val="00F47B0D"/>
    <w:rsid w:val="00F47CBE"/>
    <w:rsid w:val="00F50374"/>
    <w:rsid w:val="00F5089E"/>
    <w:rsid w:val="00F50942"/>
    <w:rsid w:val="00F50CBD"/>
    <w:rsid w:val="00F50E62"/>
    <w:rsid w:val="00F51424"/>
    <w:rsid w:val="00F517D0"/>
    <w:rsid w:val="00F51A99"/>
    <w:rsid w:val="00F51B0E"/>
    <w:rsid w:val="00F521E2"/>
    <w:rsid w:val="00F52453"/>
    <w:rsid w:val="00F5277D"/>
    <w:rsid w:val="00F53474"/>
    <w:rsid w:val="00F54193"/>
    <w:rsid w:val="00F54F20"/>
    <w:rsid w:val="00F551B9"/>
    <w:rsid w:val="00F556B0"/>
    <w:rsid w:val="00F5659C"/>
    <w:rsid w:val="00F572FF"/>
    <w:rsid w:val="00F57693"/>
    <w:rsid w:val="00F5780B"/>
    <w:rsid w:val="00F57EFA"/>
    <w:rsid w:val="00F6000F"/>
    <w:rsid w:val="00F60691"/>
    <w:rsid w:val="00F62027"/>
    <w:rsid w:val="00F620EF"/>
    <w:rsid w:val="00F6228A"/>
    <w:rsid w:val="00F62426"/>
    <w:rsid w:val="00F62ED7"/>
    <w:rsid w:val="00F6307A"/>
    <w:rsid w:val="00F63401"/>
    <w:rsid w:val="00F64EE9"/>
    <w:rsid w:val="00F6516E"/>
    <w:rsid w:val="00F657EF"/>
    <w:rsid w:val="00F65E6B"/>
    <w:rsid w:val="00F66FBC"/>
    <w:rsid w:val="00F671FF"/>
    <w:rsid w:val="00F67946"/>
    <w:rsid w:val="00F712F0"/>
    <w:rsid w:val="00F72B9A"/>
    <w:rsid w:val="00F7334E"/>
    <w:rsid w:val="00F73588"/>
    <w:rsid w:val="00F73959"/>
    <w:rsid w:val="00F74246"/>
    <w:rsid w:val="00F748F6"/>
    <w:rsid w:val="00F75727"/>
    <w:rsid w:val="00F760EC"/>
    <w:rsid w:val="00F76540"/>
    <w:rsid w:val="00F768FB"/>
    <w:rsid w:val="00F76D17"/>
    <w:rsid w:val="00F76D5D"/>
    <w:rsid w:val="00F77422"/>
    <w:rsid w:val="00F8062E"/>
    <w:rsid w:val="00F80A33"/>
    <w:rsid w:val="00F80F5B"/>
    <w:rsid w:val="00F819D9"/>
    <w:rsid w:val="00F81F5F"/>
    <w:rsid w:val="00F821A7"/>
    <w:rsid w:val="00F822E2"/>
    <w:rsid w:val="00F82B39"/>
    <w:rsid w:val="00F83053"/>
    <w:rsid w:val="00F834F2"/>
    <w:rsid w:val="00F83C5F"/>
    <w:rsid w:val="00F83EF9"/>
    <w:rsid w:val="00F8476D"/>
    <w:rsid w:val="00F84B02"/>
    <w:rsid w:val="00F84CB4"/>
    <w:rsid w:val="00F84CE0"/>
    <w:rsid w:val="00F852EC"/>
    <w:rsid w:val="00F854A0"/>
    <w:rsid w:val="00F8586A"/>
    <w:rsid w:val="00F861AC"/>
    <w:rsid w:val="00F8696B"/>
    <w:rsid w:val="00F86CED"/>
    <w:rsid w:val="00F86EA5"/>
    <w:rsid w:val="00F86F02"/>
    <w:rsid w:val="00F86FCB"/>
    <w:rsid w:val="00F87268"/>
    <w:rsid w:val="00F8794E"/>
    <w:rsid w:val="00F87B8D"/>
    <w:rsid w:val="00F87E3B"/>
    <w:rsid w:val="00F900B1"/>
    <w:rsid w:val="00F901D0"/>
    <w:rsid w:val="00F90397"/>
    <w:rsid w:val="00F915F8"/>
    <w:rsid w:val="00F91B19"/>
    <w:rsid w:val="00F91D89"/>
    <w:rsid w:val="00F92337"/>
    <w:rsid w:val="00F93571"/>
    <w:rsid w:val="00F935EA"/>
    <w:rsid w:val="00F9362A"/>
    <w:rsid w:val="00F93702"/>
    <w:rsid w:val="00F938EF"/>
    <w:rsid w:val="00F93EA6"/>
    <w:rsid w:val="00F9464D"/>
    <w:rsid w:val="00F94C55"/>
    <w:rsid w:val="00F94F8C"/>
    <w:rsid w:val="00F96299"/>
    <w:rsid w:val="00FA006D"/>
    <w:rsid w:val="00FA0140"/>
    <w:rsid w:val="00FA072D"/>
    <w:rsid w:val="00FA0C02"/>
    <w:rsid w:val="00FA16A6"/>
    <w:rsid w:val="00FA24A3"/>
    <w:rsid w:val="00FA25EF"/>
    <w:rsid w:val="00FA2E9B"/>
    <w:rsid w:val="00FA2EAC"/>
    <w:rsid w:val="00FA36E1"/>
    <w:rsid w:val="00FA3E6E"/>
    <w:rsid w:val="00FA3F1A"/>
    <w:rsid w:val="00FA4152"/>
    <w:rsid w:val="00FA4188"/>
    <w:rsid w:val="00FA7DF4"/>
    <w:rsid w:val="00FB0440"/>
    <w:rsid w:val="00FB0820"/>
    <w:rsid w:val="00FB161C"/>
    <w:rsid w:val="00FB270A"/>
    <w:rsid w:val="00FB30D8"/>
    <w:rsid w:val="00FB310F"/>
    <w:rsid w:val="00FB354B"/>
    <w:rsid w:val="00FB3A02"/>
    <w:rsid w:val="00FB3A8D"/>
    <w:rsid w:val="00FB4CCA"/>
    <w:rsid w:val="00FB4DDA"/>
    <w:rsid w:val="00FB54AC"/>
    <w:rsid w:val="00FB54E8"/>
    <w:rsid w:val="00FB5A6E"/>
    <w:rsid w:val="00FB5BD7"/>
    <w:rsid w:val="00FB5D8B"/>
    <w:rsid w:val="00FB6616"/>
    <w:rsid w:val="00FB7079"/>
    <w:rsid w:val="00FB76D9"/>
    <w:rsid w:val="00FB7874"/>
    <w:rsid w:val="00FB7A71"/>
    <w:rsid w:val="00FC0478"/>
    <w:rsid w:val="00FC0998"/>
    <w:rsid w:val="00FC1462"/>
    <w:rsid w:val="00FC22D6"/>
    <w:rsid w:val="00FC248B"/>
    <w:rsid w:val="00FC2B09"/>
    <w:rsid w:val="00FC3518"/>
    <w:rsid w:val="00FC381C"/>
    <w:rsid w:val="00FC3A15"/>
    <w:rsid w:val="00FC3E94"/>
    <w:rsid w:val="00FC3EE2"/>
    <w:rsid w:val="00FC42BF"/>
    <w:rsid w:val="00FC497A"/>
    <w:rsid w:val="00FC513A"/>
    <w:rsid w:val="00FC52BB"/>
    <w:rsid w:val="00FC7291"/>
    <w:rsid w:val="00FC73FB"/>
    <w:rsid w:val="00FC7460"/>
    <w:rsid w:val="00FC7524"/>
    <w:rsid w:val="00FD031D"/>
    <w:rsid w:val="00FD0E77"/>
    <w:rsid w:val="00FD1605"/>
    <w:rsid w:val="00FD234F"/>
    <w:rsid w:val="00FD2C50"/>
    <w:rsid w:val="00FD3494"/>
    <w:rsid w:val="00FD4C60"/>
    <w:rsid w:val="00FD503F"/>
    <w:rsid w:val="00FD50DC"/>
    <w:rsid w:val="00FD6E1F"/>
    <w:rsid w:val="00FD720B"/>
    <w:rsid w:val="00FD727A"/>
    <w:rsid w:val="00FD729A"/>
    <w:rsid w:val="00FD7596"/>
    <w:rsid w:val="00FE07CC"/>
    <w:rsid w:val="00FE0A6D"/>
    <w:rsid w:val="00FE0E0D"/>
    <w:rsid w:val="00FE1DA7"/>
    <w:rsid w:val="00FE2B2A"/>
    <w:rsid w:val="00FE2BBF"/>
    <w:rsid w:val="00FE2F5D"/>
    <w:rsid w:val="00FE2FEA"/>
    <w:rsid w:val="00FE3C38"/>
    <w:rsid w:val="00FE4311"/>
    <w:rsid w:val="00FE473F"/>
    <w:rsid w:val="00FE4C89"/>
    <w:rsid w:val="00FE50DA"/>
    <w:rsid w:val="00FE5A2E"/>
    <w:rsid w:val="00FE6099"/>
    <w:rsid w:val="00FE6853"/>
    <w:rsid w:val="00FE6F4A"/>
    <w:rsid w:val="00FE7922"/>
    <w:rsid w:val="00FE7A40"/>
    <w:rsid w:val="00FE7E2D"/>
    <w:rsid w:val="00FE7F88"/>
    <w:rsid w:val="00FF0FB2"/>
    <w:rsid w:val="00FF1241"/>
    <w:rsid w:val="00FF177C"/>
    <w:rsid w:val="00FF20C2"/>
    <w:rsid w:val="00FF2115"/>
    <w:rsid w:val="00FF2552"/>
    <w:rsid w:val="00FF25C9"/>
    <w:rsid w:val="00FF28F4"/>
    <w:rsid w:val="00FF29F0"/>
    <w:rsid w:val="00FF348D"/>
    <w:rsid w:val="00FF390E"/>
    <w:rsid w:val="00FF3A19"/>
    <w:rsid w:val="00FF5345"/>
    <w:rsid w:val="00FF5743"/>
    <w:rsid w:val="00FF5C20"/>
    <w:rsid w:val="00FF5CE7"/>
    <w:rsid w:val="00FF60A1"/>
    <w:rsid w:val="00FF77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35" w:qFormat="1"/>
    <w:lsdException w:name="table of figures" w:uiPriority="0"/>
    <w:lsdException w:name="envelope return" w:uiPriority="0"/>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Indent" w:uiPriority="0"/>
    <w:lsdException w:name="Message Header" w:uiPriority="0"/>
    <w:lsdException w:name="Subtitle" w:semiHidden="0" w:uiPriority="11" w:unhideWhenUsed="0" w:qFormat="1"/>
    <w:lsdException w:name="Date" w:uiPriority="0"/>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aliases w:val="報告內文"/>
    <w:qFormat/>
    <w:rsid w:val="00455E6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uiPriority w:val="9"/>
    <w:qFormat/>
    <w:rsid w:val="00306647"/>
    <w:pPr>
      <w:keepNext/>
      <w:spacing w:before="180" w:after="180" w:line="720" w:lineRule="atLeast"/>
      <w:outlineLvl w:val="0"/>
    </w:pPr>
    <w:rPr>
      <w:rFonts w:ascii="Arial" w:eastAsia="新細明體" w:hAnsi="Arial"/>
      <w:b/>
      <w:bCs/>
      <w:kern w:val="52"/>
      <w:sz w:val="52"/>
      <w:szCs w:val="52"/>
    </w:rPr>
  </w:style>
  <w:style w:type="paragraph" w:styleId="2">
    <w:name w:val="heading 2"/>
    <w:aliases w:val="標題110/111,節,節1"/>
    <w:basedOn w:val="a0"/>
    <w:next w:val="a0"/>
    <w:link w:val="20"/>
    <w:uiPriority w:val="9"/>
    <w:qFormat/>
    <w:rsid w:val="00306647"/>
    <w:pPr>
      <w:keepNext/>
      <w:spacing w:line="720" w:lineRule="atLeast"/>
      <w:outlineLvl w:val="1"/>
    </w:pPr>
    <w:rPr>
      <w:rFonts w:ascii="Arial" w:eastAsia="新細明體" w:hAnsi="Arial"/>
      <w:b/>
      <w:bCs/>
      <w:sz w:val="48"/>
      <w:szCs w:val="48"/>
    </w:rPr>
  </w:style>
  <w:style w:type="paragraph" w:styleId="3">
    <w:name w:val="heading 3"/>
    <w:basedOn w:val="a0"/>
    <w:next w:val="a1"/>
    <w:link w:val="30"/>
    <w:uiPriority w:val="9"/>
    <w:qFormat/>
    <w:rsid w:val="00D94734"/>
    <w:pPr>
      <w:keepNext/>
      <w:keepLines/>
      <w:widowControl/>
      <w:spacing w:line="180" w:lineRule="atLeast"/>
      <w:ind w:leftChars="0" w:left="360" w:firstLineChars="0" w:firstLine="0"/>
      <w:jc w:val="left"/>
      <w:outlineLvl w:val="2"/>
    </w:pPr>
    <w:rPr>
      <w:rFonts w:ascii="Arial Black" w:eastAsia="新細明體" w:hAnsi="Arial Black"/>
      <w:snapToGrid/>
      <w:spacing w:val="-5"/>
      <w:kern w:val="28"/>
      <w:sz w:val="18"/>
      <w:szCs w:val="20"/>
    </w:rPr>
  </w:style>
  <w:style w:type="paragraph" w:styleId="4">
    <w:name w:val="heading 4"/>
    <w:aliases w:val="表格"/>
    <w:basedOn w:val="a0"/>
    <w:next w:val="a1"/>
    <w:link w:val="40"/>
    <w:qFormat/>
    <w:rsid w:val="00D94734"/>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0">
    <w:name w:val="heading 5"/>
    <w:basedOn w:val="a0"/>
    <w:next w:val="a1"/>
    <w:link w:val="5"/>
    <w:qFormat/>
    <w:rsid w:val="00D94734"/>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paragraph" w:styleId="6">
    <w:name w:val="heading 6"/>
    <w:basedOn w:val="a0"/>
    <w:link w:val="60"/>
    <w:qFormat/>
    <w:rsid w:val="006F1BD0"/>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6F1BD0"/>
    <w:pPr>
      <w:spacing w:line="240" w:lineRule="auto"/>
      <w:ind w:leftChars="0" w:left="2444" w:firstLineChars="0" w:hanging="352"/>
      <w:outlineLvl w:val="6"/>
    </w:pPr>
    <w:rPr>
      <w:rFonts w:hAnsi="Arial"/>
      <w:bCs/>
      <w:snapToGrid/>
      <w:sz w:val="32"/>
      <w:szCs w:val="36"/>
    </w:rPr>
  </w:style>
  <w:style w:type="paragraph" w:styleId="8">
    <w:name w:val="heading 8"/>
    <w:basedOn w:val="a0"/>
    <w:next w:val="a0"/>
    <w:link w:val="80"/>
    <w:unhideWhenUsed/>
    <w:qFormat/>
    <w:rsid w:val="00DE67C9"/>
    <w:pPr>
      <w:keepNext/>
      <w:spacing w:line="720" w:lineRule="atLeast"/>
      <w:ind w:leftChars="400" w:left="400"/>
      <w:outlineLvl w:val="7"/>
    </w:pPr>
    <w:rPr>
      <w:rFonts w:ascii="Calibri Light" w:eastAsia="新細明體" w:hAnsi="Calibri Light"/>
      <w:sz w:val="36"/>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0"/>
    <w:link w:val="21"/>
    <w:qFormat/>
    <w:pPr>
      <w:ind w:left="300" w:hangingChars="100" w:hanging="100"/>
    </w:pPr>
  </w:style>
  <w:style w:type="paragraph" w:customStyle="1" w:styleId="a8">
    <w:name w:val="(一)下內文"/>
    <w:basedOn w:val="a7"/>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11"/>
    <w:pPr>
      <w:adjustRightInd/>
      <w:ind w:leftChars="200" w:left="200"/>
    </w:pPr>
  </w:style>
  <w:style w:type="paragraph" w:customStyle="1" w:styleId="ab">
    <w:name w:val="前言內文"/>
    <w:basedOn w:val="a0"/>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styleId="af2">
    <w:name w:val="header"/>
    <w:basedOn w:val="a0"/>
    <w:link w:val="af3"/>
    <w:uiPriority w:val="99"/>
    <w:unhideWhenUsed/>
    <w:rsid w:val="005356CA"/>
    <w:pPr>
      <w:tabs>
        <w:tab w:val="center" w:pos="4153"/>
        <w:tab w:val="right" w:pos="8306"/>
      </w:tabs>
      <w:snapToGrid w:val="0"/>
    </w:pPr>
    <w:rPr>
      <w:sz w:val="20"/>
      <w:szCs w:val="20"/>
    </w:rPr>
  </w:style>
  <w:style w:type="paragraph" w:styleId="ad">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rsid w:val="00AB721F"/>
    <w:pPr>
      <w:tabs>
        <w:tab w:val="right" w:leader="hyphen" w:pos="8490"/>
      </w:tabs>
      <w:ind w:leftChars="0" w:left="487" w:hangingChars="200" w:hanging="487"/>
    </w:pPr>
    <w:rPr>
      <w:rFonts w:hAnsi="標楷體"/>
      <w:b/>
      <w:noProof/>
      <w:sz w:val="24"/>
    </w:rPr>
  </w:style>
  <w:style w:type="paragraph" w:styleId="24">
    <w:name w:val="toc 2"/>
    <w:basedOn w:val="a0"/>
    <w:next w:val="a0"/>
    <w:autoRedefine/>
    <w:uiPriority w:val="39"/>
    <w:rsid w:val="008D3E0D"/>
    <w:pPr>
      <w:tabs>
        <w:tab w:val="right" w:leader="hyphen" w:pos="8490"/>
      </w:tabs>
      <w:ind w:leftChars="0" w:left="486" w:hangingChars="200" w:hanging="486"/>
    </w:pPr>
    <w:rPr>
      <w:rFonts w:hAnsi="標楷體"/>
      <w:noProof/>
      <w:sz w:val="24"/>
      <w:szCs w:val="24"/>
    </w:rPr>
  </w:style>
  <w:style w:type="character" w:customStyle="1" w:styleId="af3">
    <w:name w:val="頁首 字元"/>
    <w:link w:val="af2"/>
    <w:uiPriority w:val="99"/>
    <w:rsid w:val="005356CA"/>
    <w:rPr>
      <w:rFonts w:ascii="標楷體" w:eastAsia="標楷體"/>
      <w:snapToGrid w:val="0"/>
      <w:kern w:val="2"/>
    </w:rPr>
  </w:style>
  <w:style w:type="paragraph" w:styleId="af4">
    <w:name w:val="footer"/>
    <w:basedOn w:val="a0"/>
    <w:link w:val="af5"/>
    <w:uiPriority w:val="99"/>
    <w:unhideWhenUsed/>
    <w:rsid w:val="005356CA"/>
    <w:pPr>
      <w:tabs>
        <w:tab w:val="center" w:pos="4153"/>
        <w:tab w:val="right" w:pos="8306"/>
      </w:tabs>
      <w:snapToGrid w:val="0"/>
    </w:pPr>
    <w:rPr>
      <w:sz w:val="20"/>
      <w:szCs w:val="20"/>
    </w:rPr>
  </w:style>
  <w:style w:type="character" w:customStyle="1" w:styleId="af5">
    <w:name w:val="頁尾 字元"/>
    <w:link w:val="af4"/>
    <w:uiPriority w:val="99"/>
    <w:rsid w:val="005356CA"/>
    <w:rPr>
      <w:rFonts w:ascii="標楷體" w:eastAsia="標楷體"/>
      <w:snapToGrid w:val="0"/>
      <w:kern w:val="2"/>
    </w:rPr>
  </w:style>
  <w:style w:type="character" w:customStyle="1" w:styleId="10">
    <w:name w:val="標題 1 字元"/>
    <w:link w:val="1"/>
    <w:uiPriority w:val="9"/>
    <w:rsid w:val="00306647"/>
    <w:rPr>
      <w:rFonts w:ascii="Arial" w:hAnsi="Arial"/>
      <w:b/>
      <w:bCs/>
      <w:snapToGrid w:val="0"/>
      <w:kern w:val="52"/>
      <w:sz w:val="52"/>
      <w:szCs w:val="52"/>
    </w:rPr>
  </w:style>
  <w:style w:type="character" w:customStyle="1" w:styleId="20">
    <w:name w:val="標題 2 字元"/>
    <w:link w:val="2"/>
    <w:uiPriority w:val="9"/>
    <w:rsid w:val="00306647"/>
    <w:rPr>
      <w:rFonts w:ascii="Arial" w:hAnsi="Arial"/>
      <w:b/>
      <w:bCs/>
      <w:snapToGrid w:val="0"/>
      <w:kern w:val="2"/>
      <w:sz w:val="48"/>
      <w:szCs w:val="48"/>
    </w:rPr>
  </w:style>
  <w:style w:type="paragraph" w:customStyle="1" w:styleId="af6">
    <w:name w:val="字元 字元"/>
    <w:basedOn w:val="a0"/>
    <w:semiHidden/>
    <w:rsid w:val="003066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
    <w:name w:val="第二層(14號字) 字元1"/>
    <w:link w:val="14"/>
    <w:rsid w:val="00306647"/>
    <w:rPr>
      <w:rFonts w:ascii="標楷體" w:eastAsia="標楷體"/>
      <w:b/>
      <w:snapToGrid w:val="0"/>
      <w:kern w:val="2"/>
      <w:sz w:val="28"/>
    </w:rPr>
  </w:style>
  <w:style w:type="character" w:customStyle="1" w:styleId="1230">
    <w:name w:val="1.2.3. 字元"/>
    <w:link w:val="123"/>
    <w:rsid w:val="00306647"/>
    <w:rPr>
      <w:rFonts w:ascii="標楷體" w:eastAsia="標楷體"/>
      <w:snapToGrid w:val="0"/>
      <w:kern w:val="2"/>
      <w:sz w:val="28"/>
      <w:szCs w:val="28"/>
    </w:rPr>
  </w:style>
  <w:style w:type="character" w:customStyle="1" w:styleId="11">
    <w:name w:val="結論 字元1"/>
    <w:link w:val="aa"/>
    <w:rsid w:val="00306647"/>
    <w:rPr>
      <w:rFonts w:ascii="標楷體" w:eastAsia="標楷體"/>
      <w:snapToGrid w:val="0"/>
      <w:kern w:val="2"/>
      <w:sz w:val="28"/>
      <w:szCs w:val="28"/>
    </w:rPr>
  </w:style>
  <w:style w:type="character" w:customStyle="1" w:styleId="143">
    <w:name w:val="表格內文(14行高) 字元"/>
    <w:link w:val="142"/>
    <w:rsid w:val="00306647"/>
    <w:rPr>
      <w:rFonts w:ascii="標楷體" w:eastAsia="標楷體"/>
      <w:snapToGrid w:val="0"/>
      <w:kern w:val="2"/>
      <w:sz w:val="24"/>
      <w:szCs w:val="28"/>
    </w:rPr>
  </w:style>
  <w:style w:type="character" w:customStyle="1" w:styleId="af0">
    <w:name w:val="姓名及分機 字元"/>
    <w:link w:val="af"/>
    <w:rsid w:val="00306647"/>
    <w:rPr>
      <w:rFonts w:ascii="標楷體" w:eastAsia="標楷體"/>
      <w:snapToGrid w:val="0"/>
      <w:kern w:val="2"/>
      <w:sz w:val="24"/>
      <w:szCs w:val="28"/>
    </w:rPr>
  </w:style>
  <w:style w:type="character" w:customStyle="1" w:styleId="201">
    <w:name w:val="表格內文(20行高) 字元"/>
    <w:link w:val="200"/>
    <w:rsid w:val="00306647"/>
    <w:rPr>
      <w:rFonts w:ascii="標楷體" w:eastAsia="標楷體"/>
      <w:snapToGrid w:val="0"/>
      <w:kern w:val="2"/>
      <w:sz w:val="24"/>
      <w:szCs w:val="28"/>
    </w:rPr>
  </w:style>
  <w:style w:type="table" w:styleId="af7">
    <w:name w:val="Table Grid"/>
    <w:aliases w:val="+ 表格格線,表格細"/>
    <w:basedOn w:val="a3"/>
    <w:uiPriority w:val="59"/>
    <w:rsid w:val="0030664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3">
    <w:name w:val="(一)下內文縮2 字元"/>
    <w:link w:val="22"/>
    <w:rsid w:val="00306647"/>
    <w:rPr>
      <w:rFonts w:ascii="標楷體" w:eastAsia="標楷體"/>
      <w:snapToGrid w:val="0"/>
      <w:kern w:val="2"/>
      <w:sz w:val="28"/>
      <w:szCs w:val="28"/>
    </w:rPr>
  </w:style>
  <w:style w:type="character" w:styleId="af8">
    <w:name w:val="Hyperlink"/>
    <w:uiPriority w:val="99"/>
    <w:rsid w:val="00306647"/>
    <w:rPr>
      <w:color w:val="0000FF"/>
      <w:u w:val="single"/>
    </w:rPr>
  </w:style>
  <w:style w:type="character" w:styleId="af9">
    <w:name w:val="page number"/>
    <w:basedOn w:val="a2"/>
    <w:rsid w:val="00306647"/>
  </w:style>
  <w:style w:type="paragraph" w:customStyle="1" w:styleId="bigf">
    <w:name w:val="bigf"/>
    <w:basedOn w:val="a0"/>
    <w:rsid w:val="00306647"/>
    <w:pPr>
      <w:widowControl/>
      <w:spacing w:before="100" w:beforeAutospacing="1" w:after="100" w:afterAutospacing="1" w:line="230" w:lineRule="atLeast"/>
      <w:ind w:leftChars="0" w:left="0" w:firstLineChars="0" w:firstLine="0"/>
      <w:jc w:val="left"/>
    </w:pPr>
    <w:rPr>
      <w:rFonts w:ascii="Arial" w:eastAsia="新細明體" w:hAnsi="Arial" w:cs="Arial"/>
      <w:snapToGrid/>
      <w:kern w:val="0"/>
      <w:sz w:val="16"/>
      <w:szCs w:val="16"/>
    </w:rPr>
  </w:style>
  <w:style w:type="character" w:customStyle="1" w:styleId="bigf1">
    <w:name w:val="bigf1"/>
    <w:rsid w:val="00306647"/>
    <w:rPr>
      <w:rFonts w:ascii="Arial" w:hAnsi="Arial" w:cs="Arial" w:hint="default"/>
      <w:sz w:val="16"/>
      <w:szCs w:val="16"/>
    </w:rPr>
  </w:style>
  <w:style w:type="paragraph" w:styleId="HTML">
    <w:name w:val="HTML Preformatted"/>
    <w:basedOn w:val="a0"/>
    <w:link w:val="HTML0"/>
    <w:uiPriority w:val="99"/>
    <w:rsid w:val="003066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306647"/>
    <w:rPr>
      <w:rFonts w:ascii="細明體" w:eastAsia="細明體" w:hAnsi="細明體" w:cs="細明體"/>
      <w:color w:val="000000"/>
      <w:sz w:val="24"/>
      <w:szCs w:val="24"/>
    </w:rPr>
  </w:style>
  <w:style w:type="character" w:customStyle="1" w:styleId="txt24rb1">
    <w:name w:val="txt24rb1"/>
    <w:rsid w:val="00306647"/>
    <w:rPr>
      <w:b/>
      <w:bCs/>
      <w:color w:val="E5180D"/>
      <w:sz w:val="24"/>
      <w:szCs w:val="24"/>
    </w:rPr>
  </w:style>
  <w:style w:type="character" w:customStyle="1" w:styleId="txt131">
    <w:name w:val="txt131"/>
    <w:rsid w:val="00306647"/>
    <w:rPr>
      <w:rFonts w:ascii="sөũ" w:hAnsi="sөũ" w:hint="default"/>
      <w:sz w:val="13"/>
      <w:szCs w:val="13"/>
    </w:rPr>
  </w:style>
  <w:style w:type="character" w:customStyle="1" w:styleId="txt151">
    <w:name w:val="txt151"/>
    <w:rsid w:val="00306647"/>
    <w:rPr>
      <w:rFonts w:ascii="sөũ" w:hAnsi="sөũ" w:hint="default"/>
      <w:sz w:val="15"/>
      <w:szCs w:val="15"/>
    </w:rPr>
  </w:style>
  <w:style w:type="paragraph" w:styleId="Web">
    <w:name w:val="Normal (Web)"/>
    <w:basedOn w:val="a0"/>
    <w:uiPriority w:val="99"/>
    <w:rsid w:val="003066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a">
    <w:name w:val="FollowedHyperlink"/>
    <w:rsid w:val="00306647"/>
    <w:rPr>
      <w:color w:val="800080"/>
      <w:u w:val="single"/>
    </w:rPr>
  </w:style>
  <w:style w:type="paragraph" w:customStyle="1" w:styleId="afb">
    <w:name w:val="(一)(二)(三) 字元"/>
    <w:basedOn w:val="a0"/>
    <w:rsid w:val="00306647"/>
    <w:pPr>
      <w:spacing w:line="480" w:lineRule="exact"/>
      <w:ind w:left="300" w:hangingChars="100" w:hanging="100"/>
    </w:pPr>
    <w:rPr>
      <w:rFonts w:ascii="Times New Roman"/>
    </w:rPr>
  </w:style>
  <w:style w:type="character" w:customStyle="1" w:styleId="15pxtext081">
    <w:name w:val="15px_text_081"/>
    <w:rsid w:val="00306647"/>
    <w:rPr>
      <w:color w:val="272727"/>
      <w:spacing w:val="15"/>
      <w:sz w:val="23"/>
      <w:szCs w:val="23"/>
    </w:rPr>
  </w:style>
  <w:style w:type="paragraph" w:styleId="afc">
    <w:name w:val="Body Text Indent"/>
    <w:basedOn w:val="a0"/>
    <w:link w:val="afd"/>
    <w:rsid w:val="00306647"/>
    <w:pPr>
      <w:spacing w:line="240" w:lineRule="auto"/>
      <w:ind w:leftChars="0" w:left="703" w:firstLineChars="0" w:firstLine="851"/>
    </w:pPr>
    <w:rPr>
      <w:rFonts w:hAnsi="Courier New"/>
      <w:snapToGrid/>
      <w:spacing w:val="32"/>
      <w:sz w:val="32"/>
      <w:szCs w:val="20"/>
    </w:rPr>
  </w:style>
  <w:style w:type="character" w:customStyle="1" w:styleId="afd">
    <w:name w:val="本文縮排 字元"/>
    <w:link w:val="afc"/>
    <w:rsid w:val="00306647"/>
    <w:rPr>
      <w:rFonts w:ascii="標楷體" w:eastAsia="標楷體" w:hAnsi="Courier New"/>
      <w:spacing w:val="32"/>
      <w:kern w:val="2"/>
      <w:sz w:val="32"/>
    </w:rPr>
  </w:style>
  <w:style w:type="paragraph" w:customStyle="1" w:styleId="afe">
    <w:name w:val="分項段落"/>
    <w:basedOn w:val="a0"/>
    <w:rsid w:val="00306647"/>
    <w:pPr>
      <w:widowControl/>
      <w:wordWrap w:val="0"/>
      <w:snapToGrid w:val="0"/>
      <w:spacing w:line="240" w:lineRule="auto"/>
      <w:ind w:leftChars="0" w:left="953" w:firstLineChars="0" w:hanging="641"/>
      <w:textAlignment w:val="baseline"/>
    </w:pPr>
    <w:rPr>
      <w:rFonts w:ascii="Times New Roman"/>
      <w:noProof/>
      <w:snapToGrid/>
      <w:kern w:val="0"/>
      <w:sz w:val="32"/>
      <w:szCs w:val="20"/>
    </w:rPr>
  </w:style>
  <w:style w:type="paragraph" w:styleId="aff">
    <w:name w:val="Date"/>
    <w:basedOn w:val="a0"/>
    <w:next w:val="a0"/>
    <w:link w:val="aff0"/>
    <w:rsid w:val="00306647"/>
    <w:pPr>
      <w:snapToGrid w:val="0"/>
      <w:spacing w:line="240" w:lineRule="auto"/>
      <w:ind w:leftChars="0" w:left="0" w:firstLineChars="0" w:firstLine="0"/>
      <w:jc w:val="right"/>
    </w:pPr>
    <w:rPr>
      <w:rFonts w:hAnsi="標楷體" w:cs="Arial"/>
      <w:b/>
      <w:bCs/>
      <w:snapToGrid/>
      <w:color w:val="000000"/>
      <w:sz w:val="40"/>
      <w:szCs w:val="20"/>
    </w:rPr>
  </w:style>
  <w:style w:type="character" w:customStyle="1" w:styleId="aff0">
    <w:name w:val="日期 字元"/>
    <w:link w:val="aff"/>
    <w:rsid w:val="00306647"/>
    <w:rPr>
      <w:rFonts w:ascii="標楷體" w:eastAsia="標楷體" w:hAnsi="標楷體" w:cs="Arial"/>
      <w:b/>
      <w:bCs/>
      <w:color w:val="000000"/>
      <w:kern w:val="2"/>
      <w:sz w:val="40"/>
    </w:rPr>
  </w:style>
  <w:style w:type="paragraph" w:customStyle="1" w:styleId="aff1">
    <w:name w:val="公文(後續會稿單位)"/>
    <w:basedOn w:val="a0"/>
    <w:rsid w:val="00306647"/>
    <w:pPr>
      <w:spacing w:line="240" w:lineRule="auto"/>
      <w:ind w:leftChars="500" w:left="1200" w:firstLineChars="0" w:firstLine="0"/>
    </w:pPr>
    <w:rPr>
      <w:rFonts w:hAnsi="標楷體"/>
      <w:snapToGrid/>
      <w:sz w:val="24"/>
      <w:szCs w:val="24"/>
    </w:rPr>
  </w:style>
  <w:style w:type="character" w:styleId="aff2">
    <w:name w:val="Strong"/>
    <w:uiPriority w:val="22"/>
    <w:qFormat/>
    <w:rsid w:val="00306647"/>
    <w:rPr>
      <w:b/>
      <w:bCs/>
    </w:rPr>
  </w:style>
  <w:style w:type="paragraph" w:customStyle="1" w:styleId="25">
    <w:name w:val="字元 字元2 字元 字元 字元"/>
    <w:basedOn w:val="a0"/>
    <w:semiHidden/>
    <w:rsid w:val="003066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3">
    <w:name w:val="footnote reference"/>
    <w:aliases w:val="FR,Ref,de nota al pie,註腳內容,Error-Fußnotenzeichen5,Error-Fußnotenzeichen6,Error-Fußnotenzeichen3"/>
    <w:rsid w:val="00306647"/>
    <w:rPr>
      <w:vertAlign w:val="superscript"/>
    </w:rPr>
  </w:style>
  <w:style w:type="paragraph" w:styleId="aff4">
    <w:name w:val="footnote text"/>
    <w:basedOn w:val="a0"/>
    <w:link w:val="aff5"/>
    <w:rsid w:val="00306647"/>
    <w:pPr>
      <w:snapToGrid w:val="0"/>
      <w:jc w:val="left"/>
    </w:pPr>
    <w:rPr>
      <w:sz w:val="20"/>
      <w:szCs w:val="20"/>
    </w:rPr>
  </w:style>
  <w:style w:type="character" w:customStyle="1" w:styleId="aff5">
    <w:name w:val="註腳文字 字元"/>
    <w:link w:val="aff4"/>
    <w:rsid w:val="00306647"/>
    <w:rPr>
      <w:rFonts w:ascii="標楷體" w:eastAsia="標楷體"/>
      <w:snapToGrid w:val="0"/>
      <w:kern w:val="2"/>
    </w:rPr>
  </w:style>
  <w:style w:type="paragraph" w:styleId="aff6">
    <w:name w:val="Balloon Text"/>
    <w:basedOn w:val="a0"/>
    <w:link w:val="aff7"/>
    <w:uiPriority w:val="99"/>
    <w:semiHidden/>
    <w:rsid w:val="00306647"/>
    <w:rPr>
      <w:rFonts w:ascii="Arial" w:eastAsia="新細明體" w:hAnsi="Arial"/>
      <w:sz w:val="18"/>
      <w:szCs w:val="18"/>
    </w:rPr>
  </w:style>
  <w:style w:type="character" w:customStyle="1" w:styleId="aff7">
    <w:name w:val="註解方塊文字 字元"/>
    <w:link w:val="aff6"/>
    <w:uiPriority w:val="99"/>
    <w:semiHidden/>
    <w:rsid w:val="00306647"/>
    <w:rPr>
      <w:rFonts w:ascii="Arial" w:hAnsi="Arial"/>
      <w:snapToGrid w:val="0"/>
      <w:kern w:val="2"/>
      <w:sz w:val="18"/>
      <w:szCs w:val="18"/>
    </w:rPr>
  </w:style>
  <w:style w:type="paragraph" w:customStyle="1" w:styleId="51">
    <w:name w:val="字元 字元5"/>
    <w:basedOn w:val="a0"/>
    <w:semiHidden/>
    <w:rsid w:val="003066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公文(後續段落_主旨)"/>
    <w:basedOn w:val="a0"/>
    <w:rsid w:val="00306647"/>
    <w:pPr>
      <w:widowControl/>
      <w:ind w:leftChars="0" w:left="0" w:firstLineChars="0" w:firstLine="0"/>
      <w:textAlignment w:val="baseline"/>
    </w:pPr>
    <w:rPr>
      <w:rFonts w:ascii="Times New Roman"/>
      <w:noProof/>
      <w:snapToGrid/>
      <w:kern w:val="0"/>
      <w:sz w:val="32"/>
      <w:szCs w:val="20"/>
      <w:lang w:bidi="he-IL"/>
    </w:rPr>
  </w:style>
  <w:style w:type="paragraph" w:customStyle="1" w:styleId="aff9">
    <w:name w:val="公文(後續段落)"/>
    <w:basedOn w:val="a0"/>
    <w:rsid w:val="00306647"/>
    <w:pPr>
      <w:ind w:leftChars="0" w:left="317" w:firstLineChars="0" w:firstLine="0"/>
      <w:jc w:val="left"/>
    </w:pPr>
    <w:rPr>
      <w:rFonts w:ascii="Times New Roman"/>
      <w:snapToGrid/>
      <w:sz w:val="32"/>
      <w:szCs w:val="24"/>
    </w:rPr>
  </w:style>
  <w:style w:type="character" w:styleId="affa">
    <w:name w:val="annotation reference"/>
    <w:uiPriority w:val="99"/>
    <w:semiHidden/>
    <w:rsid w:val="00306647"/>
    <w:rPr>
      <w:sz w:val="18"/>
      <w:szCs w:val="18"/>
    </w:rPr>
  </w:style>
  <w:style w:type="paragraph" w:styleId="affb">
    <w:name w:val="annotation text"/>
    <w:basedOn w:val="a0"/>
    <w:link w:val="affc"/>
    <w:uiPriority w:val="99"/>
    <w:semiHidden/>
    <w:rsid w:val="00306647"/>
    <w:pPr>
      <w:jc w:val="left"/>
    </w:pPr>
  </w:style>
  <w:style w:type="character" w:customStyle="1" w:styleId="affc">
    <w:name w:val="註解文字 字元"/>
    <w:link w:val="affb"/>
    <w:uiPriority w:val="99"/>
    <w:semiHidden/>
    <w:rsid w:val="00306647"/>
    <w:rPr>
      <w:rFonts w:ascii="標楷體" w:eastAsia="標楷體"/>
      <w:snapToGrid w:val="0"/>
      <w:kern w:val="2"/>
      <w:sz w:val="28"/>
      <w:szCs w:val="28"/>
    </w:rPr>
  </w:style>
  <w:style w:type="paragraph" w:styleId="affd">
    <w:name w:val="annotation subject"/>
    <w:basedOn w:val="affb"/>
    <w:next w:val="affb"/>
    <w:link w:val="affe"/>
    <w:uiPriority w:val="99"/>
    <w:semiHidden/>
    <w:rsid w:val="00306647"/>
    <w:rPr>
      <w:b/>
      <w:bCs/>
    </w:rPr>
  </w:style>
  <w:style w:type="character" w:customStyle="1" w:styleId="affe">
    <w:name w:val="註解主旨 字元"/>
    <w:link w:val="affd"/>
    <w:uiPriority w:val="99"/>
    <w:semiHidden/>
    <w:rsid w:val="00306647"/>
    <w:rPr>
      <w:rFonts w:ascii="標楷體" w:eastAsia="標楷體"/>
      <w:b/>
      <w:bCs/>
      <w:snapToGrid w:val="0"/>
      <w:kern w:val="2"/>
      <w:sz w:val="28"/>
      <w:szCs w:val="28"/>
    </w:rPr>
  </w:style>
  <w:style w:type="character" w:styleId="afff">
    <w:name w:val="Emphasis"/>
    <w:uiPriority w:val="20"/>
    <w:qFormat/>
    <w:rsid w:val="00306647"/>
    <w:rPr>
      <w:b w:val="0"/>
      <w:bCs w:val="0"/>
      <w:i w:val="0"/>
      <w:iCs w:val="0"/>
      <w:color w:val="CC0033"/>
    </w:rPr>
  </w:style>
  <w:style w:type="paragraph" w:styleId="a1">
    <w:name w:val="Body Text"/>
    <w:basedOn w:val="a0"/>
    <w:link w:val="afff0"/>
    <w:uiPriority w:val="99"/>
    <w:rsid w:val="00306647"/>
    <w:pPr>
      <w:spacing w:after="120"/>
    </w:pPr>
  </w:style>
  <w:style w:type="character" w:customStyle="1" w:styleId="afff0">
    <w:name w:val="本文 字元"/>
    <w:link w:val="a1"/>
    <w:uiPriority w:val="99"/>
    <w:rsid w:val="00306647"/>
    <w:rPr>
      <w:rFonts w:ascii="標楷體" w:eastAsia="標楷體"/>
      <w:snapToGrid w:val="0"/>
      <w:kern w:val="2"/>
      <w:sz w:val="28"/>
      <w:szCs w:val="28"/>
    </w:rPr>
  </w:style>
  <w:style w:type="paragraph" w:customStyle="1" w:styleId="afff1">
    <w:name w:val="字元"/>
    <w:basedOn w:val="a0"/>
    <w:semiHidden/>
    <w:rsid w:val="003066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字元 字元4"/>
    <w:basedOn w:val="a0"/>
    <w:semiHidden/>
    <w:rsid w:val="003066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earchword1">
    <w:name w:val="searchword1"/>
    <w:rsid w:val="00306647"/>
    <w:rPr>
      <w:shd w:val="clear" w:color="auto" w:fill="FFFF66"/>
    </w:rPr>
  </w:style>
  <w:style w:type="paragraph" w:customStyle="1" w:styleId="CompanyName">
    <w:name w:val="Company Name"/>
    <w:basedOn w:val="a0"/>
    <w:rsid w:val="00306647"/>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MessageHeaderFirst">
    <w:name w:val="Message Header First"/>
    <w:basedOn w:val="afff2"/>
    <w:next w:val="afff2"/>
    <w:rsid w:val="00306647"/>
    <w:pPr>
      <w:keepLines/>
      <w:widowControl/>
      <w:pBdr>
        <w:top w:val="none" w:sz="0" w:space="0" w:color="auto"/>
        <w:left w:val="none" w:sz="0" w:space="0" w:color="auto"/>
        <w:bottom w:val="none" w:sz="0" w:space="0" w:color="auto"/>
        <w:right w:val="none" w:sz="0" w:space="0" w:color="auto"/>
      </w:pBdr>
      <w:shd w:val="clear" w:color="auto" w:fill="auto"/>
      <w:tabs>
        <w:tab w:val="left" w:pos="720"/>
        <w:tab w:val="left" w:pos="4320"/>
        <w:tab w:val="left" w:pos="5040"/>
        <w:tab w:val="right" w:pos="8640"/>
      </w:tabs>
      <w:spacing w:after="40" w:line="440" w:lineRule="atLeast"/>
      <w:ind w:leftChars="0" w:left="720" w:firstLineChars="0" w:hanging="720"/>
      <w:jc w:val="left"/>
    </w:pPr>
    <w:rPr>
      <w:rFonts w:eastAsia="新細明體" w:cs="Times New Roman"/>
      <w:snapToGrid/>
      <w:spacing w:val="-5"/>
      <w:kern w:val="0"/>
      <w:sz w:val="18"/>
      <w:szCs w:val="20"/>
    </w:rPr>
  </w:style>
  <w:style w:type="paragraph" w:styleId="afff2">
    <w:name w:val="Message Header"/>
    <w:basedOn w:val="a0"/>
    <w:link w:val="afff3"/>
    <w:rsid w:val="00306647"/>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Arial" w:hAnsi="Arial" w:cs="Arial"/>
      <w:sz w:val="24"/>
      <w:szCs w:val="24"/>
    </w:rPr>
  </w:style>
  <w:style w:type="character" w:customStyle="1" w:styleId="afff3">
    <w:name w:val="訊息欄位名稱 字元"/>
    <w:link w:val="afff2"/>
    <w:rsid w:val="00306647"/>
    <w:rPr>
      <w:rFonts w:ascii="Arial" w:eastAsia="標楷體" w:hAnsi="Arial" w:cs="Arial"/>
      <w:snapToGrid w:val="0"/>
      <w:kern w:val="2"/>
      <w:sz w:val="24"/>
      <w:szCs w:val="24"/>
      <w:shd w:val="pct20" w:color="auto" w:fill="auto"/>
    </w:rPr>
  </w:style>
  <w:style w:type="character" w:customStyle="1" w:styleId="news">
    <w:name w:val="news"/>
    <w:basedOn w:val="a2"/>
    <w:rsid w:val="00306647"/>
  </w:style>
  <w:style w:type="paragraph" w:customStyle="1" w:styleId="afff4">
    <w:name w:val="字元 字元 字元 字元 字元 字元"/>
    <w:basedOn w:val="a0"/>
    <w:semiHidden/>
    <w:rsid w:val="003066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第二層"/>
    <w:basedOn w:val="a0"/>
    <w:rsid w:val="00306647"/>
    <w:pPr>
      <w:spacing w:line="240" w:lineRule="auto"/>
      <w:ind w:leftChars="0" w:left="0" w:firstLineChars="0" w:firstLine="0"/>
      <w:jc w:val="left"/>
    </w:pPr>
    <w:rPr>
      <w:rFonts w:ascii="Times New Roman" w:eastAsia="新細明體"/>
      <w:snapToGrid/>
      <w:szCs w:val="24"/>
    </w:rPr>
  </w:style>
  <w:style w:type="paragraph" w:customStyle="1" w:styleId="145">
    <w:name w:val="第二層(14號字) 字元"/>
    <w:rsid w:val="00306647"/>
    <w:pPr>
      <w:spacing w:line="500" w:lineRule="exact"/>
      <w:ind w:left="200" w:hangingChars="200" w:hanging="200"/>
      <w:jc w:val="both"/>
    </w:pPr>
    <w:rPr>
      <w:rFonts w:ascii="標楷體" w:eastAsia="標楷體"/>
      <w:b/>
      <w:snapToGrid w:val="0"/>
      <w:spacing w:val="-5"/>
      <w:kern w:val="2"/>
      <w:sz w:val="28"/>
      <w:szCs w:val="24"/>
    </w:rPr>
  </w:style>
  <w:style w:type="paragraph" w:customStyle="1" w:styleId="13">
    <w:name w:val="（1）"/>
    <w:basedOn w:val="a0"/>
    <w:link w:val="15"/>
    <w:rsid w:val="00306647"/>
    <w:pPr>
      <w:widowControl/>
      <w:adjustRightInd w:val="0"/>
      <w:snapToGrid w:val="0"/>
      <w:spacing w:beforeLines="50" w:before="50" w:afterLines="50" w:after="50" w:line="400" w:lineRule="exact"/>
      <w:ind w:left="450" w:hangingChars="250" w:hanging="250"/>
    </w:pPr>
    <w:rPr>
      <w:rFonts w:hAnsi="標楷體"/>
      <w:spacing w:val="-5"/>
    </w:rPr>
  </w:style>
  <w:style w:type="character" w:customStyle="1" w:styleId="15">
    <w:name w:val="（1） 字元 字元"/>
    <w:link w:val="13"/>
    <w:rsid w:val="00306647"/>
    <w:rPr>
      <w:rFonts w:ascii="標楷體" w:eastAsia="標楷體" w:hAnsi="標楷體"/>
      <w:snapToGrid w:val="0"/>
      <w:spacing w:val="-5"/>
      <w:kern w:val="2"/>
      <w:sz w:val="28"/>
      <w:szCs w:val="28"/>
    </w:rPr>
  </w:style>
  <w:style w:type="paragraph" w:customStyle="1" w:styleId="afff6">
    <w:name w:val="字元 字元 字元"/>
    <w:basedOn w:val="a0"/>
    <w:semiHidden/>
    <w:rsid w:val="0030664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c">
    <w:name w:val="前言內文 字元"/>
    <w:link w:val="ab"/>
    <w:rsid w:val="00306647"/>
    <w:rPr>
      <w:rFonts w:ascii="標楷體" w:eastAsia="標楷體"/>
      <w:snapToGrid w:val="0"/>
      <w:kern w:val="2"/>
      <w:sz w:val="28"/>
      <w:szCs w:val="28"/>
    </w:rPr>
  </w:style>
  <w:style w:type="table" w:customStyle="1" w:styleId="17">
    <w:name w:val="表格格線1"/>
    <w:basedOn w:val="a3"/>
    <w:next w:val="af7"/>
    <w:rsid w:val="003066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字元 字元1"/>
    <w:basedOn w:val="a0"/>
    <w:semiHidden/>
    <w:rsid w:val="0031642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9">
    <w:name w:val="1"/>
    <w:basedOn w:val="a0"/>
    <w:rsid w:val="00214BA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6">
    <w:name w:val="表格格線2"/>
    <w:basedOn w:val="a3"/>
    <w:next w:val="af7"/>
    <w:uiPriority w:val="59"/>
    <w:rsid w:val="00B543C1"/>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3"/>
    <w:next w:val="af7"/>
    <w:uiPriority w:val="59"/>
    <w:rsid w:val="00B543C1"/>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1">
    <w:name w:val="字元 字元6"/>
    <w:basedOn w:val="a0"/>
    <w:semiHidden/>
    <w:rsid w:val="00D4195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52">
    <w:name w:val="字元 字元52"/>
    <w:basedOn w:val="a0"/>
    <w:semiHidden/>
    <w:rsid w:val="00357D1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30">
    <w:name w:val="標題 3 字元"/>
    <w:link w:val="3"/>
    <w:uiPriority w:val="9"/>
    <w:rsid w:val="00D94734"/>
    <w:rPr>
      <w:rFonts w:ascii="Arial Black" w:hAnsi="Arial Black"/>
      <w:spacing w:val="-5"/>
      <w:kern w:val="28"/>
      <w:sz w:val="18"/>
    </w:rPr>
  </w:style>
  <w:style w:type="character" w:customStyle="1" w:styleId="40">
    <w:name w:val="標題 4 字元"/>
    <w:link w:val="4"/>
    <w:rsid w:val="00D94734"/>
    <w:rPr>
      <w:rFonts w:ascii="Arial Black" w:hAnsi="Arial Black"/>
      <w:spacing w:val="-2"/>
      <w:kern w:val="28"/>
      <w:sz w:val="18"/>
    </w:rPr>
  </w:style>
  <w:style w:type="character" w:customStyle="1" w:styleId="5">
    <w:name w:val="標題 5 字元"/>
    <w:link w:val="50"/>
    <w:rsid w:val="00D94734"/>
    <w:rPr>
      <w:rFonts w:ascii="Arial Black" w:hAnsi="Arial Black"/>
      <w:spacing w:val="-2"/>
      <w:kern w:val="28"/>
      <w:sz w:val="18"/>
    </w:rPr>
  </w:style>
  <w:style w:type="paragraph" w:customStyle="1" w:styleId="32">
    <w:name w:val="字元 字元3"/>
    <w:basedOn w:val="a0"/>
    <w:semiHidden/>
    <w:rsid w:val="00D9473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1"/>
    <w:basedOn w:val="a0"/>
    <w:semiHidden/>
    <w:rsid w:val="00D9473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10">
    <w:name w:val="字元 字元51"/>
    <w:basedOn w:val="a0"/>
    <w:semiHidden/>
    <w:rsid w:val="00D9473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6-0">
    <w:name w:val="6-0"/>
    <w:basedOn w:val="a0"/>
    <w:rsid w:val="00D9473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1">
    <w:name w:val="字元 字元2 字元 字元 字元1 字元 字元 字元 字元 字元 字元"/>
    <w:basedOn w:val="a0"/>
    <w:semiHidden/>
    <w:rsid w:val="00D9473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7">
    <w:name w:val="文_(一)"/>
    <w:basedOn w:val="a0"/>
    <w:autoRedefine/>
    <w:rsid w:val="00D94734"/>
    <w:pPr>
      <w:topLinePunct/>
      <w:snapToGrid w:val="0"/>
      <w:spacing w:line="300" w:lineRule="auto"/>
      <w:ind w:leftChars="75" w:left="180" w:firstLineChars="192" w:firstLine="538"/>
    </w:pPr>
    <w:rPr>
      <w:rFonts w:hAnsi="標楷體" w:cs="Arial"/>
      <w:kern w:val="0"/>
    </w:rPr>
  </w:style>
  <w:style w:type="numbering" w:customStyle="1" w:styleId="1a">
    <w:name w:val="無清單1"/>
    <w:next w:val="a4"/>
    <w:semiHidden/>
    <w:unhideWhenUsed/>
    <w:rsid w:val="00D94734"/>
  </w:style>
  <w:style w:type="numbering" w:customStyle="1" w:styleId="27">
    <w:name w:val="無清單2"/>
    <w:next w:val="a4"/>
    <w:semiHidden/>
    <w:rsid w:val="00D94734"/>
  </w:style>
  <w:style w:type="character" w:customStyle="1" w:styleId="Slogan">
    <w:name w:val="Slogan"/>
    <w:rsid w:val="00D94734"/>
    <w:rPr>
      <w:rFonts w:ascii="Arial Black" w:hAnsi="Arial Black"/>
      <w:spacing w:val="-10"/>
      <w:position w:val="2"/>
      <w:sz w:val="19"/>
    </w:rPr>
  </w:style>
  <w:style w:type="paragraph" w:customStyle="1" w:styleId="Logo">
    <w:name w:val="Logo"/>
    <w:basedOn w:val="a0"/>
    <w:rsid w:val="00D94734"/>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8">
    <w:name w:val="envelope return"/>
    <w:basedOn w:val="a0"/>
    <w:rsid w:val="00D94734"/>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9">
    <w:name w:val="Title"/>
    <w:basedOn w:val="a0"/>
    <w:link w:val="afffa"/>
    <w:qFormat/>
    <w:rsid w:val="00D94734"/>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a">
    <w:name w:val="標題 字元"/>
    <w:link w:val="afff9"/>
    <w:rsid w:val="00D94734"/>
    <w:rPr>
      <w:rFonts w:ascii="Arial" w:hAnsi="Arial"/>
      <w:b/>
      <w:spacing w:val="-5"/>
      <w:sz w:val="32"/>
    </w:rPr>
  </w:style>
  <w:style w:type="paragraph" w:styleId="afffb">
    <w:name w:val="Signature"/>
    <w:basedOn w:val="a0"/>
    <w:link w:val="afffc"/>
    <w:rsid w:val="00D9473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c">
    <w:name w:val="簽名 字元"/>
    <w:link w:val="afffb"/>
    <w:rsid w:val="00D94734"/>
    <w:rPr>
      <w:spacing w:val="-5"/>
      <w:sz w:val="18"/>
    </w:rPr>
  </w:style>
  <w:style w:type="paragraph" w:styleId="afffd">
    <w:name w:val="Normal Indent"/>
    <w:basedOn w:val="a0"/>
    <w:rsid w:val="00D94734"/>
    <w:pPr>
      <w:widowControl/>
      <w:spacing w:line="240" w:lineRule="auto"/>
      <w:ind w:leftChars="0" w:left="720" w:firstLineChars="0" w:firstLine="0"/>
      <w:jc w:val="left"/>
    </w:pPr>
    <w:rPr>
      <w:rFonts w:ascii="Times New Roman" w:eastAsia="新細明體"/>
      <w:snapToGrid/>
      <w:spacing w:val="-5"/>
      <w:kern w:val="0"/>
      <w:sz w:val="18"/>
      <w:szCs w:val="20"/>
    </w:rPr>
  </w:style>
  <w:style w:type="character" w:customStyle="1" w:styleId="Checkbox">
    <w:name w:val="Checkbox"/>
    <w:rsid w:val="00D94734"/>
    <w:rPr>
      <w:rFonts w:ascii="Times New Roman" w:hAnsi="Times New Roman"/>
      <w:sz w:val="22"/>
    </w:rPr>
  </w:style>
  <w:style w:type="paragraph" w:customStyle="1" w:styleId="DocumentLabel">
    <w:name w:val="Document Label"/>
    <w:basedOn w:val="a0"/>
    <w:rsid w:val="00D94734"/>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customStyle="1" w:styleId="HeaderBase">
    <w:name w:val="Header Base"/>
    <w:basedOn w:val="a1"/>
    <w:rsid w:val="00D94734"/>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lang w:val="x-none" w:eastAsia="x-none"/>
    </w:rPr>
  </w:style>
  <w:style w:type="paragraph" w:customStyle="1" w:styleId="HeadingBase">
    <w:name w:val="Heading Base"/>
    <w:basedOn w:val="a1"/>
    <w:next w:val="a1"/>
    <w:rsid w:val="00D94734"/>
    <w:pPr>
      <w:keepNext/>
      <w:keepLines/>
      <w:widowControl/>
      <w:spacing w:after="0" w:line="180" w:lineRule="atLeast"/>
      <w:ind w:leftChars="0" w:left="0" w:firstLineChars="0" w:firstLine="0"/>
      <w:jc w:val="left"/>
    </w:pPr>
    <w:rPr>
      <w:rFonts w:ascii="Arial Black" w:eastAsia="新細明體" w:hAnsi="Arial Black"/>
      <w:snapToGrid/>
      <w:spacing w:val="-10"/>
      <w:kern w:val="28"/>
      <w:sz w:val="18"/>
      <w:szCs w:val="20"/>
      <w:lang w:val="x-none" w:eastAsia="x-none"/>
    </w:rPr>
  </w:style>
  <w:style w:type="character" w:customStyle="1" w:styleId="MessageHeaderLabel">
    <w:name w:val="Message Header Label"/>
    <w:rsid w:val="00D94734"/>
    <w:rPr>
      <w:rFonts w:ascii="Arial Black" w:hAnsi="Arial Black"/>
      <w:sz w:val="18"/>
    </w:rPr>
  </w:style>
  <w:style w:type="paragraph" w:customStyle="1" w:styleId="MessageHeaderLast">
    <w:name w:val="Message Header Last"/>
    <w:basedOn w:val="afff2"/>
    <w:next w:val="a1"/>
    <w:rsid w:val="00D94734"/>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eastAsia="新細明體" w:cs="Times New Roman"/>
      <w:snapToGrid/>
      <w:spacing w:val="-5"/>
      <w:kern w:val="0"/>
      <w:sz w:val="18"/>
      <w:szCs w:val="20"/>
      <w:lang w:val="x-none" w:eastAsia="x-none"/>
    </w:rPr>
  </w:style>
  <w:style w:type="paragraph" w:customStyle="1" w:styleId="ReturnAddress">
    <w:name w:val="Return Address"/>
    <w:basedOn w:val="a0"/>
    <w:rsid w:val="00D94734"/>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0"/>
    <w:next w:val="a0"/>
    <w:rsid w:val="00D94734"/>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e">
    <w:name w:val="章戳"/>
    <w:basedOn w:val="a0"/>
    <w:rsid w:val="00D94734"/>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8">
    <w:name w:val="Body Text Indent 2"/>
    <w:basedOn w:val="a0"/>
    <w:link w:val="29"/>
    <w:rsid w:val="00D94734"/>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9">
    <w:name w:val="本文縮排 2 字元"/>
    <w:link w:val="28"/>
    <w:rsid w:val="00D94734"/>
    <w:rPr>
      <w:rFonts w:ascii="標楷體" w:eastAsia="標楷體"/>
      <w:b/>
      <w:spacing w:val="30"/>
      <w:sz w:val="32"/>
    </w:rPr>
  </w:style>
  <w:style w:type="paragraph" w:customStyle="1" w:styleId="1b">
    <w:name w:val="字元1"/>
    <w:basedOn w:val="a0"/>
    <w:semiHidden/>
    <w:rsid w:val="00D9473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c">
    <w:name w:val="字元 字元1 字元"/>
    <w:basedOn w:val="a0"/>
    <w:rsid w:val="00D94734"/>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42">
    <w:name w:val="字元 字元4 字元"/>
    <w:basedOn w:val="a0"/>
    <w:semiHidden/>
    <w:rsid w:val="00D9473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1">
    <w:name w:val="(一)(二)(三) 字元2"/>
    <w:link w:val="a7"/>
    <w:rsid w:val="00D94734"/>
    <w:rPr>
      <w:rFonts w:ascii="標楷體" w:eastAsia="標楷體"/>
      <w:snapToGrid w:val="0"/>
      <w:kern w:val="2"/>
      <w:sz w:val="28"/>
      <w:szCs w:val="28"/>
    </w:rPr>
  </w:style>
  <w:style w:type="paragraph" w:customStyle="1" w:styleId="1d">
    <w:name w:val="1 字元 字元 字元 字元 字元 字元 字元"/>
    <w:basedOn w:val="a0"/>
    <w:rsid w:val="00D94734"/>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table" w:customStyle="1" w:styleId="110">
    <w:name w:val="表格格線11"/>
    <w:basedOn w:val="a3"/>
    <w:next w:val="af7"/>
    <w:uiPriority w:val="59"/>
    <w:rsid w:val="00D94734"/>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a">
    <w:name w:val="字元 字元2"/>
    <w:basedOn w:val="a0"/>
    <w:semiHidden/>
    <w:rsid w:val="00D3744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table" w:customStyle="1" w:styleId="43">
    <w:name w:val="表格格線4"/>
    <w:basedOn w:val="a3"/>
    <w:next w:val="af7"/>
    <w:uiPriority w:val="59"/>
    <w:rsid w:val="00EA737B"/>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5">
    <w:name w:val="05 表格用細文"/>
    <w:basedOn w:val="a0"/>
    <w:qFormat/>
    <w:rsid w:val="00F87268"/>
    <w:pPr>
      <w:adjustRightInd w:val="0"/>
      <w:snapToGrid w:val="0"/>
      <w:spacing w:line="240" w:lineRule="auto"/>
      <w:ind w:leftChars="0" w:left="0" w:firstLineChars="0" w:firstLine="0"/>
      <w:jc w:val="left"/>
      <w:textAlignment w:val="baseline"/>
    </w:pPr>
    <w:rPr>
      <w:rFonts w:ascii="Times New Roman"/>
      <w:snapToGrid/>
      <w:sz w:val="24"/>
      <w:szCs w:val="24"/>
    </w:rPr>
  </w:style>
  <w:style w:type="paragraph" w:customStyle="1" w:styleId="2b">
    <w:name w:val="2"/>
    <w:basedOn w:val="a0"/>
    <w:semiHidden/>
    <w:rsid w:val="00F02A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0">
    <w:name w:val="字元 字元12"/>
    <w:basedOn w:val="a0"/>
    <w:semiHidden/>
    <w:rsid w:val="006A3D0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53">
    <w:name w:val="字元 字元53"/>
    <w:basedOn w:val="a0"/>
    <w:semiHidden/>
    <w:rsid w:val="00F449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
    <w:name w:val="字元 字元11"/>
    <w:basedOn w:val="a0"/>
    <w:semiHidden/>
    <w:rsid w:val="00C1282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00">
    <w:name w:val="字元 字元10"/>
    <w:basedOn w:val="a0"/>
    <w:semiHidden/>
    <w:rsid w:val="0041340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c">
    <w:name w:val="字元2"/>
    <w:basedOn w:val="a0"/>
    <w:semiHidden/>
    <w:rsid w:val="000D57E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9">
    <w:name w:val="字元 字元9"/>
    <w:basedOn w:val="a0"/>
    <w:semiHidden/>
    <w:rsid w:val="00B9149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81">
    <w:name w:val="字元 字元8"/>
    <w:basedOn w:val="a0"/>
    <w:semiHidden/>
    <w:rsid w:val="00B6310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71">
    <w:name w:val="字元 字元7"/>
    <w:basedOn w:val="a0"/>
    <w:semiHidden/>
    <w:rsid w:val="008804A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
    <w:name w:val="List Paragraph"/>
    <w:aliases w:val="1.1.1.1清單段落,清單段落1,列點,(二),圖標號,List Paragraph,標題一,北一,北壹,標1,標題 (4),清單段落2,1.1,貿易局(一),Recommendation,Footnote Sam,List Paragraph (numbered (a)),Text,Noise heading,RUS List,Rec para,Dot pt,F5 List Paragraph,No Spacing1,List Paragraph Char Char Char,卑南壹"/>
    <w:basedOn w:val="a0"/>
    <w:link w:val="affff0"/>
    <w:uiPriority w:val="34"/>
    <w:qFormat/>
    <w:rsid w:val="008804A2"/>
    <w:pPr>
      <w:ind w:left="480"/>
    </w:pPr>
  </w:style>
  <w:style w:type="paragraph" w:styleId="affff1">
    <w:name w:val="caption"/>
    <w:basedOn w:val="a0"/>
    <w:next w:val="a0"/>
    <w:uiPriority w:val="35"/>
    <w:qFormat/>
    <w:rsid w:val="00DA6FBE"/>
    <w:pPr>
      <w:spacing w:line="240" w:lineRule="auto"/>
      <w:ind w:leftChars="0" w:left="0" w:firstLineChars="0" w:firstLine="0"/>
      <w:jc w:val="left"/>
    </w:pPr>
    <w:rPr>
      <w:rFonts w:ascii="Calibri" w:eastAsia="新細明體" w:hAnsi="Calibri"/>
      <w:snapToGrid/>
      <w:sz w:val="20"/>
      <w:szCs w:val="20"/>
    </w:rPr>
  </w:style>
  <w:style w:type="paragraph" w:customStyle="1" w:styleId="Default">
    <w:name w:val="Default"/>
    <w:rsid w:val="00DA6FBE"/>
    <w:pPr>
      <w:widowControl w:val="0"/>
      <w:autoSpaceDE w:val="0"/>
      <w:autoSpaceDN w:val="0"/>
      <w:adjustRightInd w:val="0"/>
    </w:pPr>
    <w:rPr>
      <w:rFonts w:ascii="新細明體" w:cs="新細明體"/>
      <w:color w:val="000000"/>
      <w:sz w:val="24"/>
      <w:szCs w:val="24"/>
    </w:rPr>
  </w:style>
  <w:style w:type="character" w:customStyle="1" w:styleId="x-label-value">
    <w:name w:val="x-label-value"/>
    <w:rsid w:val="00DC49C1"/>
  </w:style>
  <w:style w:type="character" w:customStyle="1" w:styleId="affff0">
    <w:name w:val="清單段落 字元"/>
    <w:aliases w:val="1.1.1.1清單段落 字元,清單段落1 字元,列點 字元,(二) 字元,圖標號 字元,List Paragraph 字元,標題一 字元,北一 字元,北壹 字元,標1 字元,標題 (4) 字元,清單段落2 字元,1.1 字元,貿易局(一) 字元,Recommendation 字元,Footnote Sam 字元,List Paragraph (numbered (a)) 字元,Text 字元,Noise heading 字元,RUS List 字元,Rec para 字元"/>
    <w:link w:val="affff"/>
    <w:uiPriority w:val="34"/>
    <w:qFormat/>
    <w:rsid w:val="000042F8"/>
    <w:rPr>
      <w:rFonts w:ascii="標楷體" w:eastAsia="標楷體"/>
      <w:snapToGrid w:val="0"/>
      <w:kern w:val="2"/>
      <w:sz w:val="28"/>
      <w:szCs w:val="28"/>
    </w:rPr>
  </w:style>
  <w:style w:type="paragraph" w:customStyle="1" w:styleId="121">
    <w:name w:val="表格左 字12"/>
    <w:basedOn w:val="a0"/>
    <w:rsid w:val="009E23B9"/>
    <w:pPr>
      <w:adjustRightInd w:val="0"/>
      <w:snapToGrid w:val="0"/>
      <w:spacing w:before="20" w:after="20" w:line="264" w:lineRule="auto"/>
      <w:ind w:leftChars="50" w:left="50" w:rightChars="50" w:right="50" w:firstLineChars="0" w:firstLine="0"/>
      <w:jc w:val="left"/>
    </w:pPr>
    <w:rPr>
      <w:rFonts w:ascii="Times New Roman"/>
      <w:kern w:val="0"/>
      <w:sz w:val="24"/>
      <w:szCs w:val="24"/>
    </w:rPr>
  </w:style>
  <w:style w:type="paragraph" w:customStyle="1" w:styleId="122">
    <w:name w:val="表格中 字12"/>
    <w:basedOn w:val="a0"/>
    <w:rsid w:val="009E23B9"/>
    <w:pPr>
      <w:adjustRightInd w:val="0"/>
      <w:snapToGrid w:val="0"/>
      <w:spacing w:before="20" w:after="20" w:line="264" w:lineRule="auto"/>
      <w:ind w:leftChars="0" w:left="0" w:firstLineChars="0" w:firstLine="0"/>
      <w:jc w:val="center"/>
    </w:pPr>
    <w:rPr>
      <w:rFonts w:ascii="Times New Roman" w:cs="新細明體"/>
      <w:kern w:val="0"/>
      <w:sz w:val="24"/>
      <w:szCs w:val="20"/>
    </w:rPr>
  </w:style>
  <w:style w:type="paragraph" w:customStyle="1" w:styleId="affff2">
    <w:name w:val="+表格內容  左右對齊"/>
    <w:basedOn w:val="a0"/>
    <w:rsid w:val="00001532"/>
    <w:pPr>
      <w:widowControl/>
      <w:spacing w:line="0" w:lineRule="atLeast"/>
      <w:ind w:leftChars="0" w:left="0" w:firstLineChars="0" w:firstLine="0"/>
    </w:pPr>
    <w:rPr>
      <w:rFonts w:ascii="Times New Roman"/>
      <w:snapToGrid/>
      <w:sz w:val="26"/>
      <w:szCs w:val="26"/>
    </w:rPr>
  </w:style>
  <w:style w:type="paragraph" w:customStyle="1" w:styleId="affff3">
    <w:name w:val="+表格內容 置中"/>
    <w:basedOn w:val="a0"/>
    <w:rsid w:val="00001532"/>
    <w:pPr>
      <w:spacing w:line="0" w:lineRule="atLeast"/>
      <w:ind w:leftChars="0" w:left="0" w:firstLineChars="0" w:firstLine="0"/>
      <w:jc w:val="center"/>
    </w:pPr>
    <w:rPr>
      <w:rFonts w:ascii="Times New Roman"/>
      <w:snapToGrid/>
      <w:sz w:val="26"/>
      <w:szCs w:val="26"/>
    </w:rPr>
  </w:style>
  <w:style w:type="paragraph" w:customStyle="1" w:styleId="1e">
    <w:name w:val="1."/>
    <w:basedOn w:val="a0"/>
    <w:link w:val="1f"/>
    <w:rsid w:val="00CC512F"/>
    <w:pPr>
      <w:widowControl/>
      <w:spacing w:line="440" w:lineRule="exact"/>
      <w:ind w:leftChars="338" w:left="1274" w:hangingChars="193" w:hanging="463"/>
      <w:jc w:val="left"/>
    </w:pPr>
    <w:rPr>
      <w:rFonts w:hAnsi="標楷體" w:cs="新細明體"/>
      <w:snapToGrid/>
      <w:sz w:val="24"/>
      <w:szCs w:val="20"/>
    </w:rPr>
  </w:style>
  <w:style w:type="paragraph" w:customStyle="1" w:styleId="1f0">
    <w:name w:val="(1)"/>
    <w:basedOn w:val="1e"/>
    <w:rsid w:val="00CC512F"/>
    <w:pPr>
      <w:ind w:leftChars="413" w:left="991" w:firstLineChars="0" w:firstLine="0"/>
    </w:pPr>
  </w:style>
  <w:style w:type="paragraph" w:customStyle="1" w:styleId="affff4">
    <w:name w:val="高雄中長程 (一)文"/>
    <w:basedOn w:val="a0"/>
    <w:qFormat/>
    <w:rsid w:val="00BB1C54"/>
    <w:pPr>
      <w:autoSpaceDE w:val="0"/>
      <w:autoSpaceDN w:val="0"/>
      <w:adjustRightInd w:val="0"/>
      <w:spacing w:before="60" w:after="60" w:line="0" w:lineRule="atLeast"/>
      <w:ind w:leftChars="383" w:left="383"/>
      <w:jc w:val="left"/>
    </w:pPr>
    <w:rPr>
      <w:rFonts w:ascii="Times New Roman" w:cs="文新字海-粗楷"/>
      <w:snapToGrid/>
      <w:kern w:val="0"/>
      <w:sz w:val="30"/>
    </w:rPr>
  </w:style>
  <w:style w:type="paragraph" w:customStyle="1" w:styleId="112">
    <w:name w:val="雲林案_1.1文"/>
    <w:basedOn w:val="a0"/>
    <w:rsid w:val="001B1C99"/>
    <w:pPr>
      <w:kinsoku w:val="0"/>
      <w:overflowPunct w:val="0"/>
      <w:adjustRightInd w:val="0"/>
      <w:snapToGrid w:val="0"/>
      <w:spacing w:before="60" w:after="60" w:line="264" w:lineRule="auto"/>
      <w:ind w:leftChars="191" w:left="458" w:firstLineChars="0" w:firstLine="522"/>
    </w:pPr>
    <w:rPr>
      <w:rFonts w:ascii="Times New Roman" w:cs="新細明體"/>
      <w:kern w:val="0"/>
      <w:szCs w:val="20"/>
    </w:rPr>
  </w:style>
  <w:style w:type="character" w:customStyle="1" w:styleId="a6">
    <w:name w:val="預備金及追加預算標題 字元"/>
    <w:link w:val="a5"/>
    <w:rsid w:val="001E7A37"/>
    <w:rPr>
      <w:rFonts w:ascii="標楷體" w:eastAsia="標楷體"/>
      <w:b/>
      <w:snapToGrid w:val="0"/>
      <w:kern w:val="2"/>
      <w:sz w:val="28"/>
    </w:rPr>
  </w:style>
  <w:style w:type="paragraph" w:customStyle="1" w:styleId="Pa7">
    <w:name w:val="Pa7"/>
    <w:basedOn w:val="a0"/>
    <w:next w:val="a0"/>
    <w:uiPriority w:val="99"/>
    <w:rsid w:val="00C73541"/>
    <w:pPr>
      <w:autoSpaceDE w:val="0"/>
      <w:autoSpaceDN w:val="0"/>
      <w:adjustRightInd w:val="0"/>
      <w:spacing w:line="201" w:lineRule="atLeast"/>
      <w:ind w:leftChars="0" w:left="0" w:firstLineChars="0" w:firstLine="0"/>
      <w:jc w:val="left"/>
    </w:pPr>
    <w:rPr>
      <w:rFonts w:ascii="華康黑體" w:eastAsia="華康黑體" w:hAnsi="Calibri"/>
      <w:snapToGrid/>
      <w:kern w:val="0"/>
      <w:szCs w:val="24"/>
    </w:rPr>
  </w:style>
  <w:style w:type="paragraph" w:customStyle="1" w:styleId="J-">
    <w:name w:val="J-內文"/>
    <w:basedOn w:val="a0"/>
    <w:link w:val="J-0"/>
    <w:qFormat/>
    <w:rsid w:val="00C73541"/>
    <w:pPr>
      <w:tabs>
        <w:tab w:val="num" w:pos="1440"/>
      </w:tabs>
      <w:adjustRightInd w:val="0"/>
      <w:spacing w:before="120" w:line="400" w:lineRule="exact"/>
      <w:ind w:leftChars="0" w:left="0"/>
      <w:textAlignment w:val="baseline"/>
    </w:pPr>
    <w:rPr>
      <w:rFonts w:ascii="Times New Roman"/>
      <w:snapToGrid/>
      <w:szCs w:val="24"/>
    </w:rPr>
  </w:style>
  <w:style w:type="character" w:customStyle="1" w:styleId="J-0">
    <w:name w:val="J-內文 字元"/>
    <w:link w:val="J-"/>
    <w:rsid w:val="00C73541"/>
    <w:rPr>
      <w:rFonts w:eastAsia="標楷體"/>
      <w:kern w:val="2"/>
      <w:sz w:val="28"/>
      <w:szCs w:val="24"/>
    </w:rPr>
  </w:style>
  <w:style w:type="paragraph" w:customStyle="1" w:styleId="102">
    <w:name w:val="樣式 目錄 1 + 左:  0 公分 凸出:  2 字元"/>
    <w:basedOn w:val="12"/>
    <w:qFormat/>
    <w:rsid w:val="00E0783A"/>
    <w:rPr>
      <w:rFonts w:cs="新細明體"/>
      <w:bCs/>
      <w:szCs w:val="20"/>
    </w:rPr>
  </w:style>
  <w:style w:type="paragraph" w:customStyle="1" w:styleId="TableParagraph">
    <w:name w:val="Table Paragraph"/>
    <w:basedOn w:val="a0"/>
    <w:uiPriority w:val="1"/>
    <w:qFormat/>
    <w:rsid w:val="001D02F7"/>
    <w:pPr>
      <w:spacing w:line="276" w:lineRule="exact"/>
      <w:ind w:leftChars="0" w:left="0" w:firstLineChars="0" w:firstLine="0"/>
      <w:jc w:val="right"/>
    </w:pPr>
    <w:rPr>
      <w:rFonts w:hAnsi="標楷體" w:cs="標楷體"/>
      <w:snapToGrid/>
      <w:kern w:val="0"/>
      <w:sz w:val="22"/>
      <w:szCs w:val="22"/>
      <w:lang w:eastAsia="en-US"/>
    </w:rPr>
  </w:style>
  <w:style w:type="paragraph" w:customStyle="1" w:styleId="33">
    <w:name w:val="階層3"/>
    <w:basedOn w:val="a1"/>
    <w:link w:val="34"/>
    <w:qFormat/>
    <w:rsid w:val="008863A1"/>
    <w:pPr>
      <w:widowControl/>
      <w:spacing w:after="0" w:line="400" w:lineRule="exact"/>
      <w:ind w:leftChars="400" w:left="1400" w:hangingChars="100" w:hanging="280"/>
    </w:pPr>
    <w:rPr>
      <w:rFonts w:hAnsi="標楷體"/>
      <w:snapToGrid/>
      <w:color w:val="000000"/>
      <w:kern w:val="0"/>
      <w:shd w:val="pct15" w:color="auto" w:fill="FFFFFF"/>
    </w:rPr>
  </w:style>
  <w:style w:type="character" w:customStyle="1" w:styleId="34">
    <w:name w:val="階層3 字元"/>
    <w:link w:val="33"/>
    <w:rsid w:val="008863A1"/>
    <w:rPr>
      <w:rFonts w:ascii="標楷體" w:eastAsia="標楷體" w:hAnsi="標楷體"/>
      <w:color w:val="000000"/>
      <w:sz w:val="28"/>
      <w:szCs w:val="28"/>
    </w:rPr>
  </w:style>
  <w:style w:type="paragraph" w:styleId="a">
    <w:name w:val="List Bullet"/>
    <w:basedOn w:val="a0"/>
    <w:uiPriority w:val="99"/>
    <w:unhideWhenUsed/>
    <w:rsid w:val="00642616"/>
    <w:pPr>
      <w:numPr>
        <w:numId w:val="2"/>
      </w:numPr>
      <w:contextualSpacing/>
    </w:pPr>
  </w:style>
  <w:style w:type="paragraph" w:customStyle="1" w:styleId="O1">
    <w:name w:val="O+1"/>
    <w:basedOn w:val="a0"/>
    <w:link w:val="O10"/>
    <w:rsid w:val="00A8288B"/>
    <w:pPr>
      <w:spacing w:line="280" w:lineRule="exact"/>
      <w:ind w:leftChars="413" w:left="1231" w:hangingChars="100" w:hanging="240"/>
    </w:pPr>
    <w:rPr>
      <w:rFonts w:ascii="Calibri Light" w:hAnsi="Calibri Light" w:cs="Calibri Light"/>
      <w:snapToGrid/>
      <w:color w:val="0000FF"/>
      <w:sz w:val="24"/>
      <w:szCs w:val="24"/>
    </w:rPr>
  </w:style>
  <w:style w:type="character" w:customStyle="1" w:styleId="O10">
    <w:name w:val="O+1 字元"/>
    <w:link w:val="O1"/>
    <w:rsid w:val="00A8288B"/>
    <w:rPr>
      <w:rFonts w:ascii="Calibri Light" w:eastAsia="標楷體" w:hAnsi="Calibri Light" w:cs="Calibri Light"/>
      <w:color w:val="0000FF"/>
      <w:kern w:val="2"/>
      <w:sz w:val="24"/>
      <w:szCs w:val="24"/>
    </w:rPr>
  </w:style>
  <w:style w:type="character" w:styleId="affff5">
    <w:name w:val="Subtle Reference"/>
    <w:uiPriority w:val="31"/>
    <w:qFormat/>
    <w:rsid w:val="001339DC"/>
    <w:rPr>
      <w:smallCaps/>
      <w:color w:val="5A5A5A"/>
    </w:rPr>
  </w:style>
  <w:style w:type="character" w:customStyle="1" w:styleId="80">
    <w:name w:val="標題 8 字元"/>
    <w:link w:val="8"/>
    <w:rsid w:val="00DE67C9"/>
    <w:rPr>
      <w:rFonts w:ascii="Calibri Light" w:eastAsia="新細明體" w:hAnsi="Calibri Light" w:cs="Times New Roman"/>
      <w:snapToGrid w:val="0"/>
      <w:kern w:val="2"/>
      <w:sz w:val="36"/>
      <w:szCs w:val="36"/>
    </w:rPr>
  </w:style>
  <w:style w:type="character" w:customStyle="1" w:styleId="1f">
    <w:name w:val="1. 字元"/>
    <w:link w:val="1e"/>
    <w:rsid w:val="00FE473F"/>
    <w:rPr>
      <w:rFonts w:ascii="標楷體" w:eastAsia="標楷體" w:hAnsi="標楷體" w:cs="新細明體"/>
      <w:kern w:val="2"/>
      <w:sz w:val="24"/>
    </w:rPr>
  </w:style>
  <w:style w:type="table" w:customStyle="1" w:styleId="90">
    <w:name w:val="表格格線9"/>
    <w:basedOn w:val="a3"/>
    <w:next w:val="af7"/>
    <w:uiPriority w:val="39"/>
    <w:rsid w:val="002B0C18"/>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1">
    <w:name w:val="(一)(二)(三) 字元1"/>
    <w:rsid w:val="00DC7A93"/>
    <w:rPr>
      <w:rFonts w:ascii="標楷體" w:eastAsia="標楷體"/>
      <w:snapToGrid w:val="0"/>
      <w:kern w:val="2"/>
      <w:sz w:val="28"/>
      <w:szCs w:val="28"/>
      <w:lang w:val="en-US" w:eastAsia="zh-TW" w:bidi="ar-SA"/>
    </w:rPr>
  </w:style>
  <w:style w:type="character" w:customStyle="1" w:styleId="contentplaceholder1tvitem201">
    <w:name w:val="contentplaceholder1_tvitem2_01"/>
    <w:rsid w:val="00DC7A93"/>
    <w:rPr>
      <w:strike w:val="0"/>
      <w:dstrike w:val="0"/>
      <w:u w:val="none"/>
      <w:effect w:val="none"/>
    </w:rPr>
  </w:style>
  <w:style w:type="character" w:customStyle="1" w:styleId="60">
    <w:name w:val="標題 6 字元"/>
    <w:link w:val="6"/>
    <w:rsid w:val="006F1BD0"/>
    <w:rPr>
      <w:rFonts w:ascii="標楷體" w:eastAsia="標楷體" w:hAnsi="Arial"/>
      <w:kern w:val="2"/>
      <w:sz w:val="32"/>
      <w:szCs w:val="36"/>
    </w:rPr>
  </w:style>
  <w:style w:type="character" w:customStyle="1" w:styleId="70">
    <w:name w:val="標題 7 字元"/>
    <w:link w:val="7"/>
    <w:rsid w:val="006F1BD0"/>
    <w:rPr>
      <w:rFonts w:ascii="標楷體" w:eastAsia="標楷體" w:hAnsi="Arial"/>
      <w:bCs/>
      <w:kern w:val="2"/>
      <w:sz w:val="32"/>
      <w:szCs w:val="36"/>
    </w:rPr>
  </w:style>
  <w:style w:type="paragraph" w:customStyle="1" w:styleId="44">
    <w:name w:val=" 字元 字元4"/>
    <w:basedOn w:val="a0"/>
    <w:semiHidden/>
    <w:rsid w:val="006F1B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 字元 字元2 字元 字元 字元"/>
    <w:basedOn w:val="a0"/>
    <w:semiHidden/>
    <w:rsid w:val="006F1B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6">
    <w:name w:val="Closing"/>
    <w:basedOn w:val="a0"/>
    <w:link w:val="affff7"/>
    <w:uiPriority w:val="99"/>
    <w:unhideWhenUsed/>
    <w:rsid w:val="006F1BD0"/>
    <w:pPr>
      <w:ind w:leftChars="1800" w:left="100" w:firstLine="566"/>
    </w:pPr>
    <w:rPr>
      <w:snapToGrid/>
    </w:rPr>
  </w:style>
  <w:style w:type="character" w:customStyle="1" w:styleId="affff7">
    <w:name w:val="結語 字元"/>
    <w:link w:val="affff6"/>
    <w:uiPriority w:val="99"/>
    <w:rsid w:val="006F1BD0"/>
    <w:rPr>
      <w:rFonts w:ascii="標楷體" w:eastAsia="標楷體"/>
      <w:kern w:val="2"/>
      <w:sz w:val="28"/>
      <w:szCs w:val="28"/>
    </w:rPr>
  </w:style>
  <w:style w:type="paragraph" w:customStyle="1" w:styleId="affff8">
    <w:name w:val=" 字元 字元"/>
    <w:basedOn w:val="a0"/>
    <w:semiHidden/>
    <w:rsid w:val="006F1B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9">
    <w:name w:val="(一)下內文 字元"/>
    <w:link w:val="a8"/>
    <w:rsid w:val="006F1BD0"/>
    <w:rPr>
      <w:rFonts w:ascii="標楷體" w:eastAsia="標楷體"/>
      <w:snapToGrid w:val="0"/>
      <w:kern w:val="2"/>
      <w:sz w:val="28"/>
      <w:szCs w:val="28"/>
    </w:rPr>
  </w:style>
  <w:style w:type="character" w:customStyle="1" w:styleId="affff9">
    <w:name w:val="樣式"/>
    <w:rsid w:val="006F1BD0"/>
    <w:rPr>
      <w:rFonts w:ascii="華康楷書體W5外字集" w:hAnsi="華康楷書體W5外字集"/>
      <w:vertAlign w:val="superscript"/>
    </w:rPr>
  </w:style>
  <w:style w:type="paragraph" w:customStyle="1" w:styleId="affffa">
    <w:name w:val="表標題"/>
    <w:basedOn w:val="a0"/>
    <w:rsid w:val="006F1BD0"/>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customStyle="1" w:styleId="113">
    <w:name w:val=" 字元1 字元 字元1"/>
    <w:basedOn w:val="a0"/>
    <w:semiHidden/>
    <w:rsid w:val="006F1B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4">
    <w:name w:val=" 字元1 字元 字元1 字元 字元 字元"/>
    <w:basedOn w:val="a0"/>
    <w:semiHidden/>
    <w:rsid w:val="006F1B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b">
    <w:name w:val="endnote text"/>
    <w:basedOn w:val="a0"/>
    <w:link w:val="affffc"/>
    <w:uiPriority w:val="99"/>
    <w:semiHidden/>
    <w:unhideWhenUsed/>
    <w:rsid w:val="006F1BD0"/>
    <w:pPr>
      <w:snapToGrid w:val="0"/>
      <w:jc w:val="left"/>
    </w:pPr>
  </w:style>
  <w:style w:type="character" w:customStyle="1" w:styleId="affffc">
    <w:name w:val="章節附註文字 字元"/>
    <w:link w:val="affffb"/>
    <w:uiPriority w:val="99"/>
    <w:semiHidden/>
    <w:rsid w:val="006F1BD0"/>
    <w:rPr>
      <w:rFonts w:ascii="標楷體" w:eastAsia="標楷體"/>
      <w:snapToGrid w:val="0"/>
      <w:kern w:val="2"/>
      <w:sz w:val="28"/>
      <w:szCs w:val="28"/>
    </w:rPr>
  </w:style>
  <w:style w:type="character" w:styleId="affffd">
    <w:name w:val="endnote reference"/>
    <w:uiPriority w:val="99"/>
    <w:semiHidden/>
    <w:unhideWhenUsed/>
    <w:rsid w:val="006F1BD0"/>
    <w:rPr>
      <w:vertAlign w:val="superscript"/>
    </w:rPr>
  </w:style>
  <w:style w:type="character" w:customStyle="1" w:styleId="146">
    <w:name w:val="表格內文(14行高) 字元 字元 字元 字元"/>
    <w:rsid w:val="006F1BD0"/>
    <w:rPr>
      <w:sz w:val="24"/>
      <w:szCs w:val="24"/>
    </w:rPr>
  </w:style>
  <w:style w:type="paragraph" w:styleId="affffe">
    <w:name w:val="Salutation"/>
    <w:basedOn w:val="a0"/>
    <w:next w:val="a0"/>
    <w:link w:val="afffff"/>
    <w:uiPriority w:val="99"/>
    <w:unhideWhenUsed/>
    <w:rsid w:val="006F1BD0"/>
    <w:pPr>
      <w:ind w:left="566" w:firstLine="566"/>
    </w:pPr>
    <w:rPr>
      <w:snapToGrid/>
    </w:rPr>
  </w:style>
  <w:style w:type="character" w:customStyle="1" w:styleId="afffff">
    <w:name w:val="問候 字元"/>
    <w:link w:val="affffe"/>
    <w:uiPriority w:val="99"/>
    <w:rsid w:val="006F1BD0"/>
    <w:rPr>
      <w:rFonts w:ascii="標楷體" w:eastAsia="標楷體"/>
      <w:kern w:val="2"/>
      <w:sz w:val="28"/>
      <w:szCs w:val="28"/>
    </w:rPr>
  </w:style>
  <w:style w:type="paragraph" w:customStyle="1" w:styleId="2e">
    <w:name w:val=" 字元 字元2 字元 字元 字元 字元"/>
    <w:basedOn w:val="a0"/>
    <w:rsid w:val="006F1BD0"/>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1f2">
    <w:name w:val=" 字元 字元1 字元 字元 字元 字元 字元 字元 字元 字元 字元 字元 字元 字元 字元 字元 字元"/>
    <w:basedOn w:val="a0"/>
    <w:rsid w:val="006F1BD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35">
    <w:name w:val="toc 3"/>
    <w:basedOn w:val="a0"/>
    <w:next w:val="a0"/>
    <w:autoRedefine/>
    <w:uiPriority w:val="39"/>
    <w:unhideWhenUsed/>
    <w:rsid w:val="006F1BD0"/>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0"/>
    <w:next w:val="a0"/>
    <w:autoRedefine/>
    <w:uiPriority w:val="39"/>
    <w:unhideWhenUsed/>
    <w:rsid w:val="006F1BD0"/>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0"/>
    <w:next w:val="a0"/>
    <w:autoRedefine/>
    <w:uiPriority w:val="39"/>
    <w:unhideWhenUsed/>
    <w:rsid w:val="006F1BD0"/>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0"/>
    <w:next w:val="a0"/>
    <w:autoRedefine/>
    <w:uiPriority w:val="39"/>
    <w:unhideWhenUsed/>
    <w:rsid w:val="006F1BD0"/>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0"/>
    <w:next w:val="a0"/>
    <w:autoRedefine/>
    <w:uiPriority w:val="39"/>
    <w:unhideWhenUsed/>
    <w:rsid w:val="006F1BD0"/>
    <w:pPr>
      <w:spacing w:line="240" w:lineRule="auto"/>
      <w:ind w:leftChars="1200" w:left="2880" w:firstLineChars="0" w:firstLine="0"/>
      <w:jc w:val="left"/>
    </w:pPr>
    <w:rPr>
      <w:rFonts w:ascii="Calibri" w:eastAsia="新細明體" w:hAnsi="Calibri"/>
      <w:snapToGrid/>
      <w:sz w:val="24"/>
      <w:szCs w:val="22"/>
    </w:rPr>
  </w:style>
  <w:style w:type="paragraph" w:styleId="82">
    <w:name w:val="toc 8"/>
    <w:basedOn w:val="a0"/>
    <w:next w:val="a0"/>
    <w:autoRedefine/>
    <w:uiPriority w:val="39"/>
    <w:unhideWhenUsed/>
    <w:rsid w:val="006F1BD0"/>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0"/>
    <w:next w:val="a0"/>
    <w:autoRedefine/>
    <w:uiPriority w:val="39"/>
    <w:unhideWhenUsed/>
    <w:rsid w:val="006F1BD0"/>
    <w:pPr>
      <w:spacing w:line="240" w:lineRule="auto"/>
      <w:ind w:leftChars="1600" w:left="3840" w:firstLineChars="0" w:firstLine="0"/>
      <w:jc w:val="left"/>
    </w:pPr>
    <w:rPr>
      <w:rFonts w:ascii="Calibri" w:eastAsia="新細明體" w:hAnsi="Calibri"/>
      <w:snapToGrid/>
      <w:sz w:val="24"/>
      <w:szCs w:val="22"/>
    </w:rPr>
  </w:style>
  <w:style w:type="character" w:customStyle="1" w:styleId="160">
    <w:name w:val="第一層(16號字) 字元"/>
    <w:link w:val="16"/>
    <w:rsid w:val="006F1BD0"/>
    <w:rPr>
      <w:rFonts w:ascii="標楷體" w:eastAsia="標楷體"/>
      <w:b/>
      <w:snapToGrid w:val="0"/>
      <w:kern w:val="2"/>
      <w:sz w:val="32"/>
    </w:rPr>
  </w:style>
  <w:style w:type="paragraph" w:customStyle="1" w:styleId="55">
    <w:name w:val=" 字元 字元5 字元"/>
    <w:basedOn w:val="a0"/>
    <w:semiHidden/>
    <w:rsid w:val="006F1B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f0">
    <w:name w:val="Plain Text"/>
    <w:basedOn w:val="a0"/>
    <w:link w:val="afffff1"/>
    <w:rsid w:val="006F1BD0"/>
    <w:pPr>
      <w:spacing w:line="240" w:lineRule="auto"/>
      <w:ind w:leftChars="0" w:left="0" w:firstLineChars="0" w:firstLine="0"/>
      <w:jc w:val="left"/>
    </w:pPr>
    <w:rPr>
      <w:rFonts w:ascii="細明體" w:eastAsia="細明體" w:hAnsi="Courier New"/>
      <w:snapToGrid/>
      <w:sz w:val="20"/>
      <w:szCs w:val="20"/>
    </w:rPr>
  </w:style>
  <w:style w:type="character" w:customStyle="1" w:styleId="afffff1">
    <w:name w:val="純文字 字元"/>
    <w:link w:val="afffff0"/>
    <w:rsid w:val="006F1BD0"/>
    <w:rPr>
      <w:rFonts w:ascii="細明體" w:eastAsia="細明體" w:hAnsi="Courier New"/>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047880">
      <w:bodyDiv w:val="1"/>
      <w:marLeft w:val="0"/>
      <w:marRight w:val="0"/>
      <w:marTop w:val="0"/>
      <w:marBottom w:val="0"/>
      <w:divBdr>
        <w:top w:val="none" w:sz="0" w:space="0" w:color="auto"/>
        <w:left w:val="none" w:sz="0" w:space="0" w:color="auto"/>
        <w:bottom w:val="none" w:sz="0" w:space="0" w:color="auto"/>
        <w:right w:val="none" w:sz="0" w:space="0" w:color="auto"/>
      </w:divBdr>
    </w:div>
    <w:div w:id="149756483">
      <w:bodyDiv w:val="1"/>
      <w:marLeft w:val="0"/>
      <w:marRight w:val="0"/>
      <w:marTop w:val="0"/>
      <w:marBottom w:val="0"/>
      <w:divBdr>
        <w:top w:val="none" w:sz="0" w:space="0" w:color="auto"/>
        <w:left w:val="none" w:sz="0" w:space="0" w:color="auto"/>
        <w:bottom w:val="none" w:sz="0" w:space="0" w:color="auto"/>
        <w:right w:val="none" w:sz="0" w:space="0" w:color="auto"/>
      </w:divBdr>
    </w:div>
    <w:div w:id="156196018">
      <w:bodyDiv w:val="1"/>
      <w:marLeft w:val="0"/>
      <w:marRight w:val="0"/>
      <w:marTop w:val="0"/>
      <w:marBottom w:val="0"/>
      <w:divBdr>
        <w:top w:val="none" w:sz="0" w:space="0" w:color="auto"/>
        <w:left w:val="none" w:sz="0" w:space="0" w:color="auto"/>
        <w:bottom w:val="none" w:sz="0" w:space="0" w:color="auto"/>
        <w:right w:val="none" w:sz="0" w:space="0" w:color="auto"/>
      </w:divBdr>
    </w:div>
    <w:div w:id="261956310">
      <w:bodyDiv w:val="1"/>
      <w:marLeft w:val="0"/>
      <w:marRight w:val="0"/>
      <w:marTop w:val="0"/>
      <w:marBottom w:val="0"/>
      <w:divBdr>
        <w:top w:val="none" w:sz="0" w:space="0" w:color="auto"/>
        <w:left w:val="none" w:sz="0" w:space="0" w:color="auto"/>
        <w:bottom w:val="none" w:sz="0" w:space="0" w:color="auto"/>
        <w:right w:val="none" w:sz="0" w:space="0" w:color="auto"/>
      </w:divBdr>
    </w:div>
    <w:div w:id="274674901">
      <w:bodyDiv w:val="1"/>
      <w:marLeft w:val="0"/>
      <w:marRight w:val="0"/>
      <w:marTop w:val="0"/>
      <w:marBottom w:val="0"/>
      <w:divBdr>
        <w:top w:val="none" w:sz="0" w:space="0" w:color="auto"/>
        <w:left w:val="none" w:sz="0" w:space="0" w:color="auto"/>
        <w:bottom w:val="none" w:sz="0" w:space="0" w:color="auto"/>
        <w:right w:val="none" w:sz="0" w:space="0" w:color="auto"/>
      </w:divBdr>
    </w:div>
    <w:div w:id="280959109">
      <w:bodyDiv w:val="1"/>
      <w:marLeft w:val="0"/>
      <w:marRight w:val="0"/>
      <w:marTop w:val="0"/>
      <w:marBottom w:val="0"/>
      <w:divBdr>
        <w:top w:val="none" w:sz="0" w:space="0" w:color="auto"/>
        <w:left w:val="none" w:sz="0" w:space="0" w:color="auto"/>
        <w:bottom w:val="none" w:sz="0" w:space="0" w:color="auto"/>
        <w:right w:val="none" w:sz="0" w:space="0" w:color="auto"/>
      </w:divBdr>
    </w:div>
    <w:div w:id="296184836">
      <w:bodyDiv w:val="1"/>
      <w:marLeft w:val="0"/>
      <w:marRight w:val="0"/>
      <w:marTop w:val="0"/>
      <w:marBottom w:val="0"/>
      <w:divBdr>
        <w:top w:val="none" w:sz="0" w:space="0" w:color="auto"/>
        <w:left w:val="none" w:sz="0" w:space="0" w:color="auto"/>
        <w:bottom w:val="none" w:sz="0" w:space="0" w:color="auto"/>
        <w:right w:val="none" w:sz="0" w:space="0" w:color="auto"/>
      </w:divBdr>
    </w:div>
    <w:div w:id="301616613">
      <w:bodyDiv w:val="1"/>
      <w:marLeft w:val="0"/>
      <w:marRight w:val="0"/>
      <w:marTop w:val="0"/>
      <w:marBottom w:val="0"/>
      <w:divBdr>
        <w:top w:val="none" w:sz="0" w:space="0" w:color="auto"/>
        <w:left w:val="none" w:sz="0" w:space="0" w:color="auto"/>
        <w:bottom w:val="none" w:sz="0" w:space="0" w:color="auto"/>
        <w:right w:val="none" w:sz="0" w:space="0" w:color="auto"/>
      </w:divBdr>
    </w:div>
    <w:div w:id="331490726">
      <w:bodyDiv w:val="1"/>
      <w:marLeft w:val="0"/>
      <w:marRight w:val="0"/>
      <w:marTop w:val="0"/>
      <w:marBottom w:val="0"/>
      <w:divBdr>
        <w:top w:val="none" w:sz="0" w:space="0" w:color="auto"/>
        <w:left w:val="none" w:sz="0" w:space="0" w:color="auto"/>
        <w:bottom w:val="none" w:sz="0" w:space="0" w:color="auto"/>
        <w:right w:val="none" w:sz="0" w:space="0" w:color="auto"/>
      </w:divBdr>
    </w:div>
    <w:div w:id="380905768">
      <w:bodyDiv w:val="1"/>
      <w:marLeft w:val="0"/>
      <w:marRight w:val="0"/>
      <w:marTop w:val="0"/>
      <w:marBottom w:val="0"/>
      <w:divBdr>
        <w:top w:val="none" w:sz="0" w:space="0" w:color="auto"/>
        <w:left w:val="none" w:sz="0" w:space="0" w:color="auto"/>
        <w:bottom w:val="none" w:sz="0" w:space="0" w:color="auto"/>
        <w:right w:val="none" w:sz="0" w:space="0" w:color="auto"/>
      </w:divBdr>
    </w:div>
    <w:div w:id="393892409">
      <w:bodyDiv w:val="1"/>
      <w:marLeft w:val="0"/>
      <w:marRight w:val="0"/>
      <w:marTop w:val="0"/>
      <w:marBottom w:val="0"/>
      <w:divBdr>
        <w:top w:val="none" w:sz="0" w:space="0" w:color="auto"/>
        <w:left w:val="none" w:sz="0" w:space="0" w:color="auto"/>
        <w:bottom w:val="none" w:sz="0" w:space="0" w:color="auto"/>
        <w:right w:val="none" w:sz="0" w:space="0" w:color="auto"/>
      </w:divBdr>
    </w:div>
    <w:div w:id="419179762">
      <w:bodyDiv w:val="1"/>
      <w:marLeft w:val="0"/>
      <w:marRight w:val="0"/>
      <w:marTop w:val="0"/>
      <w:marBottom w:val="0"/>
      <w:divBdr>
        <w:top w:val="none" w:sz="0" w:space="0" w:color="auto"/>
        <w:left w:val="none" w:sz="0" w:space="0" w:color="auto"/>
        <w:bottom w:val="none" w:sz="0" w:space="0" w:color="auto"/>
        <w:right w:val="none" w:sz="0" w:space="0" w:color="auto"/>
      </w:divBdr>
      <w:divsChild>
        <w:div w:id="141238251">
          <w:marLeft w:val="0"/>
          <w:marRight w:val="0"/>
          <w:marTop w:val="0"/>
          <w:marBottom w:val="0"/>
          <w:divBdr>
            <w:top w:val="none" w:sz="0" w:space="0" w:color="auto"/>
            <w:left w:val="none" w:sz="0" w:space="0" w:color="auto"/>
            <w:bottom w:val="none" w:sz="0" w:space="0" w:color="auto"/>
            <w:right w:val="none" w:sz="0" w:space="0" w:color="auto"/>
          </w:divBdr>
        </w:div>
      </w:divsChild>
    </w:div>
    <w:div w:id="498083312">
      <w:bodyDiv w:val="1"/>
      <w:marLeft w:val="0"/>
      <w:marRight w:val="0"/>
      <w:marTop w:val="0"/>
      <w:marBottom w:val="0"/>
      <w:divBdr>
        <w:top w:val="none" w:sz="0" w:space="0" w:color="auto"/>
        <w:left w:val="none" w:sz="0" w:space="0" w:color="auto"/>
        <w:bottom w:val="none" w:sz="0" w:space="0" w:color="auto"/>
        <w:right w:val="none" w:sz="0" w:space="0" w:color="auto"/>
      </w:divBdr>
    </w:div>
    <w:div w:id="527371814">
      <w:bodyDiv w:val="1"/>
      <w:marLeft w:val="0"/>
      <w:marRight w:val="0"/>
      <w:marTop w:val="0"/>
      <w:marBottom w:val="0"/>
      <w:divBdr>
        <w:top w:val="none" w:sz="0" w:space="0" w:color="auto"/>
        <w:left w:val="none" w:sz="0" w:space="0" w:color="auto"/>
        <w:bottom w:val="none" w:sz="0" w:space="0" w:color="auto"/>
        <w:right w:val="none" w:sz="0" w:space="0" w:color="auto"/>
      </w:divBdr>
    </w:div>
    <w:div w:id="577831239">
      <w:bodyDiv w:val="1"/>
      <w:marLeft w:val="0"/>
      <w:marRight w:val="0"/>
      <w:marTop w:val="0"/>
      <w:marBottom w:val="0"/>
      <w:divBdr>
        <w:top w:val="none" w:sz="0" w:space="0" w:color="auto"/>
        <w:left w:val="none" w:sz="0" w:space="0" w:color="auto"/>
        <w:bottom w:val="none" w:sz="0" w:space="0" w:color="auto"/>
        <w:right w:val="none" w:sz="0" w:space="0" w:color="auto"/>
      </w:divBdr>
    </w:div>
    <w:div w:id="634454923">
      <w:bodyDiv w:val="1"/>
      <w:marLeft w:val="0"/>
      <w:marRight w:val="0"/>
      <w:marTop w:val="0"/>
      <w:marBottom w:val="0"/>
      <w:divBdr>
        <w:top w:val="none" w:sz="0" w:space="0" w:color="auto"/>
        <w:left w:val="none" w:sz="0" w:space="0" w:color="auto"/>
        <w:bottom w:val="none" w:sz="0" w:space="0" w:color="auto"/>
        <w:right w:val="none" w:sz="0" w:space="0" w:color="auto"/>
      </w:divBdr>
    </w:div>
    <w:div w:id="720137404">
      <w:bodyDiv w:val="1"/>
      <w:marLeft w:val="0"/>
      <w:marRight w:val="0"/>
      <w:marTop w:val="0"/>
      <w:marBottom w:val="0"/>
      <w:divBdr>
        <w:top w:val="none" w:sz="0" w:space="0" w:color="auto"/>
        <w:left w:val="none" w:sz="0" w:space="0" w:color="auto"/>
        <w:bottom w:val="none" w:sz="0" w:space="0" w:color="auto"/>
        <w:right w:val="none" w:sz="0" w:space="0" w:color="auto"/>
      </w:divBdr>
    </w:div>
    <w:div w:id="720399266">
      <w:bodyDiv w:val="1"/>
      <w:marLeft w:val="0"/>
      <w:marRight w:val="0"/>
      <w:marTop w:val="0"/>
      <w:marBottom w:val="0"/>
      <w:divBdr>
        <w:top w:val="none" w:sz="0" w:space="0" w:color="auto"/>
        <w:left w:val="none" w:sz="0" w:space="0" w:color="auto"/>
        <w:bottom w:val="none" w:sz="0" w:space="0" w:color="auto"/>
        <w:right w:val="none" w:sz="0" w:space="0" w:color="auto"/>
      </w:divBdr>
    </w:div>
    <w:div w:id="725955079">
      <w:bodyDiv w:val="1"/>
      <w:marLeft w:val="0"/>
      <w:marRight w:val="0"/>
      <w:marTop w:val="0"/>
      <w:marBottom w:val="0"/>
      <w:divBdr>
        <w:top w:val="none" w:sz="0" w:space="0" w:color="auto"/>
        <w:left w:val="none" w:sz="0" w:space="0" w:color="auto"/>
        <w:bottom w:val="none" w:sz="0" w:space="0" w:color="auto"/>
        <w:right w:val="none" w:sz="0" w:space="0" w:color="auto"/>
      </w:divBdr>
    </w:div>
    <w:div w:id="733939308">
      <w:bodyDiv w:val="1"/>
      <w:marLeft w:val="0"/>
      <w:marRight w:val="0"/>
      <w:marTop w:val="0"/>
      <w:marBottom w:val="0"/>
      <w:divBdr>
        <w:top w:val="none" w:sz="0" w:space="0" w:color="auto"/>
        <w:left w:val="none" w:sz="0" w:space="0" w:color="auto"/>
        <w:bottom w:val="none" w:sz="0" w:space="0" w:color="auto"/>
        <w:right w:val="none" w:sz="0" w:space="0" w:color="auto"/>
      </w:divBdr>
    </w:div>
    <w:div w:id="741416281">
      <w:bodyDiv w:val="1"/>
      <w:marLeft w:val="0"/>
      <w:marRight w:val="0"/>
      <w:marTop w:val="0"/>
      <w:marBottom w:val="0"/>
      <w:divBdr>
        <w:top w:val="none" w:sz="0" w:space="0" w:color="auto"/>
        <w:left w:val="none" w:sz="0" w:space="0" w:color="auto"/>
        <w:bottom w:val="none" w:sz="0" w:space="0" w:color="auto"/>
        <w:right w:val="none" w:sz="0" w:space="0" w:color="auto"/>
      </w:divBdr>
    </w:div>
    <w:div w:id="760176968">
      <w:bodyDiv w:val="1"/>
      <w:marLeft w:val="0"/>
      <w:marRight w:val="0"/>
      <w:marTop w:val="0"/>
      <w:marBottom w:val="0"/>
      <w:divBdr>
        <w:top w:val="none" w:sz="0" w:space="0" w:color="auto"/>
        <w:left w:val="none" w:sz="0" w:space="0" w:color="auto"/>
        <w:bottom w:val="none" w:sz="0" w:space="0" w:color="auto"/>
        <w:right w:val="none" w:sz="0" w:space="0" w:color="auto"/>
      </w:divBdr>
    </w:div>
    <w:div w:id="879513411">
      <w:bodyDiv w:val="1"/>
      <w:marLeft w:val="0"/>
      <w:marRight w:val="0"/>
      <w:marTop w:val="0"/>
      <w:marBottom w:val="0"/>
      <w:divBdr>
        <w:top w:val="none" w:sz="0" w:space="0" w:color="auto"/>
        <w:left w:val="none" w:sz="0" w:space="0" w:color="auto"/>
        <w:bottom w:val="none" w:sz="0" w:space="0" w:color="auto"/>
        <w:right w:val="none" w:sz="0" w:space="0" w:color="auto"/>
      </w:divBdr>
      <w:divsChild>
        <w:div w:id="1106733795">
          <w:marLeft w:val="0"/>
          <w:marRight w:val="0"/>
          <w:marTop w:val="0"/>
          <w:marBottom w:val="0"/>
          <w:divBdr>
            <w:top w:val="none" w:sz="0" w:space="0" w:color="auto"/>
            <w:left w:val="none" w:sz="0" w:space="0" w:color="auto"/>
            <w:bottom w:val="none" w:sz="0" w:space="0" w:color="auto"/>
            <w:right w:val="none" w:sz="0" w:space="0" w:color="auto"/>
          </w:divBdr>
        </w:div>
      </w:divsChild>
    </w:div>
    <w:div w:id="895815407">
      <w:bodyDiv w:val="1"/>
      <w:marLeft w:val="0"/>
      <w:marRight w:val="0"/>
      <w:marTop w:val="0"/>
      <w:marBottom w:val="0"/>
      <w:divBdr>
        <w:top w:val="none" w:sz="0" w:space="0" w:color="auto"/>
        <w:left w:val="none" w:sz="0" w:space="0" w:color="auto"/>
        <w:bottom w:val="none" w:sz="0" w:space="0" w:color="auto"/>
        <w:right w:val="none" w:sz="0" w:space="0" w:color="auto"/>
      </w:divBdr>
    </w:div>
    <w:div w:id="931930630">
      <w:bodyDiv w:val="1"/>
      <w:marLeft w:val="0"/>
      <w:marRight w:val="0"/>
      <w:marTop w:val="0"/>
      <w:marBottom w:val="0"/>
      <w:divBdr>
        <w:top w:val="none" w:sz="0" w:space="0" w:color="auto"/>
        <w:left w:val="none" w:sz="0" w:space="0" w:color="auto"/>
        <w:bottom w:val="none" w:sz="0" w:space="0" w:color="auto"/>
        <w:right w:val="none" w:sz="0" w:space="0" w:color="auto"/>
      </w:divBdr>
    </w:div>
    <w:div w:id="959065970">
      <w:bodyDiv w:val="1"/>
      <w:marLeft w:val="0"/>
      <w:marRight w:val="0"/>
      <w:marTop w:val="0"/>
      <w:marBottom w:val="0"/>
      <w:divBdr>
        <w:top w:val="none" w:sz="0" w:space="0" w:color="auto"/>
        <w:left w:val="none" w:sz="0" w:space="0" w:color="auto"/>
        <w:bottom w:val="none" w:sz="0" w:space="0" w:color="auto"/>
        <w:right w:val="none" w:sz="0" w:space="0" w:color="auto"/>
      </w:divBdr>
    </w:div>
    <w:div w:id="991637423">
      <w:bodyDiv w:val="1"/>
      <w:marLeft w:val="0"/>
      <w:marRight w:val="0"/>
      <w:marTop w:val="0"/>
      <w:marBottom w:val="0"/>
      <w:divBdr>
        <w:top w:val="none" w:sz="0" w:space="0" w:color="auto"/>
        <w:left w:val="none" w:sz="0" w:space="0" w:color="auto"/>
        <w:bottom w:val="none" w:sz="0" w:space="0" w:color="auto"/>
        <w:right w:val="none" w:sz="0" w:space="0" w:color="auto"/>
      </w:divBdr>
    </w:div>
    <w:div w:id="1021207371">
      <w:bodyDiv w:val="1"/>
      <w:marLeft w:val="0"/>
      <w:marRight w:val="0"/>
      <w:marTop w:val="0"/>
      <w:marBottom w:val="0"/>
      <w:divBdr>
        <w:top w:val="none" w:sz="0" w:space="0" w:color="auto"/>
        <w:left w:val="none" w:sz="0" w:space="0" w:color="auto"/>
        <w:bottom w:val="none" w:sz="0" w:space="0" w:color="auto"/>
        <w:right w:val="none" w:sz="0" w:space="0" w:color="auto"/>
      </w:divBdr>
    </w:div>
    <w:div w:id="1097364892">
      <w:bodyDiv w:val="1"/>
      <w:marLeft w:val="0"/>
      <w:marRight w:val="0"/>
      <w:marTop w:val="0"/>
      <w:marBottom w:val="0"/>
      <w:divBdr>
        <w:top w:val="none" w:sz="0" w:space="0" w:color="auto"/>
        <w:left w:val="none" w:sz="0" w:space="0" w:color="auto"/>
        <w:bottom w:val="none" w:sz="0" w:space="0" w:color="auto"/>
        <w:right w:val="none" w:sz="0" w:space="0" w:color="auto"/>
      </w:divBdr>
    </w:div>
    <w:div w:id="1206141638">
      <w:bodyDiv w:val="1"/>
      <w:marLeft w:val="0"/>
      <w:marRight w:val="0"/>
      <w:marTop w:val="0"/>
      <w:marBottom w:val="0"/>
      <w:divBdr>
        <w:top w:val="none" w:sz="0" w:space="0" w:color="auto"/>
        <w:left w:val="none" w:sz="0" w:space="0" w:color="auto"/>
        <w:bottom w:val="none" w:sz="0" w:space="0" w:color="auto"/>
        <w:right w:val="none" w:sz="0" w:space="0" w:color="auto"/>
      </w:divBdr>
    </w:div>
    <w:div w:id="1245797866">
      <w:bodyDiv w:val="1"/>
      <w:marLeft w:val="0"/>
      <w:marRight w:val="0"/>
      <w:marTop w:val="0"/>
      <w:marBottom w:val="0"/>
      <w:divBdr>
        <w:top w:val="none" w:sz="0" w:space="0" w:color="auto"/>
        <w:left w:val="none" w:sz="0" w:space="0" w:color="auto"/>
        <w:bottom w:val="none" w:sz="0" w:space="0" w:color="auto"/>
        <w:right w:val="none" w:sz="0" w:space="0" w:color="auto"/>
      </w:divBdr>
    </w:div>
    <w:div w:id="1294405837">
      <w:bodyDiv w:val="1"/>
      <w:marLeft w:val="0"/>
      <w:marRight w:val="0"/>
      <w:marTop w:val="0"/>
      <w:marBottom w:val="0"/>
      <w:divBdr>
        <w:top w:val="none" w:sz="0" w:space="0" w:color="auto"/>
        <w:left w:val="none" w:sz="0" w:space="0" w:color="auto"/>
        <w:bottom w:val="none" w:sz="0" w:space="0" w:color="auto"/>
        <w:right w:val="none" w:sz="0" w:space="0" w:color="auto"/>
      </w:divBdr>
    </w:div>
    <w:div w:id="1341589356">
      <w:bodyDiv w:val="1"/>
      <w:marLeft w:val="0"/>
      <w:marRight w:val="0"/>
      <w:marTop w:val="0"/>
      <w:marBottom w:val="0"/>
      <w:divBdr>
        <w:top w:val="none" w:sz="0" w:space="0" w:color="auto"/>
        <w:left w:val="none" w:sz="0" w:space="0" w:color="auto"/>
        <w:bottom w:val="none" w:sz="0" w:space="0" w:color="auto"/>
        <w:right w:val="none" w:sz="0" w:space="0" w:color="auto"/>
      </w:divBdr>
    </w:div>
    <w:div w:id="1469349731">
      <w:bodyDiv w:val="1"/>
      <w:marLeft w:val="0"/>
      <w:marRight w:val="0"/>
      <w:marTop w:val="0"/>
      <w:marBottom w:val="0"/>
      <w:divBdr>
        <w:top w:val="none" w:sz="0" w:space="0" w:color="auto"/>
        <w:left w:val="none" w:sz="0" w:space="0" w:color="auto"/>
        <w:bottom w:val="none" w:sz="0" w:space="0" w:color="auto"/>
        <w:right w:val="none" w:sz="0" w:space="0" w:color="auto"/>
      </w:divBdr>
    </w:div>
    <w:div w:id="1481657366">
      <w:bodyDiv w:val="1"/>
      <w:marLeft w:val="0"/>
      <w:marRight w:val="0"/>
      <w:marTop w:val="0"/>
      <w:marBottom w:val="0"/>
      <w:divBdr>
        <w:top w:val="none" w:sz="0" w:space="0" w:color="auto"/>
        <w:left w:val="none" w:sz="0" w:space="0" w:color="auto"/>
        <w:bottom w:val="none" w:sz="0" w:space="0" w:color="auto"/>
        <w:right w:val="none" w:sz="0" w:space="0" w:color="auto"/>
      </w:divBdr>
    </w:div>
    <w:div w:id="1528059968">
      <w:bodyDiv w:val="1"/>
      <w:marLeft w:val="0"/>
      <w:marRight w:val="0"/>
      <w:marTop w:val="0"/>
      <w:marBottom w:val="0"/>
      <w:divBdr>
        <w:top w:val="none" w:sz="0" w:space="0" w:color="auto"/>
        <w:left w:val="none" w:sz="0" w:space="0" w:color="auto"/>
        <w:bottom w:val="none" w:sz="0" w:space="0" w:color="auto"/>
        <w:right w:val="none" w:sz="0" w:space="0" w:color="auto"/>
      </w:divBdr>
    </w:div>
    <w:div w:id="1532108310">
      <w:bodyDiv w:val="1"/>
      <w:marLeft w:val="0"/>
      <w:marRight w:val="0"/>
      <w:marTop w:val="0"/>
      <w:marBottom w:val="0"/>
      <w:divBdr>
        <w:top w:val="none" w:sz="0" w:space="0" w:color="auto"/>
        <w:left w:val="none" w:sz="0" w:space="0" w:color="auto"/>
        <w:bottom w:val="none" w:sz="0" w:space="0" w:color="auto"/>
        <w:right w:val="none" w:sz="0" w:space="0" w:color="auto"/>
      </w:divBdr>
    </w:div>
    <w:div w:id="1562793817">
      <w:bodyDiv w:val="1"/>
      <w:marLeft w:val="0"/>
      <w:marRight w:val="0"/>
      <w:marTop w:val="0"/>
      <w:marBottom w:val="0"/>
      <w:divBdr>
        <w:top w:val="none" w:sz="0" w:space="0" w:color="auto"/>
        <w:left w:val="none" w:sz="0" w:space="0" w:color="auto"/>
        <w:bottom w:val="none" w:sz="0" w:space="0" w:color="auto"/>
        <w:right w:val="none" w:sz="0" w:space="0" w:color="auto"/>
      </w:divBdr>
    </w:div>
    <w:div w:id="1622422697">
      <w:bodyDiv w:val="1"/>
      <w:marLeft w:val="0"/>
      <w:marRight w:val="0"/>
      <w:marTop w:val="0"/>
      <w:marBottom w:val="0"/>
      <w:divBdr>
        <w:top w:val="none" w:sz="0" w:space="0" w:color="auto"/>
        <w:left w:val="none" w:sz="0" w:space="0" w:color="auto"/>
        <w:bottom w:val="none" w:sz="0" w:space="0" w:color="auto"/>
        <w:right w:val="none" w:sz="0" w:space="0" w:color="auto"/>
      </w:divBdr>
    </w:div>
    <w:div w:id="1675377760">
      <w:bodyDiv w:val="1"/>
      <w:marLeft w:val="0"/>
      <w:marRight w:val="0"/>
      <w:marTop w:val="0"/>
      <w:marBottom w:val="0"/>
      <w:divBdr>
        <w:top w:val="none" w:sz="0" w:space="0" w:color="auto"/>
        <w:left w:val="none" w:sz="0" w:space="0" w:color="auto"/>
        <w:bottom w:val="none" w:sz="0" w:space="0" w:color="auto"/>
        <w:right w:val="none" w:sz="0" w:space="0" w:color="auto"/>
      </w:divBdr>
    </w:div>
    <w:div w:id="1678001081">
      <w:bodyDiv w:val="1"/>
      <w:marLeft w:val="0"/>
      <w:marRight w:val="0"/>
      <w:marTop w:val="0"/>
      <w:marBottom w:val="0"/>
      <w:divBdr>
        <w:top w:val="none" w:sz="0" w:space="0" w:color="auto"/>
        <w:left w:val="none" w:sz="0" w:space="0" w:color="auto"/>
        <w:bottom w:val="none" w:sz="0" w:space="0" w:color="auto"/>
        <w:right w:val="none" w:sz="0" w:space="0" w:color="auto"/>
      </w:divBdr>
    </w:div>
    <w:div w:id="1693216874">
      <w:bodyDiv w:val="1"/>
      <w:marLeft w:val="0"/>
      <w:marRight w:val="0"/>
      <w:marTop w:val="0"/>
      <w:marBottom w:val="0"/>
      <w:divBdr>
        <w:top w:val="none" w:sz="0" w:space="0" w:color="auto"/>
        <w:left w:val="none" w:sz="0" w:space="0" w:color="auto"/>
        <w:bottom w:val="none" w:sz="0" w:space="0" w:color="auto"/>
        <w:right w:val="none" w:sz="0" w:space="0" w:color="auto"/>
      </w:divBdr>
    </w:div>
    <w:div w:id="1789080069">
      <w:bodyDiv w:val="1"/>
      <w:marLeft w:val="0"/>
      <w:marRight w:val="0"/>
      <w:marTop w:val="0"/>
      <w:marBottom w:val="0"/>
      <w:divBdr>
        <w:top w:val="none" w:sz="0" w:space="0" w:color="auto"/>
        <w:left w:val="none" w:sz="0" w:space="0" w:color="auto"/>
        <w:bottom w:val="none" w:sz="0" w:space="0" w:color="auto"/>
        <w:right w:val="none" w:sz="0" w:space="0" w:color="auto"/>
      </w:divBdr>
    </w:div>
    <w:div w:id="1861621073">
      <w:bodyDiv w:val="1"/>
      <w:marLeft w:val="0"/>
      <w:marRight w:val="0"/>
      <w:marTop w:val="0"/>
      <w:marBottom w:val="0"/>
      <w:divBdr>
        <w:top w:val="none" w:sz="0" w:space="0" w:color="auto"/>
        <w:left w:val="none" w:sz="0" w:space="0" w:color="auto"/>
        <w:bottom w:val="none" w:sz="0" w:space="0" w:color="auto"/>
        <w:right w:val="none" w:sz="0" w:space="0" w:color="auto"/>
      </w:divBdr>
    </w:div>
    <w:div w:id="1962228634">
      <w:bodyDiv w:val="1"/>
      <w:marLeft w:val="0"/>
      <w:marRight w:val="0"/>
      <w:marTop w:val="0"/>
      <w:marBottom w:val="0"/>
      <w:divBdr>
        <w:top w:val="none" w:sz="0" w:space="0" w:color="auto"/>
        <w:left w:val="none" w:sz="0" w:space="0" w:color="auto"/>
        <w:bottom w:val="none" w:sz="0" w:space="0" w:color="auto"/>
        <w:right w:val="none" w:sz="0" w:space="0" w:color="auto"/>
      </w:divBdr>
    </w:div>
    <w:div w:id="2034649799">
      <w:bodyDiv w:val="1"/>
      <w:marLeft w:val="0"/>
      <w:marRight w:val="0"/>
      <w:marTop w:val="0"/>
      <w:marBottom w:val="0"/>
      <w:divBdr>
        <w:top w:val="none" w:sz="0" w:space="0" w:color="auto"/>
        <w:left w:val="none" w:sz="0" w:space="0" w:color="auto"/>
        <w:bottom w:val="none" w:sz="0" w:space="0" w:color="auto"/>
        <w:right w:val="none" w:sz="0" w:space="0" w:color="auto"/>
      </w:divBdr>
    </w:div>
    <w:div w:id="2039239749">
      <w:bodyDiv w:val="1"/>
      <w:marLeft w:val="0"/>
      <w:marRight w:val="0"/>
      <w:marTop w:val="0"/>
      <w:marBottom w:val="0"/>
      <w:divBdr>
        <w:top w:val="none" w:sz="0" w:space="0" w:color="auto"/>
        <w:left w:val="none" w:sz="0" w:space="0" w:color="auto"/>
        <w:bottom w:val="none" w:sz="0" w:space="0" w:color="auto"/>
        <w:right w:val="none" w:sz="0" w:space="0" w:color="auto"/>
      </w:divBdr>
    </w:div>
    <w:div w:id="2051494547">
      <w:bodyDiv w:val="1"/>
      <w:marLeft w:val="0"/>
      <w:marRight w:val="0"/>
      <w:marTop w:val="0"/>
      <w:marBottom w:val="0"/>
      <w:divBdr>
        <w:top w:val="none" w:sz="0" w:space="0" w:color="auto"/>
        <w:left w:val="none" w:sz="0" w:space="0" w:color="auto"/>
        <w:bottom w:val="none" w:sz="0" w:space="0" w:color="auto"/>
        <w:right w:val="none" w:sz="0" w:space="0" w:color="auto"/>
      </w:divBdr>
    </w:div>
    <w:div w:id="213748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929\Desktop\&#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E2F230-7793-4989-8264-9F20D9E75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範本.dot</Template>
  <TotalTime>0</TotalTime>
  <Pages>2</Pages>
  <Words>222</Words>
  <Characters>1266</Characters>
  <Application>Microsoft Office Word</Application>
  <DocSecurity>0</DocSecurity>
  <Lines>10</Lines>
  <Paragraphs>2</Paragraphs>
  <ScaleCrop>false</ScaleCrop>
  <Company/>
  <LinksUpToDate>false</LinksUpToDate>
  <CharactersWithSpaces>1486</CharactersWithSpaces>
  <SharedDoc>false</SharedDoc>
  <HLinks>
    <vt:vector size="126" baseType="variant">
      <vt:variant>
        <vt:i4>1966139</vt:i4>
      </vt:variant>
      <vt:variant>
        <vt:i4>122</vt:i4>
      </vt:variant>
      <vt:variant>
        <vt:i4>0</vt:i4>
      </vt:variant>
      <vt:variant>
        <vt:i4>5</vt:i4>
      </vt:variant>
      <vt:variant>
        <vt:lpwstr/>
      </vt:variant>
      <vt:variant>
        <vt:lpwstr>_Toc116544899</vt:lpwstr>
      </vt:variant>
      <vt:variant>
        <vt:i4>1966139</vt:i4>
      </vt:variant>
      <vt:variant>
        <vt:i4>116</vt:i4>
      </vt:variant>
      <vt:variant>
        <vt:i4>0</vt:i4>
      </vt:variant>
      <vt:variant>
        <vt:i4>5</vt:i4>
      </vt:variant>
      <vt:variant>
        <vt:lpwstr/>
      </vt:variant>
      <vt:variant>
        <vt:lpwstr>_Toc116544898</vt:lpwstr>
      </vt:variant>
      <vt:variant>
        <vt:i4>1966139</vt:i4>
      </vt:variant>
      <vt:variant>
        <vt:i4>110</vt:i4>
      </vt:variant>
      <vt:variant>
        <vt:i4>0</vt:i4>
      </vt:variant>
      <vt:variant>
        <vt:i4>5</vt:i4>
      </vt:variant>
      <vt:variant>
        <vt:lpwstr/>
      </vt:variant>
      <vt:variant>
        <vt:lpwstr>_Toc116544897</vt:lpwstr>
      </vt:variant>
      <vt:variant>
        <vt:i4>1966139</vt:i4>
      </vt:variant>
      <vt:variant>
        <vt:i4>104</vt:i4>
      </vt:variant>
      <vt:variant>
        <vt:i4>0</vt:i4>
      </vt:variant>
      <vt:variant>
        <vt:i4>5</vt:i4>
      </vt:variant>
      <vt:variant>
        <vt:lpwstr/>
      </vt:variant>
      <vt:variant>
        <vt:lpwstr>_Toc116544896</vt:lpwstr>
      </vt:variant>
      <vt:variant>
        <vt:i4>1966139</vt:i4>
      </vt:variant>
      <vt:variant>
        <vt:i4>98</vt:i4>
      </vt:variant>
      <vt:variant>
        <vt:i4>0</vt:i4>
      </vt:variant>
      <vt:variant>
        <vt:i4>5</vt:i4>
      </vt:variant>
      <vt:variant>
        <vt:lpwstr/>
      </vt:variant>
      <vt:variant>
        <vt:lpwstr>_Toc116544895</vt:lpwstr>
      </vt:variant>
      <vt:variant>
        <vt:i4>1966139</vt:i4>
      </vt:variant>
      <vt:variant>
        <vt:i4>92</vt:i4>
      </vt:variant>
      <vt:variant>
        <vt:i4>0</vt:i4>
      </vt:variant>
      <vt:variant>
        <vt:i4>5</vt:i4>
      </vt:variant>
      <vt:variant>
        <vt:lpwstr/>
      </vt:variant>
      <vt:variant>
        <vt:lpwstr>_Toc116544894</vt:lpwstr>
      </vt:variant>
      <vt:variant>
        <vt:i4>1966139</vt:i4>
      </vt:variant>
      <vt:variant>
        <vt:i4>86</vt:i4>
      </vt:variant>
      <vt:variant>
        <vt:i4>0</vt:i4>
      </vt:variant>
      <vt:variant>
        <vt:i4>5</vt:i4>
      </vt:variant>
      <vt:variant>
        <vt:lpwstr/>
      </vt:variant>
      <vt:variant>
        <vt:lpwstr>_Toc116544893</vt:lpwstr>
      </vt:variant>
      <vt:variant>
        <vt:i4>1966139</vt:i4>
      </vt:variant>
      <vt:variant>
        <vt:i4>80</vt:i4>
      </vt:variant>
      <vt:variant>
        <vt:i4>0</vt:i4>
      </vt:variant>
      <vt:variant>
        <vt:i4>5</vt:i4>
      </vt:variant>
      <vt:variant>
        <vt:lpwstr/>
      </vt:variant>
      <vt:variant>
        <vt:lpwstr>_Toc116544892</vt:lpwstr>
      </vt:variant>
      <vt:variant>
        <vt:i4>1966139</vt:i4>
      </vt:variant>
      <vt:variant>
        <vt:i4>74</vt:i4>
      </vt:variant>
      <vt:variant>
        <vt:i4>0</vt:i4>
      </vt:variant>
      <vt:variant>
        <vt:i4>5</vt:i4>
      </vt:variant>
      <vt:variant>
        <vt:lpwstr/>
      </vt:variant>
      <vt:variant>
        <vt:lpwstr>_Toc116544891</vt:lpwstr>
      </vt:variant>
      <vt:variant>
        <vt:i4>1966139</vt:i4>
      </vt:variant>
      <vt:variant>
        <vt:i4>68</vt:i4>
      </vt:variant>
      <vt:variant>
        <vt:i4>0</vt:i4>
      </vt:variant>
      <vt:variant>
        <vt:i4>5</vt:i4>
      </vt:variant>
      <vt:variant>
        <vt:lpwstr/>
      </vt:variant>
      <vt:variant>
        <vt:lpwstr>_Toc116544890</vt:lpwstr>
      </vt:variant>
      <vt:variant>
        <vt:i4>2031675</vt:i4>
      </vt:variant>
      <vt:variant>
        <vt:i4>62</vt:i4>
      </vt:variant>
      <vt:variant>
        <vt:i4>0</vt:i4>
      </vt:variant>
      <vt:variant>
        <vt:i4>5</vt:i4>
      </vt:variant>
      <vt:variant>
        <vt:lpwstr/>
      </vt:variant>
      <vt:variant>
        <vt:lpwstr>_Toc116544889</vt:lpwstr>
      </vt:variant>
      <vt:variant>
        <vt:i4>2031675</vt:i4>
      </vt:variant>
      <vt:variant>
        <vt:i4>56</vt:i4>
      </vt:variant>
      <vt:variant>
        <vt:i4>0</vt:i4>
      </vt:variant>
      <vt:variant>
        <vt:i4>5</vt:i4>
      </vt:variant>
      <vt:variant>
        <vt:lpwstr/>
      </vt:variant>
      <vt:variant>
        <vt:lpwstr>_Toc116544888</vt:lpwstr>
      </vt:variant>
      <vt:variant>
        <vt:i4>2031675</vt:i4>
      </vt:variant>
      <vt:variant>
        <vt:i4>50</vt:i4>
      </vt:variant>
      <vt:variant>
        <vt:i4>0</vt:i4>
      </vt:variant>
      <vt:variant>
        <vt:i4>5</vt:i4>
      </vt:variant>
      <vt:variant>
        <vt:lpwstr/>
      </vt:variant>
      <vt:variant>
        <vt:lpwstr>_Toc116544887</vt:lpwstr>
      </vt:variant>
      <vt:variant>
        <vt:i4>2031675</vt:i4>
      </vt:variant>
      <vt:variant>
        <vt:i4>44</vt:i4>
      </vt:variant>
      <vt:variant>
        <vt:i4>0</vt:i4>
      </vt:variant>
      <vt:variant>
        <vt:i4>5</vt:i4>
      </vt:variant>
      <vt:variant>
        <vt:lpwstr/>
      </vt:variant>
      <vt:variant>
        <vt:lpwstr>_Toc116544886</vt:lpwstr>
      </vt:variant>
      <vt:variant>
        <vt:i4>2031675</vt:i4>
      </vt:variant>
      <vt:variant>
        <vt:i4>38</vt:i4>
      </vt:variant>
      <vt:variant>
        <vt:i4>0</vt:i4>
      </vt:variant>
      <vt:variant>
        <vt:i4>5</vt:i4>
      </vt:variant>
      <vt:variant>
        <vt:lpwstr/>
      </vt:variant>
      <vt:variant>
        <vt:lpwstr>_Toc116544885</vt:lpwstr>
      </vt:variant>
      <vt:variant>
        <vt:i4>2031675</vt:i4>
      </vt:variant>
      <vt:variant>
        <vt:i4>32</vt:i4>
      </vt:variant>
      <vt:variant>
        <vt:i4>0</vt:i4>
      </vt:variant>
      <vt:variant>
        <vt:i4>5</vt:i4>
      </vt:variant>
      <vt:variant>
        <vt:lpwstr/>
      </vt:variant>
      <vt:variant>
        <vt:lpwstr>_Toc116544884</vt:lpwstr>
      </vt:variant>
      <vt:variant>
        <vt:i4>2031675</vt:i4>
      </vt:variant>
      <vt:variant>
        <vt:i4>26</vt:i4>
      </vt:variant>
      <vt:variant>
        <vt:i4>0</vt:i4>
      </vt:variant>
      <vt:variant>
        <vt:i4>5</vt:i4>
      </vt:variant>
      <vt:variant>
        <vt:lpwstr/>
      </vt:variant>
      <vt:variant>
        <vt:lpwstr>_Toc116544883</vt:lpwstr>
      </vt:variant>
      <vt:variant>
        <vt:i4>2031675</vt:i4>
      </vt:variant>
      <vt:variant>
        <vt:i4>20</vt:i4>
      </vt:variant>
      <vt:variant>
        <vt:i4>0</vt:i4>
      </vt:variant>
      <vt:variant>
        <vt:i4>5</vt:i4>
      </vt:variant>
      <vt:variant>
        <vt:lpwstr/>
      </vt:variant>
      <vt:variant>
        <vt:lpwstr>_Toc116544882</vt:lpwstr>
      </vt:variant>
      <vt:variant>
        <vt:i4>2031675</vt:i4>
      </vt:variant>
      <vt:variant>
        <vt:i4>14</vt:i4>
      </vt:variant>
      <vt:variant>
        <vt:i4>0</vt:i4>
      </vt:variant>
      <vt:variant>
        <vt:i4>5</vt:i4>
      </vt:variant>
      <vt:variant>
        <vt:lpwstr/>
      </vt:variant>
      <vt:variant>
        <vt:lpwstr>_Toc116544881</vt:lpwstr>
      </vt:variant>
      <vt:variant>
        <vt:i4>2031675</vt:i4>
      </vt:variant>
      <vt:variant>
        <vt:i4>8</vt:i4>
      </vt:variant>
      <vt:variant>
        <vt:i4>0</vt:i4>
      </vt:variant>
      <vt:variant>
        <vt:i4>5</vt:i4>
      </vt:variant>
      <vt:variant>
        <vt:lpwstr/>
      </vt:variant>
      <vt:variant>
        <vt:lpwstr>_Toc116544880</vt:lpwstr>
      </vt:variant>
      <vt:variant>
        <vt:i4>1048635</vt:i4>
      </vt:variant>
      <vt:variant>
        <vt:i4>2</vt:i4>
      </vt:variant>
      <vt:variant>
        <vt:i4>0</vt:i4>
      </vt:variant>
      <vt:variant>
        <vt:i4>5</vt:i4>
      </vt:variant>
      <vt:variant>
        <vt:lpwstr/>
      </vt:variant>
      <vt:variant>
        <vt:lpwstr>_Toc116544879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1929</dc:creator>
  <cp:keywords/>
  <cp:lastModifiedBy>hp400g3</cp:lastModifiedBy>
  <cp:revision>2</cp:revision>
  <cp:lastPrinted>2022-10-13T01:21:00Z</cp:lastPrinted>
  <dcterms:created xsi:type="dcterms:W3CDTF">2022-11-14T07:28:00Z</dcterms:created>
  <dcterms:modified xsi:type="dcterms:W3CDTF">2022-11-14T07:28:00Z</dcterms:modified>
</cp:coreProperties>
</file>