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E6882" w:rsidRDefault="00F40CFC">
      <w:pPr>
        <w:pStyle w:val="title"/>
        <w:rPr>
          <w:position w:val="20"/>
        </w:rPr>
      </w:pPr>
      <w:r w:rsidRPr="00AE6882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AE6882">
        <w:rPr>
          <w:position w:val="20"/>
        </w:rPr>
        <w:t>立法院</w:t>
      </w:r>
      <w:bookmarkStart w:id="5" w:name="單位名稱"/>
      <w:bookmarkEnd w:id="5"/>
      <w:r w:rsidR="006D1BAF" w:rsidRPr="00AE6882">
        <w:rPr>
          <w:rFonts w:hint="eastAsia"/>
          <w:position w:val="20"/>
        </w:rPr>
        <w:t>財政委員會</w:t>
      </w:r>
      <w:r w:rsidR="00064D29" w:rsidRPr="00AE6882">
        <w:rPr>
          <w:position w:val="20"/>
        </w:rPr>
        <w:t xml:space="preserve">　開會通知單</w:t>
      </w:r>
    </w:p>
    <w:p w:rsidR="00064D29" w:rsidRPr="00AE6882" w:rsidRDefault="00F40CFC">
      <w:pPr>
        <w:pStyle w:val="titlespace"/>
      </w:pPr>
      <w:r w:rsidRPr="00AE688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E6882" w:rsidRDefault="00064D29">
      <w:pPr>
        <w:pStyle w:val="space2"/>
      </w:pPr>
    </w:p>
    <w:p w:rsidR="00064D29" w:rsidRPr="00AE6882" w:rsidRDefault="00064D29">
      <w:pPr>
        <w:pStyle w:val="space2"/>
      </w:pPr>
    </w:p>
    <w:p w:rsidR="006D1BAF" w:rsidRPr="00AE6882" w:rsidRDefault="00064D29">
      <w:pPr>
        <w:pStyle w:val="ae"/>
        <w:spacing w:line="360" w:lineRule="exact"/>
      </w:pPr>
      <w:r w:rsidRPr="00AE6882">
        <w:t>受文者：</w:t>
      </w:r>
      <w:bookmarkStart w:id="7" w:name="受文者"/>
      <w:bookmarkEnd w:id="7"/>
      <w:r w:rsidR="006D1BAF" w:rsidRPr="00AE6882">
        <w:rPr>
          <w:rFonts w:hint="eastAsia"/>
        </w:rPr>
        <w:t>本會委員</w:t>
      </w:r>
    </w:p>
    <w:p w:rsidR="00064D29" w:rsidRPr="00AE6882" w:rsidRDefault="00064D29">
      <w:pPr>
        <w:pStyle w:val="space"/>
      </w:pPr>
    </w:p>
    <w:p w:rsidR="00064D29" w:rsidRPr="00AE6882" w:rsidRDefault="00064D29">
      <w:pPr>
        <w:pStyle w:val="af"/>
        <w:spacing w:line="240" w:lineRule="exact"/>
      </w:pPr>
      <w:r w:rsidRPr="00AE6882">
        <w:fldChar w:fldCharType="begin"/>
      </w:r>
      <w:r w:rsidRPr="00AE6882">
        <w:instrText xml:space="preserve"> MACROBUTTON  DocDispatch 發文日期：</w:instrText>
      </w:r>
      <w:r w:rsidRPr="00AE6882">
        <w:fldChar w:fldCharType="end"/>
      </w:r>
      <w:bookmarkStart w:id="8" w:name="發文日期"/>
      <w:bookmarkEnd w:id="8"/>
      <w:r w:rsidR="006E16D8" w:rsidRPr="00AE6882">
        <w:rPr>
          <w:rFonts w:hint="eastAsia"/>
        </w:rPr>
        <w:t>中華民國111年</w:t>
      </w:r>
      <w:r w:rsidR="0039597B" w:rsidRPr="00AE6882">
        <w:rPr>
          <w:rFonts w:hint="eastAsia"/>
        </w:rPr>
        <w:t>12</w:t>
      </w:r>
      <w:r w:rsidR="006E16D8" w:rsidRPr="00AE6882">
        <w:rPr>
          <w:rFonts w:hint="eastAsia"/>
        </w:rPr>
        <w:t>月</w:t>
      </w:r>
      <w:r w:rsidR="0039597B" w:rsidRPr="00AE6882">
        <w:rPr>
          <w:rFonts w:hint="eastAsia"/>
        </w:rPr>
        <w:t>6</w:t>
      </w:r>
      <w:r w:rsidR="006E16D8" w:rsidRPr="00AE6882">
        <w:rPr>
          <w:rFonts w:hint="eastAsia"/>
        </w:rPr>
        <w:t>日</w:t>
      </w:r>
    </w:p>
    <w:p w:rsidR="00064D29" w:rsidRPr="00AE6882" w:rsidRDefault="00064D29">
      <w:pPr>
        <w:pStyle w:val="af"/>
        <w:spacing w:line="240" w:lineRule="exact"/>
      </w:pPr>
      <w:r w:rsidRPr="00AE6882">
        <w:t>發文字號：</w:t>
      </w:r>
      <w:bookmarkStart w:id="9" w:name="發文字號"/>
      <w:bookmarkEnd w:id="9"/>
      <w:r w:rsidR="004B3841">
        <w:rPr>
          <w:rFonts w:hint="eastAsia"/>
        </w:rPr>
        <w:t>台</w:t>
      </w:r>
      <w:proofErr w:type="gramStart"/>
      <w:r w:rsidR="004B3841">
        <w:rPr>
          <w:rFonts w:hint="eastAsia"/>
        </w:rPr>
        <w:t>立財字</w:t>
      </w:r>
      <w:proofErr w:type="gramEnd"/>
      <w:r w:rsidR="004B3841">
        <w:rPr>
          <w:rFonts w:hint="eastAsia"/>
        </w:rPr>
        <w:t>第</w:t>
      </w:r>
      <w:r w:rsidR="004B3841">
        <w:t>1112102335號</w:t>
      </w:r>
    </w:p>
    <w:p w:rsidR="00064D29" w:rsidRPr="00AE6882" w:rsidRDefault="00064D29">
      <w:pPr>
        <w:pStyle w:val="af"/>
        <w:spacing w:line="240" w:lineRule="exact"/>
      </w:pPr>
      <w:r w:rsidRPr="00AE6882">
        <w:fldChar w:fldCharType="begin"/>
      </w:r>
      <w:r w:rsidRPr="00AE6882">
        <w:instrText xml:space="preserve"> MACROBUTTON  DocSpeed 速別：</w:instrText>
      </w:r>
      <w:r w:rsidRPr="00AE6882">
        <w:fldChar w:fldCharType="end"/>
      </w:r>
      <w:bookmarkStart w:id="10" w:name="速別"/>
      <w:bookmarkEnd w:id="10"/>
      <w:r w:rsidR="006D1BAF" w:rsidRPr="00AE6882">
        <w:rPr>
          <w:rFonts w:hint="eastAsia"/>
        </w:rPr>
        <w:t>最速件</w:t>
      </w:r>
    </w:p>
    <w:p w:rsidR="00064D29" w:rsidRPr="00AE6882" w:rsidRDefault="00064D29">
      <w:pPr>
        <w:pStyle w:val="af"/>
        <w:spacing w:line="240" w:lineRule="exact"/>
      </w:pPr>
      <w:r w:rsidRPr="00AE6882">
        <w:fldChar w:fldCharType="begin"/>
      </w:r>
      <w:r w:rsidRPr="00AE6882">
        <w:instrText xml:space="preserve"> MACROBUTTON  DocSecurity 密等及解密條件或保密期限：</w:instrText>
      </w:r>
      <w:r w:rsidRPr="00AE6882">
        <w:fldChar w:fldCharType="end"/>
      </w:r>
      <w:bookmarkStart w:id="11" w:name="密等及解密條件或保密期限"/>
      <w:bookmarkEnd w:id="11"/>
    </w:p>
    <w:p w:rsidR="006D1BAF" w:rsidRPr="00AE6882" w:rsidRDefault="00064D29">
      <w:pPr>
        <w:pStyle w:val="af"/>
        <w:spacing w:line="240" w:lineRule="exact"/>
      </w:pPr>
      <w:r w:rsidRPr="00AE6882">
        <w:t>附件：</w:t>
      </w:r>
      <w:bookmarkStart w:id="12" w:name="附件"/>
      <w:bookmarkEnd w:id="12"/>
      <w:r w:rsidR="006D1BAF" w:rsidRPr="00AE6882">
        <w:rPr>
          <w:rFonts w:hint="eastAsia"/>
        </w:rPr>
        <w:t>議事日程1份</w:t>
      </w:r>
      <w:bookmarkStart w:id="13" w:name="_GoBack"/>
      <w:bookmarkEnd w:id="13"/>
    </w:p>
    <w:p w:rsidR="00064D29" w:rsidRPr="00AE6882" w:rsidRDefault="00064D29">
      <w:pPr>
        <w:pStyle w:val="af"/>
        <w:spacing w:line="240" w:lineRule="exact"/>
      </w:pPr>
    </w:p>
    <w:p w:rsidR="00EC2599" w:rsidRPr="00AE6882" w:rsidRDefault="00064D29" w:rsidP="00EC2599">
      <w:pPr>
        <w:pStyle w:val="af0"/>
        <w:spacing w:line="440" w:lineRule="exact"/>
        <w:ind w:left="1558" w:hangingChars="487" w:hanging="1558"/>
        <w:jc w:val="both"/>
        <w:rPr>
          <w:rFonts w:hAnsi="標楷體"/>
        </w:rPr>
      </w:pPr>
      <w:r w:rsidRPr="00AE6882">
        <w:rPr>
          <w:rFonts w:hAnsi="標楷體"/>
        </w:rPr>
        <w:t>開會事由：</w:t>
      </w:r>
      <w:bookmarkStart w:id="14" w:name="開會事由"/>
      <w:bookmarkEnd w:id="14"/>
      <w:r w:rsidR="00EC2599" w:rsidRPr="00AE6882">
        <w:rPr>
          <w:rFonts w:hAnsi="標楷體" w:hint="eastAsia"/>
        </w:rPr>
        <w:t>立法院第10屆第6會期</w:t>
      </w:r>
      <w:bookmarkStart w:id="15" w:name="委員會"/>
      <w:r w:rsidR="00EC2599" w:rsidRPr="00AE6882">
        <w:rPr>
          <w:rFonts w:hAnsi="標楷體" w:hint="eastAsia"/>
        </w:rPr>
        <w:t>財政委員會</w:t>
      </w:r>
      <w:bookmarkEnd w:id="15"/>
      <w:r w:rsidR="00EC2599" w:rsidRPr="00AE6882">
        <w:rPr>
          <w:rFonts w:hAnsi="標楷體" w:hint="eastAsia"/>
        </w:rPr>
        <w:t>第</w:t>
      </w:r>
      <w:r w:rsidR="0039597B" w:rsidRPr="00AE6882">
        <w:rPr>
          <w:rFonts w:hAnsi="標楷體" w:hint="eastAsia"/>
        </w:rPr>
        <w:t>20</w:t>
      </w:r>
      <w:r w:rsidR="00EC2599" w:rsidRPr="00AE6882">
        <w:rPr>
          <w:rFonts w:hAnsi="標楷體" w:hint="eastAsia"/>
        </w:rPr>
        <w:t>次全體委員會議</w:t>
      </w:r>
    </w:p>
    <w:p w:rsidR="00064D29" w:rsidRPr="00AE6882" w:rsidRDefault="0039597B" w:rsidP="00EC2599">
      <w:pPr>
        <w:pStyle w:val="af0"/>
        <w:spacing w:line="440" w:lineRule="exact"/>
        <w:ind w:left="1560" w:firstLine="0"/>
        <w:jc w:val="both"/>
        <w:rPr>
          <w:rFonts w:hAnsi="標楷體"/>
          <w:b/>
        </w:rPr>
      </w:pPr>
      <w:r w:rsidRPr="00AE6882">
        <w:rPr>
          <w:rFonts w:hAnsi="標楷體" w:hint="eastAsia"/>
          <w:b/>
        </w:rPr>
        <w:t>彙總整理提出「中華民國</w:t>
      </w:r>
      <w:proofErr w:type="gramStart"/>
      <w:r w:rsidRPr="00AE6882">
        <w:rPr>
          <w:rFonts w:hAnsi="標楷體"/>
          <w:b/>
        </w:rPr>
        <w:t>11</w:t>
      </w:r>
      <w:r w:rsidRPr="00AE6882">
        <w:rPr>
          <w:rFonts w:hAnsi="標楷體" w:hint="eastAsia"/>
          <w:b/>
        </w:rPr>
        <w:t>2</w:t>
      </w:r>
      <w:proofErr w:type="gramEnd"/>
      <w:r w:rsidRPr="00AE6882">
        <w:rPr>
          <w:rFonts w:hAnsi="標楷體" w:hint="eastAsia"/>
          <w:b/>
        </w:rPr>
        <w:t>年度中央政府總預算案審查總報告</w:t>
      </w:r>
      <w:r w:rsidRPr="00AE6882">
        <w:rPr>
          <w:rFonts w:hAnsi="標楷體"/>
          <w:b/>
        </w:rPr>
        <w:t>(</w:t>
      </w:r>
      <w:r w:rsidRPr="00AE6882">
        <w:rPr>
          <w:rFonts w:hAnsi="標楷體" w:hint="eastAsia"/>
          <w:b/>
        </w:rPr>
        <w:t>公務預算部分</w:t>
      </w:r>
      <w:r w:rsidRPr="00AE6882">
        <w:rPr>
          <w:rFonts w:hAnsi="標楷體"/>
          <w:b/>
        </w:rPr>
        <w:t>)</w:t>
      </w:r>
      <w:r w:rsidRPr="00AE6882">
        <w:rPr>
          <w:rFonts w:hAnsi="標楷體" w:hint="eastAsia"/>
          <w:b/>
        </w:rPr>
        <w:t>草案」提報院會案</w:t>
      </w:r>
      <w:r w:rsidR="00791C55" w:rsidRPr="00AE6882">
        <w:rPr>
          <w:rFonts w:hAnsi="標楷體" w:hint="eastAsia"/>
          <w:b/>
        </w:rPr>
        <w:t>。</w:t>
      </w:r>
    </w:p>
    <w:p w:rsidR="00064D29" w:rsidRPr="00AE6882" w:rsidRDefault="00064D29" w:rsidP="00D67DFE">
      <w:pPr>
        <w:pStyle w:val="af0"/>
        <w:spacing w:line="380" w:lineRule="exact"/>
        <w:rPr>
          <w:rFonts w:hAnsi="標楷體"/>
        </w:rPr>
      </w:pPr>
      <w:r w:rsidRPr="00AE6882">
        <w:rPr>
          <w:rFonts w:hAnsi="標楷體"/>
        </w:rPr>
        <w:fldChar w:fldCharType="begin"/>
      </w:r>
      <w:r w:rsidRPr="00AE6882">
        <w:rPr>
          <w:rFonts w:hAnsi="標楷體"/>
        </w:rPr>
        <w:instrText xml:space="preserve"> MACROBUTTON  DocMeetingTime 開會時間：</w:instrText>
      </w:r>
      <w:r w:rsidRPr="00AE6882">
        <w:rPr>
          <w:rFonts w:hAnsi="標楷體"/>
        </w:rPr>
        <w:fldChar w:fldCharType="end"/>
      </w:r>
      <w:r w:rsidR="001758E5" w:rsidRPr="00AE6882">
        <w:rPr>
          <w:rFonts w:hAnsi="標楷體" w:hint="eastAsia"/>
          <w:w w:val="96"/>
        </w:rPr>
        <w:t>1</w:t>
      </w:r>
      <w:r w:rsidR="00313994" w:rsidRPr="00AE6882">
        <w:rPr>
          <w:rFonts w:hAnsi="標楷體"/>
          <w:w w:val="96"/>
        </w:rPr>
        <w:t>11</w:t>
      </w:r>
      <w:r w:rsidR="001758E5" w:rsidRPr="00AE6882">
        <w:rPr>
          <w:rFonts w:hAnsi="標楷體" w:hint="eastAsia"/>
          <w:w w:val="96"/>
        </w:rPr>
        <w:t>年</w:t>
      </w:r>
      <w:r w:rsidR="0039597B" w:rsidRPr="00AE6882">
        <w:rPr>
          <w:rFonts w:hAnsi="標楷體" w:hint="eastAsia"/>
          <w:w w:val="96"/>
        </w:rPr>
        <w:t>12</w:t>
      </w:r>
      <w:r w:rsidR="001758E5" w:rsidRPr="00AE6882">
        <w:rPr>
          <w:rFonts w:hAnsi="標楷體" w:hint="eastAsia"/>
          <w:w w:val="96"/>
        </w:rPr>
        <w:t>月</w:t>
      </w:r>
      <w:r w:rsidR="0039597B" w:rsidRPr="00AE6882">
        <w:rPr>
          <w:rFonts w:hAnsi="標楷體" w:hint="eastAsia"/>
          <w:w w:val="96"/>
        </w:rPr>
        <w:t>8</w:t>
      </w:r>
      <w:r w:rsidR="00154D9F" w:rsidRPr="00AE6882">
        <w:rPr>
          <w:rFonts w:hAnsi="標楷體" w:hint="eastAsia"/>
          <w:w w:val="96"/>
        </w:rPr>
        <w:t>日</w:t>
      </w:r>
      <w:r w:rsidR="001758E5" w:rsidRPr="00AE6882">
        <w:rPr>
          <w:rFonts w:hAnsi="標楷體" w:hint="eastAsia"/>
          <w:w w:val="96"/>
        </w:rPr>
        <w:t>（星期</w:t>
      </w:r>
      <w:r w:rsidR="0039597B" w:rsidRPr="00AE6882">
        <w:rPr>
          <w:rFonts w:hAnsi="標楷體" w:hint="eastAsia"/>
          <w:w w:val="96"/>
        </w:rPr>
        <w:t>四）</w:t>
      </w:r>
      <w:r w:rsidR="0039597B" w:rsidRPr="00AE6882">
        <w:rPr>
          <w:rFonts w:hAnsi="標楷體" w:hint="eastAsia"/>
          <w:b/>
          <w:w w:val="96"/>
        </w:rPr>
        <w:t>下</w:t>
      </w:r>
      <w:r w:rsidR="001758E5" w:rsidRPr="00AE6882">
        <w:rPr>
          <w:rFonts w:hAnsi="標楷體" w:hint="eastAsia"/>
          <w:b/>
          <w:w w:val="96"/>
        </w:rPr>
        <w:t>午</w:t>
      </w:r>
      <w:r w:rsidR="0039597B" w:rsidRPr="00AE6882">
        <w:rPr>
          <w:rFonts w:hAnsi="標楷體" w:hint="eastAsia"/>
          <w:b/>
          <w:w w:val="96"/>
        </w:rPr>
        <w:t>2</w:t>
      </w:r>
      <w:r w:rsidR="001758E5" w:rsidRPr="00AE6882">
        <w:rPr>
          <w:rFonts w:hAnsi="標楷體" w:hint="eastAsia"/>
          <w:b/>
          <w:w w:val="96"/>
        </w:rPr>
        <w:t>時至下午5時30分</w:t>
      </w:r>
    </w:p>
    <w:p w:rsidR="00064D29" w:rsidRPr="00AE6882" w:rsidRDefault="00064D29" w:rsidP="00565538">
      <w:pPr>
        <w:pStyle w:val="af0"/>
        <w:spacing w:line="380" w:lineRule="exact"/>
        <w:rPr>
          <w:rFonts w:hAnsi="標楷體"/>
        </w:rPr>
      </w:pPr>
      <w:r w:rsidRPr="00AE6882">
        <w:rPr>
          <w:rFonts w:hAnsi="標楷體"/>
        </w:rPr>
        <w:t>開會地點：</w:t>
      </w:r>
      <w:bookmarkStart w:id="16" w:name="開會地點"/>
      <w:r w:rsidR="00313994" w:rsidRPr="00AE6882">
        <w:rPr>
          <w:rFonts w:hAnsi="標楷體" w:hint="eastAsia"/>
        </w:rPr>
        <w:t>群賢樓9樓大禮堂</w:t>
      </w:r>
      <w:bookmarkEnd w:id="16"/>
    </w:p>
    <w:p w:rsidR="00064D29" w:rsidRPr="00AE6882" w:rsidRDefault="00064D29" w:rsidP="00D67DFE">
      <w:pPr>
        <w:pStyle w:val="af1"/>
        <w:spacing w:line="380" w:lineRule="exact"/>
      </w:pPr>
      <w:r w:rsidRPr="00AE6882">
        <w:t>主持人：</w:t>
      </w:r>
      <w:r w:rsidR="00CA687F" w:rsidRPr="00AE6882">
        <w:rPr>
          <w:rFonts w:hint="eastAsia"/>
        </w:rPr>
        <w:t>鍾</w:t>
      </w:r>
      <w:r w:rsidR="00313994" w:rsidRPr="00AE6882">
        <w:rPr>
          <w:rFonts w:hint="eastAsia"/>
        </w:rPr>
        <w:t>召集委員</w:t>
      </w:r>
      <w:r w:rsidR="00CA687F" w:rsidRPr="00AE6882">
        <w:rPr>
          <w:rFonts w:hint="eastAsia"/>
        </w:rPr>
        <w:t>佳濱</w:t>
      </w:r>
    </w:p>
    <w:p w:rsidR="00064D29" w:rsidRPr="00AE6882" w:rsidRDefault="00064D29" w:rsidP="00D67DFE">
      <w:pPr>
        <w:pStyle w:val="af1"/>
        <w:spacing w:line="380" w:lineRule="exact"/>
        <w:rPr>
          <w:sz w:val="24"/>
        </w:rPr>
      </w:pPr>
      <w:r w:rsidRPr="00AE6882">
        <w:t>聯絡人及電話：</w:t>
      </w:r>
      <w:bookmarkStart w:id="17" w:name="聯絡人及電話"/>
      <w:bookmarkEnd w:id="17"/>
      <w:proofErr w:type="gramStart"/>
      <w:r w:rsidR="00EA013E" w:rsidRPr="00AE6882">
        <w:rPr>
          <w:rFonts w:hint="eastAsia"/>
        </w:rPr>
        <w:t>范</w:t>
      </w:r>
      <w:proofErr w:type="gramEnd"/>
      <w:r w:rsidR="00EA013E" w:rsidRPr="00AE6882">
        <w:rPr>
          <w:rFonts w:hint="eastAsia"/>
        </w:rPr>
        <w:t>恩</w:t>
      </w:r>
      <w:proofErr w:type="gramStart"/>
      <w:r w:rsidR="00EA013E" w:rsidRPr="00AE6882">
        <w:rPr>
          <w:rFonts w:hint="eastAsia"/>
        </w:rPr>
        <w:t>邦</w:t>
      </w:r>
      <w:proofErr w:type="gramEnd"/>
      <w:r w:rsidR="00EA013E" w:rsidRPr="00AE6882">
        <w:rPr>
          <w:rFonts w:hint="eastAsia"/>
        </w:rPr>
        <w:t xml:space="preserve"> </w:t>
      </w:r>
      <w:r w:rsidR="00313994" w:rsidRPr="00AE6882">
        <w:rPr>
          <w:rFonts w:hint="eastAsia"/>
        </w:rPr>
        <w:t xml:space="preserve"> 235855</w:t>
      </w:r>
      <w:r w:rsidR="00EA013E" w:rsidRPr="00AE6882">
        <w:t>7</w:t>
      </w:r>
      <w:r w:rsidR="00EA013E" w:rsidRPr="00AE6882">
        <w:rPr>
          <w:rFonts w:hint="eastAsia"/>
        </w:rPr>
        <w:t>1</w:t>
      </w:r>
      <w:r w:rsidR="006D1BAF" w:rsidRPr="00AE6882">
        <w:rPr>
          <w:rFonts w:hint="eastAsia"/>
        </w:rPr>
        <w:t xml:space="preserve">  傳真：23585578</w:t>
      </w:r>
    </w:p>
    <w:p w:rsidR="006D1BAF" w:rsidRPr="00AE6882" w:rsidRDefault="00064D29" w:rsidP="00D67DFE">
      <w:pPr>
        <w:pStyle w:val="af2"/>
        <w:spacing w:line="380" w:lineRule="exact"/>
        <w:ind w:left="1203" w:hangingChars="376" w:hanging="1203"/>
      </w:pPr>
      <w:r w:rsidRPr="00AE6882">
        <w:t>出席者：</w:t>
      </w:r>
      <w:bookmarkStart w:id="18" w:name="出席者"/>
      <w:bookmarkEnd w:id="18"/>
      <w:r w:rsidR="006D1BAF" w:rsidRPr="00AE6882">
        <w:rPr>
          <w:rFonts w:hint="eastAsia"/>
        </w:rPr>
        <w:t>本會委員</w:t>
      </w:r>
    </w:p>
    <w:p w:rsidR="00F31FAD" w:rsidRPr="00AE6882" w:rsidRDefault="00064D29" w:rsidP="007C2E81">
      <w:pPr>
        <w:pStyle w:val="af3"/>
        <w:spacing w:before="0" w:line="380" w:lineRule="exact"/>
        <w:ind w:left="1286" w:hangingChars="402" w:hanging="1286"/>
        <w:rPr>
          <w:b/>
        </w:rPr>
      </w:pPr>
      <w:r w:rsidRPr="00AE6882">
        <w:t>列席者：</w:t>
      </w:r>
      <w:bookmarkStart w:id="19" w:name="列席者"/>
      <w:bookmarkEnd w:id="19"/>
      <w:r w:rsidR="006D1BAF" w:rsidRPr="00AE6882">
        <w:rPr>
          <w:rFonts w:hint="eastAsia"/>
        </w:rPr>
        <w:t>本院其他委員會委員</w:t>
      </w:r>
    </w:p>
    <w:p w:rsidR="000A1408" w:rsidRPr="00AE6882" w:rsidRDefault="000A1408" w:rsidP="00D67DFE">
      <w:pPr>
        <w:pStyle w:val="af5"/>
        <w:spacing w:line="360" w:lineRule="exact"/>
        <w:rPr>
          <w:rFonts w:hAnsi="標楷體"/>
          <w:sz w:val="32"/>
          <w:szCs w:val="32"/>
        </w:rPr>
      </w:pPr>
      <w:r w:rsidRPr="00AE6882">
        <w:rPr>
          <w:rFonts w:hAnsi="標楷體" w:hint="eastAsia"/>
          <w:sz w:val="32"/>
          <w:szCs w:val="32"/>
        </w:rPr>
        <w:t>副本：本院各相關單位、本院各黨團</w:t>
      </w:r>
    </w:p>
    <w:p w:rsidR="00D67DFE" w:rsidRPr="00AE6882" w:rsidRDefault="00D67DFE" w:rsidP="00D67DFE">
      <w:pPr>
        <w:pStyle w:val="af5"/>
        <w:spacing w:line="360" w:lineRule="exact"/>
        <w:rPr>
          <w:rFonts w:hAnsi="標楷體"/>
          <w:sz w:val="32"/>
          <w:szCs w:val="32"/>
        </w:rPr>
      </w:pPr>
      <w:r w:rsidRPr="00AE6882">
        <w:rPr>
          <w:rFonts w:hAnsi="標楷體" w:hint="eastAsia"/>
          <w:sz w:val="32"/>
          <w:szCs w:val="32"/>
        </w:rPr>
        <w:t>備註：</w:t>
      </w:r>
      <w:bookmarkStart w:id="20" w:name="備註"/>
      <w:bookmarkEnd w:id="20"/>
    </w:p>
    <w:p w:rsidR="00D67DFE" w:rsidRPr="00AE6882" w:rsidRDefault="00D67DFE" w:rsidP="00D67DFE">
      <w:pPr>
        <w:pStyle w:val="space1"/>
        <w:spacing w:line="440" w:lineRule="exact"/>
        <w:ind w:left="952" w:firstLine="0"/>
        <w:jc w:val="both"/>
        <w:rPr>
          <w:sz w:val="32"/>
          <w:szCs w:val="32"/>
        </w:rPr>
      </w:pPr>
    </w:p>
    <w:p w:rsidR="00064D29" w:rsidRPr="00AE6882" w:rsidRDefault="00064D29">
      <w:pPr>
        <w:pStyle w:val="space1"/>
      </w:pPr>
    </w:p>
    <w:sectPr w:rsidR="00064D29" w:rsidRPr="00AE6882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7AB2" w:rsidRDefault="00E67AB2">
      <w:r>
        <w:separator/>
      </w:r>
    </w:p>
  </w:endnote>
  <w:endnote w:type="continuationSeparator" w:id="0">
    <w:p w:rsidR="00E67AB2" w:rsidRDefault="00E67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40CFC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0236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0236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7AB2" w:rsidRDefault="00E67AB2">
      <w:r>
        <w:separator/>
      </w:r>
    </w:p>
  </w:footnote>
  <w:footnote w:type="continuationSeparator" w:id="0">
    <w:p w:rsidR="00E67AB2" w:rsidRDefault="00E67A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40CFC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743C503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2D1"/>
    <w:rsid w:val="00037559"/>
    <w:rsid w:val="00045F2F"/>
    <w:rsid w:val="000518BE"/>
    <w:rsid w:val="00064D29"/>
    <w:rsid w:val="00066CA1"/>
    <w:rsid w:val="00080B5E"/>
    <w:rsid w:val="00091298"/>
    <w:rsid w:val="000A1408"/>
    <w:rsid w:val="000B1088"/>
    <w:rsid w:val="000C4F83"/>
    <w:rsid w:val="000C664E"/>
    <w:rsid w:val="000D39AC"/>
    <w:rsid w:val="000D6EE0"/>
    <w:rsid w:val="000E1FA0"/>
    <w:rsid w:val="000E665E"/>
    <w:rsid w:val="00104651"/>
    <w:rsid w:val="00113939"/>
    <w:rsid w:val="00122609"/>
    <w:rsid w:val="00131D9F"/>
    <w:rsid w:val="00145350"/>
    <w:rsid w:val="0015189E"/>
    <w:rsid w:val="00154D9F"/>
    <w:rsid w:val="00165AAE"/>
    <w:rsid w:val="001758E5"/>
    <w:rsid w:val="001929C1"/>
    <w:rsid w:val="001A0D27"/>
    <w:rsid w:val="001A7239"/>
    <w:rsid w:val="001B54E3"/>
    <w:rsid w:val="001D7E7D"/>
    <w:rsid w:val="001E24F4"/>
    <w:rsid w:val="00222472"/>
    <w:rsid w:val="00235442"/>
    <w:rsid w:val="0025389B"/>
    <w:rsid w:val="00261CC5"/>
    <w:rsid w:val="00272722"/>
    <w:rsid w:val="0029358C"/>
    <w:rsid w:val="002A198E"/>
    <w:rsid w:val="002C40F4"/>
    <w:rsid w:val="002C6454"/>
    <w:rsid w:val="002E103C"/>
    <w:rsid w:val="002E2433"/>
    <w:rsid w:val="002E6D5E"/>
    <w:rsid w:val="00302EB4"/>
    <w:rsid w:val="00306D5E"/>
    <w:rsid w:val="00313994"/>
    <w:rsid w:val="003142D4"/>
    <w:rsid w:val="00314AB1"/>
    <w:rsid w:val="0032175C"/>
    <w:rsid w:val="00322547"/>
    <w:rsid w:val="00351C3F"/>
    <w:rsid w:val="00375213"/>
    <w:rsid w:val="003800EB"/>
    <w:rsid w:val="003839CB"/>
    <w:rsid w:val="003842FB"/>
    <w:rsid w:val="00392063"/>
    <w:rsid w:val="00392C47"/>
    <w:rsid w:val="00394361"/>
    <w:rsid w:val="0039597B"/>
    <w:rsid w:val="003B0A60"/>
    <w:rsid w:val="003B2978"/>
    <w:rsid w:val="003C517C"/>
    <w:rsid w:val="003C5426"/>
    <w:rsid w:val="003E5524"/>
    <w:rsid w:val="003E785B"/>
    <w:rsid w:val="00403590"/>
    <w:rsid w:val="00413B22"/>
    <w:rsid w:val="0045131E"/>
    <w:rsid w:val="00461683"/>
    <w:rsid w:val="00464E23"/>
    <w:rsid w:val="00474F44"/>
    <w:rsid w:val="00475ACD"/>
    <w:rsid w:val="00484331"/>
    <w:rsid w:val="004937FA"/>
    <w:rsid w:val="004B3841"/>
    <w:rsid w:val="004B5FB1"/>
    <w:rsid w:val="004C0789"/>
    <w:rsid w:val="004C3F02"/>
    <w:rsid w:val="004C4C25"/>
    <w:rsid w:val="004C6924"/>
    <w:rsid w:val="004D23E9"/>
    <w:rsid w:val="004E3928"/>
    <w:rsid w:val="00500760"/>
    <w:rsid w:val="00520FB2"/>
    <w:rsid w:val="0053476E"/>
    <w:rsid w:val="00547FDC"/>
    <w:rsid w:val="00565228"/>
    <w:rsid w:val="00565538"/>
    <w:rsid w:val="00586952"/>
    <w:rsid w:val="005B6097"/>
    <w:rsid w:val="005B7AC3"/>
    <w:rsid w:val="005D3765"/>
    <w:rsid w:val="005F600E"/>
    <w:rsid w:val="00601948"/>
    <w:rsid w:val="00605ACD"/>
    <w:rsid w:val="00620FE4"/>
    <w:rsid w:val="00623305"/>
    <w:rsid w:val="00625E13"/>
    <w:rsid w:val="00636F3B"/>
    <w:rsid w:val="00641692"/>
    <w:rsid w:val="006579EF"/>
    <w:rsid w:val="006754A5"/>
    <w:rsid w:val="006A5193"/>
    <w:rsid w:val="006A785F"/>
    <w:rsid w:val="006B0DB2"/>
    <w:rsid w:val="006B3AA0"/>
    <w:rsid w:val="006B70F2"/>
    <w:rsid w:val="006C2F62"/>
    <w:rsid w:val="006D1BAF"/>
    <w:rsid w:val="006E16C4"/>
    <w:rsid w:val="006E16D8"/>
    <w:rsid w:val="006F0175"/>
    <w:rsid w:val="00717543"/>
    <w:rsid w:val="00745382"/>
    <w:rsid w:val="00752F64"/>
    <w:rsid w:val="00754797"/>
    <w:rsid w:val="00757127"/>
    <w:rsid w:val="007621EA"/>
    <w:rsid w:val="00764B17"/>
    <w:rsid w:val="00786840"/>
    <w:rsid w:val="00791C55"/>
    <w:rsid w:val="007926EC"/>
    <w:rsid w:val="007C0D0B"/>
    <w:rsid w:val="007C2A6E"/>
    <w:rsid w:val="007C2E81"/>
    <w:rsid w:val="007D05DA"/>
    <w:rsid w:val="007D1725"/>
    <w:rsid w:val="007D6309"/>
    <w:rsid w:val="007D6E06"/>
    <w:rsid w:val="007E1E78"/>
    <w:rsid w:val="007F19DF"/>
    <w:rsid w:val="007F2047"/>
    <w:rsid w:val="007F7EF4"/>
    <w:rsid w:val="00834046"/>
    <w:rsid w:val="008475C0"/>
    <w:rsid w:val="0086605E"/>
    <w:rsid w:val="0087348B"/>
    <w:rsid w:val="00875EB5"/>
    <w:rsid w:val="008831CA"/>
    <w:rsid w:val="008B50CE"/>
    <w:rsid w:val="008C2366"/>
    <w:rsid w:val="008D25D5"/>
    <w:rsid w:val="008E02B1"/>
    <w:rsid w:val="008E7A0C"/>
    <w:rsid w:val="008F1E66"/>
    <w:rsid w:val="008F7AC9"/>
    <w:rsid w:val="00901627"/>
    <w:rsid w:val="0090232F"/>
    <w:rsid w:val="00902361"/>
    <w:rsid w:val="0090370A"/>
    <w:rsid w:val="00906880"/>
    <w:rsid w:val="00906B5F"/>
    <w:rsid w:val="0091491D"/>
    <w:rsid w:val="00930F2E"/>
    <w:rsid w:val="00937DA1"/>
    <w:rsid w:val="009617E1"/>
    <w:rsid w:val="009773C1"/>
    <w:rsid w:val="009929C6"/>
    <w:rsid w:val="00995405"/>
    <w:rsid w:val="009A3847"/>
    <w:rsid w:val="009B1528"/>
    <w:rsid w:val="009B26B5"/>
    <w:rsid w:val="009C7CE8"/>
    <w:rsid w:val="009D021F"/>
    <w:rsid w:val="009D1784"/>
    <w:rsid w:val="009D5D03"/>
    <w:rsid w:val="009E4BDB"/>
    <w:rsid w:val="009F59FF"/>
    <w:rsid w:val="00A163E6"/>
    <w:rsid w:val="00A34D73"/>
    <w:rsid w:val="00A370F5"/>
    <w:rsid w:val="00A50E06"/>
    <w:rsid w:val="00A63CC3"/>
    <w:rsid w:val="00A92DA8"/>
    <w:rsid w:val="00AA0316"/>
    <w:rsid w:val="00AB0851"/>
    <w:rsid w:val="00AB3AD6"/>
    <w:rsid w:val="00AB7669"/>
    <w:rsid w:val="00AD75D2"/>
    <w:rsid w:val="00AE6882"/>
    <w:rsid w:val="00B13EF6"/>
    <w:rsid w:val="00B141B5"/>
    <w:rsid w:val="00B17674"/>
    <w:rsid w:val="00B255CA"/>
    <w:rsid w:val="00B42986"/>
    <w:rsid w:val="00B53139"/>
    <w:rsid w:val="00B55A46"/>
    <w:rsid w:val="00B63A80"/>
    <w:rsid w:val="00B9080F"/>
    <w:rsid w:val="00BA126C"/>
    <w:rsid w:val="00BA30E8"/>
    <w:rsid w:val="00BC026E"/>
    <w:rsid w:val="00BF0835"/>
    <w:rsid w:val="00C06454"/>
    <w:rsid w:val="00C12E22"/>
    <w:rsid w:val="00C14EBC"/>
    <w:rsid w:val="00C15959"/>
    <w:rsid w:val="00C44BA0"/>
    <w:rsid w:val="00C60C2D"/>
    <w:rsid w:val="00C60D51"/>
    <w:rsid w:val="00C6156B"/>
    <w:rsid w:val="00C67B9C"/>
    <w:rsid w:val="00C74561"/>
    <w:rsid w:val="00C80834"/>
    <w:rsid w:val="00C809BF"/>
    <w:rsid w:val="00C81D8D"/>
    <w:rsid w:val="00C95A96"/>
    <w:rsid w:val="00CA05C8"/>
    <w:rsid w:val="00CA167A"/>
    <w:rsid w:val="00CA3EDF"/>
    <w:rsid w:val="00CA45D3"/>
    <w:rsid w:val="00CA5C64"/>
    <w:rsid w:val="00CA687F"/>
    <w:rsid w:val="00CE1E94"/>
    <w:rsid w:val="00CE37AC"/>
    <w:rsid w:val="00CF22D1"/>
    <w:rsid w:val="00CF55C9"/>
    <w:rsid w:val="00D15E4F"/>
    <w:rsid w:val="00D468DF"/>
    <w:rsid w:val="00D60D2F"/>
    <w:rsid w:val="00D67DFE"/>
    <w:rsid w:val="00D75CAD"/>
    <w:rsid w:val="00D84CB1"/>
    <w:rsid w:val="00D87221"/>
    <w:rsid w:val="00D97BE8"/>
    <w:rsid w:val="00DA6C4C"/>
    <w:rsid w:val="00DB6E48"/>
    <w:rsid w:val="00DC08D9"/>
    <w:rsid w:val="00DE2640"/>
    <w:rsid w:val="00DE32A4"/>
    <w:rsid w:val="00DF33B8"/>
    <w:rsid w:val="00DF679E"/>
    <w:rsid w:val="00DF7393"/>
    <w:rsid w:val="00E03DA3"/>
    <w:rsid w:val="00E0458A"/>
    <w:rsid w:val="00E04EF4"/>
    <w:rsid w:val="00E0700B"/>
    <w:rsid w:val="00E13AE2"/>
    <w:rsid w:val="00E27E53"/>
    <w:rsid w:val="00E3307C"/>
    <w:rsid w:val="00E37900"/>
    <w:rsid w:val="00E5085F"/>
    <w:rsid w:val="00E6027A"/>
    <w:rsid w:val="00E6030E"/>
    <w:rsid w:val="00E63890"/>
    <w:rsid w:val="00E653BF"/>
    <w:rsid w:val="00E67AB2"/>
    <w:rsid w:val="00E84461"/>
    <w:rsid w:val="00EA013E"/>
    <w:rsid w:val="00EA5E04"/>
    <w:rsid w:val="00EC2599"/>
    <w:rsid w:val="00ED2FDD"/>
    <w:rsid w:val="00EF6BD4"/>
    <w:rsid w:val="00F05E33"/>
    <w:rsid w:val="00F13C90"/>
    <w:rsid w:val="00F23F17"/>
    <w:rsid w:val="00F31F51"/>
    <w:rsid w:val="00F31FAD"/>
    <w:rsid w:val="00F35AA7"/>
    <w:rsid w:val="00F40CFC"/>
    <w:rsid w:val="00F73A3C"/>
    <w:rsid w:val="00F74672"/>
    <w:rsid w:val="00F767D1"/>
    <w:rsid w:val="00FA4967"/>
    <w:rsid w:val="00FB21B7"/>
    <w:rsid w:val="00FB4560"/>
    <w:rsid w:val="00FB7104"/>
    <w:rsid w:val="00FC034C"/>
    <w:rsid w:val="00FC7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AC55219E-F714-489F-80DB-C834ADED6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rsid w:val="00D67D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47C55-6765-4F51-9544-9A679DA71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>eic</Company>
  <LinksUpToDate>false</LinksUpToDate>
  <CharactersWithSpaces>431</CharactersWithSpaces>
  <SharedDoc>false</SharedDoc>
  <HLinks>
    <vt:vector size="6" baseType="variant"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2021-04-15T07:48:00Z</cp:lastPrinted>
  <dcterms:created xsi:type="dcterms:W3CDTF">2022-12-07T02:42:00Z</dcterms:created>
  <dcterms:modified xsi:type="dcterms:W3CDTF">2022-12-07T02:42:00Z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1112102335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1112102335</vt:lpwstr>
  </property>
  <property fmtid="{D5CDD505-2E9C-101B-9397-08002B2CF9AE}" pid="13" name="發文支號">
    <vt:lpwstr>0</vt:lpwstr>
  </property>
  <property fmtid="{D5CDD505-2E9C-101B-9397-08002B2CF9AE}" pid="14" name="TotFileSize">
    <vt:lpwstr>59</vt:lpwstr>
  </property>
</Properties>
</file>