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21403" w14:textId="3228AFE5" w:rsidR="00FA7CAF" w:rsidRPr="000A6CE4" w:rsidRDefault="00C72B08">
      <w:pPr>
        <w:ind w:right="-32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b/>
          <w:bCs/>
          <w:spacing w:val="-6"/>
        </w:rPr>
        <w:t>立法院第10屆第</w:t>
      </w:r>
      <w:r w:rsidR="009A5FC6" w:rsidRPr="000A6CE4">
        <w:rPr>
          <w:rFonts w:ascii="標楷體" w:eastAsia="標楷體" w:hAnsi="標楷體" w:hint="eastAsia"/>
          <w:b/>
          <w:bCs/>
          <w:spacing w:val="-6"/>
        </w:rPr>
        <w:t>6</w:t>
      </w:r>
      <w:r w:rsidRPr="000A6CE4">
        <w:rPr>
          <w:rFonts w:ascii="標楷體" w:eastAsia="標楷體" w:hAnsi="標楷體"/>
          <w:b/>
          <w:bCs/>
          <w:spacing w:val="-6"/>
        </w:rPr>
        <w:t>會期財政、內政、經濟、教育及文化、交通、司法及法制、社會福利及衛生環境委員會第</w:t>
      </w:r>
      <w:r w:rsidR="00EC6361" w:rsidRPr="000A6CE4">
        <w:rPr>
          <w:rFonts w:ascii="標楷體" w:eastAsia="標楷體" w:hAnsi="標楷體" w:hint="eastAsia"/>
          <w:b/>
          <w:bCs/>
          <w:spacing w:val="-6"/>
        </w:rPr>
        <w:t>2</w:t>
      </w:r>
      <w:r w:rsidRPr="000A6CE4">
        <w:rPr>
          <w:rFonts w:ascii="標楷體" w:eastAsia="標楷體" w:hAnsi="標楷體"/>
          <w:b/>
          <w:bCs/>
          <w:spacing w:val="-6"/>
        </w:rPr>
        <w:t>次聯席會議議事錄</w:t>
      </w:r>
    </w:p>
    <w:p w14:paraId="17F67AFA" w14:textId="6DA6FE4D" w:rsidR="00FA7CAF" w:rsidRPr="000A6CE4" w:rsidRDefault="00C72B08">
      <w:pPr>
        <w:ind w:left="1600" w:right="-477" w:hanging="1600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>時　　間　中華民國1</w:t>
      </w:r>
      <w:r w:rsidR="009A5FC6" w:rsidRPr="000A6CE4">
        <w:rPr>
          <w:rFonts w:ascii="標楷體" w:eastAsia="標楷體" w:hAnsi="標楷體" w:hint="eastAsia"/>
        </w:rPr>
        <w:t>11</w:t>
      </w:r>
      <w:r w:rsidRPr="000A6CE4">
        <w:rPr>
          <w:rFonts w:ascii="標楷體" w:eastAsia="標楷體" w:hAnsi="標楷體"/>
        </w:rPr>
        <w:t>年1</w:t>
      </w:r>
      <w:r w:rsidR="00EC6361" w:rsidRPr="000A6CE4">
        <w:rPr>
          <w:rFonts w:ascii="標楷體" w:eastAsia="標楷體" w:hAnsi="標楷體" w:hint="eastAsia"/>
        </w:rPr>
        <w:t>2</w:t>
      </w:r>
      <w:r w:rsidRPr="000A6CE4">
        <w:rPr>
          <w:rFonts w:ascii="標楷體" w:eastAsia="標楷體" w:hAnsi="標楷體"/>
        </w:rPr>
        <w:t>月</w:t>
      </w:r>
      <w:r w:rsidR="00EC6361" w:rsidRPr="000A6CE4">
        <w:rPr>
          <w:rFonts w:ascii="標楷體" w:eastAsia="標楷體" w:hAnsi="標楷體" w:hint="eastAsia"/>
        </w:rPr>
        <w:t>1</w:t>
      </w:r>
      <w:r w:rsidRPr="000A6CE4">
        <w:rPr>
          <w:rFonts w:ascii="標楷體" w:eastAsia="標楷體" w:hAnsi="標楷體"/>
          <w:color w:val="000000"/>
        </w:rPr>
        <w:t>日（星期</w:t>
      </w:r>
      <w:r w:rsidR="00EC6361" w:rsidRPr="000A6CE4">
        <w:rPr>
          <w:rFonts w:ascii="標楷體" w:eastAsia="標楷體" w:hAnsi="標楷體" w:hint="eastAsia"/>
          <w:color w:val="000000"/>
        </w:rPr>
        <w:t>四</w:t>
      </w:r>
      <w:r w:rsidRPr="000A6CE4">
        <w:rPr>
          <w:rFonts w:ascii="標楷體" w:eastAsia="標楷體" w:hAnsi="標楷體"/>
          <w:color w:val="000000"/>
        </w:rPr>
        <w:t>）9時</w:t>
      </w:r>
      <w:r w:rsidR="0078474C" w:rsidRPr="000A6CE4">
        <w:rPr>
          <w:rFonts w:ascii="標楷體" w:eastAsia="標楷體" w:hAnsi="標楷體"/>
          <w:color w:val="000000"/>
        </w:rPr>
        <w:t>2</w:t>
      </w:r>
      <w:r w:rsidR="00760FF0" w:rsidRPr="000A6CE4">
        <w:rPr>
          <w:rFonts w:ascii="標楷體" w:eastAsia="標楷體" w:hAnsi="標楷體" w:hint="eastAsia"/>
          <w:color w:val="000000"/>
        </w:rPr>
        <w:t>分</w:t>
      </w:r>
      <w:r w:rsidRPr="000A6CE4">
        <w:rPr>
          <w:rFonts w:ascii="標楷體" w:eastAsia="標楷體" w:hAnsi="標楷體"/>
          <w:color w:val="000000"/>
        </w:rPr>
        <w:t>至1</w:t>
      </w:r>
      <w:r w:rsidR="00E01A6A" w:rsidRPr="000A6CE4">
        <w:rPr>
          <w:rFonts w:ascii="標楷體" w:eastAsia="標楷體" w:hAnsi="標楷體"/>
          <w:color w:val="000000"/>
        </w:rPr>
        <w:t>1</w:t>
      </w:r>
      <w:r w:rsidRPr="000A6CE4">
        <w:rPr>
          <w:rFonts w:ascii="標楷體" w:eastAsia="標楷體" w:hAnsi="標楷體"/>
          <w:color w:val="000000"/>
        </w:rPr>
        <w:t>時</w:t>
      </w:r>
      <w:r w:rsidR="00E01A6A" w:rsidRPr="000A6CE4">
        <w:rPr>
          <w:rFonts w:ascii="標楷體" w:eastAsia="標楷體" w:hAnsi="標楷體"/>
          <w:color w:val="000000"/>
        </w:rPr>
        <w:t>1</w:t>
      </w:r>
      <w:r w:rsidRPr="000A6CE4">
        <w:rPr>
          <w:rFonts w:ascii="標楷體" w:eastAsia="標楷體" w:hAnsi="標楷體"/>
          <w:color w:val="000000"/>
        </w:rPr>
        <w:t>分</w:t>
      </w:r>
    </w:p>
    <w:p w14:paraId="65D89206" w14:textId="4181AA80" w:rsidR="00FA7CAF" w:rsidRPr="000A6CE4" w:rsidRDefault="00C72B08">
      <w:pPr>
        <w:ind w:left="1600" w:right="-477" w:hanging="1600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>地　　點　群賢樓9樓大禮堂</w:t>
      </w:r>
    </w:p>
    <w:p w14:paraId="4066DBC7" w14:textId="375781C0" w:rsidR="00FA7CAF" w:rsidRPr="00535753" w:rsidRDefault="00C72B08" w:rsidP="006013C3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>出席委員</w:t>
      </w:r>
      <w:r w:rsidRPr="000A6CE4">
        <w:rPr>
          <w:rFonts w:ascii="標楷體" w:eastAsia="標楷體" w:hAnsi="標楷體"/>
          <w:color w:val="FF0000"/>
        </w:rPr>
        <w:t xml:space="preserve">　</w:t>
      </w:r>
      <w:r w:rsidR="00EF29FE" w:rsidRPr="00A638D5">
        <w:rPr>
          <w:rFonts w:ascii="標楷體" w:eastAsia="標楷體" w:hAnsi="標楷體"/>
        </w:rPr>
        <w:t xml:space="preserve">林德福　</w:t>
      </w:r>
      <w:r w:rsidR="00126792" w:rsidRPr="00A638D5">
        <w:rPr>
          <w:rFonts w:ascii="標楷體" w:eastAsia="標楷體" w:hAnsi="標楷體" w:hint="eastAsia"/>
        </w:rPr>
        <w:t>劉世芳</w:t>
      </w:r>
      <w:r w:rsidR="00126792" w:rsidRPr="00A638D5">
        <w:rPr>
          <w:rFonts w:ascii="標楷體" w:eastAsia="標楷體" w:hAnsi="標楷體"/>
        </w:rPr>
        <w:t xml:space="preserve">　李昆澤　鍾佳濱　</w:t>
      </w:r>
      <w:r w:rsidR="00126792" w:rsidRPr="00A638D5">
        <w:rPr>
          <w:rFonts w:ascii="標楷體" w:eastAsia="標楷體" w:hAnsi="標楷體" w:hint="eastAsia"/>
        </w:rPr>
        <w:t>游</w:t>
      </w:r>
      <w:r w:rsidR="00126792" w:rsidRPr="00A638D5">
        <w:rPr>
          <w:rFonts w:ascii="標楷體" w:eastAsia="標楷體" w:hAnsi="標楷體"/>
        </w:rPr>
        <w:t>毓蘭　黃國書　林奕華　萬美玲　陳秀</w:t>
      </w:r>
      <w:r w:rsidR="00126792" w:rsidRPr="00A638D5">
        <w:rPr>
          <w:rFonts w:ascii="標楷體" w:eastAsia="標楷體" w:hAnsi="標楷體" w:hint="eastAsia"/>
        </w:rPr>
        <w:t>寳</w:t>
      </w:r>
      <w:r w:rsidR="00126792" w:rsidRPr="00A638D5">
        <w:rPr>
          <w:rFonts w:ascii="標楷體" w:eastAsia="標楷體" w:hAnsi="標楷體"/>
        </w:rPr>
        <w:t xml:space="preserve">　洪孟楷　王婉諭　</w:t>
      </w:r>
      <w:r w:rsidR="00EF269C" w:rsidRPr="00A638D5">
        <w:rPr>
          <w:rFonts w:ascii="標楷體" w:eastAsia="標楷體" w:hAnsi="標楷體" w:hint="eastAsia"/>
        </w:rPr>
        <w:t>莊瑞雄</w:t>
      </w:r>
      <w:r w:rsidR="00EF269C" w:rsidRPr="00A638D5">
        <w:rPr>
          <w:rFonts w:ascii="標楷體" w:eastAsia="標楷體" w:hAnsi="標楷體"/>
        </w:rPr>
        <w:t xml:space="preserve">　</w:t>
      </w:r>
      <w:r w:rsidR="00126792" w:rsidRPr="00A638D5">
        <w:rPr>
          <w:rFonts w:ascii="標楷體" w:eastAsia="標楷體" w:hAnsi="標楷體"/>
        </w:rPr>
        <w:t>伍麗華</w:t>
      </w:r>
      <w:r w:rsidR="00126792" w:rsidRPr="00A638D5">
        <w:rPr>
          <w:rFonts w:ascii="標楷體" w:eastAsia="標楷體" w:hAnsi="標楷體"/>
          <w:spacing w:val="-32"/>
        </w:rPr>
        <w:t>Saidhai‧Tahovecahe</w:t>
      </w:r>
      <w:r w:rsidR="00126792" w:rsidRPr="00A638D5">
        <w:rPr>
          <w:rFonts w:ascii="標楷體" w:eastAsia="標楷體" w:hAnsi="標楷體"/>
        </w:rPr>
        <w:t xml:space="preserve">　陳椒華　謝衣</w:t>
      </w:r>
      <w:r w:rsidR="00126792" w:rsidRPr="00A638D5">
        <w:rPr>
          <w:rFonts w:ascii="標楷體" w:eastAsia="標楷體" w:hAnsi="標楷體" w:hint="eastAsia"/>
        </w:rPr>
        <w:t>鳯</w:t>
      </w:r>
      <w:r w:rsidR="00126792" w:rsidRPr="00A638D5">
        <w:rPr>
          <w:rFonts w:ascii="標楷體" w:eastAsia="標楷體" w:hAnsi="標楷體"/>
        </w:rPr>
        <w:t xml:space="preserve">　林宜瑾　李貴敏　陳素月　何欣純　林俊憲　王美惠　鄭麗文　</w:t>
      </w:r>
      <w:r w:rsidR="00126792" w:rsidRPr="00A638D5">
        <w:rPr>
          <w:rFonts w:ascii="標楷體" w:eastAsia="標楷體" w:hAnsi="標楷體"/>
          <w:color w:val="000000" w:themeColor="text1"/>
        </w:rPr>
        <w:t xml:space="preserve">蘇巧慧　</w:t>
      </w:r>
      <w:r w:rsidR="007660E1" w:rsidRPr="00A638D5">
        <w:rPr>
          <w:rFonts w:ascii="標楷體" w:eastAsia="標楷體" w:hAnsi="標楷體"/>
          <w:color w:val="000000" w:themeColor="text1"/>
        </w:rPr>
        <w:t>陳玉珍</w:t>
      </w:r>
      <w:r w:rsidR="007660E1" w:rsidRPr="00A638D5">
        <w:rPr>
          <w:rFonts w:ascii="標楷體" w:eastAsia="標楷體" w:hAnsi="標楷體"/>
        </w:rPr>
        <w:t xml:space="preserve">　</w:t>
      </w:r>
      <w:r w:rsidR="007660E1" w:rsidRPr="00A638D5">
        <w:rPr>
          <w:rFonts w:ascii="標楷體" w:eastAsia="標楷體" w:hAnsi="標楷體"/>
          <w:color w:val="000000" w:themeColor="text1"/>
        </w:rPr>
        <w:t>蘇治芬</w:t>
      </w:r>
      <w:r w:rsidR="007660E1" w:rsidRPr="00A638D5">
        <w:rPr>
          <w:rFonts w:ascii="標楷體" w:eastAsia="標楷體" w:hAnsi="標楷體"/>
        </w:rPr>
        <w:t xml:space="preserve">　賴瑞隆　高嘉瑜　余　天　</w:t>
      </w:r>
      <w:r w:rsidR="007660E1" w:rsidRPr="00A638D5">
        <w:rPr>
          <w:rFonts w:ascii="標楷體" w:eastAsia="標楷體" w:hAnsi="標楷體" w:hint="eastAsia"/>
        </w:rPr>
        <w:t>湯蕙禎</w:t>
      </w:r>
      <w:r w:rsidR="007660E1" w:rsidRPr="00A638D5">
        <w:rPr>
          <w:rFonts w:ascii="標楷體" w:eastAsia="標楷體" w:hAnsi="標楷體"/>
        </w:rPr>
        <w:t xml:space="preserve">　</w:t>
      </w:r>
      <w:r w:rsidR="007660E1" w:rsidRPr="00A638D5">
        <w:rPr>
          <w:rFonts w:ascii="標楷體" w:eastAsia="標楷體" w:hAnsi="標楷體"/>
          <w:spacing w:val="-80"/>
        </w:rPr>
        <w:t>高金素梅</w:t>
      </w:r>
      <w:r w:rsidR="007660E1" w:rsidRPr="00A638D5">
        <w:rPr>
          <w:rFonts w:ascii="標楷體" w:eastAsia="標楷體" w:hAnsi="標楷體"/>
        </w:rPr>
        <w:t xml:space="preserve">　</w:t>
      </w:r>
      <w:r w:rsidR="007660E1" w:rsidRPr="00A638D5">
        <w:rPr>
          <w:rFonts w:ascii="標楷體" w:eastAsia="標楷體" w:hAnsi="標楷體" w:hint="eastAsia"/>
          <w:color w:val="000000" w:themeColor="text1"/>
        </w:rPr>
        <w:t>鄭正鈐</w:t>
      </w:r>
      <w:r w:rsidR="007660E1" w:rsidRPr="00A638D5">
        <w:rPr>
          <w:rFonts w:ascii="標楷體" w:eastAsia="標楷體" w:hAnsi="標楷體"/>
          <w:color w:val="000000" w:themeColor="text1"/>
        </w:rPr>
        <w:t xml:space="preserve">　吳思瑤　范　雲　費鴻泰　</w:t>
      </w:r>
      <w:r w:rsidR="004C7053" w:rsidRPr="00A638D5">
        <w:rPr>
          <w:rFonts w:ascii="標楷體" w:eastAsia="標楷體" w:hAnsi="標楷體"/>
          <w:color w:val="000000" w:themeColor="text1"/>
        </w:rPr>
        <w:t xml:space="preserve">邱泰源　黃世杰　</w:t>
      </w:r>
      <w:r w:rsidR="00177348" w:rsidRPr="00A638D5">
        <w:rPr>
          <w:rFonts w:ascii="標楷體" w:eastAsia="標楷體" w:hAnsi="標楷體"/>
          <w:color w:val="000000" w:themeColor="text1"/>
        </w:rPr>
        <w:t xml:space="preserve">林楚茵　</w:t>
      </w:r>
      <w:r w:rsidR="007F762F" w:rsidRPr="00A638D5">
        <w:rPr>
          <w:rFonts w:ascii="標楷體" w:eastAsia="標楷體" w:hAnsi="標楷體"/>
          <w:color w:val="000000" w:themeColor="text1"/>
        </w:rPr>
        <w:t xml:space="preserve">陳亭妃　</w:t>
      </w:r>
      <w:r w:rsidR="007F762F" w:rsidRPr="00A638D5">
        <w:rPr>
          <w:rFonts w:ascii="標楷體" w:eastAsia="標楷體" w:hAnsi="標楷體" w:hint="eastAsia"/>
          <w:color w:val="000000" w:themeColor="text1"/>
        </w:rPr>
        <w:t>劉櫂豪</w:t>
      </w:r>
      <w:r w:rsidR="007F762F" w:rsidRPr="00A638D5">
        <w:rPr>
          <w:rFonts w:ascii="標楷體" w:eastAsia="標楷體" w:hAnsi="標楷體"/>
          <w:color w:val="000000" w:themeColor="text1"/>
        </w:rPr>
        <w:t xml:space="preserve">　</w:t>
      </w:r>
      <w:r w:rsidR="007F762F" w:rsidRPr="00A638D5">
        <w:rPr>
          <w:rFonts w:ascii="標楷體" w:eastAsia="標楷體" w:hAnsi="標楷體" w:hint="eastAsia"/>
          <w:color w:val="000000" w:themeColor="text1"/>
        </w:rPr>
        <w:t>趙正宇</w:t>
      </w:r>
      <w:r w:rsidR="007F762F" w:rsidRPr="00A638D5">
        <w:rPr>
          <w:rFonts w:ascii="標楷體" w:eastAsia="標楷體" w:hAnsi="標楷體"/>
          <w:color w:val="000000" w:themeColor="text1"/>
        </w:rPr>
        <w:t xml:space="preserve">　</w:t>
      </w:r>
      <w:r w:rsidR="007F762F" w:rsidRPr="00A638D5">
        <w:rPr>
          <w:rFonts w:ascii="標楷體" w:eastAsia="標楷體" w:hAnsi="標楷體"/>
          <w:color w:val="000000" w:themeColor="text1"/>
          <w:spacing w:val="-74"/>
        </w:rPr>
        <w:t>張廖萬堅</w:t>
      </w:r>
      <w:r w:rsidR="007F762F" w:rsidRPr="00A638D5">
        <w:rPr>
          <w:rFonts w:ascii="標楷體" w:eastAsia="標楷體" w:hAnsi="標楷體"/>
          <w:color w:val="000000" w:themeColor="text1"/>
        </w:rPr>
        <w:t xml:space="preserve">　翁重鈞　楊瓊瓔</w:t>
      </w:r>
      <w:r w:rsidR="007F762F" w:rsidRPr="00A638D5">
        <w:rPr>
          <w:rFonts w:ascii="標楷體" w:eastAsia="標楷體" w:hAnsi="標楷體"/>
        </w:rPr>
        <w:t xml:space="preserve">　</w:t>
      </w:r>
      <w:r w:rsidR="007F762F" w:rsidRPr="00A638D5">
        <w:rPr>
          <w:rFonts w:ascii="標楷體" w:eastAsia="標楷體" w:hAnsi="標楷體"/>
          <w:color w:val="000000" w:themeColor="text1"/>
        </w:rPr>
        <w:t xml:space="preserve">張宏陸　</w:t>
      </w:r>
      <w:r w:rsidR="004876DE" w:rsidRPr="00A638D5">
        <w:rPr>
          <w:rFonts w:ascii="標楷體" w:eastAsia="標楷體" w:hAnsi="標楷體"/>
        </w:rPr>
        <w:t xml:space="preserve">郭國文　黃秀芳　曾銘宗　</w:t>
      </w:r>
      <w:r w:rsidR="00E64D8E" w:rsidRPr="00A638D5">
        <w:rPr>
          <w:rFonts w:ascii="標楷體" w:eastAsia="標楷體" w:hAnsi="標楷體"/>
        </w:rPr>
        <w:t xml:space="preserve">林文瑞　</w:t>
      </w:r>
      <w:r w:rsidR="004876DE" w:rsidRPr="00A638D5">
        <w:rPr>
          <w:rFonts w:ascii="標楷體" w:eastAsia="標楷體" w:hAnsi="標楷體"/>
          <w:color w:val="000000" w:themeColor="text1"/>
        </w:rPr>
        <w:t xml:space="preserve">賴品妤　</w:t>
      </w:r>
      <w:r w:rsidR="00E539DD" w:rsidRPr="00A638D5">
        <w:rPr>
          <w:rFonts w:ascii="標楷體" w:eastAsia="標楷體" w:hAnsi="標楷體"/>
          <w:color w:val="000000" w:themeColor="text1"/>
        </w:rPr>
        <w:t>邱</w:t>
      </w:r>
      <w:r w:rsidR="00E539DD" w:rsidRPr="00A638D5">
        <w:rPr>
          <w:rFonts w:ascii="標楷體" w:eastAsia="標楷體" w:hAnsi="標楷體"/>
        </w:rPr>
        <w:t xml:space="preserve">志偉　</w:t>
      </w:r>
      <w:r w:rsidR="00AD3114" w:rsidRPr="00A638D5">
        <w:rPr>
          <w:rFonts w:ascii="標楷體" w:eastAsia="標楷體" w:hAnsi="標楷體"/>
          <w:color w:val="000000"/>
        </w:rPr>
        <w:t>陳</w:t>
      </w:r>
      <w:r w:rsidR="00AD3114" w:rsidRPr="00A638D5">
        <w:rPr>
          <w:rFonts w:ascii="標楷體" w:eastAsia="標楷體" w:hAnsi="標楷體"/>
        </w:rPr>
        <w:t xml:space="preserve">　</w:t>
      </w:r>
      <w:r w:rsidR="00AD3114" w:rsidRPr="00A638D5">
        <w:rPr>
          <w:rFonts w:ascii="標楷體" w:eastAsia="標楷體" w:hAnsi="標楷體"/>
          <w:color w:val="000000"/>
        </w:rPr>
        <w:t>瑩</w:t>
      </w:r>
      <w:r w:rsidR="00AD3114" w:rsidRPr="00A638D5">
        <w:rPr>
          <w:rFonts w:ascii="標楷體" w:eastAsia="標楷體" w:hAnsi="標楷體" w:hint="eastAsia"/>
          <w:color w:val="000000"/>
        </w:rPr>
        <w:t xml:space="preserve">　</w:t>
      </w:r>
      <w:r w:rsidR="00E539DD" w:rsidRPr="00A638D5">
        <w:rPr>
          <w:rFonts w:ascii="標楷體" w:eastAsia="標楷體" w:hAnsi="標楷體"/>
        </w:rPr>
        <w:t xml:space="preserve">蔡易餘　</w:t>
      </w:r>
      <w:r w:rsidR="00AD3114" w:rsidRPr="00A638D5">
        <w:rPr>
          <w:rFonts w:ascii="標楷體" w:eastAsia="標楷體" w:hAnsi="標楷體"/>
        </w:rPr>
        <w:t xml:space="preserve">張其祿　管碧玲　沈發惠　</w:t>
      </w:r>
      <w:r w:rsidR="00014C69" w:rsidRPr="00A638D5">
        <w:rPr>
          <w:rFonts w:ascii="標楷體" w:eastAsia="標楷體" w:hAnsi="標楷體"/>
          <w:color w:val="000000" w:themeColor="text1"/>
        </w:rPr>
        <w:t>賴士葆</w:t>
      </w:r>
      <w:r w:rsidR="00014C69" w:rsidRPr="00A638D5">
        <w:rPr>
          <w:rFonts w:ascii="標楷體" w:eastAsia="標楷體" w:hAnsi="標楷體"/>
        </w:rPr>
        <w:t xml:space="preserve">　</w:t>
      </w:r>
      <w:r w:rsidR="00C77E49" w:rsidRPr="00A638D5">
        <w:rPr>
          <w:rFonts w:ascii="標楷體" w:eastAsia="標楷體" w:hAnsi="標楷體"/>
        </w:rPr>
        <w:t xml:space="preserve">林岱樺　</w:t>
      </w:r>
      <w:r w:rsidR="001A55E2" w:rsidRPr="00A638D5">
        <w:rPr>
          <w:rFonts w:ascii="標楷體" w:eastAsia="標楷體" w:hAnsi="標楷體" w:hint="eastAsia"/>
        </w:rPr>
        <w:t>傅崐萁</w:t>
      </w:r>
      <w:r w:rsidR="001A55E2" w:rsidRPr="00A638D5">
        <w:rPr>
          <w:rFonts w:ascii="標楷體" w:eastAsia="標楷體" w:hAnsi="標楷體"/>
        </w:rPr>
        <w:t xml:space="preserve">　</w:t>
      </w:r>
      <w:r w:rsidR="005356E4" w:rsidRPr="00A638D5">
        <w:rPr>
          <w:rFonts w:ascii="標楷體" w:eastAsia="標楷體" w:hAnsi="標楷體" w:hint="eastAsia"/>
        </w:rPr>
        <w:t>羅明才</w:t>
      </w:r>
      <w:r w:rsidR="00C30CEE" w:rsidRPr="00A638D5">
        <w:rPr>
          <w:rFonts w:ascii="標楷體" w:eastAsia="標楷體" w:hAnsi="標楷體"/>
          <w:color w:val="FF0000"/>
        </w:rPr>
        <w:t xml:space="preserve">　</w:t>
      </w:r>
      <w:r w:rsidR="00C30CEE" w:rsidRPr="00A638D5">
        <w:rPr>
          <w:rFonts w:ascii="標楷體" w:eastAsia="標楷體" w:hAnsi="標楷體" w:hint="eastAsia"/>
          <w:color w:val="000000" w:themeColor="text1"/>
        </w:rPr>
        <w:t>李德維</w:t>
      </w:r>
      <w:r w:rsidR="00C30CEE" w:rsidRPr="00A638D5">
        <w:rPr>
          <w:rFonts w:ascii="標楷體" w:eastAsia="標楷體" w:hAnsi="標楷體"/>
          <w:color w:val="000000" w:themeColor="text1"/>
        </w:rPr>
        <w:t xml:space="preserve">　</w:t>
      </w:r>
      <w:r w:rsidR="00D5513B" w:rsidRPr="00A638D5">
        <w:rPr>
          <w:rFonts w:ascii="標楷體" w:eastAsia="標楷體" w:hAnsi="標楷體" w:hint="eastAsia"/>
          <w:color w:val="000000" w:themeColor="text1"/>
        </w:rPr>
        <w:t>羅美玲</w:t>
      </w:r>
      <w:r w:rsidR="00D5513B" w:rsidRPr="00A638D5">
        <w:rPr>
          <w:rFonts w:ascii="標楷體" w:eastAsia="標楷體" w:hAnsi="標楷體"/>
          <w:color w:val="000000" w:themeColor="text1"/>
        </w:rPr>
        <w:t xml:space="preserve">　</w:t>
      </w:r>
      <w:r w:rsidR="00D5513B" w:rsidRPr="00A638D5">
        <w:rPr>
          <w:rFonts w:ascii="標楷體" w:eastAsia="標楷體" w:hAnsi="標楷體" w:hint="eastAsia"/>
          <w:color w:val="000000" w:themeColor="text1"/>
        </w:rPr>
        <w:t>吳玉琴</w:t>
      </w:r>
      <w:r w:rsidR="00D5513B" w:rsidRPr="00A638D5">
        <w:rPr>
          <w:rFonts w:ascii="標楷體" w:eastAsia="標楷體" w:hAnsi="標楷體"/>
          <w:color w:val="000000" w:themeColor="text1"/>
        </w:rPr>
        <w:t xml:space="preserve">　</w:t>
      </w:r>
      <w:r w:rsidR="00EB6CA3" w:rsidRPr="00A638D5">
        <w:rPr>
          <w:rFonts w:ascii="標楷體" w:eastAsia="標楷體" w:hAnsi="標楷體" w:hint="eastAsia"/>
          <w:color w:val="000000" w:themeColor="text1"/>
        </w:rPr>
        <w:t>江永昌</w:t>
      </w:r>
      <w:r w:rsidR="00EB6CA3" w:rsidRPr="00A638D5">
        <w:rPr>
          <w:rFonts w:ascii="標楷體" w:eastAsia="標楷體" w:hAnsi="標楷體"/>
          <w:color w:val="000000" w:themeColor="text1"/>
        </w:rPr>
        <w:t xml:space="preserve">　</w:t>
      </w:r>
      <w:r w:rsidR="00EF269C" w:rsidRPr="00A638D5">
        <w:rPr>
          <w:rFonts w:ascii="標楷體" w:eastAsia="標楷體" w:hAnsi="標楷體" w:hint="eastAsia"/>
        </w:rPr>
        <w:t>劉建國</w:t>
      </w:r>
      <w:r w:rsidR="00EF269C" w:rsidRPr="00A638D5">
        <w:rPr>
          <w:rFonts w:ascii="標楷體" w:eastAsia="標楷體" w:hAnsi="標楷體"/>
          <w:color w:val="000000" w:themeColor="text1"/>
        </w:rPr>
        <w:t xml:space="preserve">　</w:t>
      </w:r>
      <w:r w:rsidR="00EF269C" w:rsidRPr="00A638D5">
        <w:rPr>
          <w:rFonts w:ascii="標楷體" w:eastAsia="標楷體" w:hAnsi="標楷體"/>
        </w:rPr>
        <w:t>鄭天財</w:t>
      </w:r>
      <w:r w:rsidR="00EF269C" w:rsidRPr="00A638D5">
        <w:rPr>
          <w:rFonts w:ascii="標楷體" w:eastAsia="標楷體" w:hAnsi="標楷體"/>
          <w:spacing w:val="-24"/>
        </w:rPr>
        <w:t>Sra Kacaw</w:t>
      </w:r>
      <w:r w:rsidR="00EF269C" w:rsidRPr="00A638D5">
        <w:rPr>
          <w:rFonts w:ascii="標楷體" w:eastAsia="標楷體" w:hAnsi="標楷體"/>
        </w:rPr>
        <w:t xml:space="preserve">　</w:t>
      </w:r>
      <w:r w:rsidR="00E47083">
        <w:rPr>
          <w:rFonts w:ascii="標楷體" w:eastAsia="標楷體" w:hAnsi="標楷體" w:hint="eastAsia"/>
        </w:rPr>
        <w:t>蘇震清</w:t>
      </w:r>
      <w:r w:rsidR="00E47083" w:rsidRPr="00A638D5">
        <w:rPr>
          <w:rFonts w:ascii="標楷體" w:eastAsia="標楷體" w:hAnsi="標楷體"/>
          <w:color w:val="000000" w:themeColor="text1"/>
        </w:rPr>
        <w:t xml:space="preserve">　</w:t>
      </w:r>
      <w:r w:rsidR="002E75B9" w:rsidRPr="002E75B9">
        <w:rPr>
          <w:rFonts w:ascii="標楷體" w:eastAsia="標楷體" w:hAnsi="標楷體" w:hint="eastAsia"/>
          <w:color w:val="000000" w:themeColor="text1"/>
        </w:rPr>
        <w:t>莊競程</w:t>
      </w:r>
      <w:r w:rsidR="002E75B9" w:rsidRPr="002E75B9">
        <w:rPr>
          <w:rFonts w:ascii="標楷體" w:eastAsia="標楷體" w:hAnsi="標楷體"/>
          <w:color w:val="000000" w:themeColor="text1"/>
        </w:rPr>
        <w:t xml:space="preserve">　</w:t>
      </w:r>
      <w:r w:rsidR="002E75B9" w:rsidRPr="002E75B9">
        <w:rPr>
          <w:rFonts w:ascii="標楷體" w:eastAsia="標楷體" w:hAnsi="標楷體" w:hint="eastAsia"/>
          <w:color w:val="000000" w:themeColor="text1"/>
        </w:rPr>
        <w:t>廖國棟</w:t>
      </w:r>
      <w:r w:rsidR="002E75B9" w:rsidRPr="00A638D5">
        <w:rPr>
          <w:rFonts w:ascii="標楷體" w:eastAsia="標楷體" w:hAnsi="標楷體"/>
          <w:color w:val="000000" w:themeColor="text1"/>
        </w:rPr>
        <w:t xml:space="preserve">　</w:t>
      </w:r>
      <w:r w:rsidR="002E75B9" w:rsidRPr="002E75B9">
        <w:rPr>
          <w:rFonts w:ascii="標楷體" w:eastAsia="標楷體" w:hAnsi="標楷體" w:hint="eastAsia"/>
          <w:color w:val="000000" w:themeColor="text1"/>
        </w:rPr>
        <w:t>許智傑</w:t>
      </w:r>
      <w:r w:rsidR="002E75B9" w:rsidRPr="00A638D5">
        <w:rPr>
          <w:rFonts w:ascii="標楷體" w:eastAsia="標楷體" w:hAnsi="標楷體"/>
          <w:color w:val="000000" w:themeColor="text1"/>
        </w:rPr>
        <w:t xml:space="preserve">　</w:t>
      </w:r>
      <w:r w:rsidR="002E75B9" w:rsidRPr="002E75B9">
        <w:rPr>
          <w:rFonts w:ascii="標楷體" w:eastAsia="標楷體" w:hAnsi="標楷體" w:hint="eastAsia"/>
          <w:color w:val="000000" w:themeColor="text1"/>
        </w:rPr>
        <w:t>賴惠員</w:t>
      </w:r>
      <w:r w:rsidR="002E75B9" w:rsidRPr="00A638D5">
        <w:rPr>
          <w:rFonts w:ascii="標楷體" w:eastAsia="標楷體" w:hAnsi="標楷體"/>
          <w:color w:val="FF0000"/>
        </w:rPr>
        <w:t xml:space="preserve">　</w:t>
      </w:r>
      <w:r w:rsidR="00C30CEE" w:rsidRPr="005A1C57">
        <w:rPr>
          <w:rFonts w:ascii="標楷體" w:eastAsia="標楷體" w:hAnsi="標楷體"/>
          <w:color w:val="000000" w:themeColor="text1"/>
        </w:rPr>
        <w:t>陳歐珀</w:t>
      </w:r>
      <w:r w:rsidR="00C30CEE" w:rsidRPr="002A781F">
        <w:rPr>
          <w:rFonts w:ascii="標楷體" w:eastAsia="標楷體" w:hAnsi="標楷體"/>
          <w:color w:val="000000" w:themeColor="text1"/>
        </w:rPr>
        <w:t xml:space="preserve">　</w:t>
      </w:r>
      <w:r w:rsidR="00B059D4">
        <w:rPr>
          <w:rFonts w:ascii="標楷體" w:eastAsia="標楷體" w:hAnsi="標楷體" w:hint="eastAsia"/>
          <w:color w:val="000000" w:themeColor="text1"/>
        </w:rPr>
        <w:t>林思銘</w:t>
      </w:r>
      <w:r w:rsidR="00B059D4" w:rsidRPr="00A638D5">
        <w:rPr>
          <w:rFonts w:ascii="標楷體" w:eastAsia="標楷體" w:hAnsi="標楷體"/>
          <w:color w:val="000000" w:themeColor="text1"/>
        </w:rPr>
        <w:t xml:space="preserve">　</w:t>
      </w:r>
      <w:r w:rsidR="005A1C57" w:rsidRPr="00A66CED">
        <w:rPr>
          <w:rFonts w:ascii="標楷體" w:eastAsia="標楷體" w:hAnsi="標楷體" w:hint="eastAsia"/>
          <w:color w:val="000000" w:themeColor="text1"/>
        </w:rPr>
        <w:t>陳明文</w:t>
      </w:r>
      <w:r w:rsidR="005A1C57" w:rsidRPr="002E75B9">
        <w:rPr>
          <w:rFonts w:ascii="標楷體" w:eastAsia="標楷體" w:hAnsi="標楷體"/>
          <w:color w:val="000000" w:themeColor="text1"/>
        </w:rPr>
        <w:t xml:space="preserve">　</w:t>
      </w:r>
      <w:r w:rsidR="00A66CED" w:rsidRPr="00535753">
        <w:rPr>
          <w:rFonts w:ascii="標楷體" w:eastAsia="標楷體" w:hAnsi="標楷體" w:hint="eastAsia"/>
          <w:color w:val="000000" w:themeColor="text1"/>
        </w:rPr>
        <w:t>陳超明</w:t>
      </w:r>
      <w:r w:rsidR="00A66CED" w:rsidRPr="00535753">
        <w:rPr>
          <w:rFonts w:ascii="標楷體" w:eastAsia="標楷體" w:hAnsi="標楷體"/>
          <w:color w:val="000000" w:themeColor="text1"/>
        </w:rPr>
        <w:t xml:space="preserve">　</w:t>
      </w:r>
      <w:r w:rsidR="00B059D4" w:rsidRPr="00535753">
        <w:rPr>
          <w:rFonts w:ascii="標楷體" w:eastAsia="標楷體" w:hAnsi="標楷體" w:hint="eastAsia"/>
          <w:color w:val="000000" w:themeColor="text1"/>
        </w:rPr>
        <w:t>吳琪銘</w:t>
      </w:r>
      <w:r w:rsidR="00B059D4" w:rsidRPr="00535753">
        <w:rPr>
          <w:rFonts w:ascii="標楷體" w:eastAsia="標楷體" w:hAnsi="標楷體"/>
          <w:color w:val="000000" w:themeColor="text1"/>
        </w:rPr>
        <w:t xml:space="preserve">　</w:t>
      </w:r>
      <w:r w:rsidR="00B059D4" w:rsidRPr="00535753">
        <w:rPr>
          <w:rFonts w:ascii="標楷體" w:eastAsia="標楷體" w:hAnsi="標楷體" w:hint="eastAsia"/>
          <w:color w:val="000000" w:themeColor="text1"/>
        </w:rPr>
        <w:t>張育美</w:t>
      </w:r>
      <w:r w:rsidR="00B059D4" w:rsidRPr="00535753">
        <w:rPr>
          <w:rFonts w:ascii="標楷體" w:eastAsia="標楷體" w:hAnsi="標楷體"/>
          <w:color w:val="000000" w:themeColor="text1"/>
        </w:rPr>
        <w:t xml:space="preserve">　</w:t>
      </w:r>
      <w:r w:rsidR="00B059D4" w:rsidRPr="00535753">
        <w:rPr>
          <w:rFonts w:ascii="標楷體" w:eastAsia="標楷體" w:hAnsi="標楷體" w:hint="eastAsia"/>
          <w:color w:val="000000" w:themeColor="text1"/>
        </w:rPr>
        <w:t>邱議瑩</w:t>
      </w:r>
      <w:r w:rsidR="00B059D4" w:rsidRPr="00535753">
        <w:rPr>
          <w:rFonts w:ascii="標楷體" w:eastAsia="標楷體" w:hAnsi="標楷體"/>
          <w:color w:val="000000" w:themeColor="text1"/>
        </w:rPr>
        <w:t xml:space="preserve">　</w:t>
      </w:r>
      <w:r w:rsidR="00B059D4" w:rsidRPr="00535753">
        <w:rPr>
          <w:rFonts w:ascii="標楷體" w:eastAsia="標楷體" w:hAnsi="標楷體" w:hint="eastAsia"/>
          <w:color w:val="000000" w:themeColor="text1"/>
        </w:rPr>
        <w:t>楊</w:t>
      </w:r>
      <w:r w:rsidR="00B059D4" w:rsidRPr="00535753">
        <w:rPr>
          <w:rFonts w:ascii="標楷體" w:eastAsia="標楷體" w:hAnsi="標楷體"/>
          <w:color w:val="000000" w:themeColor="text1"/>
        </w:rPr>
        <w:t xml:space="preserve">　</w:t>
      </w:r>
      <w:r w:rsidR="00B059D4" w:rsidRPr="00535753">
        <w:rPr>
          <w:rFonts w:ascii="標楷體" w:eastAsia="標楷體" w:hAnsi="標楷體" w:hint="eastAsia"/>
          <w:color w:val="000000" w:themeColor="text1"/>
        </w:rPr>
        <w:t>曜</w:t>
      </w:r>
      <w:r w:rsidR="00B059D4" w:rsidRPr="00535753">
        <w:rPr>
          <w:rFonts w:ascii="標楷體" w:eastAsia="標楷體" w:hAnsi="標楷體"/>
          <w:color w:val="000000" w:themeColor="text1"/>
        </w:rPr>
        <w:t xml:space="preserve">　</w:t>
      </w:r>
      <w:r w:rsidR="00B059D4" w:rsidRPr="00535753">
        <w:rPr>
          <w:rFonts w:ascii="標楷體" w:eastAsia="標楷體" w:hAnsi="標楷體" w:hint="eastAsia"/>
          <w:color w:val="000000" w:themeColor="text1"/>
        </w:rPr>
        <w:t>林為洲</w:t>
      </w:r>
    </w:p>
    <w:p w14:paraId="450A34D7" w14:textId="4989C3F4" w:rsidR="00FA7CAF" w:rsidRPr="000A6CE4" w:rsidRDefault="00C72B08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b/>
          <w:color w:val="000000" w:themeColor="text1"/>
        </w:rPr>
      </w:pPr>
      <w:r w:rsidRPr="00535753">
        <w:rPr>
          <w:rFonts w:ascii="標楷體" w:eastAsia="標楷體" w:hAnsi="標楷體"/>
          <w:color w:val="000000" w:themeColor="text1"/>
        </w:rPr>
        <w:t xml:space="preserve">　　　　　</w:t>
      </w:r>
      <w:r w:rsidRPr="00535753">
        <w:rPr>
          <w:rFonts w:ascii="標楷體" w:eastAsia="標楷體" w:hAnsi="標楷體"/>
          <w:b/>
          <w:color w:val="000000" w:themeColor="text1"/>
        </w:rPr>
        <w:t>委員出席</w:t>
      </w:r>
      <w:r w:rsidR="002E75B9" w:rsidRPr="00535753">
        <w:rPr>
          <w:rFonts w:ascii="標楷體" w:eastAsia="標楷體" w:hAnsi="標楷體" w:hint="eastAsia"/>
          <w:b/>
          <w:color w:val="000000" w:themeColor="text1"/>
        </w:rPr>
        <w:t>7</w:t>
      </w:r>
      <w:r w:rsidR="00535753" w:rsidRPr="00535753">
        <w:rPr>
          <w:rFonts w:ascii="標楷體" w:eastAsia="標楷體" w:hAnsi="標楷體" w:hint="eastAsia"/>
          <w:b/>
          <w:color w:val="000000" w:themeColor="text1"/>
        </w:rPr>
        <w:t>9</w:t>
      </w:r>
      <w:r w:rsidRPr="00535753">
        <w:rPr>
          <w:rFonts w:ascii="標楷體" w:eastAsia="標楷體" w:hAnsi="標楷體"/>
          <w:b/>
          <w:color w:val="000000" w:themeColor="text1"/>
        </w:rPr>
        <w:t>人</w:t>
      </w:r>
    </w:p>
    <w:p w14:paraId="319EEBE1" w14:textId="1F85CD6F" w:rsidR="00D22960" w:rsidRPr="000A6CE4" w:rsidRDefault="00D22960" w:rsidP="00F247B1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 w:hint="eastAsia"/>
          <w:color w:val="000000" w:themeColor="text1"/>
        </w:rPr>
        <w:t>請假委員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 w:hint="eastAsia"/>
          <w:color w:val="000000" w:themeColor="text1"/>
        </w:rPr>
        <w:t>陳以信</w:t>
      </w:r>
      <w:r w:rsidR="00EA7BF4" w:rsidRPr="00535753">
        <w:rPr>
          <w:rFonts w:ascii="標楷體" w:eastAsia="標楷體" w:hAnsi="標楷體"/>
          <w:color w:val="000000" w:themeColor="text1"/>
        </w:rPr>
        <w:t xml:space="preserve">　</w:t>
      </w:r>
      <w:r w:rsidR="00EA7BF4">
        <w:rPr>
          <w:rFonts w:ascii="標楷體" w:eastAsia="標楷體" w:hAnsi="標楷體" w:hint="eastAsia"/>
          <w:color w:val="000000" w:themeColor="text1"/>
        </w:rPr>
        <w:t>吳秉叡</w:t>
      </w:r>
    </w:p>
    <w:p w14:paraId="1FB1D893" w14:textId="4F61ABE5" w:rsidR="00D22960" w:rsidRPr="000A6CE4" w:rsidRDefault="00D22960" w:rsidP="00F247B1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/>
          <w:b/>
          <w:color w:val="000000" w:themeColor="text1"/>
        </w:rPr>
        <w:t>委員</w:t>
      </w:r>
      <w:r w:rsidRPr="000A6CE4">
        <w:rPr>
          <w:rFonts w:ascii="標楷體" w:eastAsia="標楷體" w:hAnsi="標楷體" w:hint="eastAsia"/>
          <w:b/>
          <w:color w:val="000000" w:themeColor="text1"/>
        </w:rPr>
        <w:t>請假</w:t>
      </w:r>
      <w:r w:rsidR="00EA7BF4">
        <w:rPr>
          <w:rFonts w:ascii="標楷體" w:eastAsia="標楷體" w:hAnsi="標楷體" w:hint="eastAsia"/>
          <w:b/>
          <w:color w:val="000000" w:themeColor="text1"/>
        </w:rPr>
        <w:t>2</w:t>
      </w:r>
      <w:r w:rsidRPr="000A6CE4">
        <w:rPr>
          <w:rFonts w:ascii="標楷體" w:eastAsia="標楷體" w:hAnsi="標楷體"/>
          <w:b/>
          <w:color w:val="000000" w:themeColor="text1"/>
        </w:rPr>
        <w:t>人</w:t>
      </w:r>
    </w:p>
    <w:p w14:paraId="31C855C1" w14:textId="54E31869" w:rsidR="00FA7CAF" w:rsidRPr="000A6CE4" w:rsidRDefault="00C72B08" w:rsidP="00B7741F">
      <w:pPr>
        <w:tabs>
          <w:tab w:val="left" w:pos="9072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>列席官員</w:t>
      </w:r>
      <w:r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  <w:b/>
        </w:rPr>
        <w:t>行政院主計總處</w:t>
      </w:r>
      <w:r w:rsidRPr="000A6CE4">
        <w:rPr>
          <w:rFonts w:ascii="標楷體" w:eastAsia="標楷體" w:hAnsi="標楷體"/>
          <w:color w:val="FF0000"/>
        </w:rPr>
        <w:t xml:space="preserve">　　　</w:t>
      </w:r>
      <w:r w:rsidR="005B531D" w:rsidRPr="000A6CE4">
        <w:rPr>
          <w:rFonts w:ascii="標楷體" w:eastAsia="標楷體" w:hAnsi="標楷體"/>
          <w:color w:val="FF0000"/>
        </w:rPr>
        <w:t xml:space="preserve">　　　　</w:t>
      </w:r>
      <w:r w:rsidRPr="000A6CE4">
        <w:rPr>
          <w:rFonts w:ascii="標楷體" w:eastAsia="標楷體" w:hAnsi="標楷體"/>
        </w:rPr>
        <w:t>主計長</w:t>
      </w:r>
      <w:r w:rsidRPr="000A6CE4">
        <w:rPr>
          <w:rFonts w:ascii="標楷體" w:eastAsia="標楷體" w:hAnsi="標楷體"/>
          <w:color w:val="FF0000"/>
        </w:rPr>
        <w:t xml:space="preserve">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</w:rPr>
        <w:t>朱澤民</w:t>
      </w:r>
    </w:p>
    <w:p w14:paraId="6D8EA23B" w14:textId="73FDC077" w:rsidR="00FA7CAF" w:rsidRPr="000A6CE4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公務預算處</w:t>
      </w:r>
      <w:r w:rsidRPr="000A6CE4">
        <w:rPr>
          <w:rFonts w:ascii="標楷體" w:eastAsia="標楷體" w:hAnsi="標楷體"/>
          <w:color w:val="FF0000"/>
        </w:rPr>
        <w:t xml:space="preserve">　　　　　　　　</w:t>
      </w:r>
      <w:r w:rsidR="005B531D" w:rsidRPr="000A6CE4">
        <w:rPr>
          <w:rFonts w:ascii="標楷體" w:eastAsia="標楷體" w:hAnsi="標楷體"/>
        </w:rPr>
        <w:t>處長</w:t>
      </w:r>
      <w:r w:rsidRPr="000A6CE4">
        <w:rPr>
          <w:rFonts w:ascii="標楷體" w:eastAsia="標楷體" w:hAnsi="標楷體"/>
          <w:color w:val="FF0000"/>
        </w:rPr>
        <w:t xml:space="preserve">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="00281BA5" w:rsidRPr="000A6CE4">
        <w:rPr>
          <w:rFonts w:ascii="標楷體" w:eastAsia="標楷體" w:hAnsi="標楷體" w:hint="eastAsia"/>
        </w:rPr>
        <w:t>許永議</w:t>
      </w:r>
    </w:p>
    <w:p w14:paraId="7A16DFA4" w14:textId="2007728D" w:rsidR="00281BA5" w:rsidRPr="000A6CE4" w:rsidRDefault="00C72B08" w:rsidP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FF0000"/>
        </w:rPr>
        <w:t xml:space="preserve">　　　　　</w:t>
      </w:r>
      <w:r w:rsidRPr="000A6CE4">
        <w:rPr>
          <w:rFonts w:ascii="標楷體" w:eastAsia="標楷體" w:hAnsi="標楷體"/>
          <w:b/>
        </w:rPr>
        <w:t>財政部</w:t>
      </w:r>
      <w:r w:rsidR="00281BA5" w:rsidRPr="000A6CE4">
        <w:rPr>
          <w:rFonts w:ascii="標楷體" w:eastAsia="標楷體" w:hAnsi="標楷體"/>
          <w:color w:val="FF0000"/>
        </w:rPr>
        <w:t xml:space="preserve">　　　　　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="00BF49A4" w:rsidRPr="000A6CE4">
        <w:rPr>
          <w:rFonts w:ascii="標楷體" w:eastAsia="標楷體" w:hAnsi="標楷體" w:hint="eastAsia"/>
          <w:color w:val="000000" w:themeColor="text1"/>
        </w:rPr>
        <w:t>部</w:t>
      </w:r>
      <w:r w:rsidR="008E2343" w:rsidRPr="000A6CE4">
        <w:rPr>
          <w:rFonts w:ascii="標楷體" w:eastAsia="標楷體" w:hAnsi="標楷體"/>
          <w:color w:val="000000" w:themeColor="text1"/>
        </w:rPr>
        <w:t xml:space="preserve">長　　</w:t>
      </w:r>
      <w:r w:rsidR="00BF49A4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BF49A4" w:rsidRPr="000A6CE4">
        <w:rPr>
          <w:rFonts w:ascii="標楷體" w:eastAsia="標楷體" w:hAnsi="標楷體" w:hint="eastAsia"/>
          <w:color w:val="000000" w:themeColor="text1"/>
        </w:rPr>
        <w:t>蘇建榮</w:t>
      </w:r>
    </w:p>
    <w:p w14:paraId="58C24CD7" w14:textId="79ED62C8" w:rsidR="00BF49A4" w:rsidRPr="000A6CE4" w:rsidRDefault="00BF49A4" w:rsidP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</w:t>
      </w:r>
      <w:r w:rsidRPr="000A6CE4">
        <w:rPr>
          <w:rFonts w:ascii="標楷體" w:eastAsia="標楷體" w:hAnsi="標楷體" w:hint="eastAsia"/>
          <w:color w:val="000000" w:themeColor="text1"/>
        </w:rPr>
        <w:t>李秋月</w:t>
      </w:r>
    </w:p>
    <w:p w14:paraId="27BC4177" w14:textId="0B08942C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國庫署　　　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署長　　</w:t>
      </w:r>
      <w:r w:rsidRPr="000A6CE4">
        <w:rPr>
          <w:rFonts w:ascii="標楷體" w:eastAsia="標楷體" w:hAnsi="標楷體"/>
          <w:color w:val="FF0000"/>
        </w:rPr>
        <w:t xml:space="preserve">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</w:rPr>
        <w:t>蕭家旗</w:t>
      </w:r>
    </w:p>
    <w:p w14:paraId="632922F1" w14:textId="22AC6CC3" w:rsidR="00BF49A4" w:rsidRPr="000A6CE4" w:rsidRDefault="00BF49A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賦稅</w:t>
      </w:r>
      <w:r w:rsidRPr="000A6CE4">
        <w:rPr>
          <w:rFonts w:ascii="標楷體" w:eastAsia="標楷體" w:hAnsi="標楷體"/>
          <w:color w:val="000000" w:themeColor="text1"/>
        </w:rPr>
        <w:t xml:space="preserve">署　　　　　　　　　　</w:t>
      </w:r>
      <w:r w:rsidR="00BA13AA" w:rsidRPr="000A6CE4">
        <w:rPr>
          <w:rFonts w:ascii="標楷體" w:eastAsia="標楷體" w:hAnsi="標楷體" w:hint="eastAsia"/>
          <w:color w:val="000000" w:themeColor="text1"/>
        </w:rPr>
        <w:t>副</w:t>
      </w:r>
      <w:r w:rsidR="00BA13AA" w:rsidRPr="000A6CE4">
        <w:rPr>
          <w:rFonts w:ascii="標楷體" w:eastAsia="標楷體" w:hAnsi="標楷體"/>
          <w:color w:val="000000" w:themeColor="text1"/>
        </w:rPr>
        <w:t xml:space="preserve">署長　　　</w:t>
      </w:r>
      <w:r w:rsidR="00BA13AA" w:rsidRPr="000A6CE4">
        <w:rPr>
          <w:rFonts w:ascii="標楷體" w:eastAsia="標楷體" w:hAnsi="標楷體" w:hint="eastAsia"/>
          <w:color w:val="000000" w:themeColor="text1"/>
        </w:rPr>
        <w:t>李雅晶</w:t>
      </w:r>
    </w:p>
    <w:p w14:paraId="5BDEB4DD" w14:textId="369ED1D0" w:rsidR="00281BA5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關務署</w:t>
      </w:r>
      <w:r w:rsidRPr="000A6CE4">
        <w:rPr>
          <w:rFonts w:ascii="標楷體" w:eastAsia="標楷體" w:hAnsi="標楷體"/>
          <w:color w:val="FF0000"/>
        </w:rPr>
        <w:t xml:space="preserve">　　　　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署長</w:t>
      </w:r>
      <w:r w:rsidRPr="000A6CE4">
        <w:rPr>
          <w:rFonts w:ascii="標楷體" w:eastAsia="標楷體" w:hAnsi="標楷體"/>
          <w:color w:val="FF0000"/>
        </w:rPr>
        <w:t xml:space="preserve">　　</w:t>
      </w:r>
      <w:r w:rsidR="008E2343" w:rsidRPr="000A6CE4">
        <w:rPr>
          <w:rFonts w:ascii="標楷體" w:eastAsia="標楷體" w:hAnsi="標楷體"/>
          <w:color w:val="FF0000"/>
        </w:rPr>
        <w:t xml:space="preserve">　　</w:t>
      </w:r>
      <w:r w:rsidR="00040239" w:rsidRPr="000A6CE4">
        <w:rPr>
          <w:rFonts w:ascii="標楷體" w:eastAsia="標楷體" w:hAnsi="標楷體" w:hint="eastAsia"/>
        </w:rPr>
        <w:t>彭英偉</w:t>
      </w:r>
    </w:p>
    <w:p w14:paraId="5A8CE679" w14:textId="7D13CECC" w:rsidR="00281BA5" w:rsidRPr="000A6CE4" w:rsidRDefault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國有財產</w:t>
      </w:r>
      <w:r w:rsidRPr="000A6CE4">
        <w:rPr>
          <w:rFonts w:ascii="標楷體" w:eastAsia="標楷體" w:hAnsi="標楷體"/>
          <w:color w:val="000000" w:themeColor="text1"/>
        </w:rPr>
        <w:t xml:space="preserve">署　　　　　　　　署長　　</w:t>
      </w:r>
      <w:r w:rsidR="00BF49A4"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="00BF49A4" w:rsidRPr="000A6CE4">
        <w:rPr>
          <w:rFonts w:ascii="標楷體" w:eastAsia="標楷體" w:hAnsi="標楷體" w:hint="eastAsia"/>
          <w:color w:val="000000" w:themeColor="text1"/>
        </w:rPr>
        <w:t>曾國基</w:t>
      </w:r>
    </w:p>
    <w:p w14:paraId="2D018DFE" w14:textId="6F6E7D9D" w:rsidR="00FA7CAF" w:rsidRPr="000A6CE4" w:rsidRDefault="00C72B08">
      <w:pPr>
        <w:tabs>
          <w:tab w:val="left" w:pos="1985"/>
          <w:tab w:val="left" w:pos="5245"/>
          <w:tab w:val="left" w:pos="5670"/>
          <w:tab w:val="left" w:pos="6663"/>
          <w:tab w:val="left" w:pos="7938"/>
          <w:tab w:val="left" w:pos="8505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lastRenderedPageBreak/>
        <w:t xml:space="preserve">　　　　　　</w:t>
      </w:r>
      <w:r w:rsidRPr="000A6CE4">
        <w:rPr>
          <w:rFonts w:ascii="標楷體" w:eastAsia="標楷體" w:hAnsi="標楷體"/>
        </w:rPr>
        <w:t>財政資訊中心</w:t>
      </w:r>
      <w:r w:rsidRPr="000A6CE4">
        <w:rPr>
          <w:rFonts w:ascii="標楷體" w:eastAsia="標楷體" w:hAnsi="標楷體"/>
          <w:color w:val="FF0000"/>
        </w:rPr>
        <w:t xml:space="preserve">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主任</w:t>
      </w:r>
      <w:r w:rsidRPr="000A6CE4">
        <w:rPr>
          <w:rFonts w:ascii="標楷體" w:eastAsia="標楷體" w:hAnsi="標楷體"/>
          <w:color w:val="FF0000"/>
        </w:rPr>
        <w:t xml:space="preserve">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</w:rPr>
        <w:t>張文熙</w:t>
      </w:r>
    </w:p>
    <w:p w14:paraId="5E74E0A6" w14:textId="42731FA4" w:rsidR="00FA7CAF" w:rsidRPr="000A6CE4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</w:t>
      </w:r>
      <w:r w:rsidRPr="000A6CE4">
        <w:rPr>
          <w:rFonts w:ascii="標楷體" w:eastAsia="標楷體" w:hAnsi="標楷體"/>
          <w:b/>
        </w:rPr>
        <w:t>國史館</w:t>
      </w:r>
      <w:r w:rsidRPr="000A6CE4">
        <w:rPr>
          <w:rFonts w:ascii="標楷體" w:eastAsia="標楷體" w:hAnsi="標楷體"/>
          <w:b/>
          <w:color w:val="FF0000"/>
        </w:rPr>
        <w:t xml:space="preserve">　</w:t>
      </w:r>
      <w:r w:rsidRPr="000A6CE4">
        <w:rPr>
          <w:rFonts w:ascii="標楷體" w:eastAsia="標楷體" w:hAnsi="標楷體"/>
          <w:color w:val="FF0000"/>
        </w:rPr>
        <w:t xml:space="preserve">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館長</w:t>
      </w:r>
      <w:r w:rsidRPr="000A6CE4">
        <w:rPr>
          <w:rFonts w:ascii="標楷體" w:eastAsia="標楷體" w:hAnsi="標楷體"/>
          <w:color w:val="FF0000"/>
        </w:rPr>
        <w:t xml:space="preserve">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</w:rPr>
        <w:t>陳儀深</w:t>
      </w:r>
    </w:p>
    <w:p w14:paraId="44DB31F9" w14:textId="34E4D658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審編處</w:t>
      </w:r>
      <w:r w:rsidRPr="000A6CE4">
        <w:rPr>
          <w:rFonts w:ascii="標楷體" w:eastAsia="標楷體" w:hAnsi="標楷體"/>
          <w:color w:val="FF0000"/>
        </w:rPr>
        <w:t xml:space="preserve">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處長</w:t>
      </w:r>
      <w:r w:rsidRPr="000A6CE4">
        <w:rPr>
          <w:rFonts w:ascii="標楷體" w:eastAsia="標楷體" w:hAnsi="標楷體"/>
          <w:color w:val="FF0000"/>
        </w:rPr>
        <w:t xml:space="preserve">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="00281BA5" w:rsidRPr="000A6CE4">
        <w:rPr>
          <w:rFonts w:ascii="標楷體" w:eastAsia="標楷體" w:hAnsi="標楷體" w:hint="eastAsia"/>
        </w:rPr>
        <w:t>邱玉鳳</w:t>
      </w:r>
    </w:p>
    <w:p w14:paraId="2818E5FD" w14:textId="3B558AAF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采集處</w:t>
      </w:r>
      <w:r w:rsidRPr="000A6CE4">
        <w:rPr>
          <w:rFonts w:ascii="標楷體" w:eastAsia="標楷體" w:hAnsi="標楷體"/>
          <w:color w:val="FF0000"/>
        </w:rPr>
        <w:t xml:space="preserve">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處長</w:t>
      </w:r>
      <w:r w:rsidRPr="000A6CE4">
        <w:rPr>
          <w:rFonts w:ascii="標楷體" w:eastAsia="標楷體" w:hAnsi="標楷體"/>
          <w:color w:val="FF0000"/>
        </w:rPr>
        <w:t xml:space="preserve">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</w:rPr>
        <w:t>陸瑞玉</w:t>
      </w:r>
    </w:p>
    <w:p w14:paraId="5E3BEE27" w14:textId="2D214823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主計室</w:t>
      </w:r>
      <w:r w:rsidRPr="000A6CE4">
        <w:rPr>
          <w:rFonts w:ascii="標楷體" w:eastAsia="標楷體" w:hAnsi="標楷體"/>
          <w:color w:val="FF0000"/>
        </w:rPr>
        <w:t xml:space="preserve">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主任</w:t>
      </w:r>
      <w:r w:rsidR="00570241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  <w:color w:val="FF0000"/>
        </w:rPr>
        <w:t xml:space="preserve">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="00281BA5" w:rsidRPr="000A6CE4">
        <w:rPr>
          <w:rFonts w:ascii="標楷體" w:eastAsia="標楷體" w:hAnsi="標楷體" w:hint="eastAsia"/>
        </w:rPr>
        <w:t>蔡惠娟</w:t>
      </w:r>
    </w:p>
    <w:p w14:paraId="7CDAA7D7" w14:textId="34F06CE9" w:rsidR="00281BA5" w:rsidRPr="000A6CE4" w:rsidRDefault="00C72B08" w:rsidP="009C36E7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　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中央研究院　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="00570241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281BA5" w:rsidRPr="000A6CE4">
        <w:rPr>
          <w:rFonts w:ascii="標楷體" w:eastAsia="標楷體" w:hAnsi="標楷體" w:hint="eastAsia"/>
          <w:color w:val="000000" w:themeColor="text1"/>
        </w:rPr>
        <w:t>院長</w:t>
      </w:r>
      <w:r w:rsidR="009C36E7" w:rsidRPr="000A6CE4">
        <w:rPr>
          <w:rFonts w:ascii="標楷體" w:eastAsia="標楷體" w:hAnsi="標楷體"/>
          <w:color w:val="FF0000"/>
        </w:rPr>
        <w:t xml:space="preserve">　　　　</w:t>
      </w:r>
      <w:r w:rsidR="009C36E7" w:rsidRPr="000A6CE4">
        <w:rPr>
          <w:rFonts w:ascii="標楷體" w:eastAsia="標楷體" w:hAnsi="標楷體" w:hint="eastAsia"/>
          <w:color w:val="000000" w:themeColor="text1"/>
        </w:rPr>
        <w:t>廖俊智</w:t>
      </w:r>
    </w:p>
    <w:p w14:paraId="1C937182" w14:textId="47049B25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環境變遷研究中心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研究員　　</w:t>
      </w:r>
      <w:r w:rsidR="008E2343"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>周崇光</w:t>
      </w:r>
    </w:p>
    <w:p w14:paraId="0A187A97" w14:textId="0E2FF48B" w:rsidR="007247A8" w:rsidRPr="000A6CE4" w:rsidRDefault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/>
          <w:b/>
          <w:color w:val="000000" w:themeColor="text1"/>
        </w:rPr>
        <w:t>國立故宮博物院</w:t>
      </w: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院長　　　</w:t>
      </w:r>
      <w:r w:rsidR="00AF600E" w:rsidRPr="000A6CE4">
        <w:rPr>
          <w:rFonts w:ascii="標楷體" w:eastAsia="標楷體" w:hAnsi="標楷體"/>
          <w:color w:val="000000" w:themeColor="text1"/>
        </w:rPr>
        <w:t xml:space="preserve">　</w:t>
      </w:r>
      <w:r w:rsidR="00AF600E" w:rsidRPr="000A6CE4">
        <w:rPr>
          <w:rFonts w:ascii="標楷體" w:eastAsia="標楷體" w:hAnsi="標楷體" w:hint="eastAsia"/>
          <w:color w:val="000000" w:themeColor="text1"/>
        </w:rPr>
        <w:t>吳密察</w:t>
      </w:r>
    </w:p>
    <w:p w14:paraId="444D157C" w14:textId="7AEA1D93" w:rsidR="009C36E7" w:rsidRPr="000A6CE4" w:rsidRDefault="009C36E7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主計室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主任</w:t>
      </w:r>
      <w:r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Pr="000A6CE4">
        <w:rPr>
          <w:rFonts w:ascii="標楷體" w:eastAsia="標楷體" w:hAnsi="標楷體" w:hint="eastAsia"/>
          <w:color w:val="000000" w:themeColor="text1"/>
        </w:rPr>
        <w:t>林美瑤</w:t>
      </w:r>
    </w:p>
    <w:p w14:paraId="47987019" w14:textId="027D824C" w:rsidR="00C5454E" w:rsidRPr="000A6CE4" w:rsidRDefault="00C5454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數位資訊室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科</w:t>
      </w:r>
      <w:r w:rsidRPr="000A6CE4">
        <w:rPr>
          <w:rFonts w:ascii="標楷體" w:eastAsia="標楷體" w:hAnsi="標楷體"/>
          <w:color w:val="000000" w:themeColor="text1"/>
        </w:rPr>
        <w:t xml:space="preserve">長　　　　</w:t>
      </w:r>
      <w:r w:rsidRPr="000A6CE4">
        <w:rPr>
          <w:rFonts w:ascii="標楷體" w:eastAsia="標楷體" w:hAnsi="標楷體" w:hint="eastAsia"/>
          <w:color w:val="000000" w:themeColor="text1"/>
        </w:rPr>
        <w:t>吳紹群</w:t>
      </w:r>
    </w:p>
    <w:p w14:paraId="274B5A11" w14:textId="21785A8D" w:rsidR="007247A8" w:rsidRPr="000A6CE4" w:rsidRDefault="007247A8" w:rsidP="00C5454E">
      <w:pPr>
        <w:tabs>
          <w:tab w:val="left" w:pos="5245"/>
          <w:tab w:val="left" w:pos="5670"/>
          <w:tab w:val="left" w:pos="7938"/>
          <w:tab w:val="left" w:pos="8080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/>
          <w:b/>
          <w:color w:val="000000" w:themeColor="text1"/>
        </w:rPr>
        <w:t>國家發展委員會</w:t>
      </w: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主任委員　　龔明鑫</w:t>
      </w:r>
    </w:p>
    <w:p w14:paraId="10CB06A2" w14:textId="23FC54AF" w:rsidR="007247A8" w:rsidRPr="000A6CE4" w:rsidRDefault="007247A8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國土區域離島發展處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處長　　　　彭紹博</w:t>
      </w:r>
    </w:p>
    <w:p w14:paraId="2A47C54D" w14:textId="77777777" w:rsidR="009C36E7" w:rsidRPr="000A6CE4" w:rsidRDefault="009C36E7" w:rsidP="009C36E7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主計室　　　　　　　　　　主任　　　　</w:t>
      </w:r>
      <w:r w:rsidRPr="000A6CE4">
        <w:rPr>
          <w:rFonts w:ascii="標楷體" w:eastAsia="標楷體" w:hAnsi="標楷體" w:hint="eastAsia"/>
          <w:color w:val="000000" w:themeColor="text1"/>
        </w:rPr>
        <w:t>曾煥棟</w:t>
      </w:r>
    </w:p>
    <w:p w14:paraId="60FCFEB3" w14:textId="3E6D30F2" w:rsidR="003D0E60" w:rsidRPr="000A6CE4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綜合規劃處　　　　　　　　處長　　　　張惠娟</w:t>
      </w:r>
    </w:p>
    <w:p w14:paraId="626CCDA7" w14:textId="2F162166" w:rsidR="003D0E60" w:rsidRPr="000A6CE4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經濟發展</w:t>
      </w:r>
      <w:r w:rsidRPr="000A6CE4">
        <w:rPr>
          <w:rFonts w:ascii="標楷體" w:eastAsia="標楷體" w:hAnsi="標楷體"/>
          <w:color w:val="000000" w:themeColor="text1"/>
        </w:rPr>
        <w:t xml:space="preserve">處　　　　　　　　處長　　　　</w:t>
      </w:r>
      <w:r w:rsidRPr="000A6CE4">
        <w:rPr>
          <w:rFonts w:ascii="標楷體" w:eastAsia="標楷體" w:hAnsi="標楷體" w:hint="eastAsia"/>
          <w:color w:val="000000" w:themeColor="text1"/>
        </w:rPr>
        <w:t>吳明蕙</w:t>
      </w:r>
    </w:p>
    <w:p w14:paraId="723C3B5E" w14:textId="0B827E40" w:rsidR="003D0E60" w:rsidRPr="000A6CE4" w:rsidRDefault="003D0E60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產業發展處　　　　　　　　處長　　　　詹方冠</w:t>
      </w:r>
    </w:p>
    <w:p w14:paraId="28320C4F" w14:textId="7EC1CB31" w:rsidR="005F6B3C" w:rsidRPr="000A6CE4" w:rsidRDefault="005F6B3C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</w:rPr>
        <w:t>（上午9時40分前列席）</w:t>
      </w:r>
    </w:p>
    <w:p w14:paraId="7C84BF53" w14:textId="03745F88" w:rsidR="005F6B3C" w:rsidRPr="000A6CE4" w:rsidRDefault="005F6B3C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副處長</w:t>
      </w:r>
      <w:r w:rsidRPr="000A6CE4">
        <w:rPr>
          <w:rFonts w:ascii="標楷體" w:eastAsia="標楷體" w:hAnsi="標楷體"/>
          <w:color w:val="000000" w:themeColor="text1"/>
        </w:rPr>
        <w:t xml:space="preserve">　　　陳瓊華</w:t>
      </w:r>
    </w:p>
    <w:p w14:paraId="2281841A" w14:textId="597EA31D" w:rsidR="005F6B3C" w:rsidRPr="000A6CE4" w:rsidRDefault="005F6B3C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</w:rPr>
        <w:t>（上午9時40分後列席）</w:t>
      </w:r>
    </w:p>
    <w:p w14:paraId="383D5E00" w14:textId="5FA6DE96" w:rsidR="009C36E7" w:rsidRPr="000A6CE4" w:rsidRDefault="003D0E60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 w:cs="新細明體"/>
          <w:bCs/>
          <w:kern w:val="0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管制考核處　　　　　　　　</w:t>
      </w:r>
      <w:r w:rsidR="009C36E7" w:rsidRPr="000A6CE4">
        <w:rPr>
          <w:rFonts w:ascii="標楷體" w:eastAsia="標楷體" w:hAnsi="標楷體" w:hint="eastAsia"/>
          <w:color w:val="000000" w:themeColor="text1"/>
        </w:rPr>
        <w:t>專門委員</w:t>
      </w:r>
      <w:r w:rsidR="009C36E7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9C36E7" w:rsidRPr="000A6CE4">
        <w:rPr>
          <w:rFonts w:ascii="標楷體" w:eastAsia="標楷體" w:hAnsi="標楷體" w:cs="新細明體" w:hint="eastAsia"/>
          <w:bCs/>
          <w:kern w:val="0"/>
        </w:rPr>
        <w:t>黃忠真</w:t>
      </w:r>
    </w:p>
    <w:p w14:paraId="7AF06344" w14:textId="77777777" w:rsidR="005F6B3C" w:rsidRPr="000A6CE4" w:rsidRDefault="005F6B3C" w:rsidP="005F6B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</w:rPr>
        <w:t>（上午9至10時列席）</w:t>
      </w:r>
    </w:p>
    <w:p w14:paraId="2AB2DACE" w14:textId="67DC7686" w:rsidR="003D0E60" w:rsidRPr="000A6CE4" w:rsidRDefault="009C36E7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="003D0E60" w:rsidRPr="000A6CE4">
        <w:rPr>
          <w:rFonts w:ascii="標楷體" w:eastAsia="標楷體" w:hAnsi="標楷體"/>
          <w:color w:val="000000" w:themeColor="text1"/>
        </w:rPr>
        <w:t>處長　　　　李　奇</w:t>
      </w:r>
    </w:p>
    <w:p w14:paraId="0FBBD391" w14:textId="66688F56" w:rsidR="009C36E7" w:rsidRPr="000A6CE4" w:rsidRDefault="009C36E7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</w:rPr>
        <w:t>（上午10時後列席）</w:t>
      </w:r>
    </w:p>
    <w:p w14:paraId="544FBD45" w14:textId="33DD9268" w:rsidR="009C36E7" w:rsidRPr="000A6CE4" w:rsidRDefault="009C36E7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</w:rPr>
        <w:t>法制協調處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　　處長　　　　</w:t>
      </w:r>
      <w:r w:rsidRPr="000A6CE4">
        <w:rPr>
          <w:rFonts w:ascii="標楷體" w:eastAsia="標楷體" w:hAnsi="標楷體" w:hint="eastAsia"/>
        </w:rPr>
        <w:t>楊淑玲</w:t>
      </w:r>
    </w:p>
    <w:p w14:paraId="005BFAF8" w14:textId="333B861A" w:rsidR="003D0E60" w:rsidRPr="000A6CE4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人力發展</w:t>
      </w:r>
      <w:r w:rsidRPr="000A6CE4">
        <w:rPr>
          <w:rFonts w:ascii="標楷體" w:eastAsia="標楷體" w:hAnsi="標楷體"/>
          <w:color w:val="000000" w:themeColor="text1"/>
        </w:rPr>
        <w:t xml:space="preserve">處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副</w:t>
      </w:r>
      <w:r w:rsidRPr="000A6CE4">
        <w:rPr>
          <w:rFonts w:ascii="標楷體" w:eastAsia="標楷體" w:hAnsi="標楷體"/>
          <w:color w:val="000000" w:themeColor="text1"/>
        </w:rPr>
        <w:t xml:space="preserve">處長　　　</w:t>
      </w:r>
      <w:r w:rsidRPr="000A6CE4">
        <w:rPr>
          <w:rFonts w:ascii="標楷體" w:eastAsia="標楷體" w:hAnsi="標楷體" w:hint="eastAsia"/>
          <w:color w:val="000000" w:themeColor="text1"/>
        </w:rPr>
        <w:t>謝佳宜</w:t>
      </w:r>
    </w:p>
    <w:p w14:paraId="1282F734" w14:textId="52495299" w:rsidR="007247A8" w:rsidRPr="000A6CE4" w:rsidRDefault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 w:hint="eastAsia"/>
          <w:color w:val="000000" w:themeColor="text1"/>
        </w:rPr>
        <w:t>行政院國家發展基金管理會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="009305BB"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 w:hint="eastAsia"/>
          <w:color w:val="000000" w:themeColor="text1"/>
        </w:rPr>
        <w:t>執行秘書</w:t>
      </w:r>
      <w:r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 w:hint="eastAsia"/>
          <w:color w:val="000000" w:themeColor="text1"/>
        </w:rPr>
        <w:t>蘇來守</w:t>
      </w:r>
    </w:p>
    <w:p w14:paraId="67FF0FEC" w14:textId="57EA679A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  <w:spacing w:val="-28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/>
          <w:b/>
          <w:color w:val="000000" w:themeColor="text1"/>
        </w:rPr>
        <w:t>原住民族委員會</w:t>
      </w: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主任委員</w:t>
      </w:r>
      <w:r w:rsidR="005437AC"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  <w:spacing w:val="-28"/>
        </w:rPr>
        <w:t>夷將•拔路兒</w:t>
      </w:r>
    </w:p>
    <w:p w14:paraId="005445E4" w14:textId="66E09BFE" w:rsidR="00BE0A73" w:rsidRPr="000A6CE4" w:rsidRDefault="00BE0A73" w:rsidP="00F94AB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綜合規劃處　　　　　　　　處長</w:t>
      </w:r>
      <w:r w:rsidR="00F94ABD" w:rsidRPr="000A6CE4">
        <w:rPr>
          <w:rFonts w:ascii="標楷體" w:eastAsia="標楷體" w:hAnsi="標楷體"/>
          <w:color w:val="000000" w:themeColor="text1"/>
        </w:rPr>
        <w:t xml:space="preserve">　</w:t>
      </w:r>
      <w:r w:rsidR="00F94ABD" w:rsidRPr="000A6CE4">
        <w:rPr>
          <w:rFonts w:ascii="標楷體" w:eastAsia="標楷體" w:hAnsi="標楷體" w:hint="eastAsia"/>
          <w:color w:val="000000" w:themeColor="text1"/>
          <w:spacing w:val="-36"/>
        </w:rPr>
        <w:t>雅柏甦詠‧博伊哲努</w:t>
      </w:r>
    </w:p>
    <w:p w14:paraId="51CD4999" w14:textId="37C2CB69" w:rsidR="00F94ABD" w:rsidRPr="000A6CE4" w:rsidRDefault="00F94ABD" w:rsidP="00F94AB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教育文化處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　　處長　　　　楊正斌</w:t>
      </w:r>
    </w:p>
    <w:p w14:paraId="3F12B2F7" w14:textId="2579A554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lastRenderedPageBreak/>
        <w:t xml:space="preserve">　　　　　　主計室　　　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F94ABD" w:rsidRPr="000A6CE4">
        <w:rPr>
          <w:rFonts w:ascii="標楷體" w:eastAsia="標楷體" w:hAnsi="標楷體" w:hint="eastAsia"/>
          <w:color w:val="000000" w:themeColor="text1"/>
        </w:rPr>
        <w:t>主任</w:t>
      </w:r>
      <w:r w:rsidRPr="000A6CE4">
        <w:rPr>
          <w:rFonts w:ascii="標楷體" w:eastAsia="標楷體" w:hAnsi="標楷體"/>
          <w:color w:val="000000" w:themeColor="text1"/>
        </w:rPr>
        <w:t xml:space="preserve">　　　</w:t>
      </w:r>
      <w:r w:rsidR="008E2343" w:rsidRPr="000A6CE4">
        <w:rPr>
          <w:rFonts w:ascii="標楷體" w:eastAsia="標楷體" w:hAnsi="標楷體"/>
          <w:color w:val="000000" w:themeColor="text1"/>
        </w:rPr>
        <w:t xml:space="preserve">　</w:t>
      </w:r>
      <w:r w:rsidR="00F94ABD" w:rsidRPr="000A6CE4">
        <w:rPr>
          <w:rFonts w:ascii="標楷體" w:eastAsia="標楷體" w:hAnsi="標楷體" w:hint="eastAsia"/>
          <w:color w:val="000000" w:themeColor="text1"/>
        </w:rPr>
        <w:t>簡信惠</w:t>
      </w:r>
    </w:p>
    <w:p w14:paraId="668F189D" w14:textId="02BC8D69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/>
          <w:b/>
          <w:color w:val="000000" w:themeColor="text1"/>
        </w:rPr>
        <w:t>行政院公共工程委員會</w:t>
      </w:r>
      <w:r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主任委員</w:t>
      </w:r>
      <w:r w:rsidR="007247A8" w:rsidRPr="000A6CE4">
        <w:rPr>
          <w:rFonts w:ascii="標楷體" w:eastAsia="標楷體" w:hAnsi="標楷體"/>
          <w:color w:val="000000" w:themeColor="text1"/>
        </w:rPr>
        <w:t xml:space="preserve">　</w:t>
      </w:r>
      <w:r w:rsidR="008E2343" w:rsidRPr="000A6CE4">
        <w:rPr>
          <w:rFonts w:ascii="標楷體" w:eastAsia="標楷體" w:hAnsi="標楷體"/>
          <w:color w:val="000000" w:themeColor="text1"/>
        </w:rPr>
        <w:t xml:space="preserve">　</w:t>
      </w:r>
      <w:r w:rsidR="007247A8" w:rsidRPr="000A6CE4">
        <w:rPr>
          <w:rFonts w:ascii="標楷體" w:eastAsia="標楷體" w:hAnsi="標楷體" w:hint="eastAsia"/>
          <w:color w:val="000000" w:themeColor="text1"/>
        </w:rPr>
        <w:t>吳澤成</w:t>
      </w:r>
    </w:p>
    <w:p w14:paraId="3BFA93CA" w14:textId="61FE0415" w:rsidR="00F53138" w:rsidRPr="000A6CE4" w:rsidRDefault="00F53138" w:rsidP="00F5313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企劃處</w:t>
      </w:r>
      <w:r w:rsidR="00B931C9" w:rsidRPr="000A6CE4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="00B931C9" w:rsidRPr="000A6CE4">
        <w:rPr>
          <w:rFonts w:ascii="標楷體" w:eastAsia="標楷體" w:hAnsi="標楷體" w:hint="eastAsia"/>
          <w:color w:val="000000" w:themeColor="text1"/>
        </w:rPr>
        <w:t>處長</w:t>
      </w:r>
      <w:r w:rsidR="00B931C9"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="00B931C9" w:rsidRPr="000A6CE4">
        <w:rPr>
          <w:rFonts w:ascii="標楷體" w:eastAsia="標楷體" w:hAnsi="標楷體" w:hint="eastAsia"/>
          <w:color w:val="000000" w:themeColor="text1"/>
        </w:rPr>
        <w:t>羅天健</w:t>
      </w:r>
    </w:p>
    <w:p w14:paraId="68EF7EDB" w14:textId="0177C2A5" w:rsidR="00B931C9" w:rsidRPr="000A6CE4" w:rsidRDefault="00B931C9" w:rsidP="00F5313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技術處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處長</w:t>
      </w:r>
      <w:r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Pr="000A6CE4">
        <w:rPr>
          <w:rFonts w:ascii="標楷體" w:eastAsia="標楷體" w:hAnsi="標楷體" w:hint="eastAsia"/>
          <w:color w:val="000000" w:themeColor="text1"/>
        </w:rPr>
        <w:t>曾鈞敏</w:t>
      </w:r>
    </w:p>
    <w:p w14:paraId="1AB0320D" w14:textId="6F58D475" w:rsidR="00FA7CAF" w:rsidRPr="000A6CE4" w:rsidRDefault="00F5313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="00C72B08" w:rsidRPr="000A6CE4">
        <w:rPr>
          <w:rFonts w:ascii="標楷體" w:eastAsia="標楷體" w:hAnsi="標楷體"/>
        </w:rPr>
        <w:t>工程管理處</w:t>
      </w:r>
      <w:r w:rsidR="00C72B08" w:rsidRPr="000A6CE4">
        <w:rPr>
          <w:rFonts w:ascii="標楷體" w:eastAsia="標楷體" w:hAnsi="標楷體"/>
          <w:color w:val="FF0000"/>
        </w:rPr>
        <w:t xml:space="preserve">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="00C72B08" w:rsidRPr="000A6CE4">
        <w:rPr>
          <w:rFonts w:ascii="標楷體" w:eastAsia="標楷體" w:hAnsi="標楷體"/>
        </w:rPr>
        <w:t>處長</w:t>
      </w:r>
      <w:r w:rsidR="00C72B08" w:rsidRPr="000A6CE4">
        <w:rPr>
          <w:rFonts w:ascii="標楷體" w:eastAsia="標楷體" w:hAnsi="標楷體"/>
          <w:color w:val="FF0000"/>
        </w:rPr>
        <w:t xml:space="preserve">　　</w:t>
      </w:r>
      <w:r w:rsidR="00B00091" w:rsidRPr="000A6CE4">
        <w:rPr>
          <w:rFonts w:ascii="標楷體" w:eastAsia="標楷體" w:hAnsi="標楷體"/>
          <w:color w:val="FF0000"/>
        </w:rPr>
        <w:t xml:space="preserve">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="00B00091" w:rsidRPr="000A6CE4">
        <w:rPr>
          <w:rFonts w:ascii="標楷體" w:eastAsia="標楷體" w:hAnsi="標楷體" w:hint="eastAsia"/>
          <w:color w:val="000000" w:themeColor="text1"/>
        </w:rPr>
        <w:t>何育興</w:t>
      </w:r>
    </w:p>
    <w:p w14:paraId="747CEF97" w14:textId="70996B15" w:rsidR="00FA7CAF" w:rsidRPr="000A6CE4" w:rsidRDefault="00C72B08">
      <w:pPr>
        <w:tabs>
          <w:tab w:val="left" w:pos="1985"/>
          <w:tab w:val="left" w:pos="5245"/>
          <w:tab w:val="left" w:pos="5670"/>
          <w:tab w:val="left" w:pos="7938"/>
          <w:tab w:val="left" w:pos="8364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資訊推動小組</w:t>
      </w:r>
      <w:r w:rsidRPr="000A6CE4">
        <w:rPr>
          <w:rFonts w:ascii="標楷體" w:eastAsia="標楷體" w:hAnsi="標楷體"/>
          <w:color w:val="FF0000"/>
        </w:rPr>
        <w:t xml:space="preserve">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執行秘書</w:t>
      </w:r>
      <w:r w:rsidRPr="000A6CE4">
        <w:rPr>
          <w:rFonts w:ascii="標楷體" w:eastAsia="標楷體" w:hAnsi="標楷體"/>
          <w:color w:val="FF0000"/>
        </w:rPr>
        <w:t xml:space="preserve">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</w:rPr>
        <w:t>張兆琦</w:t>
      </w:r>
    </w:p>
    <w:p w14:paraId="78007002" w14:textId="281DB890" w:rsidR="00FA7CAF" w:rsidRPr="000A6CE4" w:rsidRDefault="00C72B08">
      <w:pPr>
        <w:tabs>
          <w:tab w:val="left" w:pos="5245"/>
          <w:tab w:val="left" w:pos="5670"/>
          <w:tab w:val="left" w:pos="7938"/>
          <w:tab w:val="left" w:pos="8080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主計室</w:t>
      </w:r>
      <w:r w:rsidRPr="000A6CE4">
        <w:rPr>
          <w:rFonts w:ascii="標楷體" w:eastAsia="標楷體" w:hAnsi="標楷體"/>
          <w:color w:val="FF0000"/>
        </w:rPr>
        <w:t xml:space="preserve">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Pr="000A6CE4">
        <w:rPr>
          <w:rFonts w:ascii="標楷體" w:eastAsia="標楷體" w:hAnsi="標楷體"/>
        </w:rPr>
        <w:t>主任</w:t>
      </w:r>
      <w:r w:rsidRPr="000A6CE4">
        <w:rPr>
          <w:rFonts w:ascii="標楷體" w:eastAsia="標楷體" w:hAnsi="標楷體"/>
          <w:color w:val="FF0000"/>
        </w:rPr>
        <w:t xml:space="preserve">　　　</w:t>
      </w:r>
      <w:r w:rsidR="008E2343" w:rsidRPr="000A6CE4">
        <w:rPr>
          <w:rFonts w:ascii="標楷體" w:eastAsia="標楷體" w:hAnsi="標楷體"/>
          <w:color w:val="FF0000"/>
        </w:rPr>
        <w:t xml:space="preserve">　</w:t>
      </w:r>
      <w:r w:rsidRPr="000A6CE4">
        <w:rPr>
          <w:rFonts w:ascii="標楷體" w:eastAsia="標楷體" w:hAnsi="標楷體"/>
        </w:rPr>
        <w:t>林佳欣</w:t>
      </w:r>
    </w:p>
    <w:p w14:paraId="43D5FC2E" w14:textId="2AA53AEB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  <w:color w:val="FF0000"/>
        </w:rPr>
        <w:t xml:space="preserve">　　　　　</w:t>
      </w:r>
      <w:r w:rsidRPr="000A6CE4">
        <w:rPr>
          <w:rFonts w:ascii="標楷體" w:eastAsia="標楷體" w:hAnsi="標楷體"/>
          <w:b/>
        </w:rPr>
        <w:t>內政部</w:t>
      </w:r>
      <w:r w:rsidRPr="000A6CE4">
        <w:rPr>
          <w:rFonts w:ascii="標楷體" w:eastAsia="標楷體" w:hAnsi="標楷體"/>
          <w:color w:val="FF0000"/>
        </w:rPr>
        <w:t xml:space="preserve">　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="00B00091" w:rsidRPr="000A6CE4">
        <w:rPr>
          <w:rFonts w:ascii="標楷體" w:eastAsia="標楷體" w:hAnsi="標楷體"/>
        </w:rPr>
        <w:t>政務次長</w:t>
      </w:r>
      <w:r w:rsidR="00B00091" w:rsidRPr="000A6CE4">
        <w:rPr>
          <w:rFonts w:ascii="標楷體" w:eastAsia="標楷體" w:hAnsi="標楷體"/>
          <w:color w:val="FF0000"/>
        </w:rPr>
        <w:t xml:space="preserve">　　</w:t>
      </w:r>
      <w:r w:rsidR="00A54710" w:rsidRPr="000A6CE4">
        <w:rPr>
          <w:rFonts w:ascii="標楷體" w:eastAsia="標楷體" w:hAnsi="標楷體" w:hint="eastAsia"/>
        </w:rPr>
        <w:t>花敬群</w:t>
      </w:r>
    </w:p>
    <w:p w14:paraId="03384981" w14:textId="1FD20BAF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</w:rPr>
        <w:t xml:space="preserve">　　　　　　　　　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</w:t>
      </w:r>
      <w:r w:rsidR="00B00091" w:rsidRPr="000A6CE4">
        <w:rPr>
          <w:rFonts w:ascii="標楷體" w:eastAsia="標楷體" w:hAnsi="標楷體" w:hint="eastAsia"/>
          <w:color w:val="000000" w:themeColor="text1"/>
        </w:rPr>
        <w:t>（</w:t>
      </w:r>
      <w:r w:rsidR="00B00091" w:rsidRPr="000A6CE4">
        <w:rPr>
          <w:rFonts w:ascii="標楷體" w:eastAsia="標楷體" w:hAnsi="標楷體"/>
          <w:color w:val="000000" w:themeColor="text1"/>
        </w:rPr>
        <w:t>部長徐國勇</w:t>
      </w:r>
      <w:r w:rsidR="00B00091" w:rsidRPr="000A6CE4">
        <w:rPr>
          <w:rFonts w:ascii="標楷體" w:eastAsia="標楷體" w:hAnsi="標楷體" w:hint="eastAsia"/>
          <w:color w:val="000000" w:themeColor="text1"/>
        </w:rPr>
        <w:t>請假）</w:t>
      </w:r>
    </w:p>
    <w:p w14:paraId="46CF86B1" w14:textId="77777777" w:rsidR="00A54710" w:rsidRPr="000A6CE4" w:rsidRDefault="00A54710" w:rsidP="00A5471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FF0000"/>
        </w:rPr>
        <w:t xml:space="preserve">　　　　　　</w:t>
      </w:r>
      <w:r w:rsidRPr="000A6CE4">
        <w:rPr>
          <w:rFonts w:ascii="標楷體" w:eastAsia="標楷體" w:hAnsi="標楷體"/>
        </w:rPr>
        <w:t>會計處</w:t>
      </w:r>
      <w:r w:rsidRPr="000A6CE4">
        <w:rPr>
          <w:rFonts w:ascii="標楷體" w:eastAsia="標楷體" w:hAnsi="標楷體"/>
          <w:color w:val="FF0000"/>
        </w:rPr>
        <w:t xml:space="preserve">　　　　　　　　　　</w:t>
      </w:r>
      <w:r w:rsidRPr="000A6CE4">
        <w:rPr>
          <w:rFonts w:ascii="標楷體" w:eastAsia="標楷體" w:hAnsi="標楷體"/>
          <w:color w:val="000000" w:themeColor="text1"/>
        </w:rPr>
        <w:t xml:space="preserve">處長　　　　</w:t>
      </w:r>
      <w:r w:rsidRPr="000A6CE4">
        <w:rPr>
          <w:rFonts w:ascii="標楷體" w:eastAsia="標楷體" w:hAnsi="標楷體" w:hint="eastAsia"/>
          <w:color w:val="000000" w:themeColor="text1"/>
        </w:rPr>
        <w:t>徐守國</w:t>
      </w:r>
    </w:p>
    <w:p w14:paraId="581708E5" w14:textId="6873A0A4" w:rsidR="00A54710" w:rsidRPr="000A6CE4" w:rsidRDefault="00A5471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資訊中心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主任</w:t>
      </w:r>
      <w:r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Pr="000A6CE4">
        <w:rPr>
          <w:rFonts w:ascii="標楷體" w:eastAsia="標楷體" w:hAnsi="標楷體" w:hint="eastAsia"/>
          <w:color w:val="000000" w:themeColor="text1"/>
        </w:rPr>
        <w:t>黃國裕</w:t>
      </w:r>
    </w:p>
    <w:p w14:paraId="408F8C85" w14:textId="63130A3F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警政署　　　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A54710" w:rsidRPr="000A6CE4">
        <w:rPr>
          <w:rFonts w:ascii="標楷體" w:eastAsia="標楷體" w:hAnsi="標楷體" w:hint="eastAsia"/>
          <w:color w:val="000000" w:themeColor="text1"/>
        </w:rPr>
        <w:t>副</w:t>
      </w:r>
      <w:r w:rsidRPr="000A6CE4">
        <w:rPr>
          <w:rFonts w:ascii="標楷體" w:eastAsia="標楷體" w:hAnsi="標楷體"/>
          <w:color w:val="000000" w:themeColor="text1"/>
        </w:rPr>
        <w:t xml:space="preserve">署長　　</w:t>
      </w:r>
      <w:r w:rsidR="008E2343" w:rsidRPr="000A6CE4">
        <w:rPr>
          <w:rFonts w:ascii="標楷體" w:eastAsia="標楷體" w:hAnsi="標楷體"/>
          <w:color w:val="000000" w:themeColor="text1"/>
        </w:rPr>
        <w:t xml:space="preserve">　</w:t>
      </w:r>
      <w:r w:rsidR="00A54710" w:rsidRPr="000A6CE4">
        <w:rPr>
          <w:rFonts w:ascii="標楷體" w:eastAsia="標楷體" w:hAnsi="標楷體" w:hint="eastAsia"/>
          <w:color w:val="000000" w:themeColor="text1"/>
        </w:rPr>
        <w:t>陳永利</w:t>
      </w:r>
    </w:p>
    <w:p w14:paraId="5E0E97F1" w14:textId="745A6EB3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消防署　　　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A54710" w:rsidRPr="000A6CE4">
        <w:rPr>
          <w:rFonts w:ascii="標楷體" w:eastAsia="標楷體" w:hAnsi="標楷體" w:hint="eastAsia"/>
          <w:color w:val="000000" w:themeColor="text1"/>
        </w:rPr>
        <w:t>副</w:t>
      </w:r>
      <w:r w:rsidRPr="000A6CE4">
        <w:rPr>
          <w:rFonts w:ascii="標楷體" w:eastAsia="標楷體" w:hAnsi="標楷體"/>
          <w:color w:val="000000" w:themeColor="text1"/>
        </w:rPr>
        <w:t xml:space="preserve">署長　　</w:t>
      </w:r>
      <w:r w:rsidR="008E2343" w:rsidRPr="000A6CE4">
        <w:rPr>
          <w:rFonts w:ascii="標楷體" w:eastAsia="標楷體" w:hAnsi="標楷體"/>
          <w:color w:val="000000" w:themeColor="text1"/>
        </w:rPr>
        <w:t xml:space="preserve">　</w:t>
      </w:r>
      <w:r w:rsidR="00A54710" w:rsidRPr="000A6CE4">
        <w:rPr>
          <w:rFonts w:ascii="標楷體" w:eastAsia="標楷體" w:hAnsi="標楷體" w:hint="eastAsia"/>
          <w:color w:val="000000" w:themeColor="text1"/>
        </w:rPr>
        <w:t>馮俊益</w:t>
      </w:r>
    </w:p>
    <w:p w14:paraId="0394EC2C" w14:textId="58776B18" w:rsidR="00A54710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FF0000"/>
        </w:rPr>
        <w:t xml:space="preserve">　　　　　</w:t>
      </w:r>
      <w:r w:rsidRPr="000A6CE4">
        <w:rPr>
          <w:rFonts w:ascii="標楷體" w:eastAsia="標楷體" w:hAnsi="標楷體"/>
          <w:b/>
        </w:rPr>
        <w:t>教育部</w:t>
      </w:r>
      <w:r w:rsidRPr="000A6CE4">
        <w:rPr>
          <w:rFonts w:ascii="標楷體" w:eastAsia="標楷體" w:hAnsi="標楷體"/>
          <w:color w:val="FF0000"/>
        </w:rPr>
        <w:t xml:space="preserve">　　　　　　　　　</w:t>
      </w:r>
      <w:r w:rsidR="00DE4255" w:rsidRPr="000A6CE4">
        <w:rPr>
          <w:rFonts w:ascii="標楷體" w:eastAsia="標楷體" w:hAnsi="標楷體"/>
          <w:color w:val="FF0000"/>
        </w:rPr>
        <w:t xml:space="preserve">　　</w:t>
      </w:r>
      <w:r w:rsidR="00A54710" w:rsidRPr="000A6CE4">
        <w:rPr>
          <w:rFonts w:ascii="標楷體" w:eastAsia="標楷體" w:hAnsi="標楷體" w:hint="eastAsia"/>
          <w:color w:val="000000" w:themeColor="text1"/>
        </w:rPr>
        <w:t>政務次長</w:t>
      </w:r>
      <w:r w:rsidR="00A54710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A54710" w:rsidRPr="000A6CE4">
        <w:rPr>
          <w:rFonts w:ascii="標楷體" w:eastAsia="標楷體" w:hAnsi="標楷體" w:hint="eastAsia"/>
          <w:color w:val="000000" w:themeColor="text1"/>
        </w:rPr>
        <w:t>劉孟奇</w:t>
      </w:r>
    </w:p>
    <w:p w14:paraId="70E7D948" w14:textId="5EFB48D1" w:rsidR="00FA7CAF" w:rsidRPr="000A6CE4" w:rsidRDefault="00A5471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（</w:t>
      </w:r>
      <w:r w:rsidR="00C72B08" w:rsidRPr="000A6CE4">
        <w:rPr>
          <w:rFonts w:ascii="標楷體" w:eastAsia="標楷體" w:hAnsi="標楷體"/>
        </w:rPr>
        <w:t>部長潘文忠</w:t>
      </w:r>
      <w:r w:rsidRPr="000A6CE4">
        <w:rPr>
          <w:rFonts w:ascii="標楷體" w:eastAsia="標楷體" w:hAnsi="標楷體" w:hint="eastAsia"/>
          <w:color w:val="000000" w:themeColor="text1"/>
        </w:rPr>
        <w:t>請假）</w:t>
      </w:r>
    </w:p>
    <w:p w14:paraId="692558DC" w14:textId="6C69EB24" w:rsidR="00FC7A62" w:rsidRPr="000A6CE4" w:rsidRDefault="00FC7A62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林</w:t>
      </w:r>
      <w:r w:rsidRPr="000A6CE4">
        <w:rPr>
          <w:rFonts w:ascii="標楷體" w:eastAsia="標楷體" w:hAnsi="標楷體" w:hint="eastAsia"/>
          <w:color w:val="000000" w:themeColor="text1"/>
        </w:rPr>
        <w:t>順裕</w:t>
      </w:r>
    </w:p>
    <w:p w14:paraId="2F4335A8" w14:textId="77777777" w:rsidR="00FC7A62" w:rsidRPr="000A6CE4" w:rsidRDefault="00FC7A62" w:rsidP="00FC7A62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資訊及科技教育司　　　　　司長　　　　</w:t>
      </w:r>
      <w:r w:rsidRPr="000A6CE4">
        <w:rPr>
          <w:rFonts w:ascii="標楷體" w:eastAsia="標楷體" w:hAnsi="標楷體" w:hint="eastAsia"/>
          <w:color w:val="000000" w:themeColor="text1"/>
        </w:rPr>
        <w:t>李政軒</w:t>
      </w:r>
    </w:p>
    <w:p w14:paraId="2C4904EE" w14:textId="7ECF4C4F" w:rsidR="002A1E3D" w:rsidRPr="000A6CE4" w:rsidRDefault="00C72B08" w:rsidP="002A1E3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國民及學前教育署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FC7A62" w:rsidRPr="000A6CE4">
        <w:rPr>
          <w:rFonts w:ascii="標楷體" w:eastAsia="標楷體" w:hAnsi="標楷體" w:hint="eastAsia"/>
          <w:color w:val="000000" w:themeColor="text1"/>
        </w:rPr>
        <w:t>副</w:t>
      </w:r>
      <w:r w:rsidRPr="000A6CE4">
        <w:rPr>
          <w:rFonts w:ascii="標楷體" w:eastAsia="標楷體" w:hAnsi="標楷體"/>
          <w:color w:val="000000" w:themeColor="text1"/>
        </w:rPr>
        <w:t xml:space="preserve">署長　</w:t>
      </w:r>
      <w:r w:rsidR="002A1E3D" w:rsidRPr="000A6CE4">
        <w:rPr>
          <w:rFonts w:ascii="標楷體" w:eastAsia="標楷體" w:hAnsi="標楷體"/>
          <w:color w:val="000000" w:themeColor="text1"/>
        </w:rPr>
        <w:t xml:space="preserve">　</w:t>
      </w:r>
      <w:r w:rsidR="008E2343" w:rsidRPr="000A6CE4">
        <w:rPr>
          <w:rFonts w:ascii="標楷體" w:eastAsia="標楷體" w:hAnsi="標楷體"/>
          <w:color w:val="000000" w:themeColor="text1"/>
        </w:rPr>
        <w:t xml:space="preserve">　</w:t>
      </w:r>
      <w:r w:rsidR="00FC7A62" w:rsidRPr="000A6CE4">
        <w:rPr>
          <w:rFonts w:ascii="標楷體" w:eastAsia="標楷體" w:hAnsi="標楷體" w:hint="eastAsia"/>
          <w:color w:val="000000" w:themeColor="text1"/>
        </w:rPr>
        <w:t>許麗娟</w:t>
      </w:r>
    </w:p>
    <w:p w14:paraId="398F42A6" w14:textId="6CC892A8" w:rsidR="006941F3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經濟部　　　　　　　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6941F3" w:rsidRPr="000A6CE4">
        <w:rPr>
          <w:rFonts w:ascii="標楷體" w:eastAsia="標楷體" w:hAnsi="標楷體" w:hint="eastAsia"/>
          <w:color w:val="000000" w:themeColor="text1"/>
        </w:rPr>
        <w:t>常務次長</w:t>
      </w:r>
      <w:r w:rsidR="006941F3" w:rsidRPr="000A6CE4">
        <w:rPr>
          <w:rFonts w:ascii="標楷體" w:eastAsia="標楷體" w:hAnsi="標楷體"/>
          <w:color w:val="000000" w:themeColor="text1"/>
        </w:rPr>
        <w:t xml:space="preserve">　　</w:t>
      </w:r>
      <w:r w:rsidR="006941F3" w:rsidRPr="000A6CE4">
        <w:rPr>
          <w:rFonts w:ascii="標楷體" w:eastAsia="標楷體" w:hAnsi="標楷體" w:hint="eastAsia"/>
          <w:color w:val="000000" w:themeColor="text1"/>
        </w:rPr>
        <w:t>林全能</w:t>
      </w:r>
    </w:p>
    <w:p w14:paraId="4BF26C0B" w14:textId="17B9C145" w:rsidR="00FA7CAF" w:rsidRPr="000A6CE4" w:rsidRDefault="006941F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（</w:t>
      </w:r>
      <w:r w:rsidR="00CE0072" w:rsidRPr="000A6CE4">
        <w:rPr>
          <w:rFonts w:ascii="標楷體" w:eastAsia="標楷體" w:hAnsi="標楷體" w:hint="eastAsia"/>
          <w:bCs/>
          <w:color w:val="000000" w:themeColor="text1"/>
        </w:rPr>
        <w:t>部</w:t>
      </w:r>
      <w:r w:rsidR="00C72B08" w:rsidRPr="000A6CE4">
        <w:rPr>
          <w:rFonts w:ascii="標楷體" w:eastAsia="標楷體" w:hAnsi="標楷體"/>
          <w:bCs/>
          <w:color w:val="000000" w:themeColor="text1"/>
        </w:rPr>
        <w:t>長</w:t>
      </w:r>
      <w:r w:rsidR="00CE0072" w:rsidRPr="000A6CE4">
        <w:rPr>
          <w:rFonts w:ascii="標楷體" w:eastAsia="標楷體" w:hAnsi="標楷體" w:hint="eastAsia"/>
          <w:color w:val="000000" w:themeColor="text1"/>
        </w:rPr>
        <w:t>王美花</w:t>
      </w:r>
      <w:r w:rsidRPr="000A6CE4">
        <w:rPr>
          <w:rFonts w:ascii="標楷體" w:eastAsia="標楷體" w:hAnsi="標楷體" w:hint="eastAsia"/>
          <w:color w:val="000000" w:themeColor="text1"/>
        </w:rPr>
        <w:t>請假）</w:t>
      </w:r>
    </w:p>
    <w:p w14:paraId="4132E4B2" w14:textId="4B56946F" w:rsidR="005300C6" w:rsidRPr="000A6CE4" w:rsidRDefault="005300C6" w:rsidP="005300C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</w:t>
      </w:r>
      <w:r w:rsidRPr="000A6CE4">
        <w:rPr>
          <w:rFonts w:ascii="標楷體" w:eastAsia="標楷體" w:hAnsi="標楷體" w:hint="eastAsia"/>
          <w:color w:val="000000" w:themeColor="text1"/>
        </w:rPr>
        <w:t>黃鴻文</w:t>
      </w:r>
    </w:p>
    <w:p w14:paraId="71074767" w14:textId="1EDBC073" w:rsidR="00A74CBA" w:rsidRPr="000A6CE4" w:rsidRDefault="00A74CBA" w:rsidP="00A74CB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技術處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專門委員</w:t>
      </w:r>
      <w:r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 w:hint="eastAsia"/>
          <w:color w:val="000000" w:themeColor="text1"/>
        </w:rPr>
        <w:t>楊傳國</w:t>
      </w:r>
    </w:p>
    <w:p w14:paraId="6F72B7F1" w14:textId="752EEBDD" w:rsidR="00BA13AA" w:rsidRPr="000A6CE4" w:rsidRDefault="00BA13AA" w:rsidP="00A74CB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商業司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專門委員</w:t>
      </w:r>
      <w:r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 w:hint="eastAsia"/>
          <w:bCs/>
          <w:color w:val="000000" w:themeColor="text1"/>
        </w:rPr>
        <w:t>李勇毅</w:t>
      </w:r>
    </w:p>
    <w:p w14:paraId="401B254A" w14:textId="5811D770" w:rsidR="00A74CBA" w:rsidRPr="000A6CE4" w:rsidRDefault="00867B65" w:rsidP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工業局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副</w:t>
      </w:r>
      <w:r w:rsidRPr="000A6CE4">
        <w:rPr>
          <w:rFonts w:ascii="標楷體" w:eastAsia="標楷體" w:hAnsi="標楷體"/>
          <w:color w:val="000000" w:themeColor="text1"/>
        </w:rPr>
        <w:t xml:space="preserve">局長　　　</w:t>
      </w:r>
      <w:r w:rsidRPr="000A6CE4">
        <w:rPr>
          <w:rFonts w:ascii="標楷體" w:eastAsia="標楷體" w:hAnsi="標楷體" w:hint="eastAsia"/>
          <w:color w:val="000000" w:themeColor="text1"/>
        </w:rPr>
        <w:t>楊志清</w:t>
      </w:r>
    </w:p>
    <w:p w14:paraId="483499B9" w14:textId="209450CA" w:rsidR="00867B65" w:rsidRPr="000A6CE4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中小企業處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主任秘書</w:t>
      </w:r>
      <w:r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 w:hint="eastAsia"/>
          <w:color w:val="000000" w:themeColor="text1"/>
        </w:rPr>
        <w:t>謝戎峰</w:t>
      </w:r>
    </w:p>
    <w:p w14:paraId="70F4EA80" w14:textId="34E340F1" w:rsidR="00867B65" w:rsidRPr="000A6CE4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水利署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副</w:t>
      </w:r>
      <w:r w:rsidRPr="000A6CE4">
        <w:rPr>
          <w:rFonts w:ascii="標楷體" w:eastAsia="標楷體" w:hAnsi="標楷體"/>
          <w:color w:val="000000" w:themeColor="text1"/>
        </w:rPr>
        <w:t xml:space="preserve">署長　　　</w:t>
      </w:r>
      <w:r w:rsidR="00BA13AA" w:rsidRPr="000A6CE4">
        <w:rPr>
          <w:rFonts w:ascii="標楷體" w:eastAsia="標楷體" w:hAnsi="標楷體" w:hint="eastAsia"/>
          <w:color w:val="000000" w:themeColor="text1"/>
        </w:rPr>
        <w:t>王藝峰</w:t>
      </w:r>
    </w:p>
    <w:p w14:paraId="0C6AF61D" w14:textId="26D708C4" w:rsidR="00867B65" w:rsidRPr="000A6CE4" w:rsidRDefault="00867B65" w:rsidP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標準檢驗局　　　　　　　　副局長　　　</w:t>
      </w:r>
      <w:r w:rsidRPr="000A6CE4">
        <w:rPr>
          <w:rFonts w:ascii="標楷體" w:eastAsia="標楷體" w:hAnsi="標楷體" w:hint="eastAsia"/>
          <w:color w:val="000000" w:themeColor="text1"/>
        </w:rPr>
        <w:t>賴俊杰</w:t>
      </w:r>
    </w:p>
    <w:p w14:paraId="7E706A62" w14:textId="3AC28077" w:rsidR="00867B65" w:rsidRPr="000A6CE4" w:rsidRDefault="00867B65" w:rsidP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智慧財產局　　　　　　　　局長　　</w:t>
      </w:r>
      <w:r w:rsidR="00A74CBA"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="00A74CBA" w:rsidRPr="000A6CE4">
        <w:rPr>
          <w:rFonts w:ascii="標楷體" w:eastAsia="標楷體" w:hAnsi="標楷體" w:hint="eastAsia"/>
          <w:color w:val="000000" w:themeColor="text1"/>
        </w:rPr>
        <w:t>洪淑敏</w:t>
      </w:r>
    </w:p>
    <w:p w14:paraId="18B85483" w14:textId="77777777" w:rsidR="00A74CBA" w:rsidRPr="000A6CE4" w:rsidRDefault="00A74CBA" w:rsidP="00A74CB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資訊中心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副</w:t>
      </w:r>
      <w:r w:rsidRPr="000A6CE4">
        <w:rPr>
          <w:rFonts w:ascii="標楷體" w:eastAsia="標楷體" w:hAnsi="標楷體"/>
          <w:color w:val="000000" w:themeColor="text1"/>
        </w:rPr>
        <w:t xml:space="preserve">主任　　　</w:t>
      </w:r>
      <w:r w:rsidRPr="000A6CE4">
        <w:rPr>
          <w:rFonts w:ascii="標楷體" w:eastAsia="標楷體" w:hAnsi="標楷體" w:hint="eastAsia"/>
          <w:color w:val="000000" w:themeColor="text1"/>
        </w:rPr>
        <w:t>李水滄</w:t>
      </w:r>
    </w:p>
    <w:p w14:paraId="4B5BFA55" w14:textId="2AFFBAD3" w:rsidR="00867B65" w:rsidRPr="000A6CE4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lastRenderedPageBreak/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國營事業委員會</w:t>
      </w: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視導</w:t>
      </w:r>
      <w:r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Pr="000A6CE4">
        <w:rPr>
          <w:rFonts w:ascii="標楷體" w:eastAsia="標楷體" w:hAnsi="標楷體" w:hint="eastAsia"/>
          <w:color w:val="000000" w:themeColor="text1"/>
        </w:rPr>
        <w:t>黃旭暉</w:t>
      </w:r>
    </w:p>
    <w:p w14:paraId="65B24592" w14:textId="61F28FD9" w:rsidR="00FA7CAF" w:rsidRPr="000A6CE4" w:rsidRDefault="00867B6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 w:hint="eastAsia"/>
          <w:color w:val="000000" w:themeColor="text1"/>
        </w:rPr>
        <w:t>台灣糖業股份有限公司</w:t>
      </w:r>
      <w:r w:rsidRPr="000A6CE4">
        <w:rPr>
          <w:rFonts w:ascii="標楷體" w:eastAsia="標楷體" w:hAnsi="標楷體"/>
          <w:color w:val="000000" w:themeColor="text1"/>
        </w:rPr>
        <w:t xml:space="preserve">　　　</w:t>
      </w:r>
      <w:r w:rsidR="009305BB"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 w:hint="eastAsia"/>
          <w:color w:val="000000" w:themeColor="text1"/>
        </w:rPr>
        <w:t>副總經理</w:t>
      </w:r>
      <w:r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 w:hint="eastAsia"/>
          <w:color w:val="000000" w:themeColor="text1"/>
        </w:rPr>
        <w:t>陳立人</w:t>
      </w:r>
    </w:p>
    <w:p w14:paraId="0B2E6922" w14:textId="61A45F1B" w:rsidR="005B531D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交通部　　　　　　　　</w:t>
      </w:r>
      <w:r w:rsidR="005B531D"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="00DE4255" w:rsidRPr="000A6CE4">
        <w:rPr>
          <w:rFonts w:ascii="標楷體" w:eastAsia="標楷體" w:hAnsi="標楷體"/>
          <w:color w:val="000000" w:themeColor="text1"/>
        </w:rPr>
        <w:t xml:space="preserve">　</w:t>
      </w:r>
      <w:r w:rsidR="00F02C0F" w:rsidRPr="000A6CE4">
        <w:rPr>
          <w:rFonts w:ascii="標楷體" w:eastAsia="標楷體" w:hAnsi="標楷體" w:hint="eastAsia"/>
          <w:color w:val="000000" w:themeColor="text1"/>
        </w:rPr>
        <w:t>部</w:t>
      </w:r>
      <w:r w:rsidRPr="000A6CE4">
        <w:rPr>
          <w:rFonts w:ascii="標楷體" w:eastAsia="標楷體" w:hAnsi="標楷體"/>
          <w:bCs/>
          <w:color w:val="000000" w:themeColor="text1"/>
        </w:rPr>
        <w:t>長</w:t>
      </w:r>
      <w:r w:rsidR="00F02C0F"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="005B531D" w:rsidRPr="000A6CE4">
        <w:rPr>
          <w:rFonts w:ascii="標楷體" w:eastAsia="標楷體" w:hAnsi="標楷體" w:hint="eastAsia"/>
          <w:color w:val="000000" w:themeColor="text1"/>
        </w:rPr>
        <w:t>王國材</w:t>
      </w:r>
    </w:p>
    <w:p w14:paraId="32DA1E2B" w14:textId="16A008F8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會計處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>會計長　　　張信一</w:t>
      </w:r>
    </w:p>
    <w:p w14:paraId="74C42F5C" w14:textId="13F6E0D1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路政司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>司長　　　　林福山</w:t>
      </w:r>
    </w:p>
    <w:p w14:paraId="2559D12A" w14:textId="6A70D77B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郵電司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>副司長　　　林茂雄</w:t>
      </w:r>
    </w:p>
    <w:p w14:paraId="01B9EBBD" w14:textId="2FAAA28B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科技顧問室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參事兼主任　王穆衡</w:t>
      </w:r>
    </w:p>
    <w:p w14:paraId="54955CF8" w14:textId="42CB7FE9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鐵道局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>局長　　　　伍勝園</w:t>
      </w:r>
    </w:p>
    <w:p w14:paraId="011C6F7D" w14:textId="12D0431F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公路總局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局長　　　　陳文瑞</w:t>
      </w:r>
    </w:p>
    <w:p w14:paraId="3AEDCD47" w14:textId="65F8BF50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中央氣象局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局長　　　　鄭明典</w:t>
      </w:r>
    </w:p>
    <w:p w14:paraId="4FE8DF7B" w14:textId="21376A61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運輸研究所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所長　　　　林繼國</w:t>
      </w:r>
    </w:p>
    <w:p w14:paraId="33D249F3" w14:textId="2B16B556" w:rsidR="005437AC" w:rsidRPr="000A6CE4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</w:t>
      </w:r>
      <w:r w:rsidRPr="000A6CE4">
        <w:rPr>
          <w:rFonts w:ascii="標楷體" w:eastAsia="標楷體" w:hAnsi="標楷體" w:hint="eastAsia"/>
          <w:color w:val="000000" w:themeColor="text1"/>
        </w:rPr>
        <w:t>高速公路局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　</w:t>
      </w:r>
      <w:r w:rsidRPr="000A6CE4">
        <w:rPr>
          <w:rFonts w:ascii="標楷體" w:eastAsia="標楷體" w:hAnsi="標楷體"/>
          <w:color w:val="000000" w:themeColor="text1"/>
        </w:rPr>
        <w:t>局長　　　　趙興華</w:t>
      </w:r>
    </w:p>
    <w:p w14:paraId="44CF63D1" w14:textId="63D1D899" w:rsidR="0016415E" w:rsidRPr="000A6CE4" w:rsidRDefault="0016415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</w:t>
      </w:r>
      <w:r w:rsidR="00741024" w:rsidRPr="000A6CE4">
        <w:rPr>
          <w:rFonts w:ascii="標楷體" w:eastAsia="標楷體" w:hAnsi="標楷體" w:hint="eastAsia"/>
          <w:color w:val="000000" w:themeColor="text1"/>
        </w:rPr>
        <w:t>交通部</w:t>
      </w:r>
      <w:r w:rsidRPr="000A6CE4">
        <w:rPr>
          <w:rFonts w:ascii="標楷體" w:eastAsia="標楷體" w:hAnsi="標楷體" w:hint="eastAsia"/>
          <w:color w:val="000000" w:themeColor="text1"/>
        </w:rPr>
        <w:t>臺灣鐵路管理局</w:t>
      </w:r>
      <w:r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Pr="000A6CE4">
        <w:rPr>
          <w:rFonts w:ascii="標楷體" w:eastAsia="標楷體" w:hAnsi="標楷體" w:hint="eastAsia"/>
          <w:color w:val="000000" w:themeColor="text1"/>
        </w:rPr>
        <w:t>局長</w:t>
      </w:r>
      <w:r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Pr="000A6CE4">
        <w:rPr>
          <w:rFonts w:ascii="標楷體" w:eastAsia="標楷體" w:hAnsi="標楷體" w:hint="eastAsia"/>
          <w:color w:val="000000" w:themeColor="text1"/>
        </w:rPr>
        <w:t>杜</w:t>
      </w:r>
      <w:r w:rsidRPr="000A6CE4">
        <w:rPr>
          <w:rFonts w:ascii="標楷體" w:eastAsia="標楷體" w:hAnsi="標楷體"/>
          <w:color w:val="000000" w:themeColor="text1"/>
        </w:rPr>
        <w:t xml:space="preserve">　</w:t>
      </w:r>
      <w:r w:rsidRPr="000A6CE4">
        <w:rPr>
          <w:rFonts w:ascii="標楷體" w:eastAsia="標楷體" w:hAnsi="標楷體" w:hint="eastAsia"/>
          <w:color w:val="000000" w:themeColor="text1"/>
        </w:rPr>
        <w:t>微</w:t>
      </w:r>
    </w:p>
    <w:p w14:paraId="228556C4" w14:textId="0B6DE27C" w:rsidR="00845217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</w:t>
      </w:r>
      <w:r w:rsidRPr="000A6CE4">
        <w:rPr>
          <w:rFonts w:ascii="標楷體" w:eastAsia="標楷體" w:hAnsi="標楷體"/>
          <w:b/>
        </w:rPr>
        <w:t>行政院農業委員會</w:t>
      </w:r>
      <w:r w:rsidRPr="000A6CE4">
        <w:rPr>
          <w:rFonts w:ascii="標楷體" w:eastAsia="標楷體" w:hAnsi="標楷體"/>
        </w:rPr>
        <w:t xml:space="preserve">　　　　</w:t>
      </w:r>
      <w:r w:rsidR="00DE4255"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/>
        </w:rPr>
        <w:t>主任委員</w:t>
      </w:r>
      <w:r w:rsidR="009814D2"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</w:rPr>
        <w:t>陳</w:t>
      </w:r>
      <w:r w:rsidR="00CD6FD6" w:rsidRPr="000A6CE4">
        <w:rPr>
          <w:rFonts w:ascii="標楷體" w:eastAsia="標楷體" w:hAnsi="標楷體" w:hint="eastAsia"/>
        </w:rPr>
        <w:t>吉仲</w:t>
      </w:r>
    </w:p>
    <w:p w14:paraId="7FF29EA5" w14:textId="77777777" w:rsidR="00DE44FC" w:rsidRPr="000A6CE4" w:rsidRDefault="00DE44FC" w:rsidP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會計室　　　　　　　　　　主任　　　　</w:t>
      </w:r>
      <w:r w:rsidRPr="000A6CE4">
        <w:rPr>
          <w:rFonts w:ascii="標楷體" w:eastAsia="標楷體" w:hAnsi="標楷體" w:hint="eastAsia"/>
        </w:rPr>
        <w:t>蘇文樹</w:t>
      </w:r>
    </w:p>
    <w:p w14:paraId="564F6B24" w14:textId="4E413C50" w:rsidR="00DE44FC" w:rsidRPr="000A6CE4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科技處</w:t>
      </w:r>
      <w:r w:rsidRPr="000A6CE4">
        <w:rPr>
          <w:rFonts w:ascii="標楷體" w:eastAsia="標楷體" w:hAnsi="標楷體"/>
        </w:rPr>
        <w:t xml:space="preserve">　　　　　　　　　　</w:t>
      </w:r>
      <w:r w:rsidRPr="000A6CE4">
        <w:rPr>
          <w:rFonts w:ascii="標楷體" w:eastAsia="標楷體" w:hAnsi="標楷體" w:hint="eastAsia"/>
        </w:rPr>
        <w:t>副處長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 w:hint="eastAsia"/>
        </w:rPr>
        <w:t>陳瑞榮</w:t>
      </w:r>
    </w:p>
    <w:p w14:paraId="37B3B423" w14:textId="1A0A3296" w:rsidR="00DE44FC" w:rsidRPr="000A6CE4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資訊中心</w:t>
      </w:r>
      <w:r w:rsidRPr="000A6CE4">
        <w:rPr>
          <w:rFonts w:ascii="標楷體" w:eastAsia="標楷體" w:hAnsi="標楷體"/>
        </w:rPr>
        <w:t xml:space="preserve">　　　　　　　　　</w:t>
      </w:r>
      <w:r w:rsidRPr="000A6CE4">
        <w:rPr>
          <w:rFonts w:ascii="標楷體" w:eastAsia="標楷體" w:hAnsi="標楷體" w:hint="eastAsia"/>
        </w:rPr>
        <w:t>主任</w:t>
      </w:r>
      <w:r w:rsidRPr="000A6CE4">
        <w:rPr>
          <w:rFonts w:ascii="標楷體" w:eastAsia="標楷體" w:hAnsi="標楷體"/>
        </w:rPr>
        <w:t xml:space="preserve">　　　　</w:t>
      </w:r>
      <w:r w:rsidRPr="000A6CE4">
        <w:rPr>
          <w:rFonts w:ascii="標楷體" w:eastAsia="標楷體" w:hAnsi="標楷體" w:hint="eastAsia"/>
        </w:rPr>
        <w:t>蕭柊</w:t>
      </w:r>
      <w:r w:rsidRPr="000A6CE4">
        <w:rPr>
          <w:rFonts w:ascii="標楷體" w:eastAsia="標楷體" w:hAnsi="標楷體"/>
        </w:rPr>
        <w:t>瓊</w:t>
      </w:r>
    </w:p>
    <w:p w14:paraId="37101ABD" w14:textId="79D2FA82" w:rsidR="00DE44FC" w:rsidRPr="000A6CE4" w:rsidRDefault="00DE44FC" w:rsidP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林務局</w:t>
      </w:r>
      <w:r w:rsidRPr="000A6CE4">
        <w:rPr>
          <w:rFonts w:ascii="標楷體" w:eastAsia="標楷體" w:hAnsi="標楷體"/>
        </w:rPr>
        <w:t xml:space="preserve">　　　　　　　　　　</w:t>
      </w:r>
      <w:r w:rsidRPr="000A6CE4">
        <w:rPr>
          <w:rFonts w:ascii="標楷體" w:eastAsia="標楷體" w:hAnsi="標楷體" w:hint="eastAsia"/>
        </w:rPr>
        <w:t>局長</w:t>
      </w:r>
      <w:r w:rsidRPr="000A6CE4">
        <w:rPr>
          <w:rFonts w:ascii="標楷體" w:eastAsia="標楷體" w:hAnsi="標楷體"/>
        </w:rPr>
        <w:t xml:space="preserve">　　</w:t>
      </w:r>
      <w:r w:rsidR="00BA13AA"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/>
        </w:rPr>
        <w:t xml:space="preserve">　</w:t>
      </w:r>
      <w:r w:rsidR="00BA13AA" w:rsidRPr="000A6CE4">
        <w:rPr>
          <w:rFonts w:ascii="標楷體" w:eastAsia="標楷體" w:hAnsi="標楷體" w:hint="eastAsia"/>
        </w:rPr>
        <w:t>林華慶</w:t>
      </w:r>
    </w:p>
    <w:p w14:paraId="78871C3B" w14:textId="71DD64A6" w:rsidR="009B4440" w:rsidRPr="000A6CE4" w:rsidRDefault="009B444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農田水利署</w:t>
      </w:r>
      <w:r w:rsidRPr="000A6CE4">
        <w:rPr>
          <w:rFonts w:ascii="標楷體" w:eastAsia="標楷體" w:hAnsi="標楷體"/>
        </w:rPr>
        <w:t xml:space="preserve">　　　　　　　　</w:t>
      </w:r>
      <w:r w:rsidRPr="000A6CE4">
        <w:rPr>
          <w:rFonts w:ascii="標楷體" w:eastAsia="標楷體" w:hAnsi="標楷體" w:hint="eastAsia"/>
        </w:rPr>
        <w:t>副署長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 w:hint="eastAsia"/>
        </w:rPr>
        <w:t>陳衍源</w:t>
      </w:r>
    </w:p>
    <w:p w14:paraId="59931109" w14:textId="597048F1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</w:t>
      </w:r>
      <w:r w:rsidR="00DC633D"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/>
          <w:b/>
        </w:rPr>
        <w:t xml:space="preserve">衛生福利部　　　　　　　</w:t>
      </w:r>
      <w:r w:rsidR="00DE4255" w:rsidRPr="000A6CE4">
        <w:rPr>
          <w:rFonts w:ascii="標楷體" w:eastAsia="標楷體" w:hAnsi="標楷體"/>
        </w:rPr>
        <w:t xml:space="preserve">　　</w:t>
      </w:r>
      <w:r w:rsidR="00DE44FC" w:rsidRPr="000A6CE4">
        <w:rPr>
          <w:rFonts w:ascii="標楷體" w:eastAsia="標楷體" w:hAnsi="標楷體" w:hint="eastAsia"/>
        </w:rPr>
        <w:t>政務次</w:t>
      </w:r>
      <w:r w:rsidRPr="000A6CE4">
        <w:rPr>
          <w:rFonts w:ascii="標楷體" w:eastAsia="標楷體" w:hAnsi="標楷體"/>
        </w:rPr>
        <w:t>長</w:t>
      </w:r>
      <w:r w:rsidR="00DE44FC" w:rsidRPr="000A6CE4">
        <w:rPr>
          <w:rFonts w:ascii="標楷體" w:eastAsia="標楷體" w:hAnsi="標楷體"/>
        </w:rPr>
        <w:t xml:space="preserve">　　</w:t>
      </w:r>
      <w:r w:rsidR="00DE44FC" w:rsidRPr="000A6CE4">
        <w:rPr>
          <w:rFonts w:ascii="標楷體" w:eastAsia="標楷體" w:hAnsi="標楷體" w:hint="eastAsia"/>
        </w:rPr>
        <w:t>王必勝</w:t>
      </w:r>
    </w:p>
    <w:p w14:paraId="43AB22E9" w14:textId="0FD30E47" w:rsidR="00DE44FC" w:rsidRPr="000A6CE4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0A6CE4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  <w:color w:val="000000" w:themeColor="text1"/>
        </w:rPr>
        <w:t>（</w:t>
      </w:r>
      <w:r w:rsidRPr="000A6CE4">
        <w:rPr>
          <w:rFonts w:ascii="標楷體" w:eastAsia="標楷體" w:hAnsi="標楷體" w:hint="eastAsia"/>
          <w:bCs/>
          <w:color w:val="000000" w:themeColor="text1"/>
        </w:rPr>
        <w:t>部</w:t>
      </w:r>
      <w:r w:rsidRPr="000A6CE4">
        <w:rPr>
          <w:rFonts w:ascii="標楷體" w:eastAsia="標楷體" w:hAnsi="標楷體"/>
          <w:bCs/>
          <w:color w:val="000000" w:themeColor="text1"/>
        </w:rPr>
        <w:t>長</w:t>
      </w:r>
      <w:r w:rsidRPr="000A6CE4">
        <w:rPr>
          <w:rFonts w:ascii="標楷體" w:eastAsia="標楷體" w:hAnsi="標楷體" w:hint="eastAsia"/>
          <w:color w:val="000000" w:themeColor="text1"/>
        </w:rPr>
        <w:t>薛瑞元請假）</w:t>
      </w:r>
    </w:p>
    <w:p w14:paraId="2ED7797C" w14:textId="64378E51" w:rsidR="00DE44FC" w:rsidRPr="000A6CE4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/>
          <w:b/>
          <w:color w:val="000000" w:themeColor="text1"/>
        </w:rPr>
        <w:t xml:space="preserve">　</w:t>
      </w:r>
      <w:r w:rsidRPr="000A6CE4">
        <w:rPr>
          <w:rFonts w:ascii="標楷體" w:eastAsia="標楷體" w:hAnsi="標楷體"/>
          <w:color w:val="000000" w:themeColor="text1"/>
        </w:rPr>
        <w:t xml:space="preserve">　　　　</w:t>
      </w:r>
      <w:r w:rsidRPr="000A6CE4">
        <w:rPr>
          <w:rFonts w:ascii="標楷體" w:eastAsia="標楷體" w:hAnsi="標楷體" w:hint="eastAsia"/>
          <w:color w:val="000000" w:themeColor="text1"/>
        </w:rPr>
        <w:t>會計</w:t>
      </w:r>
      <w:r w:rsidRPr="000A6CE4">
        <w:rPr>
          <w:rFonts w:ascii="標楷體" w:eastAsia="標楷體" w:hAnsi="標楷體"/>
        </w:rPr>
        <w:t>處　　　　　　　　　　處長　　　　張育珍</w:t>
      </w:r>
    </w:p>
    <w:p w14:paraId="425BA878" w14:textId="2BD90C14" w:rsidR="00BA13AA" w:rsidRPr="000A6CE4" w:rsidRDefault="00BA13A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/>
          <w:color w:val="000000" w:themeColor="text1"/>
        </w:rPr>
        <w:t xml:space="preserve">　　</w:t>
      </w:r>
      <w:r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 w:hint="eastAsia"/>
        </w:rPr>
        <w:t>社會救助及社工司</w:t>
      </w:r>
      <w:r w:rsidRPr="000A6CE4">
        <w:rPr>
          <w:rFonts w:ascii="標楷體" w:eastAsia="標楷體" w:hAnsi="標楷體"/>
        </w:rPr>
        <w:t xml:space="preserve">　　　　　</w:t>
      </w:r>
      <w:r w:rsidRPr="000A6CE4">
        <w:rPr>
          <w:rFonts w:ascii="標楷體" w:eastAsia="標楷體" w:hAnsi="標楷體" w:hint="eastAsia"/>
        </w:rPr>
        <w:t>副司長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 w:hint="eastAsia"/>
        </w:rPr>
        <w:t>楊雅嵐</w:t>
      </w:r>
    </w:p>
    <w:p w14:paraId="40B125D2" w14:textId="69D1EE9E" w:rsidR="00D67682" w:rsidRPr="000A6CE4" w:rsidRDefault="00D67682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護理及健康照護司</w:t>
      </w:r>
      <w:r w:rsidRPr="000A6CE4">
        <w:rPr>
          <w:rFonts w:ascii="標楷體" w:eastAsia="標楷體" w:hAnsi="標楷體"/>
        </w:rPr>
        <w:t xml:space="preserve">　　　　　</w:t>
      </w:r>
      <w:r w:rsidRPr="000A6CE4">
        <w:rPr>
          <w:rFonts w:ascii="標楷體" w:eastAsia="標楷體" w:hAnsi="標楷體" w:hint="eastAsia"/>
        </w:rPr>
        <w:t>副司長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 w:hint="eastAsia"/>
          <w:color w:val="000000" w:themeColor="text1"/>
        </w:rPr>
        <w:t>蔡誾誾</w:t>
      </w:r>
    </w:p>
    <w:p w14:paraId="05CEE5D4" w14:textId="77777777" w:rsidR="00DE44FC" w:rsidRPr="000A6CE4" w:rsidRDefault="00DE44FC" w:rsidP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醫事司</w:t>
      </w:r>
      <w:r w:rsidRPr="000A6CE4">
        <w:rPr>
          <w:rFonts w:ascii="標楷體" w:eastAsia="標楷體" w:hAnsi="標楷體"/>
        </w:rPr>
        <w:t xml:space="preserve">　　　　　　　　　　</w:t>
      </w:r>
      <w:r w:rsidRPr="000A6CE4">
        <w:rPr>
          <w:rFonts w:ascii="標楷體" w:eastAsia="標楷體" w:hAnsi="標楷體" w:hint="eastAsia"/>
        </w:rPr>
        <w:t>簡任技正</w:t>
      </w:r>
      <w:r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 w:hint="eastAsia"/>
        </w:rPr>
        <w:t>李中月</w:t>
      </w:r>
    </w:p>
    <w:p w14:paraId="1EFE7DCC" w14:textId="36C51CD0" w:rsidR="00DE44FC" w:rsidRPr="000A6CE4" w:rsidRDefault="00DE44FC" w:rsidP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長期照顧司</w:t>
      </w:r>
      <w:r w:rsidRPr="000A6CE4">
        <w:rPr>
          <w:rFonts w:ascii="標楷體" w:eastAsia="標楷體" w:hAnsi="標楷體"/>
        </w:rPr>
        <w:t xml:space="preserve">　　　　　　　　</w:t>
      </w:r>
      <w:r w:rsidR="005437AC" w:rsidRPr="000A6CE4">
        <w:rPr>
          <w:rFonts w:ascii="標楷體" w:eastAsia="標楷體" w:hAnsi="標楷體" w:hint="eastAsia"/>
        </w:rPr>
        <w:t>專門委員</w:t>
      </w:r>
      <w:r w:rsidR="005437AC" w:rsidRPr="000A6CE4">
        <w:rPr>
          <w:rFonts w:ascii="標楷體" w:eastAsia="標楷體" w:hAnsi="標楷體"/>
        </w:rPr>
        <w:t xml:space="preserve">　　</w:t>
      </w:r>
      <w:r w:rsidR="005437AC" w:rsidRPr="000A6CE4">
        <w:rPr>
          <w:rFonts w:ascii="標楷體" w:eastAsia="標楷體" w:hAnsi="標楷體" w:hint="eastAsia"/>
        </w:rPr>
        <w:t>王齡儀</w:t>
      </w:r>
      <w:r w:rsidRPr="000A6CE4">
        <w:rPr>
          <w:rFonts w:ascii="標楷體" w:eastAsia="標楷體" w:hAnsi="標楷體"/>
        </w:rPr>
        <w:t xml:space="preserve">　　</w:t>
      </w:r>
    </w:p>
    <w:p w14:paraId="326AA0A6" w14:textId="67910479" w:rsidR="009B4440" w:rsidRPr="000A6CE4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食品藥物管理署　　　　　　</w:t>
      </w:r>
      <w:r w:rsidRPr="000A6CE4">
        <w:rPr>
          <w:rFonts w:ascii="標楷體" w:eastAsia="標楷體" w:hAnsi="標楷體" w:hint="eastAsia"/>
        </w:rPr>
        <w:t>署長</w:t>
      </w:r>
      <w:r w:rsidRPr="000A6CE4">
        <w:rPr>
          <w:rFonts w:ascii="標楷體" w:eastAsia="標楷體" w:hAnsi="標楷體"/>
        </w:rPr>
        <w:t xml:space="preserve">　　　　</w:t>
      </w:r>
      <w:r w:rsidRPr="000A6CE4">
        <w:rPr>
          <w:rFonts w:ascii="標楷體" w:eastAsia="標楷體" w:hAnsi="標楷體" w:hint="eastAsia"/>
        </w:rPr>
        <w:t>吳秀梅</w:t>
      </w:r>
    </w:p>
    <w:p w14:paraId="6B9CD4D8" w14:textId="4E37FB53" w:rsidR="00DE44FC" w:rsidRPr="000A6CE4" w:rsidRDefault="00DE44FC" w:rsidP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中央健康保險署　　　　　　</w:t>
      </w:r>
      <w:r w:rsidR="00AF600E" w:rsidRPr="000A6CE4">
        <w:rPr>
          <w:rFonts w:ascii="標楷體" w:eastAsia="標楷體" w:hAnsi="標楷體" w:hint="eastAsia"/>
        </w:rPr>
        <w:t>專門委員</w:t>
      </w:r>
      <w:r w:rsidR="00AF600E" w:rsidRPr="000A6CE4">
        <w:rPr>
          <w:rFonts w:ascii="標楷體" w:eastAsia="標楷體" w:hAnsi="標楷體"/>
        </w:rPr>
        <w:t xml:space="preserve">　　</w:t>
      </w:r>
      <w:r w:rsidR="00AF600E" w:rsidRPr="000A6CE4">
        <w:rPr>
          <w:rFonts w:ascii="標楷體" w:eastAsia="標楷體" w:hAnsi="標楷體" w:hint="eastAsia"/>
        </w:rPr>
        <w:t>廖哲慧</w:t>
      </w:r>
    </w:p>
    <w:p w14:paraId="7645E718" w14:textId="6AF80CBA" w:rsidR="0013373C" w:rsidRPr="000A6CE4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國民健康署　　　　　　　　</w:t>
      </w:r>
      <w:r w:rsidR="006A757E" w:rsidRPr="000A6CE4">
        <w:rPr>
          <w:rFonts w:ascii="標楷體" w:eastAsia="標楷體" w:hAnsi="標楷體" w:hint="eastAsia"/>
        </w:rPr>
        <w:t>組</w:t>
      </w:r>
      <w:r w:rsidRPr="000A6CE4">
        <w:rPr>
          <w:rFonts w:ascii="標楷體" w:eastAsia="標楷體" w:hAnsi="標楷體"/>
        </w:rPr>
        <w:t xml:space="preserve">長　　　</w:t>
      </w:r>
      <w:r w:rsidR="006A757E" w:rsidRPr="000A6CE4">
        <w:rPr>
          <w:rFonts w:ascii="標楷體" w:eastAsia="標楷體" w:hAnsi="標楷體"/>
        </w:rPr>
        <w:t xml:space="preserve">　</w:t>
      </w:r>
      <w:r w:rsidR="006A757E" w:rsidRPr="000A6CE4">
        <w:rPr>
          <w:rFonts w:ascii="標楷體" w:eastAsia="標楷體" w:hAnsi="標楷體" w:hint="eastAsia"/>
        </w:rPr>
        <w:t>李嘉慧</w:t>
      </w:r>
    </w:p>
    <w:p w14:paraId="73DA56BD" w14:textId="5A2793D6" w:rsidR="0013373C" w:rsidRPr="000A6CE4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FF0000"/>
        </w:rPr>
      </w:pPr>
      <w:r w:rsidRPr="000A6CE4">
        <w:rPr>
          <w:rFonts w:ascii="標楷體" w:eastAsia="標楷體" w:hAnsi="標楷體"/>
        </w:rPr>
        <w:lastRenderedPageBreak/>
        <w:t xml:space="preserve">　　　　　　社會及家庭署　　　　　　　</w:t>
      </w:r>
      <w:r w:rsidR="00D67682" w:rsidRPr="000A6CE4">
        <w:rPr>
          <w:rFonts w:ascii="標楷體" w:eastAsia="標楷體" w:hAnsi="標楷體" w:hint="eastAsia"/>
        </w:rPr>
        <w:t>組</w:t>
      </w:r>
      <w:r w:rsidRPr="000A6CE4">
        <w:rPr>
          <w:rFonts w:ascii="標楷體" w:eastAsia="標楷體" w:hAnsi="標楷體" w:hint="eastAsia"/>
        </w:rPr>
        <w:t>長</w:t>
      </w:r>
      <w:r w:rsidRPr="000A6CE4">
        <w:rPr>
          <w:rFonts w:ascii="標楷體" w:eastAsia="標楷體" w:hAnsi="標楷體"/>
        </w:rPr>
        <w:t xml:space="preserve">　　　　</w:t>
      </w:r>
      <w:r w:rsidR="007660E1" w:rsidRPr="000A6CE4">
        <w:rPr>
          <w:rFonts w:ascii="標楷體" w:eastAsia="標楷體" w:hAnsi="標楷體" w:hint="eastAsia"/>
        </w:rPr>
        <w:t>簡杏蓉</w:t>
      </w:r>
    </w:p>
    <w:p w14:paraId="1A496B97" w14:textId="5C287292" w:rsidR="0013373C" w:rsidRPr="000A6CE4" w:rsidRDefault="007660E1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</w:t>
      </w:r>
      <w:r w:rsidRPr="000A6CE4">
        <w:rPr>
          <w:rFonts w:ascii="標楷體" w:eastAsia="標楷體" w:hAnsi="標楷體" w:hint="eastAsia"/>
        </w:rPr>
        <w:t>財團法人國家衛生研究院</w:t>
      </w:r>
      <w:r w:rsidRPr="000A6CE4">
        <w:rPr>
          <w:rFonts w:ascii="標楷體" w:eastAsia="標楷體" w:hAnsi="標楷體"/>
        </w:rPr>
        <w:t xml:space="preserve">　</w:t>
      </w:r>
      <w:r w:rsidR="00AF600E" w:rsidRPr="000A6CE4">
        <w:rPr>
          <w:rFonts w:ascii="標楷體" w:eastAsia="標楷體" w:hAnsi="標楷體"/>
        </w:rPr>
        <w:t xml:space="preserve">　　</w:t>
      </w:r>
      <w:r w:rsidR="00AF600E" w:rsidRPr="000A6CE4">
        <w:rPr>
          <w:rFonts w:ascii="標楷體" w:eastAsia="標楷體" w:hAnsi="標楷體" w:hint="eastAsia"/>
        </w:rPr>
        <w:t>主任</w:t>
      </w:r>
      <w:r w:rsidR="00AF600E" w:rsidRPr="000A6CE4">
        <w:rPr>
          <w:rFonts w:ascii="標楷體" w:eastAsia="標楷體" w:hAnsi="標楷體"/>
        </w:rPr>
        <w:t xml:space="preserve">　　　　</w:t>
      </w:r>
      <w:r w:rsidR="00AF600E" w:rsidRPr="000A6CE4">
        <w:rPr>
          <w:rFonts w:ascii="標楷體" w:eastAsia="標楷體" w:hAnsi="標楷體" w:hint="eastAsia"/>
        </w:rPr>
        <w:t>邱英豪</w:t>
      </w:r>
    </w:p>
    <w:p w14:paraId="642356DB" w14:textId="58FA3FF6" w:rsidR="00FA7CAF" w:rsidRPr="000A6CE4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</w:t>
      </w:r>
      <w:r w:rsidRPr="000A6CE4">
        <w:rPr>
          <w:rFonts w:ascii="標楷體" w:eastAsia="標楷體" w:hAnsi="標楷體"/>
          <w:b/>
        </w:rPr>
        <w:t xml:space="preserve">行政院環境保護署　　　　</w:t>
      </w:r>
      <w:r w:rsidR="00DE4255"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/>
        </w:rPr>
        <w:t>署長</w:t>
      </w:r>
      <w:r w:rsidR="00021952" w:rsidRPr="000A6CE4">
        <w:rPr>
          <w:rFonts w:ascii="標楷體" w:eastAsia="標楷體" w:hAnsi="標楷體"/>
        </w:rPr>
        <w:t xml:space="preserve">　</w:t>
      </w:r>
      <w:r w:rsidR="00AF600E" w:rsidRPr="000A6CE4">
        <w:rPr>
          <w:rFonts w:ascii="標楷體" w:eastAsia="標楷體" w:hAnsi="標楷體"/>
        </w:rPr>
        <w:t xml:space="preserve">　　　</w:t>
      </w:r>
      <w:r w:rsidR="00AF600E" w:rsidRPr="000A6CE4">
        <w:rPr>
          <w:rFonts w:ascii="標楷體" w:eastAsia="標楷體" w:hAnsi="標楷體" w:hint="eastAsia"/>
        </w:rPr>
        <w:t>張子敬</w:t>
      </w:r>
    </w:p>
    <w:p w14:paraId="25ACDAB7" w14:textId="4C4F5C3D" w:rsidR="001F3236" w:rsidRPr="000A6CE4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環境</w:t>
      </w:r>
      <w:r w:rsidR="002D5E64" w:rsidRPr="000A6CE4">
        <w:rPr>
          <w:rFonts w:ascii="標楷體" w:eastAsia="標楷體" w:hAnsi="標楷體" w:hint="eastAsia"/>
        </w:rPr>
        <w:t>監測及資訊處</w:t>
      </w:r>
      <w:r w:rsidR="002D5E64" w:rsidRPr="000A6CE4">
        <w:rPr>
          <w:rFonts w:ascii="標楷體" w:eastAsia="標楷體" w:hAnsi="標楷體"/>
        </w:rPr>
        <w:t xml:space="preserve">　　　　　</w:t>
      </w:r>
      <w:r w:rsidR="002D5E64" w:rsidRPr="000A6CE4">
        <w:rPr>
          <w:rFonts w:ascii="標楷體" w:eastAsia="標楷體" w:hAnsi="標楷體" w:hint="eastAsia"/>
        </w:rPr>
        <w:t>副處長</w:t>
      </w:r>
      <w:r w:rsidR="002D5E64" w:rsidRPr="000A6CE4">
        <w:rPr>
          <w:rFonts w:ascii="標楷體" w:eastAsia="標楷體" w:hAnsi="標楷體"/>
        </w:rPr>
        <w:t xml:space="preserve">　　　</w:t>
      </w:r>
      <w:r w:rsidR="00CC1513" w:rsidRPr="000A6CE4">
        <w:rPr>
          <w:rFonts w:ascii="標楷體" w:eastAsia="標楷體" w:hAnsi="標楷體" w:hint="eastAsia"/>
        </w:rPr>
        <w:t>吳珮瑜</w:t>
      </w:r>
    </w:p>
    <w:p w14:paraId="1B928042" w14:textId="5EC28E86" w:rsidR="00AF600E" w:rsidRPr="000A6CE4" w:rsidRDefault="00AF600E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水質保護處</w:t>
      </w:r>
      <w:r w:rsidRPr="000A6CE4">
        <w:rPr>
          <w:rFonts w:ascii="標楷體" w:eastAsia="標楷體" w:hAnsi="標楷體"/>
        </w:rPr>
        <w:t xml:space="preserve">　　　　　　　　</w:t>
      </w:r>
      <w:r w:rsidRPr="000A6CE4">
        <w:rPr>
          <w:rFonts w:ascii="標楷體" w:eastAsia="標楷體" w:hAnsi="標楷體" w:hint="eastAsia"/>
        </w:rPr>
        <w:t>副處長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 w:hint="eastAsia"/>
        </w:rPr>
        <w:t>羅仁鈞</w:t>
      </w:r>
    </w:p>
    <w:p w14:paraId="68E288CA" w14:textId="026F63F9" w:rsidR="00AF600E" w:rsidRPr="000A6CE4" w:rsidRDefault="00AF600E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空氣品質保護及噪音管制處</w:t>
      </w:r>
      <w:r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 w:hint="eastAsia"/>
        </w:rPr>
        <w:t>處長</w:t>
      </w:r>
      <w:r w:rsidRPr="000A6CE4">
        <w:rPr>
          <w:rFonts w:ascii="標楷體" w:eastAsia="標楷體" w:hAnsi="標楷體"/>
        </w:rPr>
        <w:t xml:space="preserve">　　　　</w:t>
      </w:r>
      <w:r w:rsidRPr="000A6CE4">
        <w:rPr>
          <w:rFonts w:ascii="標楷體" w:eastAsia="標楷體" w:hAnsi="標楷體" w:hint="eastAsia"/>
        </w:rPr>
        <w:t>蔡孟裕</w:t>
      </w:r>
    </w:p>
    <w:p w14:paraId="739B9F75" w14:textId="6E6366CB" w:rsidR="001F3236" w:rsidRPr="000A6CE4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環境</w:t>
      </w:r>
      <w:r w:rsidR="002D5E64" w:rsidRPr="000A6CE4">
        <w:rPr>
          <w:rFonts w:ascii="標楷體" w:eastAsia="標楷體" w:hAnsi="標楷體" w:hint="eastAsia"/>
        </w:rPr>
        <w:t>督察總隊</w:t>
      </w:r>
      <w:r w:rsidR="002D5E64" w:rsidRPr="000A6CE4">
        <w:rPr>
          <w:rFonts w:ascii="標楷體" w:eastAsia="標楷體" w:hAnsi="標楷體"/>
        </w:rPr>
        <w:t xml:space="preserve">　　　　　　　</w:t>
      </w:r>
      <w:r w:rsidR="000333F3" w:rsidRPr="000A6CE4">
        <w:rPr>
          <w:rFonts w:ascii="標楷體" w:eastAsia="標楷體" w:hAnsi="標楷體" w:hint="eastAsia"/>
        </w:rPr>
        <w:t>技正</w:t>
      </w:r>
      <w:r w:rsidR="002D5E64" w:rsidRPr="000A6CE4">
        <w:rPr>
          <w:rFonts w:ascii="標楷體" w:eastAsia="標楷體" w:hAnsi="標楷體"/>
        </w:rPr>
        <w:t xml:space="preserve">　</w:t>
      </w:r>
      <w:r w:rsidR="00AF600E" w:rsidRPr="000A6CE4">
        <w:rPr>
          <w:rFonts w:ascii="標楷體" w:eastAsia="標楷體" w:hAnsi="標楷體"/>
        </w:rPr>
        <w:t xml:space="preserve">　　</w:t>
      </w:r>
      <w:r w:rsidR="002D5E64" w:rsidRPr="000A6CE4">
        <w:rPr>
          <w:rFonts w:ascii="標楷體" w:eastAsia="標楷體" w:hAnsi="標楷體"/>
        </w:rPr>
        <w:t xml:space="preserve">　</w:t>
      </w:r>
      <w:r w:rsidR="00AF600E" w:rsidRPr="000A6CE4">
        <w:rPr>
          <w:rFonts w:ascii="標楷體" w:eastAsia="標楷體" w:hAnsi="標楷體" w:hint="eastAsia"/>
        </w:rPr>
        <w:t>謝適鴻</w:t>
      </w:r>
    </w:p>
    <w:p w14:paraId="3AC7FC94" w14:textId="2C1DD8C6" w:rsidR="00FA7CAF" w:rsidRPr="000A6CE4" w:rsidRDefault="00C72B08">
      <w:pPr>
        <w:tabs>
          <w:tab w:val="left" w:pos="5245"/>
          <w:tab w:val="left" w:pos="5670"/>
          <w:tab w:val="left" w:pos="7938"/>
          <w:tab w:val="left" w:pos="9072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會計室　　　　　　　　</w:t>
      </w:r>
      <w:r w:rsidR="00DE4255" w:rsidRPr="000A6CE4">
        <w:rPr>
          <w:rFonts w:ascii="標楷體" w:eastAsia="標楷體" w:hAnsi="標楷體"/>
        </w:rPr>
        <w:t xml:space="preserve">　　</w:t>
      </w:r>
      <w:r w:rsidR="00AF600E" w:rsidRPr="000A6CE4">
        <w:rPr>
          <w:rFonts w:ascii="標楷體" w:eastAsia="標楷體" w:hAnsi="標楷體" w:hint="eastAsia"/>
        </w:rPr>
        <w:t>科長</w:t>
      </w:r>
      <w:r w:rsidRPr="000A6CE4">
        <w:rPr>
          <w:rFonts w:ascii="標楷體" w:eastAsia="標楷體" w:hAnsi="標楷體"/>
        </w:rPr>
        <w:t xml:space="preserve">　　　</w:t>
      </w:r>
      <w:r w:rsidR="008E2343" w:rsidRPr="000A6CE4">
        <w:rPr>
          <w:rFonts w:ascii="標楷體" w:eastAsia="標楷體" w:hAnsi="標楷體"/>
        </w:rPr>
        <w:t xml:space="preserve">　</w:t>
      </w:r>
      <w:r w:rsidR="00AF600E" w:rsidRPr="000A6CE4">
        <w:rPr>
          <w:rFonts w:ascii="標楷體" w:eastAsia="標楷體" w:hAnsi="標楷體" w:hint="eastAsia"/>
        </w:rPr>
        <w:t>何麗卿</w:t>
      </w:r>
    </w:p>
    <w:p w14:paraId="25319E9F" w14:textId="1FD5DCB5" w:rsidR="00FA7CAF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</w:t>
      </w:r>
      <w:r w:rsidRPr="000A6CE4">
        <w:rPr>
          <w:rFonts w:ascii="標楷體" w:eastAsia="標楷體" w:hAnsi="標楷體"/>
          <w:b/>
        </w:rPr>
        <w:t xml:space="preserve">文化部　</w:t>
      </w:r>
      <w:r w:rsidRPr="000A6CE4">
        <w:rPr>
          <w:rFonts w:ascii="標楷體" w:eastAsia="標楷體" w:hAnsi="標楷體"/>
        </w:rPr>
        <w:t xml:space="preserve">　　　　　　　　</w:t>
      </w:r>
      <w:r w:rsidR="00DE4255"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/>
        </w:rPr>
        <w:t xml:space="preserve">部長　　　</w:t>
      </w:r>
      <w:r w:rsidR="008E2343"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/>
        </w:rPr>
        <w:t>李永得</w:t>
      </w:r>
    </w:p>
    <w:p w14:paraId="63DCE8EF" w14:textId="1553A2FE" w:rsidR="002D5E64" w:rsidRPr="000A6CE4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="002D5E64" w:rsidRPr="000A6CE4">
        <w:rPr>
          <w:rFonts w:ascii="標楷體" w:eastAsia="標楷體" w:hAnsi="標楷體" w:hint="eastAsia"/>
        </w:rPr>
        <w:t>文化資源司</w:t>
      </w:r>
      <w:r w:rsidR="00A12FE7" w:rsidRPr="000A6CE4">
        <w:rPr>
          <w:rFonts w:ascii="標楷體" w:eastAsia="標楷體" w:hAnsi="標楷體"/>
        </w:rPr>
        <w:t xml:space="preserve">　　　　　　　　</w:t>
      </w:r>
      <w:r w:rsidR="00A12FE7" w:rsidRPr="000A6CE4">
        <w:rPr>
          <w:rFonts w:ascii="標楷體" w:eastAsia="標楷體" w:hAnsi="標楷體" w:hint="eastAsia"/>
        </w:rPr>
        <w:t>司長</w:t>
      </w:r>
      <w:r w:rsidR="00A12FE7" w:rsidRPr="000A6CE4">
        <w:rPr>
          <w:rFonts w:ascii="標楷體" w:eastAsia="標楷體" w:hAnsi="標楷體"/>
        </w:rPr>
        <w:t xml:space="preserve">　　　　</w:t>
      </w:r>
      <w:r w:rsidR="00CC1513" w:rsidRPr="000A6CE4">
        <w:rPr>
          <w:rFonts w:ascii="標楷體" w:eastAsia="標楷體" w:hAnsi="標楷體" w:hint="eastAsia"/>
        </w:rPr>
        <w:t>林宏義</w:t>
      </w:r>
    </w:p>
    <w:p w14:paraId="50CF3A69" w14:textId="5BDCD79F" w:rsidR="002D5E64" w:rsidRPr="000A6CE4" w:rsidRDefault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文創發展司</w:t>
      </w:r>
      <w:r w:rsidR="00A12FE7" w:rsidRPr="000A6CE4">
        <w:rPr>
          <w:rFonts w:ascii="標楷體" w:eastAsia="標楷體" w:hAnsi="標楷體"/>
        </w:rPr>
        <w:t xml:space="preserve">　　　　　　　　</w:t>
      </w:r>
      <w:r w:rsidR="00A12FE7" w:rsidRPr="000A6CE4">
        <w:rPr>
          <w:rFonts w:ascii="標楷體" w:eastAsia="標楷體" w:hAnsi="標楷體" w:hint="eastAsia"/>
        </w:rPr>
        <w:t>司長</w:t>
      </w:r>
      <w:r w:rsidR="00A12FE7" w:rsidRPr="000A6CE4">
        <w:rPr>
          <w:rFonts w:ascii="標楷體" w:eastAsia="標楷體" w:hAnsi="標楷體"/>
        </w:rPr>
        <w:t xml:space="preserve">　　　　</w:t>
      </w:r>
      <w:r w:rsidR="00CC1513" w:rsidRPr="000A6CE4">
        <w:rPr>
          <w:rFonts w:ascii="標楷體" w:eastAsia="標楷體" w:hAnsi="標楷體" w:hint="eastAsia"/>
        </w:rPr>
        <w:t>江清松</w:t>
      </w:r>
    </w:p>
    <w:p w14:paraId="370C3217" w14:textId="60A041FD" w:rsidR="002D5E64" w:rsidRPr="000A6CE4" w:rsidRDefault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影視及流行音樂發展司</w:t>
      </w:r>
      <w:r w:rsidR="00A12FE7" w:rsidRPr="000A6CE4">
        <w:rPr>
          <w:rFonts w:ascii="標楷體" w:eastAsia="標楷體" w:hAnsi="標楷體"/>
        </w:rPr>
        <w:t xml:space="preserve">　　　</w:t>
      </w:r>
      <w:r w:rsidR="00A12FE7" w:rsidRPr="000A6CE4">
        <w:rPr>
          <w:rFonts w:ascii="標楷體" w:eastAsia="標楷體" w:hAnsi="標楷體" w:hint="eastAsia"/>
        </w:rPr>
        <w:t>司長</w:t>
      </w:r>
      <w:r w:rsidR="00A12FE7" w:rsidRPr="000A6CE4">
        <w:rPr>
          <w:rFonts w:ascii="標楷體" w:eastAsia="標楷體" w:hAnsi="標楷體"/>
        </w:rPr>
        <w:t xml:space="preserve">　　　　</w:t>
      </w:r>
      <w:r w:rsidR="00CC1513" w:rsidRPr="000A6CE4">
        <w:rPr>
          <w:rFonts w:ascii="標楷體" w:eastAsia="標楷體" w:hAnsi="標楷體" w:hint="eastAsia"/>
        </w:rPr>
        <w:t>曾金滿</w:t>
      </w:r>
    </w:p>
    <w:p w14:paraId="66A7E9F3" w14:textId="308BADC2" w:rsidR="002D5E64" w:rsidRPr="000A6CE4" w:rsidRDefault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資訊處</w:t>
      </w:r>
      <w:r w:rsidR="000333F3" w:rsidRPr="000A6CE4">
        <w:rPr>
          <w:rFonts w:ascii="標楷體" w:eastAsia="標楷體" w:hAnsi="標楷體"/>
        </w:rPr>
        <w:t xml:space="preserve">　　　</w:t>
      </w:r>
      <w:r w:rsidR="00A12FE7" w:rsidRPr="000A6CE4">
        <w:rPr>
          <w:rFonts w:ascii="標楷體" w:eastAsia="標楷體" w:hAnsi="標楷體"/>
        </w:rPr>
        <w:t xml:space="preserve">　　　　　　　</w:t>
      </w:r>
      <w:r w:rsidR="00A12FE7" w:rsidRPr="000A6CE4">
        <w:rPr>
          <w:rFonts w:ascii="標楷體" w:eastAsia="標楷體" w:hAnsi="標楷體" w:hint="eastAsia"/>
        </w:rPr>
        <w:t>處長</w:t>
      </w:r>
      <w:r w:rsidR="00A12FE7" w:rsidRPr="000A6CE4">
        <w:rPr>
          <w:rFonts w:ascii="標楷體" w:eastAsia="標楷體" w:hAnsi="標楷體"/>
        </w:rPr>
        <w:t xml:space="preserve">　　　　</w:t>
      </w:r>
      <w:r w:rsidR="00CC1513" w:rsidRPr="000A6CE4">
        <w:rPr>
          <w:rFonts w:ascii="標楷體" w:eastAsia="標楷體" w:hAnsi="標楷體" w:hint="eastAsia"/>
        </w:rPr>
        <w:t>莊舜清</w:t>
      </w:r>
    </w:p>
    <w:p w14:paraId="51585AF1" w14:textId="79F396E1" w:rsidR="000333F3" w:rsidRPr="000A6CE4" w:rsidRDefault="000333F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主計處</w:t>
      </w:r>
      <w:r w:rsidRPr="000A6CE4">
        <w:rPr>
          <w:rFonts w:ascii="標楷體" w:eastAsia="標楷體" w:hAnsi="標楷體"/>
        </w:rPr>
        <w:t xml:space="preserve">　　　　　　　　　　</w:t>
      </w:r>
      <w:r w:rsidRPr="000A6CE4">
        <w:rPr>
          <w:rFonts w:ascii="標楷體" w:eastAsia="標楷體" w:hAnsi="標楷體" w:hint="eastAsia"/>
        </w:rPr>
        <w:t>處長</w:t>
      </w:r>
      <w:r w:rsidRPr="000A6CE4">
        <w:rPr>
          <w:rFonts w:ascii="標楷體" w:eastAsia="標楷體" w:hAnsi="標楷體"/>
        </w:rPr>
        <w:t xml:space="preserve">　　　　</w:t>
      </w:r>
      <w:r w:rsidRPr="000A6CE4">
        <w:rPr>
          <w:rFonts w:ascii="標楷體" w:eastAsia="標楷體" w:hAnsi="標楷體" w:hint="eastAsia"/>
        </w:rPr>
        <w:t>劉明津</w:t>
      </w:r>
    </w:p>
    <w:p w14:paraId="75B9DABF" w14:textId="0286EDC4" w:rsidR="00FA7CAF" w:rsidRPr="000A6CE4" w:rsidRDefault="002D5E64" w:rsidP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國立臺灣</w:t>
      </w:r>
      <w:r w:rsidRPr="000A6CE4">
        <w:rPr>
          <w:rFonts w:ascii="標楷體" w:eastAsia="標楷體" w:hAnsi="標楷體" w:hint="eastAsia"/>
        </w:rPr>
        <w:t>歷史博物</w:t>
      </w:r>
      <w:r w:rsidR="00C72B08" w:rsidRPr="000A6CE4">
        <w:rPr>
          <w:rFonts w:ascii="標楷體" w:eastAsia="標楷體" w:hAnsi="標楷體"/>
        </w:rPr>
        <w:t xml:space="preserve">館　　　　館長　　　</w:t>
      </w:r>
      <w:r w:rsidR="008E2343" w:rsidRPr="000A6CE4">
        <w:rPr>
          <w:rFonts w:ascii="標楷體" w:eastAsia="標楷體" w:hAnsi="標楷體"/>
        </w:rPr>
        <w:t xml:space="preserve">　</w:t>
      </w:r>
      <w:r w:rsidR="00CC1513" w:rsidRPr="000A6CE4">
        <w:rPr>
          <w:rFonts w:ascii="標楷體" w:eastAsia="標楷體" w:hAnsi="標楷體" w:hint="eastAsia"/>
        </w:rPr>
        <w:t>張隆志</w:t>
      </w:r>
    </w:p>
    <w:p w14:paraId="35E094FF" w14:textId="591E04D5" w:rsidR="00AF600E" w:rsidRPr="000A6CE4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</w:t>
      </w:r>
      <w:r w:rsidR="00C618D7" w:rsidRPr="000A6CE4">
        <w:rPr>
          <w:rFonts w:ascii="標楷體" w:eastAsia="標楷體" w:hAnsi="標楷體" w:hint="eastAsia"/>
          <w:b/>
        </w:rPr>
        <w:t>數位發展</w:t>
      </w:r>
      <w:r w:rsidRPr="000A6CE4">
        <w:rPr>
          <w:rFonts w:ascii="標楷體" w:eastAsia="標楷體" w:hAnsi="標楷體"/>
          <w:b/>
        </w:rPr>
        <w:t>部</w:t>
      </w:r>
      <w:r w:rsidRPr="000A6CE4">
        <w:rPr>
          <w:rFonts w:ascii="標楷體" w:eastAsia="標楷體" w:hAnsi="標楷體"/>
        </w:rPr>
        <w:t xml:space="preserve">　　　　　　</w:t>
      </w:r>
      <w:r w:rsidR="00DE4255"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/>
        </w:rPr>
        <w:t xml:space="preserve">　</w:t>
      </w:r>
      <w:r w:rsidR="00AF600E" w:rsidRPr="000A6CE4">
        <w:rPr>
          <w:rFonts w:ascii="標楷體" w:eastAsia="標楷體" w:hAnsi="標楷體" w:hint="eastAsia"/>
        </w:rPr>
        <w:t>常務次長</w:t>
      </w:r>
      <w:r w:rsidR="00AF600E" w:rsidRPr="000A6CE4">
        <w:rPr>
          <w:rFonts w:ascii="標楷體" w:eastAsia="標楷體" w:hAnsi="標楷體"/>
        </w:rPr>
        <w:t xml:space="preserve">　　</w:t>
      </w:r>
      <w:r w:rsidR="00AF600E" w:rsidRPr="000A6CE4">
        <w:rPr>
          <w:rFonts w:ascii="標楷體" w:eastAsia="標楷體" w:hAnsi="標楷體" w:hint="eastAsia"/>
        </w:rPr>
        <w:t>葉</w:t>
      </w:r>
      <w:r w:rsidR="00AF600E" w:rsidRPr="000A6CE4">
        <w:rPr>
          <w:rFonts w:ascii="標楷體" w:eastAsia="標楷體" w:hAnsi="標楷體"/>
        </w:rPr>
        <w:t xml:space="preserve">　寧</w:t>
      </w:r>
    </w:p>
    <w:p w14:paraId="7609B916" w14:textId="557B3442" w:rsidR="00FA7CAF" w:rsidRPr="000A6CE4" w:rsidRDefault="00AF600E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　　　　　　　　　　　　　</w:t>
      </w:r>
      <w:r w:rsidRPr="000A6CE4">
        <w:rPr>
          <w:rFonts w:ascii="標楷體" w:eastAsia="標楷體" w:hAnsi="標楷體" w:hint="eastAsia"/>
        </w:rPr>
        <w:t>（</w:t>
      </w:r>
      <w:r w:rsidR="00C72B08" w:rsidRPr="000A6CE4">
        <w:rPr>
          <w:rFonts w:ascii="標楷體" w:eastAsia="標楷體" w:hAnsi="標楷體"/>
        </w:rPr>
        <w:t>部長</w:t>
      </w:r>
      <w:r w:rsidR="00C618D7" w:rsidRPr="000A6CE4">
        <w:rPr>
          <w:rFonts w:ascii="標楷體" w:eastAsia="標楷體" w:hAnsi="標楷體" w:hint="eastAsia"/>
        </w:rPr>
        <w:t>唐鳳</w:t>
      </w:r>
      <w:r w:rsidRPr="000A6CE4">
        <w:rPr>
          <w:rFonts w:ascii="標楷體" w:eastAsia="標楷體" w:hAnsi="標楷體" w:hint="eastAsia"/>
        </w:rPr>
        <w:t>請假）</w:t>
      </w:r>
    </w:p>
    <w:p w14:paraId="10C8DE41" w14:textId="280E6543" w:rsidR="00AF600E" w:rsidRPr="000A6CE4" w:rsidRDefault="00AF600E" w:rsidP="00AF600E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數位政府司</w:t>
      </w:r>
      <w:r w:rsidRPr="000A6CE4">
        <w:rPr>
          <w:rFonts w:ascii="標楷體" w:eastAsia="標楷體" w:hAnsi="標楷體"/>
        </w:rPr>
        <w:t xml:space="preserve">　　　　　　　　</w:t>
      </w:r>
      <w:r w:rsidRPr="000A6CE4">
        <w:rPr>
          <w:rFonts w:ascii="標楷體" w:eastAsia="標楷體" w:hAnsi="標楷體" w:hint="eastAsia"/>
        </w:rPr>
        <w:t>高級分析師</w:t>
      </w:r>
      <w:r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 w:hint="eastAsia"/>
        </w:rPr>
        <w:t>王宗彥</w:t>
      </w:r>
    </w:p>
    <w:p w14:paraId="05032494" w14:textId="1D47A154" w:rsidR="00AF600E" w:rsidRPr="000A6CE4" w:rsidRDefault="00AF600E" w:rsidP="00AF600E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韌性建設司</w:t>
      </w:r>
      <w:r w:rsidRPr="000A6CE4">
        <w:rPr>
          <w:rFonts w:ascii="標楷體" w:eastAsia="標楷體" w:hAnsi="標楷體"/>
        </w:rPr>
        <w:t xml:space="preserve">　　　　　　　　</w:t>
      </w:r>
      <w:r w:rsidRPr="000A6CE4">
        <w:rPr>
          <w:rFonts w:ascii="標楷體" w:eastAsia="標楷體" w:hAnsi="標楷體" w:hint="eastAsia"/>
        </w:rPr>
        <w:t>副司長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 w:hint="eastAsia"/>
        </w:rPr>
        <w:t>吳銘仁</w:t>
      </w:r>
    </w:p>
    <w:p w14:paraId="649F07BF" w14:textId="7BAF689B" w:rsidR="00AF600E" w:rsidRPr="000A6CE4" w:rsidRDefault="00AF600E" w:rsidP="00AF600E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資源管理司</w:t>
      </w:r>
      <w:r w:rsidRPr="000A6CE4">
        <w:rPr>
          <w:rFonts w:ascii="標楷體" w:eastAsia="標楷體" w:hAnsi="標楷體"/>
        </w:rPr>
        <w:t xml:space="preserve">　　　　　　　　</w:t>
      </w:r>
      <w:r w:rsidRPr="000A6CE4">
        <w:rPr>
          <w:rFonts w:ascii="標楷體" w:eastAsia="標楷體" w:hAnsi="標楷體" w:hint="eastAsia"/>
        </w:rPr>
        <w:t>副司長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 w:hint="eastAsia"/>
        </w:rPr>
        <w:t>曾文方</w:t>
      </w:r>
    </w:p>
    <w:p w14:paraId="43F91D40" w14:textId="7355BD2F" w:rsidR="00AF600E" w:rsidRPr="000A6CE4" w:rsidRDefault="00AF600E" w:rsidP="00AF600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主計處　　　　　　　　　　</w:t>
      </w:r>
      <w:r w:rsidRPr="000A6CE4">
        <w:rPr>
          <w:rFonts w:ascii="標楷體" w:eastAsia="標楷體" w:hAnsi="標楷體" w:hint="eastAsia"/>
        </w:rPr>
        <w:t>副</w:t>
      </w:r>
      <w:r w:rsidRPr="000A6CE4">
        <w:rPr>
          <w:rFonts w:ascii="標楷體" w:eastAsia="標楷體" w:hAnsi="標楷體"/>
        </w:rPr>
        <w:t xml:space="preserve">處長　　　</w:t>
      </w:r>
      <w:r w:rsidRPr="000A6CE4">
        <w:rPr>
          <w:rFonts w:ascii="標楷體" w:eastAsia="標楷體" w:hAnsi="標楷體" w:hint="eastAsia"/>
        </w:rPr>
        <w:t>黃明煜</w:t>
      </w:r>
    </w:p>
    <w:p w14:paraId="48D2CA97" w14:textId="56DE44BB" w:rsidR="007D1CD0" w:rsidRPr="000A6CE4" w:rsidRDefault="007D1CD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資通安全署</w:t>
      </w:r>
      <w:r w:rsidRPr="000A6CE4">
        <w:rPr>
          <w:rFonts w:ascii="標楷體" w:eastAsia="標楷體" w:hAnsi="標楷體"/>
        </w:rPr>
        <w:t xml:space="preserve">　　　　　　　　</w:t>
      </w:r>
      <w:r w:rsidR="007609B5" w:rsidRPr="000A6CE4">
        <w:rPr>
          <w:rFonts w:ascii="標楷體" w:eastAsia="標楷體" w:hAnsi="標楷體" w:hint="eastAsia"/>
        </w:rPr>
        <w:t>主任秘書</w:t>
      </w:r>
      <w:r w:rsidRPr="000A6CE4">
        <w:rPr>
          <w:rFonts w:ascii="標楷體" w:eastAsia="標楷體" w:hAnsi="標楷體"/>
        </w:rPr>
        <w:t xml:space="preserve">　</w:t>
      </w:r>
      <w:r w:rsidR="000333F3" w:rsidRPr="000A6CE4">
        <w:rPr>
          <w:rFonts w:ascii="標楷體" w:eastAsia="標楷體" w:hAnsi="標楷體"/>
        </w:rPr>
        <w:t xml:space="preserve">　</w:t>
      </w:r>
      <w:r w:rsidR="007609B5" w:rsidRPr="000A6CE4">
        <w:rPr>
          <w:rFonts w:ascii="標楷體" w:eastAsia="標楷體" w:hAnsi="標楷體" w:hint="eastAsia"/>
        </w:rPr>
        <w:t>周士楨</w:t>
      </w:r>
    </w:p>
    <w:p w14:paraId="2D3E792E" w14:textId="41B43E45" w:rsidR="007D1CD0" w:rsidRPr="000A6CE4" w:rsidRDefault="007D1CD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數位產業署</w:t>
      </w:r>
      <w:r w:rsidRPr="000A6CE4">
        <w:rPr>
          <w:rFonts w:ascii="標楷體" w:eastAsia="標楷體" w:hAnsi="標楷體"/>
        </w:rPr>
        <w:t xml:space="preserve">　　　　　　　　</w:t>
      </w:r>
      <w:r w:rsidR="007609B5" w:rsidRPr="000A6CE4">
        <w:rPr>
          <w:rFonts w:ascii="標楷體" w:eastAsia="標楷體" w:hAnsi="標楷體" w:hint="eastAsia"/>
        </w:rPr>
        <w:t>副</w:t>
      </w:r>
      <w:r w:rsidRPr="000A6CE4">
        <w:rPr>
          <w:rFonts w:ascii="標楷體" w:eastAsia="標楷體" w:hAnsi="標楷體" w:hint="eastAsia"/>
        </w:rPr>
        <w:t>署長</w:t>
      </w:r>
      <w:r w:rsidRPr="000A6CE4">
        <w:rPr>
          <w:rFonts w:ascii="標楷體" w:eastAsia="標楷體" w:hAnsi="標楷體"/>
        </w:rPr>
        <w:t xml:space="preserve">　　　</w:t>
      </w:r>
      <w:r w:rsidR="007609B5" w:rsidRPr="000A6CE4">
        <w:rPr>
          <w:rFonts w:ascii="標楷體" w:eastAsia="標楷體" w:hAnsi="標楷體" w:hint="eastAsia"/>
        </w:rPr>
        <w:t>林俊秀</w:t>
      </w:r>
    </w:p>
    <w:p w14:paraId="68F39349" w14:textId="73FA37FC" w:rsidR="00DC633D" w:rsidRPr="000A6CE4" w:rsidRDefault="00DC633D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</w:t>
      </w:r>
      <w:r w:rsidRPr="000A6CE4">
        <w:rPr>
          <w:rFonts w:ascii="標楷體" w:eastAsia="標楷體" w:hAnsi="標楷體" w:hint="eastAsia"/>
          <w:b/>
        </w:rPr>
        <w:t>國家科學及技術委員會</w:t>
      </w:r>
      <w:r w:rsidRPr="000A6CE4">
        <w:rPr>
          <w:rFonts w:ascii="標楷體" w:eastAsia="標楷體" w:hAnsi="標楷體"/>
        </w:rPr>
        <w:t xml:space="preserve">　　</w:t>
      </w:r>
      <w:r w:rsidR="00DE4255"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 w:hint="eastAsia"/>
        </w:rPr>
        <w:t>主任委員</w:t>
      </w:r>
      <w:r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 w:hint="eastAsia"/>
        </w:rPr>
        <w:t>吳政忠</w:t>
      </w:r>
    </w:p>
    <w:p w14:paraId="6142B29C" w14:textId="2D7672D6" w:rsidR="007609B5" w:rsidRPr="000A6CE4" w:rsidRDefault="007609B5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科技辦公室</w:t>
      </w:r>
      <w:r w:rsidRPr="000A6CE4">
        <w:rPr>
          <w:rFonts w:ascii="標楷體" w:eastAsia="標楷體" w:hAnsi="標楷體"/>
        </w:rPr>
        <w:t xml:space="preserve">　　　　　　　　</w:t>
      </w:r>
      <w:r w:rsidRPr="000A6CE4">
        <w:rPr>
          <w:rFonts w:ascii="標楷體" w:eastAsia="標楷體" w:hAnsi="標楷體" w:hint="eastAsia"/>
        </w:rPr>
        <w:t>專門委員</w:t>
      </w:r>
      <w:r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 w:hint="eastAsia"/>
        </w:rPr>
        <w:t>王詔民</w:t>
      </w:r>
    </w:p>
    <w:p w14:paraId="375982DB" w14:textId="0AFF48C4" w:rsidR="003A3143" w:rsidRPr="000A6CE4" w:rsidRDefault="003A3143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</w:rPr>
        <w:t>前瞻及應用科技處</w:t>
      </w:r>
      <w:r w:rsidRPr="000A6CE4">
        <w:rPr>
          <w:rFonts w:ascii="標楷體" w:eastAsia="標楷體" w:hAnsi="標楷體"/>
        </w:rPr>
        <w:t xml:space="preserve">　　　　　</w:t>
      </w:r>
      <w:r w:rsidR="007609B5" w:rsidRPr="000A6CE4">
        <w:rPr>
          <w:rFonts w:ascii="標楷體" w:eastAsia="標楷體" w:hAnsi="標楷體" w:hint="eastAsia"/>
        </w:rPr>
        <w:t>副</w:t>
      </w:r>
      <w:r w:rsidRPr="000A6CE4">
        <w:rPr>
          <w:rFonts w:ascii="標楷體" w:eastAsia="標楷體" w:hAnsi="標楷體" w:hint="eastAsia"/>
        </w:rPr>
        <w:t>處長</w:t>
      </w:r>
      <w:r w:rsidR="00CC1513" w:rsidRPr="000A6CE4">
        <w:rPr>
          <w:rFonts w:ascii="標楷體" w:eastAsia="標楷體" w:hAnsi="標楷體"/>
        </w:rPr>
        <w:t xml:space="preserve">　　　</w:t>
      </w:r>
      <w:r w:rsidR="007609B5" w:rsidRPr="000A6CE4">
        <w:rPr>
          <w:rFonts w:ascii="標楷體" w:eastAsia="標楷體" w:hAnsi="標楷體" w:hint="eastAsia"/>
        </w:rPr>
        <w:t>蔡妙慈</w:t>
      </w:r>
    </w:p>
    <w:p w14:paraId="2037536E" w14:textId="7E974444" w:rsidR="003A3143" w:rsidRPr="000A6CE4" w:rsidRDefault="003A3143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　主計處　　　　　　　　　　處長</w:t>
      </w:r>
      <w:r w:rsidR="00CC1513" w:rsidRPr="000A6CE4">
        <w:rPr>
          <w:rFonts w:ascii="標楷體" w:eastAsia="標楷體" w:hAnsi="標楷體"/>
        </w:rPr>
        <w:t xml:space="preserve">　　　　</w:t>
      </w:r>
      <w:r w:rsidR="00CC1513" w:rsidRPr="000A6CE4">
        <w:rPr>
          <w:rFonts w:ascii="標楷體" w:eastAsia="標楷體" w:hAnsi="標楷體" w:hint="eastAsia"/>
        </w:rPr>
        <w:t>廖玉燕</w:t>
      </w:r>
    </w:p>
    <w:p w14:paraId="7CCB020D" w14:textId="364CE1B5" w:rsidR="007609B5" w:rsidRPr="000A6CE4" w:rsidRDefault="007609B5" w:rsidP="007609B5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Cs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  <w:bCs/>
        </w:rPr>
        <w:t>自然科學及永續研究發展處</w:t>
      </w:r>
      <w:r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/>
          <w:bCs/>
        </w:rPr>
        <w:t>副處長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/>
          <w:bCs/>
        </w:rPr>
        <w:t>陳小玲</w:t>
      </w:r>
    </w:p>
    <w:p w14:paraId="131AB3BF" w14:textId="1CD1DD5F" w:rsidR="007609B5" w:rsidRPr="000A6CE4" w:rsidRDefault="007609B5" w:rsidP="007609B5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Cs/>
        </w:rPr>
      </w:pPr>
      <w:r w:rsidRPr="000A6CE4">
        <w:rPr>
          <w:rFonts w:ascii="標楷體" w:eastAsia="標楷體" w:hAnsi="標楷體"/>
        </w:rPr>
        <w:t xml:space="preserve">　　　　　　</w:t>
      </w:r>
      <w:r w:rsidRPr="000A6CE4">
        <w:rPr>
          <w:rFonts w:ascii="標楷體" w:eastAsia="標楷體" w:hAnsi="標楷體" w:hint="eastAsia"/>
          <w:bCs/>
        </w:rPr>
        <w:t>工程技術研究發展處</w:t>
      </w:r>
      <w:r w:rsidRPr="000A6CE4">
        <w:rPr>
          <w:rFonts w:ascii="標楷體" w:eastAsia="標楷體" w:hAnsi="標楷體"/>
        </w:rPr>
        <w:t xml:space="preserve">　　　　</w:t>
      </w:r>
      <w:r w:rsidRPr="000A6CE4">
        <w:rPr>
          <w:rFonts w:ascii="標楷體" w:eastAsia="標楷體" w:hAnsi="標楷體"/>
          <w:bCs/>
        </w:rPr>
        <w:t>處長</w:t>
      </w:r>
      <w:r w:rsidRPr="000A6CE4">
        <w:rPr>
          <w:rFonts w:ascii="標楷體" w:eastAsia="標楷體" w:hAnsi="標楷體"/>
        </w:rPr>
        <w:t xml:space="preserve">　　　　</w:t>
      </w:r>
      <w:r w:rsidRPr="000A6CE4">
        <w:rPr>
          <w:rFonts w:ascii="標楷體" w:eastAsia="標楷體" w:hAnsi="標楷體"/>
          <w:bCs/>
        </w:rPr>
        <w:t>李志鵬</w:t>
      </w:r>
    </w:p>
    <w:p w14:paraId="026E6628" w14:textId="3D271E51" w:rsidR="007609B5" w:rsidRPr="000A6CE4" w:rsidRDefault="001476AE" w:rsidP="007609B5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Cs/>
        </w:rPr>
      </w:pPr>
      <w:r w:rsidRPr="000A6CE4">
        <w:rPr>
          <w:rFonts w:ascii="標楷體" w:eastAsia="標楷體" w:hAnsi="標楷體"/>
        </w:rPr>
        <w:lastRenderedPageBreak/>
        <w:t xml:space="preserve">　　　　　</w:t>
      </w:r>
      <w:r w:rsidRPr="000A6CE4">
        <w:rPr>
          <w:rFonts w:ascii="標楷體" w:eastAsia="標楷體" w:hAnsi="標楷體" w:hint="eastAsia"/>
        </w:rPr>
        <w:t>行政法人</w:t>
      </w:r>
      <w:r w:rsidR="007609B5" w:rsidRPr="000A6CE4">
        <w:rPr>
          <w:rFonts w:ascii="標楷體" w:eastAsia="標楷體" w:hAnsi="標楷體" w:hint="eastAsia"/>
          <w:bCs/>
        </w:rPr>
        <w:t>國家災害防救科技中心</w:t>
      </w:r>
      <w:r w:rsidR="007609B5" w:rsidRPr="000A6CE4">
        <w:rPr>
          <w:rFonts w:ascii="標楷體" w:eastAsia="標楷體" w:hAnsi="標楷體"/>
          <w:bCs/>
        </w:rPr>
        <w:t>副主任</w:t>
      </w:r>
      <w:r w:rsidR="007609B5" w:rsidRPr="000A6CE4">
        <w:rPr>
          <w:rFonts w:ascii="標楷體" w:eastAsia="標楷體" w:hAnsi="標楷體"/>
        </w:rPr>
        <w:t xml:space="preserve">　</w:t>
      </w:r>
      <w:r w:rsidR="000742B7" w:rsidRPr="000A6CE4">
        <w:rPr>
          <w:rFonts w:ascii="標楷體" w:eastAsia="標楷體" w:hAnsi="標楷體"/>
        </w:rPr>
        <w:t xml:space="preserve">　</w:t>
      </w:r>
      <w:r w:rsidR="007609B5" w:rsidRPr="000A6CE4">
        <w:rPr>
          <w:rFonts w:ascii="標楷體" w:eastAsia="標楷體" w:hAnsi="標楷體"/>
        </w:rPr>
        <w:t xml:space="preserve">　</w:t>
      </w:r>
      <w:r w:rsidR="007609B5" w:rsidRPr="000A6CE4">
        <w:rPr>
          <w:rFonts w:ascii="標楷體" w:eastAsia="標楷體" w:hAnsi="標楷體"/>
          <w:bCs/>
        </w:rPr>
        <w:t>林李耀</w:t>
      </w:r>
    </w:p>
    <w:p w14:paraId="6051AFBF" w14:textId="74E5592B" w:rsidR="007609B5" w:rsidRPr="000A6CE4" w:rsidRDefault="007609B5" w:rsidP="007609B5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Cs/>
        </w:rPr>
      </w:pPr>
      <w:r w:rsidRPr="000A6CE4">
        <w:rPr>
          <w:rFonts w:ascii="標楷體" w:eastAsia="標楷體" w:hAnsi="標楷體"/>
        </w:rPr>
        <w:t xml:space="preserve">　　　　　</w:t>
      </w:r>
      <w:r w:rsidR="001476AE" w:rsidRPr="000A6CE4">
        <w:rPr>
          <w:rFonts w:ascii="標楷體" w:eastAsia="標楷體" w:hAnsi="標楷體" w:hint="eastAsia"/>
        </w:rPr>
        <w:t>財團法人</w:t>
      </w:r>
      <w:r w:rsidRPr="000A6CE4">
        <w:rPr>
          <w:rFonts w:ascii="標楷體" w:eastAsia="標楷體" w:hAnsi="標楷體" w:hint="eastAsia"/>
          <w:bCs/>
        </w:rPr>
        <w:t>國家同步輻射研究中心</w:t>
      </w:r>
      <w:r w:rsidRPr="000A6CE4">
        <w:rPr>
          <w:rFonts w:ascii="標楷體" w:eastAsia="標楷體" w:hAnsi="標楷體"/>
          <w:bCs/>
        </w:rPr>
        <w:t>主任</w:t>
      </w:r>
      <w:r w:rsidRPr="000A6CE4">
        <w:rPr>
          <w:rFonts w:ascii="標楷體" w:eastAsia="標楷體" w:hAnsi="標楷體"/>
        </w:rPr>
        <w:t xml:space="preserve">　</w:t>
      </w:r>
      <w:r w:rsidR="000742B7"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/>
          <w:bCs/>
        </w:rPr>
        <w:t>徐嘉鴻</w:t>
      </w:r>
    </w:p>
    <w:p w14:paraId="0C22E655" w14:textId="166BB23A" w:rsidR="007609B5" w:rsidRPr="000A6CE4" w:rsidRDefault="007609B5" w:rsidP="007609B5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Cs/>
        </w:rPr>
      </w:pPr>
      <w:r w:rsidRPr="000A6CE4">
        <w:rPr>
          <w:rFonts w:ascii="標楷體" w:eastAsia="標楷體" w:hAnsi="標楷體"/>
        </w:rPr>
        <w:t xml:space="preserve">　　　　　</w:t>
      </w:r>
      <w:r w:rsidR="001476AE" w:rsidRPr="000A6CE4">
        <w:rPr>
          <w:rFonts w:ascii="標楷體" w:eastAsia="標楷體" w:hAnsi="標楷體" w:hint="eastAsia"/>
        </w:rPr>
        <w:t>財團法人</w:t>
      </w:r>
      <w:r w:rsidRPr="000A6CE4">
        <w:rPr>
          <w:rFonts w:ascii="標楷體" w:eastAsia="標楷體" w:hAnsi="標楷體" w:hint="eastAsia"/>
          <w:bCs/>
        </w:rPr>
        <w:t>國家實驗研究院</w:t>
      </w:r>
      <w:r w:rsidR="001476AE" w:rsidRPr="000A6CE4">
        <w:rPr>
          <w:rFonts w:ascii="標楷體" w:eastAsia="標楷體" w:hAnsi="標楷體"/>
        </w:rPr>
        <w:t xml:space="preserve">　</w:t>
      </w:r>
      <w:r w:rsidRPr="000A6CE4">
        <w:rPr>
          <w:rFonts w:ascii="標楷體" w:eastAsia="標楷體" w:hAnsi="標楷體"/>
        </w:rPr>
        <w:t xml:space="preserve">　　</w:t>
      </w:r>
      <w:r w:rsidRPr="000A6CE4">
        <w:rPr>
          <w:rFonts w:ascii="標楷體" w:eastAsia="標楷體" w:hAnsi="標楷體"/>
          <w:bCs/>
        </w:rPr>
        <w:t>副院長</w:t>
      </w:r>
      <w:r w:rsidRPr="000A6CE4">
        <w:rPr>
          <w:rFonts w:ascii="標楷體" w:eastAsia="標楷體" w:hAnsi="標楷體"/>
        </w:rPr>
        <w:t xml:space="preserve">　　　</w:t>
      </w:r>
      <w:r w:rsidRPr="000A6CE4">
        <w:rPr>
          <w:rFonts w:ascii="標楷體" w:eastAsia="標楷體" w:hAnsi="標楷體"/>
          <w:bCs/>
        </w:rPr>
        <w:t>林博文</w:t>
      </w:r>
    </w:p>
    <w:p w14:paraId="557A03FE" w14:textId="5B6FDD68" w:rsidR="00FA7CAF" w:rsidRPr="000A6CE4" w:rsidRDefault="00C72B08">
      <w:pPr>
        <w:pStyle w:val="a8"/>
        <w:tabs>
          <w:tab w:val="left" w:pos="3660"/>
        </w:tabs>
        <w:spacing w:line="480" w:lineRule="exact"/>
      </w:pPr>
      <w:r w:rsidRPr="000A6CE4">
        <w:t xml:space="preserve">主　　席　</w:t>
      </w:r>
      <w:r w:rsidR="00B7741F" w:rsidRPr="000A6CE4">
        <w:rPr>
          <w:rFonts w:hint="eastAsia"/>
        </w:rPr>
        <w:t>費</w:t>
      </w:r>
      <w:r w:rsidRPr="000A6CE4">
        <w:t>召集委員</w:t>
      </w:r>
      <w:r w:rsidR="00B7741F" w:rsidRPr="000A6CE4">
        <w:rPr>
          <w:rFonts w:hint="eastAsia"/>
        </w:rPr>
        <w:t>鴻泰</w:t>
      </w:r>
    </w:p>
    <w:p w14:paraId="44F817F7" w14:textId="407B4559" w:rsidR="00FA7CAF" w:rsidRPr="000A6CE4" w:rsidRDefault="00C72B08">
      <w:pPr>
        <w:tabs>
          <w:tab w:val="left" w:pos="3660"/>
        </w:tabs>
        <w:overflowPunct/>
        <w:snapToGrid/>
        <w:rPr>
          <w:rFonts w:ascii="標楷體" w:eastAsia="標楷體" w:hAnsi="標楷體" w:cs="Courier New"/>
        </w:rPr>
      </w:pPr>
      <w:r w:rsidRPr="000A6CE4">
        <w:rPr>
          <w:rFonts w:ascii="標楷體" w:eastAsia="標楷體" w:hAnsi="標楷體" w:cs="Courier New"/>
        </w:rPr>
        <w:t xml:space="preserve">專門委員　</w:t>
      </w:r>
      <w:r w:rsidR="00C618D7" w:rsidRPr="000A6CE4">
        <w:rPr>
          <w:rFonts w:ascii="標楷體" w:eastAsia="標楷體" w:hAnsi="標楷體" w:cs="Courier New" w:hint="eastAsia"/>
        </w:rPr>
        <w:t>陳玉清</w:t>
      </w:r>
    </w:p>
    <w:p w14:paraId="7CBC3FC2" w14:textId="15CCCAE7" w:rsidR="00FA7CAF" w:rsidRPr="000A6CE4" w:rsidRDefault="00C72B08">
      <w:pPr>
        <w:overflowPunct/>
        <w:snapToGrid/>
        <w:rPr>
          <w:rFonts w:ascii="標楷體" w:eastAsia="標楷體" w:hAnsi="標楷體" w:cs="Courier New"/>
        </w:rPr>
      </w:pPr>
      <w:r w:rsidRPr="000A6CE4">
        <w:rPr>
          <w:rFonts w:ascii="標楷體" w:eastAsia="標楷體" w:hAnsi="標楷體" w:cs="Courier New"/>
        </w:rPr>
        <w:t xml:space="preserve">主任秘書　</w:t>
      </w:r>
      <w:r w:rsidR="00C618D7" w:rsidRPr="000A6CE4">
        <w:rPr>
          <w:rFonts w:ascii="標楷體" w:eastAsia="標楷體" w:hAnsi="標楷體" w:cs="Courier New"/>
        </w:rPr>
        <w:t>謝淑津</w:t>
      </w:r>
    </w:p>
    <w:p w14:paraId="5CE6FE4B" w14:textId="1FC0A8C7" w:rsidR="00FA7CAF" w:rsidRPr="000A6CE4" w:rsidRDefault="00C72B08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紀　　錄　秘　書　</w:t>
      </w:r>
      <w:r w:rsidR="00C618D7" w:rsidRPr="000A6CE4">
        <w:rPr>
          <w:rFonts w:ascii="標楷體" w:eastAsia="標楷體" w:hAnsi="標楷體" w:hint="eastAsia"/>
        </w:rPr>
        <w:t>吳人寬</w:t>
      </w:r>
      <w:r w:rsidRPr="000A6CE4">
        <w:rPr>
          <w:rFonts w:ascii="標楷體" w:eastAsia="標楷體" w:hAnsi="標楷體"/>
        </w:rPr>
        <w:t xml:space="preserve">　研究員　黃惠雯　編　審　黃美菁　</w:t>
      </w:r>
    </w:p>
    <w:p w14:paraId="24B6772A" w14:textId="1B14551A" w:rsidR="00FA7CAF" w:rsidRPr="000A6CE4" w:rsidRDefault="00C72B08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 xml:space="preserve">　　　　　科　長　</w:t>
      </w:r>
      <w:r w:rsidR="00DC633D" w:rsidRPr="000A6CE4">
        <w:rPr>
          <w:rFonts w:ascii="標楷體" w:eastAsia="標楷體" w:hAnsi="標楷體" w:hint="eastAsia"/>
        </w:rPr>
        <w:t>喻</w:t>
      </w:r>
      <w:r w:rsidR="00DC633D" w:rsidRPr="000A6CE4">
        <w:rPr>
          <w:rFonts w:ascii="標楷體" w:eastAsia="標楷體" w:hAnsi="標楷體"/>
        </w:rPr>
        <w:t xml:space="preserve">　</w:t>
      </w:r>
      <w:r w:rsidR="00DC633D" w:rsidRPr="000A6CE4">
        <w:rPr>
          <w:rFonts w:ascii="標楷體" w:eastAsia="標楷體" w:hAnsi="標楷體" w:hint="eastAsia"/>
        </w:rPr>
        <w:t>珊</w:t>
      </w:r>
      <w:r w:rsidRPr="000A6CE4">
        <w:rPr>
          <w:rFonts w:ascii="標楷體" w:eastAsia="標楷體" w:hAnsi="標楷體"/>
        </w:rPr>
        <w:t xml:space="preserve">　科　員　</w:t>
      </w:r>
      <w:r w:rsidR="00DC633D" w:rsidRPr="000A6CE4">
        <w:rPr>
          <w:rFonts w:ascii="標楷體" w:eastAsia="標楷體" w:hAnsi="標楷體" w:hint="eastAsia"/>
        </w:rPr>
        <w:t>簡廷育</w:t>
      </w:r>
    </w:p>
    <w:p w14:paraId="2C620529" w14:textId="77777777" w:rsidR="00EC6361" w:rsidRPr="000A6CE4" w:rsidRDefault="00EC6361" w:rsidP="00EC6361">
      <w:pPr>
        <w:autoSpaceDE w:val="0"/>
        <w:spacing w:before="180"/>
        <w:ind w:left="643"/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 w:cs="Courier New"/>
          <w:b/>
        </w:rPr>
        <w:t>報告</w:t>
      </w:r>
      <w:r w:rsidRPr="000A6CE4">
        <w:rPr>
          <w:rFonts w:ascii="標楷體" w:eastAsia="標楷體" w:hAnsi="標楷體"/>
          <w:b/>
        </w:rPr>
        <w:t>事項</w:t>
      </w:r>
    </w:p>
    <w:p w14:paraId="476CD32E" w14:textId="77777777" w:rsidR="00EC6361" w:rsidRPr="000A6CE4" w:rsidRDefault="00EC6361" w:rsidP="00EC6361">
      <w:pPr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>宣讀上次會議議事錄。</w:t>
      </w:r>
    </w:p>
    <w:p w14:paraId="6D352F3C" w14:textId="369C7F09" w:rsidR="00EC6361" w:rsidRPr="000A6CE4" w:rsidRDefault="00EC6361" w:rsidP="00EC6361">
      <w:pPr>
        <w:jc w:val="both"/>
        <w:rPr>
          <w:rFonts w:ascii="標楷體" w:eastAsia="標楷體" w:hAnsi="標楷體"/>
          <w:b/>
        </w:rPr>
      </w:pPr>
      <w:r w:rsidRPr="000A6CE4">
        <w:rPr>
          <w:rFonts w:ascii="標楷體" w:eastAsia="標楷體" w:hAnsi="標楷體"/>
          <w:b/>
        </w:rPr>
        <w:t>決定</w:t>
      </w:r>
      <w:r w:rsidRPr="000A6CE4">
        <w:rPr>
          <w:rFonts w:ascii="標楷體" w:eastAsia="標楷體" w:hAnsi="標楷體"/>
        </w:rPr>
        <w:t>：議事錄確定。</w:t>
      </w:r>
    </w:p>
    <w:p w14:paraId="070639AA" w14:textId="57F1AAE0" w:rsidR="00FA7CAF" w:rsidRPr="000A6CE4" w:rsidRDefault="00C72B08">
      <w:pPr>
        <w:autoSpaceDE w:val="0"/>
        <w:spacing w:before="180"/>
        <w:ind w:left="643"/>
        <w:jc w:val="both"/>
        <w:rPr>
          <w:rFonts w:ascii="標楷體" w:eastAsia="標楷體" w:hAnsi="標楷體"/>
          <w:b/>
        </w:rPr>
      </w:pPr>
      <w:r w:rsidRPr="000A6CE4">
        <w:rPr>
          <w:rFonts w:ascii="標楷體" w:eastAsia="標楷體" w:hAnsi="標楷體"/>
          <w:b/>
        </w:rPr>
        <w:t>討論事項</w:t>
      </w:r>
    </w:p>
    <w:p w14:paraId="14DED31A" w14:textId="75BB9DA9" w:rsidR="00FA7CAF" w:rsidRPr="000A6CE4" w:rsidRDefault="00EC6361">
      <w:pPr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 w:hint="eastAsia"/>
          <w:b/>
        </w:rPr>
        <w:t>繼續</w:t>
      </w:r>
      <w:r w:rsidR="00C72B08" w:rsidRPr="000A6CE4">
        <w:rPr>
          <w:rFonts w:ascii="標楷體" w:eastAsia="標楷體" w:hAnsi="標楷體"/>
          <w:b/>
        </w:rPr>
        <w:t>審查行政院函請審議「中央政府前瞻基礎建設計畫第</w:t>
      </w:r>
      <w:r w:rsidR="00DC633D" w:rsidRPr="000A6CE4">
        <w:rPr>
          <w:rFonts w:ascii="標楷體" w:eastAsia="標楷體" w:hAnsi="標楷體" w:hint="eastAsia"/>
          <w:b/>
        </w:rPr>
        <w:t>4</w:t>
      </w:r>
      <w:r w:rsidR="00C72B08" w:rsidRPr="000A6CE4">
        <w:rPr>
          <w:rFonts w:ascii="標楷體" w:eastAsia="標楷體" w:hAnsi="標楷體"/>
          <w:b/>
        </w:rPr>
        <w:t>期特別預算案(11</w:t>
      </w:r>
      <w:r w:rsidR="00DC633D" w:rsidRPr="000A6CE4">
        <w:rPr>
          <w:rFonts w:ascii="標楷體" w:eastAsia="標楷體" w:hAnsi="標楷體" w:hint="eastAsia"/>
          <w:b/>
        </w:rPr>
        <w:t>2</w:t>
      </w:r>
      <w:r w:rsidR="00C72B08" w:rsidRPr="000A6CE4">
        <w:rPr>
          <w:rFonts w:ascii="標楷體" w:eastAsia="標楷體" w:hAnsi="標楷體"/>
          <w:b/>
        </w:rPr>
        <w:t>年度至11</w:t>
      </w:r>
      <w:r w:rsidR="00DC633D" w:rsidRPr="000A6CE4">
        <w:rPr>
          <w:rFonts w:ascii="標楷體" w:eastAsia="標楷體" w:hAnsi="標楷體" w:hint="eastAsia"/>
          <w:b/>
        </w:rPr>
        <w:t>3</w:t>
      </w:r>
      <w:r w:rsidR="00C72B08" w:rsidRPr="000A6CE4">
        <w:rPr>
          <w:rFonts w:ascii="標楷體" w:eastAsia="標楷體" w:hAnsi="標楷體"/>
          <w:b/>
        </w:rPr>
        <w:t>年度)」</w:t>
      </w:r>
      <w:r w:rsidR="001B31BC" w:rsidRPr="000A6CE4">
        <w:rPr>
          <w:rFonts w:ascii="標楷體" w:eastAsia="標楷體" w:hAnsi="標楷體" w:hint="eastAsia"/>
          <w:b/>
        </w:rPr>
        <w:t>（軌道建設、數位建設、因應少子化友善育兒空間建設、食品安全建設部分）</w:t>
      </w:r>
      <w:r w:rsidR="00C72B08" w:rsidRPr="000A6CE4">
        <w:rPr>
          <w:rFonts w:ascii="標楷體" w:eastAsia="標楷體" w:hAnsi="標楷體"/>
          <w:b/>
        </w:rPr>
        <w:t>。</w:t>
      </w:r>
    </w:p>
    <w:p w14:paraId="43554398" w14:textId="7141F1B4" w:rsidR="00FA7CAF" w:rsidRPr="000A6CE4" w:rsidRDefault="00C72B08">
      <w:pPr>
        <w:spacing w:before="180"/>
        <w:ind w:left="84" w:hanging="193"/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/>
        </w:rPr>
        <w:t>(</w:t>
      </w:r>
      <w:r w:rsidR="00EC6361" w:rsidRPr="000A6CE4">
        <w:rPr>
          <w:rFonts w:ascii="標楷體" w:eastAsia="標楷體" w:hAnsi="標楷體"/>
          <w:color w:val="000000" w:themeColor="text1"/>
        </w:rPr>
        <w:t>本次會議就</w:t>
      </w:r>
      <w:r w:rsidR="00C65D25" w:rsidRPr="000A6CE4">
        <w:rPr>
          <w:rFonts w:ascii="標楷體" w:eastAsia="標楷體" w:hAnsi="標楷體"/>
          <w:bCs/>
          <w:color w:val="000000" w:themeColor="text1"/>
        </w:rPr>
        <w:t>中央政府前瞻基礎建設計畫</w:t>
      </w:r>
      <w:r w:rsidR="00EC6361" w:rsidRPr="000A6CE4">
        <w:rPr>
          <w:rFonts w:ascii="標楷體" w:eastAsia="標楷體" w:hAnsi="標楷體"/>
          <w:color w:val="000000" w:themeColor="text1"/>
        </w:rPr>
        <w:t>第</w:t>
      </w:r>
      <w:r w:rsidR="00EC6361" w:rsidRPr="000A6CE4">
        <w:rPr>
          <w:rFonts w:ascii="標楷體" w:eastAsia="標楷體" w:hAnsi="標楷體" w:hint="eastAsia"/>
          <w:color w:val="000000" w:themeColor="text1"/>
        </w:rPr>
        <w:t>4</w:t>
      </w:r>
      <w:r w:rsidR="00EC6361" w:rsidRPr="000A6CE4">
        <w:rPr>
          <w:rFonts w:ascii="標楷體" w:eastAsia="標楷體" w:hAnsi="標楷體"/>
          <w:color w:val="000000" w:themeColor="text1"/>
        </w:rPr>
        <w:t>期特別預算案</w:t>
      </w:r>
      <w:r w:rsidR="001C6E41" w:rsidRPr="000A6CE4">
        <w:rPr>
          <w:rFonts w:ascii="標楷體" w:eastAsia="標楷體" w:hAnsi="標楷體"/>
          <w:color w:val="000000" w:themeColor="text1"/>
        </w:rPr>
        <w:t>繼續</w:t>
      </w:r>
      <w:r w:rsidR="00EC6361" w:rsidRPr="000A6CE4">
        <w:rPr>
          <w:rFonts w:ascii="標楷體" w:eastAsia="標楷體" w:hAnsi="標楷體"/>
          <w:color w:val="000000" w:themeColor="text1"/>
        </w:rPr>
        <w:t>進行質詢，</w:t>
      </w:r>
      <w:r w:rsidRPr="000A6CE4">
        <w:rPr>
          <w:rFonts w:ascii="標楷體" w:eastAsia="標楷體" w:hAnsi="標楷體"/>
          <w:color w:val="000000" w:themeColor="text1"/>
        </w:rPr>
        <w:t>計有委員</w:t>
      </w:r>
      <w:r w:rsidR="007660E1" w:rsidRPr="000A6CE4">
        <w:rPr>
          <w:rFonts w:ascii="標楷體" w:eastAsia="標楷體" w:hAnsi="標楷體" w:hint="eastAsia"/>
          <w:color w:val="000000" w:themeColor="text1"/>
        </w:rPr>
        <w:t>陳素月</w:t>
      </w:r>
      <w:r w:rsidR="00B937BF" w:rsidRPr="000A6CE4">
        <w:rPr>
          <w:rFonts w:ascii="標楷體" w:eastAsia="標楷體" w:hAnsi="標楷體" w:hint="eastAsia"/>
          <w:color w:val="000000" w:themeColor="text1"/>
        </w:rPr>
        <w:t>、</w:t>
      </w:r>
      <w:r w:rsidR="007660E1" w:rsidRPr="000A6CE4">
        <w:rPr>
          <w:rFonts w:ascii="標楷體" w:eastAsia="標楷體" w:hAnsi="標楷體" w:hint="eastAsia"/>
          <w:color w:val="000000" w:themeColor="text1"/>
        </w:rPr>
        <w:t>邱志偉、</w:t>
      </w:r>
      <w:r w:rsidR="00177348" w:rsidRPr="000A6CE4">
        <w:rPr>
          <w:rFonts w:ascii="標楷體" w:eastAsia="標楷體" w:hAnsi="標楷體" w:hint="eastAsia"/>
          <w:color w:val="000000" w:themeColor="text1"/>
        </w:rPr>
        <w:t>林俊憲</w:t>
      </w:r>
      <w:r w:rsidR="00B937BF" w:rsidRPr="000A6CE4">
        <w:rPr>
          <w:rFonts w:ascii="標楷體" w:eastAsia="標楷體" w:hAnsi="標楷體" w:hint="eastAsia"/>
          <w:color w:val="000000" w:themeColor="text1"/>
        </w:rPr>
        <w:t>、</w:t>
      </w:r>
      <w:r w:rsidR="00177348" w:rsidRPr="000A6CE4">
        <w:rPr>
          <w:rFonts w:ascii="標楷體" w:eastAsia="標楷體" w:hAnsi="標楷體" w:hint="eastAsia"/>
          <w:color w:val="000000" w:themeColor="text1"/>
        </w:rPr>
        <w:t>鄭麗文、</w:t>
      </w:r>
      <w:r w:rsidR="00F072FB" w:rsidRPr="000A6CE4">
        <w:rPr>
          <w:rFonts w:ascii="標楷體" w:eastAsia="標楷體" w:hAnsi="標楷體" w:hint="eastAsia"/>
          <w:color w:val="000000" w:themeColor="text1"/>
        </w:rPr>
        <w:t>吳思瑤</w:t>
      </w:r>
      <w:r w:rsidR="00B937BF" w:rsidRPr="000A6CE4">
        <w:rPr>
          <w:rFonts w:ascii="標楷體" w:eastAsia="標楷體" w:hAnsi="標楷體" w:hint="eastAsia"/>
          <w:color w:val="000000" w:themeColor="text1"/>
        </w:rPr>
        <w:t>、</w:t>
      </w:r>
      <w:r w:rsidR="00474A2A" w:rsidRPr="000A6CE4">
        <w:rPr>
          <w:rFonts w:ascii="標楷體" w:eastAsia="標楷體" w:hAnsi="標楷體" w:hint="eastAsia"/>
          <w:color w:val="000000" w:themeColor="text1"/>
        </w:rPr>
        <w:t>陳亭妃</w:t>
      </w:r>
      <w:r w:rsidR="00152A7B" w:rsidRPr="000A6CE4">
        <w:rPr>
          <w:rFonts w:ascii="標楷體" w:eastAsia="標楷體" w:hAnsi="標楷體" w:hint="eastAsia"/>
          <w:color w:val="000000" w:themeColor="text1"/>
        </w:rPr>
        <w:t>、</w:t>
      </w:r>
      <w:r w:rsidR="00603859" w:rsidRPr="000A6CE4">
        <w:rPr>
          <w:rFonts w:ascii="標楷體" w:eastAsia="標楷體" w:hAnsi="標楷體" w:hint="eastAsia"/>
          <w:color w:val="000000" w:themeColor="text1"/>
        </w:rPr>
        <w:t>蔡易餘、</w:t>
      </w:r>
      <w:r w:rsidR="00BF3E8A" w:rsidRPr="000A6CE4">
        <w:rPr>
          <w:rFonts w:ascii="標楷體" w:eastAsia="標楷體" w:hAnsi="標楷體" w:hint="eastAsia"/>
          <w:color w:val="000000" w:themeColor="text1"/>
        </w:rPr>
        <w:t>邱泰源、</w:t>
      </w:r>
      <w:r w:rsidR="00867A50" w:rsidRPr="000A6CE4">
        <w:rPr>
          <w:rFonts w:ascii="標楷體" w:eastAsia="標楷體" w:hAnsi="標楷體" w:hint="eastAsia"/>
          <w:color w:val="000000" w:themeColor="text1"/>
        </w:rPr>
        <w:t>黃秀芳</w:t>
      </w:r>
      <w:r w:rsidR="00D22960" w:rsidRPr="000A6CE4">
        <w:rPr>
          <w:rFonts w:ascii="標楷體" w:eastAsia="標楷體" w:hAnsi="標楷體" w:hint="eastAsia"/>
          <w:color w:val="000000" w:themeColor="text1"/>
        </w:rPr>
        <w:t>、賴品妤、謝衣鳯、鄭正鈐</w:t>
      </w:r>
      <w:r w:rsidR="00573391" w:rsidRPr="000A6CE4">
        <w:rPr>
          <w:rFonts w:ascii="標楷體" w:eastAsia="標楷體" w:hAnsi="標楷體" w:hint="eastAsia"/>
          <w:color w:val="000000" w:themeColor="text1"/>
        </w:rPr>
        <w:t>等</w:t>
      </w:r>
      <w:r w:rsidR="00D22960" w:rsidRPr="000A6CE4">
        <w:rPr>
          <w:rFonts w:ascii="標楷體" w:eastAsia="標楷體" w:hAnsi="標楷體" w:hint="eastAsia"/>
          <w:color w:val="000000" w:themeColor="text1"/>
        </w:rPr>
        <w:t>1</w:t>
      </w:r>
      <w:r w:rsidR="00D22960" w:rsidRPr="000A6CE4">
        <w:rPr>
          <w:rFonts w:ascii="標楷體" w:eastAsia="標楷體" w:hAnsi="標楷體"/>
          <w:color w:val="000000" w:themeColor="text1"/>
        </w:rPr>
        <w:t>2</w:t>
      </w:r>
      <w:r w:rsidRPr="000A6CE4">
        <w:rPr>
          <w:rFonts w:ascii="標楷體" w:eastAsia="標楷體" w:hAnsi="標楷體"/>
          <w:color w:val="000000" w:themeColor="text1"/>
        </w:rPr>
        <w:t>人提出質詢，均經</w:t>
      </w:r>
      <w:r w:rsidR="007660E1" w:rsidRPr="000A6CE4">
        <w:rPr>
          <w:rFonts w:ascii="標楷體" w:eastAsia="標楷體" w:hAnsi="標楷體" w:hint="eastAsia"/>
          <w:color w:val="000000" w:themeColor="text1"/>
        </w:rPr>
        <w:t>行政院農業委員會主任委員陳吉仲</w:t>
      </w:r>
      <w:r w:rsidR="004C7053" w:rsidRPr="000A6CE4">
        <w:rPr>
          <w:rFonts w:ascii="標楷體" w:eastAsia="標楷體" w:hAnsi="標楷體"/>
          <w:color w:val="000000" w:themeColor="text1"/>
        </w:rPr>
        <w:t>、</w:t>
      </w:r>
      <w:r w:rsidR="004C7053" w:rsidRPr="000A6CE4">
        <w:rPr>
          <w:rFonts w:ascii="標楷體" w:eastAsia="標楷體" w:hAnsi="標楷體" w:hint="eastAsia"/>
          <w:color w:val="000000" w:themeColor="text1"/>
        </w:rPr>
        <w:t>經濟部常務次長林全能</w:t>
      </w:r>
      <w:r w:rsidR="007660E1" w:rsidRPr="000A6CE4">
        <w:rPr>
          <w:rFonts w:ascii="標楷體" w:eastAsia="標楷體" w:hAnsi="標楷體"/>
          <w:color w:val="000000" w:themeColor="text1"/>
        </w:rPr>
        <w:t>、</w:t>
      </w:r>
      <w:r w:rsidR="004C7053" w:rsidRPr="000A6CE4">
        <w:rPr>
          <w:rFonts w:ascii="標楷體" w:eastAsia="標楷體" w:hAnsi="標楷體"/>
          <w:color w:val="000000" w:themeColor="text1"/>
        </w:rPr>
        <w:t>教育部</w:t>
      </w:r>
      <w:r w:rsidR="004C7053" w:rsidRPr="000A6CE4">
        <w:rPr>
          <w:rFonts w:ascii="標楷體" w:eastAsia="標楷體" w:hAnsi="標楷體" w:hint="eastAsia"/>
          <w:color w:val="000000" w:themeColor="text1"/>
        </w:rPr>
        <w:t>政務次長劉孟奇</w:t>
      </w:r>
      <w:r w:rsidR="004C7053" w:rsidRPr="000A6CE4">
        <w:rPr>
          <w:rFonts w:ascii="標楷體" w:eastAsia="標楷體" w:hAnsi="標楷體"/>
          <w:color w:val="000000" w:themeColor="text1"/>
        </w:rPr>
        <w:t>、</w:t>
      </w:r>
      <w:r w:rsidR="004C7053" w:rsidRPr="000A6CE4">
        <w:rPr>
          <w:rFonts w:ascii="標楷體" w:eastAsia="標楷體" w:hAnsi="標楷體" w:hint="eastAsia"/>
          <w:color w:val="000000" w:themeColor="text1"/>
        </w:rPr>
        <w:t>行政院公共工程委員會主任委員吳澤成</w:t>
      </w:r>
      <w:r w:rsidR="004C7053" w:rsidRPr="000A6CE4">
        <w:rPr>
          <w:rFonts w:ascii="標楷體" w:eastAsia="標楷體" w:hAnsi="標楷體"/>
          <w:color w:val="000000" w:themeColor="text1"/>
        </w:rPr>
        <w:t>、</w:t>
      </w:r>
      <w:r w:rsidR="00162D22" w:rsidRPr="000A6CE4">
        <w:rPr>
          <w:rFonts w:ascii="標楷體" w:eastAsia="標楷體" w:hAnsi="標楷體"/>
          <w:color w:val="000000" w:themeColor="text1"/>
        </w:rPr>
        <w:t>交通部</w:t>
      </w:r>
      <w:r w:rsidR="00162D22" w:rsidRPr="000A6CE4">
        <w:rPr>
          <w:rFonts w:ascii="標楷體" w:eastAsia="標楷體" w:hAnsi="標楷體" w:hint="eastAsia"/>
          <w:color w:val="000000" w:themeColor="text1"/>
        </w:rPr>
        <w:t>部長王國材</w:t>
      </w:r>
      <w:r w:rsidR="00162D22" w:rsidRPr="000A6CE4">
        <w:rPr>
          <w:rFonts w:ascii="標楷體" w:eastAsia="標楷體" w:hAnsi="標楷體"/>
          <w:color w:val="000000" w:themeColor="text1"/>
        </w:rPr>
        <w:t>、</w:t>
      </w:r>
      <w:r w:rsidR="00DA76AD" w:rsidRPr="000A6CE4">
        <w:rPr>
          <w:rFonts w:ascii="標楷體" w:eastAsia="標楷體" w:hAnsi="標楷體"/>
          <w:color w:val="000000" w:themeColor="text1"/>
        </w:rPr>
        <w:t>衛生福利部</w:t>
      </w:r>
      <w:r w:rsidR="00DA76AD" w:rsidRPr="000A6CE4">
        <w:rPr>
          <w:rFonts w:ascii="標楷體" w:eastAsia="標楷體" w:hAnsi="標楷體" w:hint="eastAsia"/>
          <w:color w:val="000000" w:themeColor="text1"/>
        </w:rPr>
        <w:t>政務次長王必勝</w:t>
      </w:r>
      <w:r w:rsidR="00DA76AD" w:rsidRPr="000A6CE4">
        <w:rPr>
          <w:rFonts w:ascii="標楷體" w:eastAsia="標楷體" w:hAnsi="標楷體"/>
          <w:color w:val="000000" w:themeColor="text1"/>
        </w:rPr>
        <w:t>、</w:t>
      </w:r>
      <w:r w:rsidR="001478A0" w:rsidRPr="000A6CE4">
        <w:rPr>
          <w:rFonts w:ascii="標楷體" w:eastAsia="標楷體" w:hAnsi="標楷體"/>
          <w:color w:val="000000" w:themeColor="text1"/>
        </w:rPr>
        <w:t>文化部部長李永得、</w:t>
      </w:r>
      <w:r w:rsidR="001478A0" w:rsidRPr="000A6CE4">
        <w:rPr>
          <w:rFonts w:ascii="標楷體" w:eastAsia="標楷體" w:hAnsi="標楷體" w:hint="eastAsia"/>
          <w:color w:val="000000" w:themeColor="text1"/>
        </w:rPr>
        <w:t>國家科學及技術委員會主任委員吳政忠</w:t>
      </w:r>
      <w:r w:rsidR="001478A0" w:rsidRPr="000A6CE4">
        <w:rPr>
          <w:rFonts w:ascii="標楷體" w:eastAsia="標楷體" w:hAnsi="標楷體"/>
          <w:color w:val="000000" w:themeColor="text1"/>
        </w:rPr>
        <w:t>、</w:t>
      </w:r>
      <w:r w:rsidR="00BF3E8A" w:rsidRPr="000A6CE4">
        <w:rPr>
          <w:rFonts w:ascii="標楷體" w:eastAsia="標楷體" w:hAnsi="標楷體" w:hint="eastAsia"/>
          <w:color w:val="000000" w:themeColor="text1"/>
        </w:rPr>
        <w:t>內政部政務次長花敬群</w:t>
      </w:r>
      <w:r w:rsidR="00BF3E8A" w:rsidRPr="000A6CE4">
        <w:rPr>
          <w:rFonts w:ascii="標楷體" w:eastAsia="標楷體" w:hAnsi="標楷體"/>
          <w:color w:val="000000" w:themeColor="text1"/>
        </w:rPr>
        <w:t>、</w:t>
      </w:r>
      <w:r w:rsidR="00867A50" w:rsidRPr="000A6CE4">
        <w:rPr>
          <w:rFonts w:ascii="標楷體" w:eastAsia="標楷體" w:hAnsi="標楷體" w:hint="eastAsia"/>
          <w:color w:val="000000" w:themeColor="text1"/>
        </w:rPr>
        <w:t>數位發展</w:t>
      </w:r>
      <w:r w:rsidR="00867A50" w:rsidRPr="000A6CE4">
        <w:rPr>
          <w:rFonts w:ascii="標楷體" w:eastAsia="標楷體" w:hAnsi="標楷體"/>
          <w:color w:val="000000" w:themeColor="text1"/>
        </w:rPr>
        <w:t>部</w:t>
      </w:r>
      <w:r w:rsidR="00867A50" w:rsidRPr="000A6CE4">
        <w:rPr>
          <w:rFonts w:ascii="標楷體" w:eastAsia="標楷體" w:hAnsi="標楷體" w:hint="eastAsia"/>
          <w:color w:val="000000" w:themeColor="text1"/>
        </w:rPr>
        <w:t>常務次長葉寧</w:t>
      </w:r>
      <w:r w:rsidR="00B64713" w:rsidRPr="000A6CE4">
        <w:rPr>
          <w:rFonts w:ascii="標楷體" w:eastAsia="標楷體" w:hAnsi="標楷體"/>
          <w:color w:val="000000" w:themeColor="text1"/>
        </w:rPr>
        <w:t>、</w:t>
      </w:r>
      <w:r w:rsidR="00B64713" w:rsidRPr="000A6CE4">
        <w:rPr>
          <w:rFonts w:ascii="標楷體" w:eastAsia="標楷體" w:hAnsi="標楷體" w:hint="eastAsia"/>
          <w:color w:val="000000" w:themeColor="text1"/>
        </w:rPr>
        <w:t>財政部部長蘇建榮</w:t>
      </w:r>
      <w:r w:rsidRPr="000A6CE4">
        <w:rPr>
          <w:rFonts w:ascii="標楷體" w:eastAsia="標楷體" w:hAnsi="標楷體"/>
        </w:rPr>
        <w:t>及相關人員予以答復。</w:t>
      </w:r>
      <w:r w:rsidRPr="000A6CE4">
        <w:rPr>
          <w:rFonts w:ascii="標楷體" w:eastAsia="標楷體" w:hAnsi="標楷體"/>
          <w:color w:val="000000"/>
        </w:rPr>
        <w:t>）</w:t>
      </w:r>
    </w:p>
    <w:p w14:paraId="390EEC12" w14:textId="45ABEC82" w:rsidR="00FA7CAF" w:rsidRPr="000A6CE4" w:rsidRDefault="00C72B08">
      <w:pPr>
        <w:spacing w:before="241"/>
        <w:ind w:left="320" w:hanging="320"/>
        <w:jc w:val="both"/>
        <w:rPr>
          <w:rFonts w:ascii="標楷體" w:eastAsia="標楷體" w:hAnsi="標楷體"/>
          <w:bCs/>
          <w:color w:val="000000"/>
        </w:rPr>
      </w:pPr>
      <w:r w:rsidRPr="000A6CE4">
        <w:rPr>
          <w:rFonts w:ascii="標楷體" w:eastAsia="標楷體" w:hAnsi="標楷體"/>
          <w:b/>
          <w:color w:val="000000"/>
        </w:rPr>
        <w:t>決議：</w:t>
      </w:r>
    </w:p>
    <w:p w14:paraId="3E18B764" w14:textId="2081830C" w:rsidR="00EC6361" w:rsidRPr="000A6CE4" w:rsidRDefault="00EC6361" w:rsidP="00EC6361">
      <w:pPr>
        <w:autoSpaceDE w:val="0"/>
        <w:ind w:left="700" w:hanging="660"/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 w:cs="Courier New"/>
          <w:color w:val="000000"/>
        </w:rPr>
        <w:t>一、詢答</w:t>
      </w:r>
      <w:r w:rsidR="003B19BA" w:rsidRPr="000A6CE4">
        <w:rPr>
          <w:rFonts w:ascii="標楷體" w:eastAsia="標楷體" w:hAnsi="標楷體" w:cs="Courier New" w:hint="eastAsia"/>
          <w:color w:val="000000"/>
        </w:rPr>
        <w:t>完畢</w:t>
      </w:r>
      <w:r w:rsidRPr="000A6CE4">
        <w:rPr>
          <w:rFonts w:ascii="標楷體" w:eastAsia="標楷體" w:hAnsi="標楷體" w:cs="Courier New"/>
          <w:color w:val="000000"/>
        </w:rPr>
        <w:t>。</w:t>
      </w:r>
    </w:p>
    <w:p w14:paraId="55404B3F" w14:textId="77777777" w:rsidR="00EC6361" w:rsidRPr="000A6CE4" w:rsidRDefault="00EC6361" w:rsidP="00EC6361">
      <w:pPr>
        <w:autoSpaceDE w:val="0"/>
        <w:ind w:left="700" w:hanging="660"/>
        <w:jc w:val="both"/>
        <w:rPr>
          <w:rFonts w:ascii="標楷體" w:eastAsia="標楷體" w:hAnsi="標楷體"/>
        </w:rPr>
      </w:pPr>
      <w:r w:rsidRPr="000A6CE4">
        <w:rPr>
          <w:rFonts w:ascii="標楷體" w:eastAsia="標楷體" w:hAnsi="標楷體" w:cs="Courier New"/>
          <w:color w:val="000000"/>
        </w:rPr>
        <w:t>二</w:t>
      </w:r>
      <w:r w:rsidRPr="000A6CE4">
        <w:rPr>
          <w:rFonts w:ascii="標楷體" w:eastAsia="標楷體" w:hAnsi="標楷體" w:cs="Courier New"/>
          <w:bCs/>
          <w:color w:val="000000"/>
        </w:rPr>
        <w:t>、</w:t>
      </w:r>
      <w:r w:rsidRPr="000A6CE4">
        <w:rPr>
          <w:rFonts w:ascii="標楷體" w:eastAsia="標楷體" w:hAnsi="標楷體" w:cs="Courier New"/>
          <w:color w:val="000000"/>
        </w:rPr>
        <w:t>委員質詢未及答復或請補充資訊，請相關部會於一週內以書面答復；委員另要求期限者，從其所定。</w:t>
      </w:r>
    </w:p>
    <w:p w14:paraId="5774FCF2" w14:textId="4263D4AC" w:rsidR="00EC6361" w:rsidRPr="000A6CE4" w:rsidRDefault="00EC6361" w:rsidP="00EC6361">
      <w:pPr>
        <w:autoSpaceDE w:val="0"/>
        <w:ind w:left="700" w:hanging="660"/>
        <w:jc w:val="both"/>
        <w:rPr>
          <w:rFonts w:ascii="標楷體" w:eastAsia="標楷體" w:hAnsi="標楷體"/>
          <w:color w:val="000000"/>
        </w:rPr>
      </w:pPr>
      <w:r w:rsidRPr="000A6CE4">
        <w:rPr>
          <w:rFonts w:ascii="標楷體" w:eastAsia="標楷體" w:hAnsi="標楷體" w:cs="Courier New"/>
          <w:color w:val="000000"/>
        </w:rPr>
        <w:lastRenderedPageBreak/>
        <w:t>三、</w:t>
      </w:r>
      <w:r w:rsidRPr="000A6CE4">
        <w:rPr>
          <w:rFonts w:ascii="標楷體" w:eastAsia="標楷體" w:hAnsi="標楷體"/>
          <w:color w:val="000000"/>
        </w:rPr>
        <w:t>委員</w:t>
      </w:r>
      <w:r w:rsidR="008F6042" w:rsidRPr="000A6CE4">
        <w:rPr>
          <w:rFonts w:ascii="標楷體" w:eastAsia="標楷體" w:hAnsi="標楷體" w:hint="eastAsia"/>
          <w:color w:val="000000"/>
        </w:rPr>
        <w:t>湯蕙禎、許智傑、余天、傅崐萁、羅美玲、黃世杰、邱臣遠、</w:t>
      </w:r>
      <w:r w:rsidRPr="000A6CE4">
        <w:rPr>
          <w:rFonts w:ascii="標楷體" w:eastAsia="標楷體" w:hAnsi="標楷體" w:hint="eastAsia"/>
          <w:color w:val="000000"/>
        </w:rPr>
        <w:t>陳明文、</w:t>
      </w:r>
      <w:r w:rsidR="008F6042" w:rsidRPr="000A6CE4">
        <w:rPr>
          <w:rFonts w:ascii="標楷體" w:eastAsia="標楷體" w:hAnsi="標楷體" w:hint="eastAsia"/>
          <w:color w:val="000000"/>
        </w:rPr>
        <w:t>林為洲、徐志榮、陳超明、劉建國、翁重鈞、</w:t>
      </w:r>
      <w:r w:rsidRPr="000A6CE4">
        <w:rPr>
          <w:rFonts w:ascii="標楷體" w:eastAsia="標楷體" w:hAnsi="標楷體" w:hint="eastAsia"/>
          <w:color w:val="000000"/>
        </w:rPr>
        <w:t>王美惠、</w:t>
      </w:r>
      <w:r w:rsidR="008F6042" w:rsidRPr="000A6CE4">
        <w:rPr>
          <w:rFonts w:ascii="標楷體" w:eastAsia="標楷體" w:hAnsi="標楷體" w:hint="eastAsia"/>
          <w:color w:val="000000"/>
        </w:rPr>
        <w:t>何志偉、蘇治芬、林思銘、魯明哲、邱顯智、費鴻泰、劉世芳</w:t>
      </w:r>
      <w:r w:rsidR="00125F1D" w:rsidRPr="000A6CE4">
        <w:rPr>
          <w:rFonts w:ascii="標楷體" w:eastAsia="標楷體" w:hAnsi="標楷體" w:hint="eastAsia"/>
          <w:color w:val="000000"/>
        </w:rPr>
        <w:t>、</w:t>
      </w:r>
      <w:r w:rsidR="00125F1D">
        <w:rPr>
          <w:rFonts w:ascii="標楷體" w:eastAsia="標楷體" w:hAnsi="標楷體" w:hint="eastAsia"/>
          <w:color w:val="000000"/>
        </w:rPr>
        <w:t>吳琪銘</w:t>
      </w:r>
      <w:r w:rsidR="00125F1D" w:rsidRPr="000A6CE4">
        <w:rPr>
          <w:rFonts w:ascii="標楷體" w:eastAsia="標楷體" w:hAnsi="標楷體" w:hint="eastAsia"/>
          <w:color w:val="000000"/>
        </w:rPr>
        <w:t>、</w:t>
      </w:r>
      <w:r w:rsidR="00125F1D">
        <w:rPr>
          <w:rFonts w:ascii="標楷體" w:eastAsia="標楷體" w:hAnsi="標楷體" w:hint="eastAsia"/>
          <w:color w:val="000000"/>
        </w:rPr>
        <w:t>陳歐珀</w:t>
      </w:r>
      <w:r w:rsidR="00125F1D" w:rsidRPr="000A6CE4">
        <w:rPr>
          <w:rFonts w:ascii="標楷體" w:eastAsia="標楷體" w:hAnsi="標楷體" w:hint="eastAsia"/>
          <w:color w:val="000000"/>
        </w:rPr>
        <w:t>、</w:t>
      </w:r>
      <w:r w:rsidR="00125F1D">
        <w:rPr>
          <w:rFonts w:ascii="標楷體" w:eastAsia="標楷體" w:hAnsi="標楷體" w:hint="eastAsia"/>
          <w:color w:val="000000"/>
        </w:rPr>
        <w:t>林岱樺</w:t>
      </w:r>
      <w:r w:rsidRPr="000A6CE4">
        <w:rPr>
          <w:rFonts w:ascii="標楷體" w:eastAsia="標楷體" w:hAnsi="標楷體"/>
          <w:color w:val="000000"/>
        </w:rPr>
        <w:t>所提書面質詢</w:t>
      </w:r>
      <w:r w:rsidR="009749BA" w:rsidRPr="000A6CE4">
        <w:rPr>
          <w:rFonts w:ascii="標楷體" w:eastAsia="標楷體" w:hAnsi="標楷體" w:hint="eastAsia"/>
          <w:color w:val="000000"/>
        </w:rPr>
        <w:t>及委員</w:t>
      </w:r>
      <w:r w:rsidR="008F6042" w:rsidRPr="000A6CE4">
        <w:rPr>
          <w:rFonts w:ascii="標楷體" w:eastAsia="標楷體" w:hAnsi="標楷體" w:hint="eastAsia"/>
          <w:color w:val="000000"/>
        </w:rPr>
        <w:t>鄭麗文</w:t>
      </w:r>
      <w:r w:rsidR="001C6E41" w:rsidRPr="000A6CE4">
        <w:rPr>
          <w:rFonts w:ascii="標楷體" w:eastAsia="標楷體" w:hAnsi="標楷體" w:hint="eastAsia"/>
          <w:color w:val="000000"/>
        </w:rPr>
        <w:t>、吳思瑤</w:t>
      </w:r>
      <w:r w:rsidR="008F6042" w:rsidRPr="000A6CE4">
        <w:rPr>
          <w:rFonts w:ascii="標楷體" w:eastAsia="標楷體" w:hAnsi="標楷體" w:hint="eastAsia"/>
          <w:color w:val="000000"/>
        </w:rPr>
        <w:t>、陳亭妃、蔡易餘</w:t>
      </w:r>
      <w:r w:rsidR="001C6E41" w:rsidRPr="000A6CE4">
        <w:rPr>
          <w:rFonts w:ascii="標楷體" w:eastAsia="標楷體" w:hAnsi="標楷體" w:hint="eastAsia"/>
          <w:color w:val="000000"/>
        </w:rPr>
        <w:t>、黃秀芳、謝衣鳯</w:t>
      </w:r>
      <w:r w:rsidR="008F6042" w:rsidRPr="000A6CE4">
        <w:rPr>
          <w:rFonts w:ascii="標楷體" w:eastAsia="標楷體" w:hAnsi="標楷體" w:hint="eastAsia"/>
          <w:color w:val="000000"/>
        </w:rPr>
        <w:t>所提書面補充資料</w:t>
      </w:r>
      <w:r w:rsidRPr="000A6CE4">
        <w:rPr>
          <w:rFonts w:ascii="標楷體" w:eastAsia="標楷體" w:hAnsi="標楷體"/>
          <w:color w:val="000000"/>
        </w:rPr>
        <w:t>，均列入紀錄，刊登公報，並請相關部會以書面答復。</w:t>
      </w:r>
    </w:p>
    <w:p w14:paraId="215C8925" w14:textId="2C16CEC4" w:rsidR="00E01A6A" w:rsidRPr="000A6CE4" w:rsidRDefault="009749BA" w:rsidP="00EC6361">
      <w:pPr>
        <w:autoSpaceDE w:val="0"/>
        <w:ind w:left="700" w:hanging="660"/>
        <w:jc w:val="both"/>
        <w:rPr>
          <w:rFonts w:ascii="標楷體" w:eastAsia="標楷體" w:hAnsi="標楷體"/>
          <w:bCs/>
          <w:color w:val="000000"/>
        </w:rPr>
      </w:pPr>
      <w:r w:rsidRPr="000A6CE4">
        <w:rPr>
          <w:rFonts w:ascii="標楷體" w:eastAsia="標楷體" w:hAnsi="標楷體" w:cs="Courier New" w:hint="eastAsia"/>
          <w:color w:val="000000"/>
        </w:rPr>
        <w:t>四</w:t>
      </w:r>
      <w:r w:rsidRPr="000A6CE4">
        <w:rPr>
          <w:rFonts w:ascii="標楷體" w:eastAsia="標楷體" w:hAnsi="標楷體" w:cs="Courier New"/>
          <w:color w:val="000000"/>
        </w:rPr>
        <w:t>、</w:t>
      </w:r>
      <w:r w:rsidRPr="000A6CE4">
        <w:rPr>
          <w:rFonts w:ascii="標楷體" w:eastAsia="標楷體" w:hAnsi="標楷體" w:cs="Courier New" w:hint="eastAsia"/>
          <w:color w:val="000000"/>
        </w:rPr>
        <w:t>中央政府前瞻基礎建設計畫第</w:t>
      </w:r>
      <w:r w:rsidRPr="000A6CE4">
        <w:rPr>
          <w:rFonts w:ascii="標楷體" w:eastAsia="標楷體" w:hAnsi="標楷體" w:cs="Courier New"/>
          <w:color w:val="000000"/>
        </w:rPr>
        <w:t>4期特別預算案(112年度至113年度)</w:t>
      </w:r>
      <w:r w:rsidR="00E742F6" w:rsidRPr="000A6CE4">
        <w:rPr>
          <w:rFonts w:ascii="標楷體" w:eastAsia="標楷體" w:hAnsi="標楷體"/>
          <w:color w:val="000000"/>
        </w:rPr>
        <w:t>，</w:t>
      </w:r>
      <w:r w:rsidRPr="000A6CE4">
        <w:rPr>
          <w:rFonts w:ascii="標楷體" w:eastAsia="標楷體" w:hAnsi="標楷體" w:cs="Courier New" w:hint="eastAsia"/>
          <w:color w:val="000000"/>
        </w:rPr>
        <w:t>有關</w:t>
      </w:r>
      <w:r w:rsidRPr="000A6CE4">
        <w:rPr>
          <w:rFonts w:ascii="標楷體" w:eastAsia="標楷體" w:hAnsi="標楷體" w:cs="Courier New"/>
          <w:color w:val="000000"/>
        </w:rPr>
        <w:t>軌道建設、數位建設、因應少子化友善育兒空間建設、食品安全建設</w:t>
      </w:r>
      <w:r w:rsidR="00E742F6">
        <w:rPr>
          <w:rFonts w:ascii="標楷體" w:eastAsia="標楷體" w:hAnsi="標楷體" w:cs="Courier New" w:hint="eastAsia"/>
          <w:color w:val="000000"/>
        </w:rPr>
        <w:t>四</w:t>
      </w:r>
      <w:r w:rsidRPr="000A6CE4">
        <w:rPr>
          <w:rFonts w:ascii="標楷體" w:eastAsia="標楷體" w:hAnsi="標楷體" w:cs="Courier New"/>
          <w:color w:val="000000"/>
        </w:rPr>
        <w:t>部分，</w:t>
      </w:r>
      <w:r w:rsidR="00E01A6A" w:rsidRPr="000A6CE4">
        <w:rPr>
          <w:rFonts w:ascii="標楷體" w:eastAsia="標楷體" w:hAnsi="標楷體" w:hint="eastAsia"/>
          <w:color w:val="000000"/>
        </w:rPr>
        <w:t>另擇期</w:t>
      </w:r>
      <w:r w:rsidRPr="000A6CE4">
        <w:rPr>
          <w:rFonts w:ascii="標楷體" w:eastAsia="標楷體" w:hAnsi="標楷體" w:hint="eastAsia"/>
          <w:color w:val="000000"/>
        </w:rPr>
        <w:t>繼續審查</w:t>
      </w:r>
      <w:r w:rsidRPr="000A6CE4">
        <w:rPr>
          <w:rFonts w:ascii="標楷體" w:eastAsia="標楷體" w:hAnsi="標楷體"/>
          <w:color w:val="000000"/>
        </w:rPr>
        <w:t>。</w:t>
      </w:r>
    </w:p>
    <w:p w14:paraId="2CEFE7A0" w14:textId="7D5BAB50" w:rsidR="00D13D55" w:rsidRPr="000A6CE4" w:rsidRDefault="002C01C2" w:rsidP="00715BE2">
      <w:pPr>
        <w:spacing w:before="180"/>
        <w:rPr>
          <w:rFonts w:ascii="標楷體" w:eastAsia="標楷體" w:hAnsi="標楷體"/>
          <w:b/>
        </w:rPr>
      </w:pPr>
      <w:r w:rsidRPr="000A6CE4">
        <w:rPr>
          <w:rFonts w:ascii="標楷體" w:eastAsia="標楷體" w:hAnsi="標楷體"/>
          <w:b/>
        </w:rPr>
        <w:t>散會</w:t>
      </w:r>
    </w:p>
    <w:sectPr w:rsidR="00D13D55" w:rsidRPr="000A6CE4">
      <w:footerReference w:type="default" r:id="rId7"/>
      <w:pgSz w:w="11906" w:h="16838"/>
      <w:pgMar w:top="1134" w:right="1151" w:bottom="1134" w:left="1151" w:header="851" w:footer="992" w:gutter="0"/>
      <w:cols w:space="720"/>
      <w:docGrid w:type="lines" w:linePitch="6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7A426" w14:textId="77777777" w:rsidR="00B26903" w:rsidRDefault="00B26903">
      <w:pPr>
        <w:spacing w:line="240" w:lineRule="auto"/>
      </w:pPr>
      <w:r>
        <w:separator/>
      </w:r>
    </w:p>
  </w:endnote>
  <w:endnote w:type="continuationSeparator" w:id="0">
    <w:p w14:paraId="2E27FA20" w14:textId="77777777" w:rsidR="00B26903" w:rsidRDefault="00B269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2D3CB" w14:textId="77777777" w:rsidR="002B673B" w:rsidRDefault="00C72B08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851CFC" wp14:editId="70B5C4D0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66678" cy="304166"/>
              <wp:effectExtent l="0" t="0" r="9522" b="634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678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084C5487" w14:textId="2643C0A6" w:rsidR="002B673B" w:rsidRDefault="00C72B08">
                          <w:pPr>
                            <w:pStyle w:val="a9"/>
                          </w:pPr>
                          <w:r>
                            <w:rPr>
                              <w:rStyle w:val="aa"/>
                            </w:rPr>
                            <w:fldChar w:fldCharType="begin"/>
                          </w:r>
                          <w:r>
                            <w:rPr>
                              <w:rStyle w:val="aa"/>
                            </w:rPr>
                            <w:instrText xml:space="preserve"> PAGE </w:instrText>
                          </w:r>
                          <w:r>
                            <w:rPr>
                              <w:rStyle w:val="aa"/>
                            </w:rPr>
                            <w:fldChar w:fldCharType="separate"/>
                          </w:r>
                          <w:r w:rsidR="00E01A6A">
                            <w:rPr>
                              <w:rStyle w:val="aa"/>
                              <w:noProof/>
                            </w:rPr>
                            <w:t>7</w:t>
                          </w:r>
                          <w:r>
                            <w:rPr>
                              <w:rStyle w:val="a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851CFC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0;margin-top:.05pt;width:5.25pt;height:23.9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" filled="f" stroked="f">
              <v:textbox style="mso-fit-shape-to-text:t" inset="0,0,0,0">
                <w:txbxContent>
                  <w:p w14:paraId="084C5487" w14:textId="2643C0A6" w:rsidR="002B673B" w:rsidRDefault="00C72B08">
                    <w:pPr>
                      <w:pStyle w:val="a9"/>
                    </w:pPr>
                    <w:r>
                      <w:rPr>
                        <w:rStyle w:val="aa"/>
                      </w:rPr>
                      <w:fldChar w:fldCharType="begin"/>
                    </w:r>
                    <w:r>
                      <w:rPr>
                        <w:rStyle w:val="aa"/>
                      </w:rPr>
                      <w:instrText xml:space="preserve"> PAGE </w:instrText>
                    </w:r>
                    <w:r>
                      <w:rPr>
                        <w:rStyle w:val="aa"/>
                      </w:rPr>
                      <w:fldChar w:fldCharType="separate"/>
                    </w:r>
                    <w:r w:rsidR="00E01A6A">
                      <w:rPr>
                        <w:rStyle w:val="aa"/>
                        <w:noProof/>
                      </w:rPr>
                      <w:t>7</w:t>
                    </w:r>
                    <w:r>
                      <w:rPr>
                        <w:rStyle w:val="a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C6C4C" w14:textId="77777777" w:rsidR="00B26903" w:rsidRDefault="00B26903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0EF10092" w14:textId="77777777" w:rsidR="00B26903" w:rsidRDefault="00B2690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CAF"/>
    <w:rsid w:val="000006DD"/>
    <w:rsid w:val="00014C69"/>
    <w:rsid w:val="00021952"/>
    <w:rsid w:val="00021CA1"/>
    <w:rsid w:val="00027D20"/>
    <w:rsid w:val="000333F3"/>
    <w:rsid w:val="00034DE8"/>
    <w:rsid w:val="00040239"/>
    <w:rsid w:val="00040E8F"/>
    <w:rsid w:val="00063BE0"/>
    <w:rsid w:val="0007101D"/>
    <w:rsid w:val="00072BAD"/>
    <w:rsid w:val="000742B7"/>
    <w:rsid w:val="0008462B"/>
    <w:rsid w:val="000A3C64"/>
    <w:rsid w:val="000A49A7"/>
    <w:rsid w:val="000A6CE4"/>
    <w:rsid w:val="000B4096"/>
    <w:rsid w:val="000C4C66"/>
    <w:rsid w:val="000D116D"/>
    <w:rsid w:val="000D2FF5"/>
    <w:rsid w:val="000D5D68"/>
    <w:rsid w:val="000D757E"/>
    <w:rsid w:val="000E4BB0"/>
    <w:rsid w:val="000F5BCD"/>
    <w:rsid w:val="0010035C"/>
    <w:rsid w:val="00102FE0"/>
    <w:rsid w:val="001203BD"/>
    <w:rsid w:val="00125F1D"/>
    <w:rsid w:val="00126792"/>
    <w:rsid w:val="001272AE"/>
    <w:rsid w:val="0013373C"/>
    <w:rsid w:val="00143980"/>
    <w:rsid w:val="001476AE"/>
    <w:rsid w:val="001478A0"/>
    <w:rsid w:val="0015291E"/>
    <w:rsid w:val="00152A7B"/>
    <w:rsid w:val="00162D22"/>
    <w:rsid w:val="0016415E"/>
    <w:rsid w:val="00170105"/>
    <w:rsid w:val="00170812"/>
    <w:rsid w:val="00177348"/>
    <w:rsid w:val="0018070E"/>
    <w:rsid w:val="001853D5"/>
    <w:rsid w:val="001A55E2"/>
    <w:rsid w:val="001B31BC"/>
    <w:rsid w:val="001B6D10"/>
    <w:rsid w:val="001C6E41"/>
    <w:rsid w:val="001D3602"/>
    <w:rsid w:val="001E4DB9"/>
    <w:rsid w:val="001E5627"/>
    <w:rsid w:val="001F3236"/>
    <w:rsid w:val="002075D5"/>
    <w:rsid w:val="00212054"/>
    <w:rsid w:val="00214253"/>
    <w:rsid w:val="00246BFB"/>
    <w:rsid w:val="00260B59"/>
    <w:rsid w:val="002746EF"/>
    <w:rsid w:val="00281BA5"/>
    <w:rsid w:val="00283BCB"/>
    <w:rsid w:val="0029560D"/>
    <w:rsid w:val="002A1619"/>
    <w:rsid w:val="002A1E3D"/>
    <w:rsid w:val="002A781F"/>
    <w:rsid w:val="002A7876"/>
    <w:rsid w:val="002B6920"/>
    <w:rsid w:val="002C01C2"/>
    <w:rsid w:val="002C1051"/>
    <w:rsid w:val="002C328A"/>
    <w:rsid w:val="002D38BC"/>
    <w:rsid w:val="002D5E64"/>
    <w:rsid w:val="002E2D97"/>
    <w:rsid w:val="002E75B9"/>
    <w:rsid w:val="002E7716"/>
    <w:rsid w:val="00305C78"/>
    <w:rsid w:val="00316CF2"/>
    <w:rsid w:val="00317D21"/>
    <w:rsid w:val="00317EA2"/>
    <w:rsid w:val="00321544"/>
    <w:rsid w:val="0033052E"/>
    <w:rsid w:val="00372C94"/>
    <w:rsid w:val="00375BB2"/>
    <w:rsid w:val="00382B82"/>
    <w:rsid w:val="00386055"/>
    <w:rsid w:val="0039103F"/>
    <w:rsid w:val="003A3143"/>
    <w:rsid w:val="003B072F"/>
    <w:rsid w:val="003B19BA"/>
    <w:rsid w:val="003B583E"/>
    <w:rsid w:val="003B7EFE"/>
    <w:rsid w:val="003D0E60"/>
    <w:rsid w:val="00411164"/>
    <w:rsid w:val="004324A2"/>
    <w:rsid w:val="00443F8A"/>
    <w:rsid w:val="00472C95"/>
    <w:rsid w:val="00474A2A"/>
    <w:rsid w:val="004876DE"/>
    <w:rsid w:val="00491F6B"/>
    <w:rsid w:val="004A2C06"/>
    <w:rsid w:val="004B52FD"/>
    <w:rsid w:val="004B5E57"/>
    <w:rsid w:val="004C7053"/>
    <w:rsid w:val="00511EC4"/>
    <w:rsid w:val="00515DA8"/>
    <w:rsid w:val="005170B3"/>
    <w:rsid w:val="005300C6"/>
    <w:rsid w:val="005356E4"/>
    <w:rsid w:val="00535753"/>
    <w:rsid w:val="0053738C"/>
    <w:rsid w:val="005427CE"/>
    <w:rsid w:val="005437AC"/>
    <w:rsid w:val="00562B68"/>
    <w:rsid w:val="00563B67"/>
    <w:rsid w:val="00570241"/>
    <w:rsid w:val="00570DAE"/>
    <w:rsid w:val="00573391"/>
    <w:rsid w:val="00581781"/>
    <w:rsid w:val="005A0C97"/>
    <w:rsid w:val="005A1C57"/>
    <w:rsid w:val="005B531D"/>
    <w:rsid w:val="005D1184"/>
    <w:rsid w:val="005E545A"/>
    <w:rsid w:val="005F0AFC"/>
    <w:rsid w:val="005F6B3C"/>
    <w:rsid w:val="006013C3"/>
    <w:rsid w:val="00603859"/>
    <w:rsid w:val="00610977"/>
    <w:rsid w:val="0062621D"/>
    <w:rsid w:val="0063637B"/>
    <w:rsid w:val="0066061B"/>
    <w:rsid w:val="00665A2B"/>
    <w:rsid w:val="00672FC9"/>
    <w:rsid w:val="006918B4"/>
    <w:rsid w:val="006941F3"/>
    <w:rsid w:val="00694BD0"/>
    <w:rsid w:val="006965D0"/>
    <w:rsid w:val="006A24C4"/>
    <w:rsid w:val="006A757E"/>
    <w:rsid w:val="006B09B1"/>
    <w:rsid w:val="006B22A9"/>
    <w:rsid w:val="006B4CF0"/>
    <w:rsid w:val="006C015E"/>
    <w:rsid w:val="006C11BF"/>
    <w:rsid w:val="006C7EF2"/>
    <w:rsid w:val="006D0C56"/>
    <w:rsid w:val="006E17AF"/>
    <w:rsid w:val="00715BE2"/>
    <w:rsid w:val="00723DBB"/>
    <w:rsid w:val="007245F5"/>
    <w:rsid w:val="007247A8"/>
    <w:rsid w:val="00741024"/>
    <w:rsid w:val="007609B5"/>
    <w:rsid w:val="00760FF0"/>
    <w:rsid w:val="007660E1"/>
    <w:rsid w:val="0078474C"/>
    <w:rsid w:val="0079367A"/>
    <w:rsid w:val="007943A8"/>
    <w:rsid w:val="007A3DE2"/>
    <w:rsid w:val="007B454B"/>
    <w:rsid w:val="007C3170"/>
    <w:rsid w:val="007C79EB"/>
    <w:rsid w:val="007D1CD0"/>
    <w:rsid w:val="007D5033"/>
    <w:rsid w:val="007E2D3D"/>
    <w:rsid w:val="007E3082"/>
    <w:rsid w:val="007E3B02"/>
    <w:rsid w:val="007F762F"/>
    <w:rsid w:val="00804455"/>
    <w:rsid w:val="008044B1"/>
    <w:rsid w:val="0081781D"/>
    <w:rsid w:val="00842787"/>
    <w:rsid w:val="00845217"/>
    <w:rsid w:val="00860F32"/>
    <w:rsid w:val="00867A50"/>
    <w:rsid w:val="00867B65"/>
    <w:rsid w:val="00884383"/>
    <w:rsid w:val="0089377E"/>
    <w:rsid w:val="008A3C5D"/>
    <w:rsid w:val="008A6332"/>
    <w:rsid w:val="008B729D"/>
    <w:rsid w:val="008D53A7"/>
    <w:rsid w:val="008E2343"/>
    <w:rsid w:val="008E42F9"/>
    <w:rsid w:val="008F2503"/>
    <w:rsid w:val="008F3130"/>
    <w:rsid w:val="008F6042"/>
    <w:rsid w:val="009030D7"/>
    <w:rsid w:val="009305BB"/>
    <w:rsid w:val="00950330"/>
    <w:rsid w:val="00957AF4"/>
    <w:rsid w:val="009749BA"/>
    <w:rsid w:val="00980B83"/>
    <w:rsid w:val="009814D2"/>
    <w:rsid w:val="009954DD"/>
    <w:rsid w:val="00995DF6"/>
    <w:rsid w:val="009A020D"/>
    <w:rsid w:val="009A5E58"/>
    <w:rsid w:val="009A5FC6"/>
    <w:rsid w:val="009B4440"/>
    <w:rsid w:val="009C36E7"/>
    <w:rsid w:val="009C67BF"/>
    <w:rsid w:val="009E3002"/>
    <w:rsid w:val="009E6844"/>
    <w:rsid w:val="00A0604C"/>
    <w:rsid w:val="00A10300"/>
    <w:rsid w:val="00A12FE7"/>
    <w:rsid w:val="00A25036"/>
    <w:rsid w:val="00A410F0"/>
    <w:rsid w:val="00A54710"/>
    <w:rsid w:val="00A638D5"/>
    <w:rsid w:val="00A66CED"/>
    <w:rsid w:val="00A67082"/>
    <w:rsid w:val="00A74CBA"/>
    <w:rsid w:val="00A76E90"/>
    <w:rsid w:val="00A80147"/>
    <w:rsid w:val="00A80424"/>
    <w:rsid w:val="00A871C9"/>
    <w:rsid w:val="00AA4CCE"/>
    <w:rsid w:val="00AB0550"/>
    <w:rsid w:val="00AB1188"/>
    <w:rsid w:val="00AB3BAE"/>
    <w:rsid w:val="00AC0933"/>
    <w:rsid w:val="00AC28E7"/>
    <w:rsid w:val="00AD3114"/>
    <w:rsid w:val="00AD6332"/>
    <w:rsid w:val="00AE44D1"/>
    <w:rsid w:val="00AE7417"/>
    <w:rsid w:val="00AE774A"/>
    <w:rsid w:val="00AF5B16"/>
    <w:rsid w:val="00AF600E"/>
    <w:rsid w:val="00AF6E53"/>
    <w:rsid w:val="00B00091"/>
    <w:rsid w:val="00B012A3"/>
    <w:rsid w:val="00B02B2D"/>
    <w:rsid w:val="00B059D4"/>
    <w:rsid w:val="00B1600F"/>
    <w:rsid w:val="00B26903"/>
    <w:rsid w:val="00B31960"/>
    <w:rsid w:val="00B42A88"/>
    <w:rsid w:val="00B43310"/>
    <w:rsid w:val="00B43F77"/>
    <w:rsid w:val="00B64713"/>
    <w:rsid w:val="00B64D11"/>
    <w:rsid w:val="00B7741F"/>
    <w:rsid w:val="00B84300"/>
    <w:rsid w:val="00B931C9"/>
    <w:rsid w:val="00B937BF"/>
    <w:rsid w:val="00BA13AA"/>
    <w:rsid w:val="00BA60FD"/>
    <w:rsid w:val="00BB79FE"/>
    <w:rsid w:val="00BC0D26"/>
    <w:rsid w:val="00BC143A"/>
    <w:rsid w:val="00BC5712"/>
    <w:rsid w:val="00BC7C52"/>
    <w:rsid w:val="00BE0945"/>
    <w:rsid w:val="00BE0A73"/>
    <w:rsid w:val="00BF37A4"/>
    <w:rsid w:val="00BF3E8A"/>
    <w:rsid w:val="00BF49A4"/>
    <w:rsid w:val="00C0654C"/>
    <w:rsid w:val="00C240AC"/>
    <w:rsid w:val="00C30CEE"/>
    <w:rsid w:val="00C37088"/>
    <w:rsid w:val="00C44A51"/>
    <w:rsid w:val="00C53D78"/>
    <w:rsid w:val="00C5454E"/>
    <w:rsid w:val="00C5488B"/>
    <w:rsid w:val="00C567C9"/>
    <w:rsid w:val="00C618D7"/>
    <w:rsid w:val="00C63F26"/>
    <w:rsid w:val="00C65D25"/>
    <w:rsid w:val="00C72ABF"/>
    <w:rsid w:val="00C72B08"/>
    <w:rsid w:val="00C77E49"/>
    <w:rsid w:val="00C85ADF"/>
    <w:rsid w:val="00C869D0"/>
    <w:rsid w:val="00CA1410"/>
    <w:rsid w:val="00CB4903"/>
    <w:rsid w:val="00CC04CD"/>
    <w:rsid w:val="00CC0EAD"/>
    <w:rsid w:val="00CC1513"/>
    <w:rsid w:val="00CC531E"/>
    <w:rsid w:val="00CD00A9"/>
    <w:rsid w:val="00CD6FD6"/>
    <w:rsid w:val="00CE0072"/>
    <w:rsid w:val="00CE658E"/>
    <w:rsid w:val="00D0648A"/>
    <w:rsid w:val="00D074EE"/>
    <w:rsid w:val="00D07AC9"/>
    <w:rsid w:val="00D13D55"/>
    <w:rsid w:val="00D22960"/>
    <w:rsid w:val="00D35EB2"/>
    <w:rsid w:val="00D50853"/>
    <w:rsid w:val="00D52D1E"/>
    <w:rsid w:val="00D5513B"/>
    <w:rsid w:val="00D63FAB"/>
    <w:rsid w:val="00D67682"/>
    <w:rsid w:val="00D75E19"/>
    <w:rsid w:val="00D949E8"/>
    <w:rsid w:val="00DA76AD"/>
    <w:rsid w:val="00DB77B5"/>
    <w:rsid w:val="00DC633D"/>
    <w:rsid w:val="00DE4255"/>
    <w:rsid w:val="00DE44FC"/>
    <w:rsid w:val="00DE5E93"/>
    <w:rsid w:val="00DF0208"/>
    <w:rsid w:val="00E01A6A"/>
    <w:rsid w:val="00E17F02"/>
    <w:rsid w:val="00E20EA7"/>
    <w:rsid w:val="00E2303F"/>
    <w:rsid w:val="00E31891"/>
    <w:rsid w:val="00E3649B"/>
    <w:rsid w:val="00E47083"/>
    <w:rsid w:val="00E539DD"/>
    <w:rsid w:val="00E5442B"/>
    <w:rsid w:val="00E64D8E"/>
    <w:rsid w:val="00E716EA"/>
    <w:rsid w:val="00E742F6"/>
    <w:rsid w:val="00E85F9A"/>
    <w:rsid w:val="00E96412"/>
    <w:rsid w:val="00E97EC8"/>
    <w:rsid w:val="00EA7BF4"/>
    <w:rsid w:val="00EB6CA3"/>
    <w:rsid w:val="00EC0E94"/>
    <w:rsid w:val="00EC449C"/>
    <w:rsid w:val="00EC6361"/>
    <w:rsid w:val="00EC6E54"/>
    <w:rsid w:val="00ED0004"/>
    <w:rsid w:val="00ED40E4"/>
    <w:rsid w:val="00EE15AC"/>
    <w:rsid w:val="00EF269C"/>
    <w:rsid w:val="00EF29FE"/>
    <w:rsid w:val="00F02C0F"/>
    <w:rsid w:val="00F072FB"/>
    <w:rsid w:val="00F14CD2"/>
    <w:rsid w:val="00F200AB"/>
    <w:rsid w:val="00F247B1"/>
    <w:rsid w:val="00F325AB"/>
    <w:rsid w:val="00F41CA8"/>
    <w:rsid w:val="00F46410"/>
    <w:rsid w:val="00F53138"/>
    <w:rsid w:val="00F82DDF"/>
    <w:rsid w:val="00F93DE8"/>
    <w:rsid w:val="00F94ABD"/>
    <w:rsid w:val="00FA7CAF"/>
    <w:rsid w:val="00FB32FE"/>
    <w:rsid w:val="00FB6312"/>
    <w:rsid w:val="00FC7A62"/>
    <w:rsid w:val="00FD1F38"/>
    <w:rsid w:val="00FD2530"/>
    <w:rsid w:val="00FD6CD7"/>
    <w:rsid w:val="00FE7EE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47890"/>
  <w15:docId w15:val="{3980A36D-1711-4505-8BE4-88A8BE63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snapToGrid w:val="0"/>
      <w:spacing w:line="480" w:lineRule="exact"/>
    </w:pPr>
    <w:rPr>
      <w:rFonts w:ascii="華康楷書體W5" w:eastAsia="華康楷書體W5" w:hAnsi="華康楷書體W5"/>
      <w:kern w:val="3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pPr>
      <w:ind w:left="1600" w:right="320" w:hanging="1600"/>
    </w:pPr>
  </w:style>
  <w:style w:type="paragraph" w:customStyle="1" w:styleId="0cm5">
    <w:name w:val="樣式 左右對齊 左:  0 cm 凸出:  5 字元"/>
    <w:basedOn w:val="a"/>
    <w:autoRedefine/>
    <w:pPr>
      <w:ind w:left="1600" w:right="64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pPr>
      <w:ind w:left="500" w:right="700" w:hanging="500"/>
    </w:pPr>
  </w:style>
  <w:style w:type="paragraph" w:customStyle="1" w:styleId="a5">
    <w:name w:val="提案人"/>
    <w:basedOn w:val="a"/>
    <w:autoRedefine/>
    <w:pPr>
      <w:ind w:left="4480" w:hanging="1280"/>
    </w:pPr>
    <w:rPr>
      <w:rFonts w:cs="新細明體"/>
      <w:kern w:val="0"/>
    </w:rPr>
  </w:style>
  <w:style w:type="paragraph" w:customStyle="1" w:styleId="a6">
    <w:name w:val="決議"/>
    <w:basedOn w:val="a"/>
    <w:autoRedefine/>
    <w:pPr>
      <w:ind w:left="1601" w:hanging="961"/>
      <w:jc w:val="both"/>
    </w:pPr>
  </w:style>
  <w:style w:type="paragraph" w:customStyle="1" w:styleId="a7">
    <w:name w:val="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pPr>
      <w:overflowPunct/>
      <w:snapToGrid/>
      <w:spacing w:line="240" w:lineRule="auto"/>
    </w:pPr>
    <w:rPr>
      <w:rFonts w:ascii="標楷體" w:eastAsia="標楷體" w:hAnsi="標楷體" w:cs="Courier New"/>
    </w:rPr>
  </w:style>
  <w:style w:type="paragraph" w:styleId="a9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a">
    <w:name w:val="page number"/>
    <w:basedOn w:val="a0"/>
  </w:style>
  <w:style w:type="paragraph" w:styleId="ab">
    <w:name w:val="Date"/>
    <w:basedOn w:val="a"/>
    <w:next w:val="a"/>
    <w:pPr>
      <w:jc w:val="right"/>
    </w:pPr>
  </w:style>
  <w:style w:type="paragraph" w:customStyle="1" w:styleId="1">
    <w:name w:val="字元 字元1 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c">
    <w:name w:val="Balloon Text"/>
    <w:basedOn w:val="a"/>
    <w:rPr>
      <w:rFonts w:ascii="Arial" w:eastAsia="新細明體" w:hAnsi="Arial"/>
      <w:sz w:val="18"/>
      <w:szCs w:val="18"/>
    </w:rPr>
  </w:style>
  <w:style w:type="paragraph" w:styleId="ad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e">
    <w:name w:val="頁首 字元"/>
    <w:rPr>
      <w:rFonts w:ascii="華康楷書體W5" w:eastAsia="華康楷書體W5" w:hAnsi="華康楷書體W5"/>
      <w:kern w:val="3"/>
    </w:rPr>
  </w:style>
  <w:style w:type="paragraph" w:customStyle="1" w:styleId="10">
    <w:name w:val="字元 字元 字元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">
    <w:name w:val="Hyperlink"/>
    <w:rPr>
      <w:strike w:val="0"/>
      <w:dstrike w:val="0"/>
      <w:color w:val="0000FF"/>
      <w:u w:val="none"/>
    </w:rPr>
  </w:style>
  <w:style w:type="paragraph" w:customStyle="1" w:styleId="20">
    <w:name w:val="字元2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0">
    <w:name w:val="Document Map"/>
    <w:basedOn w:val="a"/>
    <w:pPr>
      <w:shd w:val="clear" w:color="auto" w:fill="000080"/>
    </w:pPr>
    <w:rPr>
      <w:rFonts w:ascii="Arial" w:eastAsia="新細明體" w:hAnsi="Arial"/>
    </w:rPr>
  </w:style>
  <w:style w:type="character" w:customStyle="1" w:styleId="af1">
    <w:name w:val="純文字 字元"/>
    <w:rPr>
      <w:rFonts w:ascii="標楷體" w:eastAsia="標楷體" w:hAnsi="標楷體" w:cs="Courier New"/>
      <w:kern w:val="3"/>
      <w:sz w:val="32"/>
      <w:szCs w:val="32"/>
      <w:lang w:val="en-US" w:eastAsia="zh-TW" w:bidi="ar-SA"/>
    </w:rPr>
  </w:style>
  <w:style w:type="paragraph" w:customStyle="1" w:styleId="12">
    <w:name w:val="字元1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2">
    <w:name w:val="立法院(副本)"/>
    <w:basedOn w:val="a"/>
    <w:pPr>
      <w:overflowPunct/>
      <w:snapToGrid/>
      <w:spacing w:line="280" w:lineRule="exact"/>
    </w:pPr>
    <w:rPr>
      <w:rFonts w:ascii="標楷體" w:eastAsia="標楷體" w:hAnsi="標楷體"/>
      <w:sz w:val="24"/>
      <w:szCs w:val="24"/>
    </w:rPr>
  </w:style>
  <w:style w:type="paragraph" w:customStyle="1" w:styleId="30">
    <w:name w:val="字元3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1 字元 字元 字元 字元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3">
    <w:name w:val="字元1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3">
    <w:name w:val="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  <w:style w:type="character" w:styleId="af4">
    <w:name w:val="annotation reference"/>
    <w:rPr>
      <w:sz w:val="18"/>
      <w:szCs w:val="18"/>
    </w:rPr>
  </w:style>
  <w:style w:type="paragraph" w:styleId="af5">
    <w:name w:val="annotation text"/>
    <w:basedOn w:val="a"/>
  </w:style>
  <w:style w:type="character" w:customStyle="1" w:styleId="af6">
    <w:name w:val="註解文字 字元"/>
    <w:rPr>
      <w:rFonts w:ascii="華康楷書體W5" w:eastAsia="華康楷書體W5" w:hAnsi="華康楷書體W5"/>
      <w:kern w:val="3"/>
      <w:sz w:val="32"/>
      <w:szCs w:val="32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註解主旨 字元"/>
    <w:rPr>
      <w:rFonts w:ascii="華康楷書體W5" w:eastAsia="華康楷書體W5" w:hAnsi="華康楷書體W5"/>
      <w:b/>
      <w:bCs/>
      <w:kern w:val="3"/>
      <w:sz w:val="32"/>
      <w:szCs w:val="32"/>
    </w:rPr>
  </w:style>
  <w:style w:type="character" w:styleId="af9">
    <w:name w:val="Subtle Emphasis"/>
    <w:rPr>
      <w:i/>
      <w:iCs/>
      <w:color w:val="808080"/>
    </w:rPr>
  </w:style>
  <w:style w:type="character" w:customStyle="1" w:styleId="14">
    <w:name w:val="表格內文(14行高) 字元"/>
    <w:rPr>
      <w:rFonts w:ascii="標楷體" w:eastAsia="標楷體" w:hAnsi="標楷體"/>
      <w:szCs w:val="28"/>
    </w:rPr>
  </w:style>
  <w:style w:type="paragraph" w:customStyle="1" w:styleId="140">
    <w:name w:val="表格內文(14行高)"/>
    <w:basedOn w:val="afa"/>
    <w:pPr>
      <w:overflowPunct/>
      <w:spacing w:line="280" w:lineRule="exact"/>
      <w:ind w:firstLine="0"/>
    </w:pPr>
    <w:rPr>
      <w:rFonts w:ascii="標楷體" w:eastAsia="標楷體" w:hAnsi="標楷體"/>
      <w:kern w:val="0"/>
      <w:sz w:val="20"/>
      <w:szCs w:val="28"/>
    </w:rPr>
  </w:style>
  <w:style w:type="paragraph" w:styleId="afa">
    <w:name w:val="table of figures"/>
    <w:basedOn w:val="a"/>
    <w:next w:val="a"/>
    <w:pPr>
      <w:ind w:hanging="200"/>
    </w:pPr>
  </w:style>
  <w:style w:type="paragraph" w:styleId="afb">
    <w:name w:val="List Paragraph"/>
    <w:basedOn w:val="a"/>
    <w:pPr>
      <w:ind w:left="480"/>
    </w:pPr>
  </w:style>
  <w:style w:type="paragraph" w:customStyle="1" w:styleId="312">
    <w:name w:val="字元3 字元 字元 字元1 字元 字元"/>
    <w:basedOn w:val="a"/>
    <w:pPr>
      <w:widowControl/>
      <w:suppressAutoHyphens w:val="0"/>
      <w:overflowPunct/>
      <w:snapToGrid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c">
    <w:name w:val="Placeholder Text"/>
    <w:basedOn w:val="a0"/>
    <w:uiPriority w:val="99"/>
    <w:semiHidden/>
    <w:rsid w:val="00C0654C"/>
    <w:rPr>
      <w:color w:val="808080"/>
    </w:rPr>
  </w:style>
  <w:style w:type="paragraph" w:customStyle="1" w:styleId="313">
    <w:name w:val="字元3 字元 字元 字元1 字元 字元"/>
    <w:basedOn w:val="a"/>
    <w:rsid w:val="00EC6361"/>
    <w:pPr>
      <w:widowControl/>
      <w:suppressAutoHyphens w:val="0"/>
      <w:overflowPunct/>
      <w:autoSpaceDN/>
      <w:snapToGrid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24037;&#20316;&#31227;&#20132;\&#29678;&#29618;&#20132;&#25509;me\&#35696;&#20107;&#37636;\&#31532;10&#23622;&#31532;6&#26371;&#26399;&#35696;&#20107;&#37636;\1&#36001;&#22996;&#26371;&#35696;&#20107;&#37636;-&#20841;&#22825;&#19968;&#27425;&#26371;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9115B-991E-4896-B60F-97ABEB4A7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</Template>
  <TotalTime>961</TotalTime>
  <Pages>7</Pages>
  <Words>736</Words>
  <Characters>4200</Characters>
  <Application>Microsoft Office Word</Application>
  <DocSecurity>0</DocSecurity>
  <Lines>35</Lines>
  <Paragraphs>9</Paragraphs>
  <ScaleCrop>false</ScaleCrop>
  <Company/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subject/>
  <dc:creator>HP6200P</dc:creator>
  <cp:lastModifiedBy>ly20843</cp:lastModifiedBy>
  <cp:revision>342</cp:revision>
  <cp:lastPrinted>2022-12-01T06:25:00Z</cp:lastPrinted>
  <dcterms:created xsi:type="dcterms:W3CDTF">2022-09-19T01:40:00Z</dcterms:created>
  <dcterms:modified xsi:type="dcterms:W3CDTF">2022-12-15T05:00:00Z</dcterms:modified>
</cp:coreProperties>
</file>