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33B63" w:rsidRDefault="00042D9E">
      <w:pPr>
        <w:pStyle w:val="title"/>
        <w:rPr>
          <w:position w:val="20"/>
        </w:rPr>
      </w:pPr>
      <w:r w:rsidRPr="00933B6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33B63">
        <w:rPr>
          <w:rFonts w:hint="eastAsia"/>
          <w:position w:val="20"/>
        </w:rPr>
        <w:t>立法院</w:t>
      </w:r>
      <w:bookmarkStart w:id="3" w:name="單位名稱"/>
      <w:bookmarkEnd w:id="3"/>
      <w:r w:rsidR="008E62C2" w:rsidRPr="00933B63">
        <w:rPr>
          <w:rFonts w:hint="eastAsia"/>
          <w:position w:val="20"/>
        </w:rPr>
        <w:t>教育及文化</w:t>
      </w:r>
      <w:r w:rsidR="007F30BE" w:rsidRPr="00933B63">
        <w:rPr>
          <w:rFonts w:hint="eastAsia"/>
          <w:position w:val="20"/>
        </w:rPr>
        <w:t>委員會</w:t>
      </w:r>
      <w:r w:rsidR="00064D29" w:rsidRPr="00933B63">
        <w:rPr>
          <w:rFonts w:hint="eastAsia"/>
          <w:position w:val="20"/>
        </w:rPr>
        <w:t xml:space="preserve">　開會通知單</w:t>
      </w:r>
    </w:p>
    <w:p w:rsidR="00064D29" w:rsidRPr="00933B63" w:rsidRDefault="00042D9E">
      <w:pPr>
        <w:pStyle w:val="titlespace"/>
      </w:pPr>
      <w:r w:rsidRPr="00933B6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33B63" w:rsidRDefault="00064D29">
      <w:pPr>
        <w:pStyle w:val="space2"/>
      </w:pPr>
    </w:p>
    <w:p w:rsidR="00064D29" w:rsidRPr="00933B63" w:rsidRDefault="00064D29">
      <w:pPr>
        <w:pStyle w:val="space2"/>
      </w:pPr>
    </w:p>
    <w:p w:rsidR="0028755F" w:rsidRPr="00933B63" w:rsidRDefault="00064D29">
      <w:pPr>
        <w:pStyle w:val="ae"/>
        <w:spacing w:line="360" w:lineRule="exact"/>
      </w:pPr>
      <w:r w:rsidRPr="00933B63">
        <w:rPr>
          <w:rFonts w:hint="eastAsia"/>
        </w:rPr>
        <w:t>受文者：</w:t>
      </w:r>
      <w:bookmarkStart w:id="5" w:name="受文者"/>
      <w:bookmarkEnd w:id="5"/>
      <w:r w:rsidR="0028755F">
        <w:rPr>
          <w:rFonts w:hint="eastAsia"/>
        </w:rPr>
        <w:t>如正副本所列</w:t>
      </w:r>
      <w:bookmarkStart w:id="6" w:name="_GoBack"/>
      <w:bookmarkEnd w:id="6"/>
    </w:p>
    <w:p w:rsidR="00064D29" w:rsidRPr="00933B63" w:rsidRDefault="00064D29">
      <w:pPr>
        <w:pStyle w:val="space"/>
      </w:pPr>
    </w:p>
    <w:p w:rsidR="00064D29" w:rsidRPr="00933B63" w:rsidRDefault="00064D29">
      <w:pPr>
        <w:pStyle w:val="af"/>
        <w:spacing w:line="240" w:lineRule="exact"/>
      </w:pPr>
      <w:r w:rsidRPr="00933B63">
        <w:fldChar w:fldCharType="begin"/>
      </w:r>
      <w:r w:rsidRPr="00933B63">
        <w:instrText xml:space="preserve"> </w:instrText>
      </w:r>
      <w:r w:rsidRPr="00933B63">
        <w:rPr>
          <w:rFonts w:hint="eastAsia"/>
        </w:rPr>
        <w:instrText>MACROBUTTON  DocDispatch 發文日期：</w:instrText>
      </w:r>
      <w:r w:rsidRPr="00933B63">
        <w:fldChar w:fldCharType="end"/>
      </w:r>
      <w:bookmarkStart w:id="7" w:name="發文日期"/>
      <w:bookmarkEnd w:id="7"/>
      <w:r w:rsidR="00325F87" w:rsidRPr="00933B63">
        <w:t>中華民國11</w:t>
      </w:r>
      <w:r w:rsidR="003D7411" w:rsidRPr="00933B63">
        <w:rPr>
          <w:rFonts w:hint="eastAsia"/>
        </w:rPr>
        <w:t>2</w:t>
      </w:r>
      <w:r w:rsidR="00325F87" w:rsidRPr="00933B63">
        <w:t>年</w:t>
      </w:r>
      <w:r w:rsidR="003D7411" w:rsidRPr="00933B63">
        <w:rPr>
          <w:rFonts w:hint="eastAsia"/>
        </w:rPr>
        <w:t>2</w:t>
      </w:r>
      <w:r w:rsidR="00325F87" w:rsidRPr="00933B63">
        <w:t>月</w:t>
      </w:r>
      <w:r w:rsidR="00747FA6" w:rsidRPr="00933B63">
        <w:rPr>
          <w:rFonts w:hint="eastAsia"/>
        </w:rPr>
        <w:t>2</w:t>
      </w:r>
      <w:r w:rsidR="003D7411" w:rsidRPr="00933B63">
        <w:rPr>
          <w:rFonts w:hint="eastAsia"/>
        </w:rPr>
        <w:t>4</w:t>
      </w:r>
      <w:r w:rsidR="00325F87" w:rsidRPr="00933B63">
        <w:t>日</w:t>
      </w:r>
    </w:p>
    <w:p w:rsidR="00064D29" w:rsidRPr="00933B63" w:rsidRDefault="00064D29">
      <w:pPr>
        <w:pStyle w:val="af"/>
        <w:spacing w:line="240" w:lineRule="exact"/>
      </w:pPr>
      <w:r w:rsidRPr="00933B63">
        <w:rPr>
          <w:rFonts w:hint="eastAsia"/>
        </w:rPr>
        <w:t>發文字號：</w:t>
      </w:r>
      <w:bookmarkStart w:id="8" w:name="發文字號"/>
      <w:bookmarkEnd w:id="8"/>
      <w:r w:rsidR="00DB42D8">
        <w:rPr>
          <w:rFonts w:hint="eastAsia"/>
        </w:rPr>
        <w:t>台</w:t>
      </w:r>
      <w:proofErr w:type="gramStart"/>
      <w:r w:rsidR="00DB42D8">
        <w:rPr>
          <w:rFonts w:hint="eastAsia"/>
        </w:rPr>
        <w:t>立教字第</w:t>
      </w:r>
      <w:r w:rsidR="00DB42D8">
        <w:t>1122300313號</w:t>
      </w:r>
      <w:proofErr w:type="gramEnd"/>
    </w:p>
    <w:p w:rsidR="00064D29" w:rsidRPr="00933B63" w:rsidRDefault="00064D29">
      <w:pPr>
        <w:pStyle w:val="af"/>
        <w:spacing w:line="240" w:lineRule="exact"/>
      </w:pPr>
      <w:r w:rsidRPr="00933B63">
        <w:fldChar w:fldCharType="begin"/>
      </w:r>
      <w:r w:rsidRPr="00933B63">
        <w:instrText xml:space="preserve"> </w:instrText>
      </w:r>
      <w:r w:rsidRPr="00933B63">
        <w:rPr>
          <w:rFonts w:hint="eastAsia"/>
        </w:rPr>
        <w:instrText>MACROBUTTON  DocSpeed 速別：</w:instrText>
      </w:r>
      <w:r w:rsidRPr="00933B63">
        <w:fldChar w:fldCharType="end"/>
      </w:r>
      <w:bookmarkStart w:id="9" w:name="速別"/>
      <w:bookmarkEnd w:id="9"/>
      <w:r w:rsidR="007F30BE" w:rsidRPr="00933B63">
        <w:rPr>
          <w:rFonts w:hint="eastAsia"/>
        </w:rPr>
        <w:t>最速件</w:t>
      </w:r>
    </w:p>
    <w:p w:rsidR="009A5284" w:rsidRPr="00933B63" w:rsidRDefault="00064D29">
      <w:pPr>
        <w:pStyle w:val="af"/>
        <w:spacing w:line="240" w:lineRule="exact"/>
      </w:pPr>
      <w:r w:rsidRPr="00933B63">
        <w:fldChar w:fldCharType="begin"/>
      </w:r>
      <w:r w:rsidRPr="00933B63">
        <w:instrText xml:space="preserve"> </w:instrText>
      </w:r>
      <w:r w:rsidRPr="00933B63">
        <w:rPr>
          <w:rFonts w:hint="eastAsia"/>
        </w:rPr>
        <w:instrText>MACROBUTTON  DocSecurity 密等及解密條件或保密期限：</w:instrText>
      </w:r>
      <w:r w:rsidRPr="00933B63">
        <w:fldChar w:fldCharType="end"/>
      </w:r>
      <w:bookmarkStart w:id="10" w:name="密等及解密條件或保密期限"/>
      <w:bookmarkEnd w:id="10"/>
    </w:p>
    <w:p w:rsidR="007F30BE" w:rsidRPr="00933B63" w:rsidRDefault="00064D29">
      <w:pPr>
        <w:pStyle w:val="af"/>
        <w:spacing w:line="240" w:lineRule="exact"/>
      </w:pPr>
      <w:r w:rsidRPr="00933B63">
        <w:rPr>
          <w:rFonts w:hint="eastAsia"/>
        </w:rPr>
        <w:t>附件：</w:t>
      </w:r>
      <w:bookmarkStart w:id="11" w:name="附件"/>
      <w:bookmarkEnd w:id="11"/>
      <w:r w:rsidR="008E62C2" w:rsidRPr="00933B63">
        <w:rPr>
          <w:rFonts w:hint="eastAsia"/>
        </w:rPr>
        <w:t>議事日程1份</w:t>
      </w:r>
      <w:r w:rsidR="00CE4581">
        <w:t>(1122300313_0_0.</w:t>
      </w:r>
      <w:proofErr w:type="gramStart"/>
      <w:r w:rsidR="00CE4581">
        <w:t>doc</w:t>
      </w:r>
      <w:proofErr w:type="gramEnd"/>
      <w:r w:rsidR="00CE4581">
        <w:t>)</w:t>
      </w:r>
    </w:p>
    <w:p w:rsidR="00064D29" w:rsidRPr="00933B63" w:rsidRDefault="00064D29">
      <w:pPr>
        <w:pStyle w:val="af"/>
        <w:spacing w:line="240" w:lineRule="exact"/>
      </w:pPr>
    </w:p>
    <w:p w:rsidR="009F0D4F" w:rsidRPr="00933B63" w:rsidRDefault="00064D29" w:rsidP="008E62C2">
      <w:pPr>
        <w:pStyle w:val="af0"/>
        <w:kinsoku w:val="0"/>
        <w:overflowPunct w:val="0"/>
        <w:autoSpaceDE w:val="0"/>
        <w:autoSpaceDN w:val="0"/>
        <w:spacing w:line="320" w:lineRule="exact"/>
        <w:ind w:left="1600" w:hangingChars="500" w:hanging="1600"/>
        <w:jc w:val="both"/>
        <w:rPr>
          <w:rFonts w:hAnsi="標楷體"/>
        </w:rPr>
      </w:pPr>
      <w:r w:rsidRPr="00933B63">
        <w:rPr>
          <w:rFonts w:hAnsi="標楷體" w:hint="eastAsia"/>
        </w:rPr>
        <w:t>開會事由：</w:t>
      </w:r>
      <w:bookmarkStart w:id="12" w:name="開會事由"/>
      <w:bookmarkEnd w:id="12"/>
      <w:r w:rsidR="007D5EF2" w:rsidRPr="00933B63">
        <w:rPr>
          <w:rFonts w:hAnsi="標楷體" w:hint="eastAsia"/>
        </w:rPr>
        <w:t>立法院第</w:t>
      </w:r>
      <w:r w:rsidR="008B2CCE" w:rsidRPr="00933B63">
        <w:rPr>
          <w:rFonts w:hAnsi="標楷體" w:hint="eastAsia"/>
        </w:rPr>
        <w:t>10</w:t>
      </w:r>
      <w:r w:rsidR="007D5EF2" w:rsidRPr="00933B63">
        <w:rPr>
          <w:rFonts w:hAnsi="標楷體" w:hint="eastAsia"/>
        </w:rPr>
        <w:t>屆第</w:t>
      </w:r>
      <w:r w:rsidR="003D7411" w:rsidRPr="00933B63">
        <w:rPr>
          <w:rFonts w:hAnsi="標楷體" w:hint="eastAsia"/>
        </w:rPr>
        <w:t>7</w:t>
      </w:r>
      <w:r w:rsidR="00BA5E64" w:rsidRPr="00933B63">
        <w:rPr>
          <w:rFonts w:hAnsi="標楷體" w:hint="eastAsia"/>
        </w:rPr>
        <w:t>會</w:t>
      </w:r>
      <w:r w:rsidR="007D5EF2" w:rsidRPr="00933B63">
        <w:rPr>
          <w:rFonts w:hAnsi="標楷體" w:hint="eastAsia"/>
        </w:rPr>
        <w:t>期</w:t>
      </w:r>
      <w:bookmarkStart w:id="13" w:name="委員會"/>
      <w:r w:rsidR="008E62C2" w:rsidRPr="00933B63">
        <w:rPr>
          <w:rFonts w:hAnsi="標楷體" w:hint="eastAsia"/>
        </w:rPr>
        <w:t>教育及文化</w:t>
      </w:r>
      <w:r w:rsidR="007F30BE" w:rsidRPr="00933B63">
        <w:rPr>
          <w:rFonts w:hAnsi="標楷體" w:hint="eastAsia"/>
        </w:rPr>
        <w:t>委員會</w:t>
      </w:r>
      <w:bookmarkEnd w:id="13"/>
      <w:r w:rsidR="007F30BE" w:rsidRPr="00933B63">
        <w:rPr>
          <w:rFonts w:hAnsi="標楷體" w:hint="eastAsia"/>
        </w:rPr>
        <w:t>第</w:t>
      </w:r>
      <w:r w:rsidR="003D7411" w:rsidRPr="00933B63">
        <w:rPr>
          <w:rFonts w:hAnsi="標楷體" w:hint="eastAsia"/>
        </w:rPr>
        <w:t>2</w:t>
      </w:r>
      <w:r w:rsidR="00E83981" w:rsidRPr="00933B63">
        <w:rPr>
          <w:rFonts w:hAnsi="標楷體" w:hint="eastAsia"/>
        </w:rPr>
        <w:t>次全體委員會</w:t>
      </w:r>
      <w:r w:rsidR="009004BA" w:rsidRPr="00933B63">
        <w:rPr>
          <w:rFonts w:hAnsi="標楷體" w:hint="eastAsia"/>
        </w:rPr>
        <w:t>議</w:t>
      </w:r>
    </w:p>
    <w:p w:rsidR="003D7411" w:rsidRPr="00933B63" w:rsidRDefault="00D7055E" w:rsidP="00D7055E">
      <w:pPr>
        <w:pStyle w:val="af0"/>
        <w:kinsoku w:val="0"/>
        <w:overflowPunct w:val="0"/>
        <w:autoSpaceDE w:val="0"/>
        <w:autoSpaceDN w:val="0"/>
        <w:spacing w:line="320" w:lineRule="exact"/>
        <w:ind w:firstLine="4"/>
        <w:jc w:val="both"/>
        <w:rPr>
          <w:rFonts w:hAnsi="標楷體"/>
        </w:rPr>
      </w:pPr>
      <w:r w:rsidRPr="00933B63">
        <w:rPr>
          <w:rFonts w:hAnsi="標楷體" w:hint="eastAsia"/>
        </w:rPr>
        <w:t>（</w:t>
      </w:r>
      <w:r w:rsidR="003D7411" w:rsidRPr="00933B63">
        <w:rPr>
          <w:rFonts w:hAnsi="標楷體" w:hint="eastAsia"/>
        </w:rPr>
        <w:t>3</w:t>
      </w:r>
      <w:r w:rsidRPr="00933B63">
        <w:rPr>
          <w:rFonts w:hAnsi="標楷體" w:hint="eastAsia"/>
        </w:rPr>
        <w:t>月</w:t>
      </w:r>
      <w:r w:rsidR="003D7411" w:rsidRPr="00933B63">
        <w:rPr>
          <w:rFonts w:hAnsi="標楷體" w:hint="eastAsia"/>
        </w:rPr>
        <w:t>1</w:t>
      </w:r>
      <w:r w:rsidRPr="00933B63">
        <w:rPr>
          <w:rFonts w:hAnsi="標楷體" w:hint="eastAsia"/>
        </w:rPr>
        <w:t>日）</w:t>
      </w:r>
    </w:p>
    <w:p w:rsidR="00D7055E" w:rsidRPr="00933B63" w:rsidRDefault="009A7E55" w:rsidP="00D7055E">
      <w:pPr>
        <w:pStyle w:val="af0"/>
        <w:kinsoku w:val="0"/>
        <w:overflowPunct w:val="0"/>
        <w:autoSpaceDE w:val="0"/>
        <w:autoSpaceDN w:val="0"/>
        <w:spacing w:line="320" w:lineRule="exact"/>
        <w:ind w:firstLine="4"/>
        <w:jc w:val="both"/>
        <w:rPr>
          <w:rFonts w:hAnsi="標楷體"/>
        </w:rPr>
      </w:pPr>
      <w:r w:rsidRPr="00933B63">
        <w:rPr>
          <w:rFonts w:hAnsi="標楷體"/>
        </w:rPr>
        <w:t>邀請</w:t>
      </w:r>
      <w:r w:rsidRPr="00933B63">
        <w:rPr>
          <w:rFonts w:hAnsi="標楷體" w:hint="eastAsia"/>
        </w:rPr>
        <w:t>行政院原子能委員會主任委員張靜文列</w:t>
      </w:r>
      <w:r w:rsidRPr="00933B63">
        <w:rPr>
          <w:rFonts w:hAnsi="標楷體"/>
        </w:rPr>
        <w:t>席</w:t>
      </w:r>
      <w:r w:rsidRPr="00933B63">
        <w:rPr>
          <w:rFonts w:hAnsi="標楷體" w:hint="eastAsia"/>
        </w:rPr>
        <w:t>報告業務概況</w:t>
      </w:r>
      <w:r w:rsidRPr="00933B63">
        <w:rPr>
          <w:rFonts w:hAnsi="標楷體"/>
        </w:rPr>
        <w:t>，並備質詢</w:t>
      </w:r>
      <w:r w:rsidR="003D7411" w:rsidRPr="00933B63">
        <w:rPr>
          <w:rFonts w:hAnsi="標楷體" w:hint="eastAsia"/>
        </w:rPr>
        <w:t>。</w:t>
      </w:r>
    </w:p>
    <w:p w:rsidR="003D7411" w:rsidRPr="00933B63" w:rsidRDefault="00D7055E" w:rsidP="00D7055E">
      <w:pPr>
        <w:pStyle w:val="af0"/>
        <w:kinsoku w:val="0"/>
        <w:overflowPunct w:val="0"/>
        <w:autoSpaceDE w:val="0"/>
        <w:autoSpaceDN w:val="0"/>
        <w:spacing w:line="320" w:lineRule="exact"/>
        <w:ind w:firstLine="4"/>
        <w:jc w:val="both"/>
        <w:rPr>
          <w:rFonts w:hAnsi="標楷體"/>
        </w:rPr>
      </w:pPr>
      <w:r w:rsidRPr="00933B63">
        <w:rPr>
          <w:rFonts w:hAnsi="標楷體" w:hint="eastAsia"/>
        </w:rPr>
        <w:t>（</w:t>
      </w:r>
      <w:r w:rsidR="003D7411" w:rsidRPr="00933B63">
        <w:rPr>
          <w:rFonts w:hAnsi="標楷體" w:hint="eastAsia"/>
        </w:rPr>
        <w:t>3</w:t>
      </w:r>
      <w:r w:rsidRPr="00933B63">
        <w:rPr>
          <w:rFonts w:hAnsi="標楷體" w:hint="eastAsia"/>
        </w:rPr>
        <w:t>月</w:t>
      </w:r>
      <w:r w:rsidR="00383D5C" w:rsidRPr="00933B63">
        <w:rPr>
          <w:rFonts w:hAnsi="標楷體" w:hint="eastAsia"/>
        </w:rPr>
        <w:t>2</w:t>
      </w:r>
      <w:r w:rsidR="00747FA6" w:rsidRPr="00933B63">
        <w:rPr>
          <w:rFonts w:hAnsi="標楷體" w:hint="eastAsia"/>
        </w:rPr>
        <w:t>日）</w:t>
      </w:r>
    </w:p>
    <w:p w:rsidR="00D7055E" w:rsidRPr="00933B63" w:rsidRDefault="009A7E55" w:rsidP="00D7055E">
      <w:pPr>
        <w:pStyle w:val="af0"/>
        <w:kinsoku w:val="0"/>
        <w:overflowPunct w:val="0"/>
        <w:autoSpaceDE w:val="0"/>
        <w:autoSpaceDN w:val="0"/>
        <w:spacing w:line="320" w:lineRule="exact"/>
        <w:ind w:firstLine="4"/>
        <w:jc w:val="both"/>
        <w:rPr>
          <w:rFonts w:hAnsi="標楷體"/>
        </w:rPr>
      </w:pPr>
      <w:r w:rsidRPr="00933B63">
        <w:rPr>
          <w:rFonts w:hAnsi="標楷體" w:hint="eastAsia"/>
        </w:rPr>
        <w:t>邀請文化部部長史哲列席就「溫暖堅韌</w:t>
      </w:r>
      <w:r w:rsidRPr="00933B63">
        <w:rPr>
          <w:rFonts w:hAnsi="標楷體"/>
        </w:rPr>
        <w:t xml:space="preserve"> 振興振心</w:t>
      </w:r>
      <w:proofErr w:type="gramStart"/>
      <w:r w:rsidRPr="00933B63">
        <w:rPr>
          <w:rFonts w:hAnsi="標楷體"/>
        </w:rPr>
        <w:t>—</w:t>
      </w:r>
      <w:proofErr w:type="gramEnd"/>
      <w:r w:rsidRPr="00933B63">
        <w:rPr>
          <w:rFonts w:hAnsi="標楷體"/>
        </w:rPr>
        <w:t>文化部振興計畫」五大方案進行專題報告，並備質詢。另邀請國家發展委員會、教育部就上述相關主管業務派員列席備</w:t>
      </w:r>
      <w:proofErr w:type="gramStart"/>
      <w:r w:rsidRPr="00933B63">
        <w:rPr>
          <w:rFonts w:hAnsi="標楷體"/>
        </w:rPr>
        <w:t>詢</w:t>
      </w:r>
      <w:proofErr w:type="gramEnd"/>
      <w:r w:rsidR="00383D5C" w:rsidRPr="00933B63">
        <w:rPr>
          <w:rFonts w:hAnsi="標楷體" w:hint="eastAsia"/>
        </w:rPr>
        <w:t>。</w:t>
      </w:r>
    </w:p>
    <w:p w:rsidR="009F0D4F" w:rsidRPr="00933B63" w:rsidRDefault="00064D29" w:rsidP="008E62C2">
      <w:pPr>
        <w:pStyle w:val="af0"/>
        <w:kinsoku w:val="0"/>
        <w:overflowPunct w:val="0"/>
        <w:autoSpaceDE w:val="0"/>
        <w:autoSpaceDN w:val="0"/>
        <w:spacing w:line="320" w:lineRule="exact"/>
        <w:ind w:left="1558" w:hangingChars="487" w:hanging="1558"/>
        <w:jc w:val="both"/>
        <w:rPr>
          <w:rFonts w:hAnsi="標楷體"/>
          <w:b/>
        </w:rPr>
      </w:pPr>
      <w:r w:rsidRPr="00933B63">
        <w:rPr>
          <w:rFonts w:hAnsi="標楷體"/>
        </w:rPr>
        <w:fldChar w:fldCharType="begin"/>
      </w:r>
      <w:r w:rsidRPr="00933B63">
        <w:rPr>
          <w:rFonts w:hAnsi="標楷體"/>
        </w:rPr>
        <w:instrText xml:space="preserve"> MACROBUTTON  DocMeetingTime 開會時間：</w:instrText>
      </w:r>
      <w:r w:rsidRPr="00933B63">
        <w:rPr>
          <w:rFonts w:hAnsi="標楷體"/>
        </w:rPr>
        <w:fldChar w:fldCharType="end"/>
      </w:r>
      <w:bookmarkStart w:id="14" w:name="開會時間"/>
      <w:bookmarkEnd w:id="14"/>
      <w:r w:rsidR="00D7055E" w:rsidRPr="00933B63">
        <w:rPr>
          <w:rFonts w:hAnsi="標楷體" w:hint="eastAsia"/>
        </w:rPr>
        <w:t>11</w:t>
      </w:r>
      <w:r w:rsidR="003D7411" w:rsidRPr="00933B63">
        <w:rPr>
          <w:rFonts w:hAnsi="標楷體" w:hint="eastAsia"/>
        </w:rPr>
        <w:t>2</w:t>
      </w:r>
      <w:r w:rsidR="00D7055E" w:rsidRPr="00933B63">
        <w:rPr>
          <w:rFonts w:hAnsi="標楷體" w:hint="eastAsia"/>
        </w:rPr>
        <w:t>年</w:t>
      </w:r>
      <w:r w:rsidR="003D7411" w:rsidRPr="00933B63">
        <w:rPr>
          <w:rFonts w:hAnsi="標楷體" w:hint="eastAsia"/>
        </w:rPr>
        <w:t>3</w:t>
      </w:r>
      <w:r w:rsidR="00D7055E" w:rsidRPr="00933B63">
        <w:rPr>
          <w:rFonts w:hAnsi="標楷體" w:hint="eastAsia"/>
        </w:rPr>
        <w:t>月</w:t>
      </w:r>
      <w:r w:rsidR="003D7411" w:rsidRPr="00933B63">
        <w:rPr>
          <w:rFonts w:hAnsi="標楷體" w:hint="eastAsia"/>
        </w:rPr>
        <w:t>1</w:t>
      </w:r>
      <w:r w:rsidR="00747FA6" w:rsidRPr="00933B63">
        <w:rPr>
          <w:rFonts w:hAnsi="標楷體" w:hint="eastAsia"/>
        </w:rPr>
        <w:t>日（星期</w:t>
      </w:r>
      <w:r w:rsidR="003D7411" w:rsidRPr="00933B63">
        <w:rPr>
          <w:rFonts w:hAnsi="標楷體" w:hint="eastAsia"/>
        </w:rPr>
        <w:t>三</w:t>
      </w:r>
      <w:r w:rsidR="00D7055E" w:rsidRPr="00933B63">
        <w:rPr>
          <w:rFonts w:hAnsi="標楷體" w:hint="eastAsia"/>
        </w:rPr>
        <w:t>）及</w:t>
      </w:r>
      <w:r w:rsidR="003D7411" w:rsidRPr="00933B63">
        <w:rPr>
          <w:rFonts w:hAnsi="標楷體" w:hint="eastAsia"/>
        </w:rPr>
        <w:t>3</w:t>
      </w:r>
      <w:r w:rsidR="00D7055E" w:rsidRPr="00933B63">
        <w:rPr>
          <w:rFonts w:hAnsi="標楷體" w:hint="eastAsia"/>
        </w:rPr>
        <w:t>月</w:t>
      </w:r>
      <w:r w:rsidR="00383D5C" w:rsidRPr="00933B63">
        <w:rPr>
          <w:rFonts w:hAnsi="標楷體" w:hint="eastAsia"/>
        </w:rPr>
        <w:t>2</w:t>
      </w:r>
      <w:r w:rsidR="00D7055E" w:rsidRPr="00933B63">
        <w:rPr>
          <w:rFonts w:hAnsi="標楷體" w:hint="eastAsia"/>
        </w:rPr>
        <w:t>日（星期</w:t>
      </w:r>
      <w:r w:rsidR="003D7411" w:rsidRPr="00933B63">
        <w:rPr>
          <w:rFonts w:hAnsi="標楷體" w:hint="eastAsia"/>
        </w:rPr>
        <w:t>四</w:t>
      </w:r>
      <w:r w:rsidR="00D7055E" w:rsidRPr="00933B63">
        <w:rPr>
          <w:rFonts w:hAnsi="標楷體" w:hint="eastAsia"/>
        </w:rPr>
        <w:t>）上午9時至下午5時30分（</w:t>
      </w:r>
      <w:r w:rsidR="00383D5C" w:rsidRPr="00933B63">
        <w:rPr>
          <w:rFonts w:hAnsi="標楷體" w:hint="eastAsia"/>
        </w:rPr>
        <w:t>二</w:t>
      </w:r>
      <w:r w:rsidR="00D7055E" w:rsidRPr="00933B63">
        <w:rPr>
          <w:rFonts w:hAnsi="標楷體" w:hint="eastAsia"/>
        </w:rPr>
        <w:t>天一次會）</w:t>
      </w:r>
    </w:p>
    <w:p w:rsidR="00383D5C" w:rsidRPr="00933B63" w:rsidRDefault="00064D29" w:rsidP="008E62C2">
      <w:pPr>
        <w:pStyle w:val="af0"/>
        <w:spacing w:line="320" w:lineRule="exact"/>
        <w:rPr>
          <w:rFonts w:hAnsi="標楷體"/>
        </w:rPr>
      </w:pPr>
      <w:r w:rsidRPr="00933B63">
        <w:rPr>
          <w:rFonts w:hAnsi="標楷體" w:hint="eastAsia"/>
        </w:rPr>
        <w:t>開會地點：</w:t>
      </w:r>
      <w:bookmarkStart w:id="15" w:name="開會地點"/>
      <w:bookmarkEnd w:id="15"/>
      <w:r w:rsidR="00877FAD" w:rsidRPr="00933B63">
        <w:rPr>
          <w:rFonts w:hAnsi="標楷體" w:hint="eastAsia"/>
        </w:rPr>
        <w:t>群賢樓101會議室</w:t>
      </w:r>
    </w:p>
    <w:p w:rsidR="00064D29" w:rsidRPr="00933B63" w:rsidRDefault="00064D29" w:rsidP="008E62C2">
      <w:pPr>
        <w:pStyle w:val="af1"/>
        <w:spacing w:line="320" w:lineRule="exact"/>
      </w:pPr>
      <w:r w:rsidRPr="00933B63">
        <w:rPr>
          <w:rFonts w:hint="eastAsia"/>
        </w:rPr>
        <w:t>主持人：</w:t>
      </w:r>
      <w:bookmarkStart w:id="16" w:name="主席"/>
      <w:bookmarkEnd w:id="16"/>
      <w:r w:rsidR="003D7411" w:rsidRPr="00933B63">
        <w:rPr>
          <w:rFonts w:hint="eastAsia"/>
        </w:rPr>
        <w:t>張召</w:t>
      </w:r>
      <w:r w:rsidR="008E62C2" w:rsidRPr="00933B63">
        <w:rPr>
          <w:rFonts w:hint="eastAsia"/>
        </w:rPr>
        <w:t>集委員</w:t>
      </w:r>
      <w:r w:rsidR="003D7411" w:rsidRPr="00933B63">
        <w:rPr>
          <w:rFonts w:hint="eastAsia"/>
        </w:rPr>
        <w:t>其祿</w:t>
      </w:r>
    </w:p>
    <w:p w:rsidR="00064D29" w:rsidRPr="00933B63" w:rsidRDefault="00064D29" w:rsidP="008E62C2">
      <w:pPr>
        <w:pStyle w:val="af1"/>
        <w:spacing w:line="320" w:lineRule="exact"/>
        <w:rPr>
          <w:sz w:val="24"/>
        </w:rPr>
      </w:pPr>
      <w:r w:rsidRPr="00933B63">
        <w:rPr>
          <w:rFonts w:hint="eastAsia"/>
        </w:rPr>
        <w:t>聯絡人及電話：</w:t>
      </w:r>
      <w:bookmarkStart w:id="17" w:name="聯絡人及電話"/>
      <w:bookmarkEnd w:id="17"/>
      <w:r w:rsidR="00E24CAF" w:rsidRPr="00933B63">
        <w:rPr>
          <w:rFonts w:hint="eastAsia"/>
        </w:rPr>
        <w:t>曾盈慈</w:t>
      </w:r>
      <w:r w:rsidR="008E62C2" w:rsidRPr="00933B63">
        <w:rPr>
          <w:rFonts w:hint="eastAsia"/>
        </w:rPr>
        <w:t xml:space="preserve">  </w:t>
      </w:r>
      <w:r w:rsidR="006D3828" w:rsidRPr="00933B63">
        <w:t>02</w:t>
      </w:r>
      <w:r w:rsidR="008E62C2" w:rsidRPr="00933B63">
        <w:rPr>
          <w:rFonts w:hint="eastAsia"/>
        </w:rPr>
        <w:t>-</w:t>
      </w:r>
      <w:r w:rsidR="007C49BD" w:rsidRPr="00933B63">
        <w:t>235855</w:t>
      </w:r>
      <w:r w:rsidR="008E62C2" w:rsidRPr="00933B63">
        <w:rPr>
          <w:rFonts w:hint="eastAsia"/>
        </w:rPr>
        <w:t xml:space="preserve">98  </w:t>
      </w:r>
      <w:r w:rsidR="007F30BE" w:rsidRPr="00933B63">
        <w:t>傳真：02</w:t>
      </w:r>
      <w:r w:rsidR="008E62C2" w:rsidRPr="00933B63">
        <w:rPr>
          <w:rFonts w:hint="eastAsia"/>
        </w:rPr>
        <w:t>-</w:t>
      </w:r>
      <w:r w:rsidR="007F30BE" w:rsidRPr="00933B63">
        <w:t>23585</w:t>
      </w:r>
      <w:r w:rsidR="008E62C2" w:rsidRPr="00933B63">
        <w:rPr>
          <w:rFonts w:hint="eastAsia"/>
        </w:rPr>
        <w:t>602</w:t>
      </w:r>
    </w:p>
    <w:p w:rsidR="00064D29" w:rsidRPr="00933B63" w:rsidRDefault="00064D29" w:rsidP="008E62C2">
      <w:pPr>
        <w:pStyle w:val="af2"/>
        <w:tabs>
          <w:tab w:val="left" w:pos="1418"/>
          <w:tab w:val="left" w:pos="1560"/>
        </w:tabs>
        <w:spacing w:line="320" w:lineRule="exact"/>
        <w:ind w:left="1120" w:hangingChars="350" w:hanging="1120"/>
      </w:pPr>
      <w:r w:rsidRPr="00933B63">
        <w:rPr>
          <w:rFonts w:hint="eastAsia"/>
        </w:rPr>
        <w:t>出席者：</w:t>
      </w:r>
      <w:bookmarkStart w:id="18" w:name="出席者"/>
      <w:bookmarkEnd w:id="18"/>
      <w:r w:rsidR="008E62C2" w:rsidRPr="00933B63">
        <w:rPr>
          <w:rFonts w:hint="eastAsia"/>
        </w:rPr>
        <w:t>教育及文化委員會委員</w:t>
      </w:r>
    </w:p>
    <w:p w:rsidR="008E62C2" w:rsidRPr="00933B63" w:rsidRDefault="00064D29" w:rsidP="008E62C2">
      <w:pPr>
        <w:pStyle w:val="af3"/>
        <w:spacing w:before="0" w:line="320" w:lineRule="exact"/>
        <w:ind w:leftChars="2" w:left="1285" w:hangingChars="400" w:hanging="1280"/>
      </w:pPr>
      <w:r w:rsidRPr="00933B63">
        <w:rPr>
          <w:rFonts w:hint="eastAsia"/>
        </w:rPr>
        <w:t>列席者：</w:t>
      </w:r>
      <w:bookmarkStart w:id="19" w:name="列席者"/>
      <w:bookmarkEnd w:id="19"/>
      <w:r w:rsidR="008E62C2" w:rsidRPr="00933B63">
        <w:rPr>
          <w:rFonts w:hint="eastAsia"/>
        </w:rPr>
        <w:t>本院其他委員會委員</w:t>
      </w:r>
    </w:p>
    <w:p w:rsidR="009F0D4F" w:rsidRPr="00933B63" w:rsidRDefault="008E62C2" w:rsidP="008E62C2">
      <w:pPr>
        <w:pStyle w:val="af3"/>
        <w:spacing w:before="0" w:line="320" w:lineRule="exact"/>
        <w:ind w:leftChars="2" w:left="1285" w:hangingChars="400" w:hanging="1280"/>
        <w:rPr>
          <w:color w:val="000000" w:themeColor="text1"/>
        </w:rPr>
      </w:pPr>
      <w:r w:rsidRPr="00933B63">
        <w:rPr>
          <w:rFonts w:hint="eastAsia"/>
          <w:color w:val="000000" w:themeColor="text1"/>
        </w:rPr>
        <w:t xml:space="preserve">        </w:t>
      </w:r>
      <w:r w:rsidR="003D7411" w:rsidRPr="00933B63">
        <w:rPr>
          <w:rFonts w:hint="eastAsia"/>
          <w:color w:val="000000" w:themeColor="text1"/>
        </w:rPr>
        <w:t>行政院原子能委員會主任委員、</w:t>
      </w:r>
      <w:r w:rsidR="009A7E55" w:rsidRPr="00933B63">
        <w:rPr>
          <w:rFonts w:hint="eastAsia"/>
          <w:color w:val="000000" w:themeColor="text1"/>
        </w:rPr>
        <w:t>文化部部長、</w:t>
      </w:r>
      <w:r w:rsidR="009A7E55" w:rsidRPr="00933B63">
        <w:rPr>
          <w:color w:val="000000" w:themeColor="text1"/>
        </w:rPr>
        <w:t>國家發展</w:t>
      </w:r>
      <w:r w:rsidR="009A7E55" w:rsidRPr="00933B63">
        <w:rPr>
          <w:rFonts w:hint="eastAsia"/>
          <w:color w:val="000000" w:themeColor="text1"/>
        </w:rPr>
        <w:t>委員會、</w:t>
      </w:r>
      <w:r w:rsidR="00017D3A" w:rsidRPr="00933B63">
        <w:rPr>
          <w:rFonts w:hint="eastAsia"/>
          <w:color w:val="000000" w:themeColor="text1"/>
        </w:rPr>
        <w:t>教育</w:t>
      </w:r>
      <w:r w:rsidR="00747FA6" w:rsidRPr="00933B63">
        <w:rPr>
          <w:rFonts w:hint="eastAsia"/>
        </w:rPr>
        <w:t>部</w:t>
      </w:r>
    </w:p>
    <w:p w:rsidR="00064D29" w:rsidRPr="00933B63" w:rsidRDefault="00064D29" w:rsidP="008E62C2">
      <w:pPr>
        <w:pStyle w:val="af5"/>
        <w:spacing w:line="240" w:lineRule="exact"/>
        <w:rPr>
          <w:rFonts w:hAnsi="標楷體"/>
        </w:rPr>
      </w:pPr>
      <w:r w:rsidRPr="00933B63">
        <w:rPr>
          <w:rFonts w:hAnsi="標楷體" w:hint="eastAsia"/>
        </w:rPr>
        <w:t>副本：</w:t>
      </w:r>
      <w:bookmarkStart w:id="20" w:name="副本"/>
      <w:bookmarkEnd w:id="20"/>
      <w:r w:rsidR="008E62C2" w:rsidRPr="00933B63">
        <w:rPr>
          <w:rFonts w:hAnsi="標楷體" w:hint="eastAsia"/>
        </w:rPr>
        <w:t>本院相關單位及黨團、教育及文化委員會</w:t>
      </w:r>
    </w:p>
    <w:p w:rsidR="00064D29" w:rsidRPr="00933B63" w:rsidRDefault="00064D29" w:rsidP="008E62C2">
      <w:pPr>
        <w:pStyle w:val="af5"/>
        <w:spacing w:line="240" w:lineRule="exact"/>
        <w:rPr>
          <w:rFonts w:hAnsi="標楷體"/>
        </w:rPr>
      </w:pPr>
      <w:r w:rsidRPr="00933B63">
        <w:rPr>
          <w:rFonts w:hAnsi="標楷體" w:hint="eastAsia"/>
        </w:rPr>
        <w:t>備註：</w:t>
      </w:r>
      <w:bookmarkStart w:id="21" w:name="備註"/>
      <w:bookmarkEnd w:id="21"/>
    </w:p>
    <w:p w:rsidR="00533F6C" w:rsidRPr="00933B63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933B63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933B63">
        <w:rPr>
          <w:rFonts w:hAnsi="標楷體" w:hint="eastAsia"/>
        </w:rPr>
        <w:t>文</w:t>
      </w:r>
      <w:proofErr w:type="gramEnd"/>
      <w:r w:rsidRPr="00933B63">
        <w:rPr>
          <w:rFonts w:hAnsi="標楷體" w:hint="eastAsia"/>
        </w:rPr>
        <w:t>號上傳至議案整合暨綜合查詢系統(http://misq.ly.gov.tw)之「政府單位專區」，上傳檔案需為可編修之PDF檔案，聯絡電話：(02)23585858轉1778。列席單位若有書面報告請備妥200份，於開會前二日分別送達本會(請洽郭先生，分機5597)及本會委員研究室，電子檔傳至dtp@ly.gov.tw</w:t>
      </w:r>
      <w:r w:rsidR="00533F6C" w:rsidRPr="00933B63">
        <w:rPr>
          <w:rFonts w:hAnsi="標楷體" w:hint="eastAsia"/>
        </w:rPr>
        <w:t>。</w:t>
      </w:r>
    </w:p>
    <w:p w:rsidR="00533F6C" w:rsidRPr="00933B63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933B63">
        <w:rPr>
          <w:rFonts w:hAnsi="標楷體" w:hint="eastAsia"/>
        </w:rPr>
        <w:t>委員登記質詢於上午8時開始受理；出席委員於9時前登記者，有優先發言權</w:t>
      </w:r>
      <w:r w:rsidR="00533F6C" w:rsidRPr="00933B63">
        <w:rPr>
          <w:rFonts w:hAnsi="標楷體" w:hint="eastAsia"/>
        </w:rPr>
        <w:t>。</w:t>
      </w:r>
    </w:p>
    <w:p w:rsidR="00533F6C" w:rsidRPr="00933B63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933B63">
        <w:rPr>
          <w:rFonts w:hAnsi="標楷體" w:hint="eastAsia"/>
        </w:rPr>
        <w:t>列席單位列席人員名單</w:t>
      </w:r>
      <w:r w:rsidR="00A11FB1" w:rsidRPr="00933B63">
        <w:rPr>
          <w:rFonts w:hAnsi="標楷體" w:hint="eastAsia"/>
        </w:rPr>
        <w:t>，</w:t>
      </w:r>
      <w:r w:rsidRPr="00933B63">
        <w:rPr>
          <w:rFonts w:hAnsi="標楷體" w:hint="eastAsia"/>
        </w:rPr>
        <w:t>請於開會前二日中午12時前</w:t>
      </w:r>
      <w:r w:rsidR="00A11FB1" w:rsidRPr="00933B63">
        <w:rPr>
          <w:rFonts w:hAnsi="標楷體" w:hint="eastAsia"/>
        </w:rPr>
        <w:t>，</w:t>
      </w:r>
      <w:r w:rsidRPr="00933B63">
        <w:rPr>
          <w:rFonts w:hAnsi="標楷體" w:hint="eastAsia"/>
        </w:rPr>
        <w:t>傳送至ly20908@ly.gov.tw及ly20647@ly.gov.tw</w:t>
      </w:r>
      <w:r w:rsidR="00533F6C" w:rsidRPr="00933B63">
        <w:rPr>
          <w:rFonts w:hAnsi="標楷體" w:hint="eastAsia"/>
        </w:rPr>
        <w:t>。</w:t>
      </w:r>
    </w:p>
    <w:p w:rsidR="008E62C2" w:rsidRPr="00933B63" w:rsidRDefault="003D7411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933B63">
        <w:rPr>
          <w:rFonts w:hAnsi="標楷體" w:hint="eastAsia"/>
        </w:rPr>
        <w:t>3</w:t>
      </w:r>
      <w:r w:rsidR="008E62C2" w:rsidRPr="00933B63">
        <w:rPr>
          <w:rFonts w:hAnsi="標楷體" w:hint="eastAsia"/>
        </w:rPr>
        <w:t>月</w:t>
      </w:r>
      <w:r w:rsidRPr="00933B63">
        <w:rPr>
          <w:rFonts w:hAnsi="標楷體" w:hint="eastAsia"/>
        </w:rPr>
        <w:t>1</w:t>
      </w:r>
      <w:r w:rsidR="008E62C2" w:rsidRPr="00933B63">
        <w:rPr>
          <w:rFonts w:hAnsi="標楷體" w:hint="eastAsia"/>
        </w:rPr>
        <w:t>日列席單位：</w:t>
      </w:r>
      <w:r w:rsidRPr="00933B63">
        <w:rPr>
          <w:rFonts w:hAnsi="標楷體" w:hint="eastAsia"/>
        </w:rPr>
        <w:t>行政院原子能委員會</w:t>
      </w:r>
    </w:p>
    <w:p w:rsidR="008E62C2" w:rsidRPr="00933B63" w:rsidRDefault="003F67BF" w:rsidP="00B14129">
      <w:pPr>
        <w:spacing w:line="280" w:lineRule="exact"/>
        <w:ind w:left="170"/>
        <w:rPr>
          <w:rFonts w:hAnsi="標楷體"/>
        </w:rPr>
      </w:pPr>
      <w:r w:rsidRPr="00933B63">
        <w:rPr>
          <w:rFonts w:hAnsi="標楷體" w:hint="eastAsia"/>
        </w:rPr>
        <w:t xml:space="preserve">    </w:t>
      </w:r>
      <w:r w:rsidR="003D7411" w:rsidRPr="00933B63">
        <w:rPr>
          <w:rFonts w:hAnsi="標楷體" w:hint="eastAsia"/>
        </w:rPr>
        <w:t>3</w:t>
      </w:r>
      <w:r w:rsidR="008E62C2" w:rsidRPr="00933B63">
        <w:rPr>
          <w:rFonts w:hAnsi="標楷體" w:hint="eastAsia"/>
        </w:rPr>
        <w:t>月</w:t>
      </w:r>
      <w:r w:rsidR="00276EDE" w:rsidRPr="00933B63">
        <w:rPr>
          <w:rFonts w:hAnsi="標楷體" w:hint="eastAsia"/>
        </w:rPr>
        <w:t>2</w:t>
      </w:r>
      <w:r w:rsidR="008E62C2" w:rsidRPr="00933B63">
        <w:rPr>
          <w:rFonts w:hAnsi="標楷體" w:hint="eastAsia"/>
        </w:rPr>
        <w:t>日列席單位：</w:t>
      </w:r>
      <w:r w:rsidR="009A7E55" w:rsidRPr="00933B63">
        <w:rPr>
          <w:rFonts w:hAnsi="標楷體" w:hint="eastAsia"/>
        </w:rPr>
        <w:t>文化部、</w:t>
      </w:r>
      <w:r w:rsidR="009A7E55" w:rsidRPr="00933B63">
        <w:rPr>
          <w:rFonts w:hAnsi="標楷體"/>
        </w:rPr>
        <w:t>國家發展</w:t>
      </w:r>
      <w:r w:rsidR="009A7E55" w:rsidRPr="00933B63">
        <w:rPr>
          <w:rFonts w:hAnsi="標楷體" w:hint="eastAsia"/>
        </w:rPr>
        <w:t>委員會、教育部</w:t>
      </w:r>
    </w:p>
    <w:p w:rsidR="00D85F6A" w:rsidRPr="00933B63" w:rsidRDefault="008E62C2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933B63">
        <w:rPr>
          <w:rFonts w:hAnsi="標楷體" w:hint="eastAsia"/>
        </w:rPr>
        <w:t>為符合政府</w:t>
      </w:r>
      <w:proofErr w:type="gramStart"/>
      <w:r w:rsidRPr="00933B63">
        <w:rPr>
          <w:rFonts w:hAnsi="標楷體" w:hint="eastAsia"/>
        </w:rPr>
        <w:t>節能減碳及</w:t>
      </w:r>
      <w:proofErr w:type="gramEnd"/>
      <w:r w:rsidRPr="00933B63">
        <w:rPr>
          <w:rFonts w:hAnsi="標楷體" w:hint="eastAsia"/>
        </w:rPr>
        <w:t>環境保護政策，請各單位與會人員自備環保杯</w:t>
      </w:r>
      <w:r w:rsidR="00533F6C" w:rsidRPr="00933B63">
        <w:rPr>
          <w:rFonts w:hAnsi="標楷體" w:hint="eastAsia"/>
          <w:color w:val="000000" w:themeColor="text1"/>
          <w:spacing w:val="-20"/>
        </w:rPr>
        <w:t>。</w:t>
      </w:r>
    </w:p>
    <w:p w:rsidR="00064D29" w:rsidRPr="00933B63" w:rsidRDefault="00064D29">
      <w:pPr>
        <w:pStyle w:val="space1"/>
      </w:pPr>
    </w:p>
    <w:sectPr w:rsidR="00064D29" w:rsidRPr="00933B6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6035" w:rsidRDefault="00E36035">
      <w:r>
        <w:separator/>
      </w:r>
    </w:p>
  </w:endnote>
  <w:endnote w:type="continuationSeparator" w:id="0">
    <w:p w:rsidR="00E36035" w:rsidRDefault="00E36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8755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8755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6035" w:rsidRDefault="00E36035">
      <w:r>
        <w:separator/>
      </w:r>
    </w:p>
  </w:footnote>
  <w:footnote w:type="continuationSeparator" w:id="0">
    <w:p w:rsidR="00E36035" w:rsidRDefault="00E360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5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7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8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9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  <w:num w:numId="11">
    <w:abstractNumId w:val="7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0EAF"/>
    <w:rsid w:val="00011845"/>
    <w:rsid w:val="00012FEF"/>
    <w:rsid w:val="0001407F"/>
    <w:rsid w:val="00014445"/>
    <w:rsid w:val="000147E4"/>
    <w:rsid w:val="0001717A"/>
    <w:rsid w:val="00017A70"/>
    <w:rsid w:val="00017B3F"/>
    <w:rsid w:val="00017D3A"/>
    <w:rsid w:val="00020C44"/>
    <w:rsid w:val="00020DAF"/>
    <w:rsid w:val="00023D35"/>
    <w:rsid w:val="00023DE1"/>
    <w:rsid w:val="00026C33"/>
    <w:rsid w:val="00031B6F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AF6"/>
    <w:rsid w:val="00076183"/>
    <w:rsid w:val="000772F6"/>
    <w:rsid w:val="000814E9"/>
    <w:rsid w:val="00084258"/>
    <w:rsid w:val="00085AA0"/>
    <w:rsid w:val="000870D5"/>
    <w:rsid w:val="00087959"/>
    <w:rsid w:val="00091DF0"/>
    <w:rsid w:val="00093F36"/>
    <w:rsid w:val="000956D4"/>
    <w:rsid w:val="00095F24"/>
    <w:rsid w:val="00096FA8"/>
    <w:rsid w:val="00097346"/>
    <w:rsid w:val="000973BF"/>
    <w:rsid w:val="000A1B63"/>
    <w:rsid w:val="000A4E95"/>
    <w:rsid w:val="000A5165"/>
    <w:rsid w:val="000A7081"/>
    <w:rsid w:val="000B000D"/>
    <w:rsid w:val="000B0324"/>
    <w:rsid w:val="000B2004"/>
    <w:rsid w:val="000B3AC2"/>
    <w:rsid w:val="000C0019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0F7393"/>
    <w:rsid w:val="001019BF"/>
    <w:rsid w:val="00101E29"/>
    <w:rsid w:val="00103E4B"/>
    <w:rsid w:val="00110275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6AC5"/>
    <w:rsid w:val="00147F9F"/>
    <w:rsid w:val="0015007B"/>
    <w:rsid w:val="00150204"/>
    <w:rsid w:val="001515A3"/>
    <w:rsid w:val="001517F8"/>
    <w:rsid w:val="001638DC"/>
    <w:rsid w:val="00164ADB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67734"/>
    <w:rsid w:val="00270222"/>
    <w:rsid w:val="002718D3"/>
    <w:rsid w:val="00272217"/>
    <w:rsid w:val="00272E2E"/>
    <w:rsid w:val="002768F8"/>
    <w:rsid w:val="00276EDE"/>
    <w:rsid w:val="00276FB8"/>
    <w:rsid w:val="002813B1"/>
    <w:rsid w:val="00281719"/>
    <w:rsid w:val="00282386"/>
    <w:rsid w:val="0028329A"/>
    <w:rsid w:val="00283D58"/>
    <w:rsid w:val="00284F02"/>
    <w:rsid w:val="0028755F"/>
    <w:rsid w:val="00290A83"/>
    <w:rsid w:val="00294A8F"/>
    <w:rsid w:val="00295121"/>
    <w:rsid w:val="00295EBF"/>
    <w:rsid w:val="00296289"/>
    <w:rsid w:val="00296C26"/>
    <w:rsid w:val="002A18B1"/>
    <w:rsid w:val="002A23CF"/>
    <w:rsid w:val="002A258F"/>
    <w:rsid w:val="002A3985"/>
    <w:rsid w:val="002B3D62"/>
    <w:rsid w:val="002B3DE7"/>
    <w:rsid w:val="002B5BC1"/>
    <w:rsid w:val="002C03A9"/>
    <w:rsid w:val="002C2089"/>
    <w:rsid w:val="002C40BB"/>
    <w:rsid w:val="002C6FEC"/>
    <w:rsid w:val="002D07EB"/>
    <w:rsid w:val="002E27E1"/>
    <w:rsid w:val="002E54D0"/>
    <w:rsid w:val="002E663C"/>
    <w:rsid w:val="002E6DD0"/>
    <w:rsid w:val="002F04F6"/>
    <w:rsid w:val="002F17B2"/>
    <w:rsid w:val="002F2BFA"/>
    <w:rsid w:val="002F4B3E"/>
    <w:rsid w:val="003004D9"/>
    <w:rsid w:val="00300778"/>
    <w:rsid w:val="00304E8D"/>
    <w:rsid w:val="003071E4"/>
    <w:rsid w:val="00310EF8"/>
    <w:rsid w:val="00311484"/>
    <w:rsid w:val="00312FB5"/>
    <w:rsid w:val="00313608"/>
    <w:rsid w:val="00313776"/>
    <w:rsid w:val="00314F19"/>
    <w:rsid w:val="003166AD"/>
    <w:rsid w:val="00317608"/>
    <w:rsid w:val="00317F85"/>
    <w:rsid w:val="00322547"/>
    <w:rsid w:val="00322DF8"/>
    <w:rsid w:val="003230F2"/>
    <w:rsid w:val="0032486D"/>
    <w:rsid w:val="00324CCC"/>
    <w:rsid w:val="00325F87"/>
    <w:rsid w:val="00330AF2"/>
    <w:rsid w:val="003316E6"/>
    <w:rsid w:val="00337D36"/>
    <w:rsid w:val="00340521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2171"/>
    <w:rsid w:val="00372350"/>
    <w:rsid w:val="00374399"/>
    <w:rsid w:val="00374837"/>
    <w:rsid w:val="003759E9"/>
    <w:rsid w:val="00376438"/>
    <w:rsid w:val="00377C00"/>
    <w:rsid w:val="00381D56"/>
    <w:rsid w:val="00383D5C"/>
    <w:rsid w:val="00394841"/>
    <w:rsid w:val="003A034F"/>
    <w:rsid w:val="003A5878"/>
    <w:rsid w:val="003B233B"/>
    <w:rsid w:val="003B247A"/>
    <w:rsid w:val="003C05B8"/>
    <w:rsid w:val="003C2DC9"/>
    <w:rsid w:val="003C3CB7"/>
    <w:rsid w:val="003C7BB4"/>
    <w:rsid w:val="003D0C04"/>
    <w:rsid w:val="003D3B51"/>
    <w:rsid w:val="003D7411"/>
    <w:rsid w:val="003E047C"/>
    <w:rsid w:val="003E6B50"/>
    <w:rsid w:val="003F1545"/>
    <w:rsid w:val="003F1697"/>
    <w:rsid w:val="003F6132"/>
    <w:rsid w:val="003F67BF"/>
    <w:rsid w:val="00400A63"/>
    <w:rsid w:val="004015EE"/>
    <w:rsid w:val="004019C4"/>
    <w:rsid w:val="00401D8D"/>
    <w:rsid w:val="00405C5D"/>
    <w:rsid w:val="00406138"/>
    <w:rsid w:val="004155E2"/>
    <w:rsid w:val="00417A56"/>
    <w:rsid w:val="00422141"/>
    <w:rsid w:val="00423437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467E"/>
    <w:rsid w:val="00486243"/>
    <w:rsid w:val="004876A0"/>
    <w:rsid w:val="0048773A"/>
    <w:rsid w:val="00487A06"/>
    <w:rsid w:val="00492EF3"/>
    <w:rsid w:val="00495A5F"/>
    <w:rsid w:val="00495D9B"/>
    <w:rsid w:val="004A4078"/>
    <w:rsid w:val="004A790F"/>
    <w:rsid w:val="004A7E01"/>
    <w:rsid w:val="004B0CAF"/>
    <w:rsid w:val="004B1BE8"/>
    <w:rsid w:val="004B277A"/>
    <w:rsid w:val="004B3C73"/>
    <w:rsid w:val="004B42A4"/>
    <w:rsid w:val="004C0229"/>
    <w:rsid w:val="004C1A30"/>
    <w:rsid w:val="004C2BC2"/>
    <w:rsid w:val="004C3CAC"/>
    <w:rsid w:val="004C4AA0"/>
    <w:rsid w:val="004C5818"/>
    <w:rsid w:val="004C659C"/>
    <w:rsid w:val="004C6E7B"/>
    <w:rsid w:val="004C70C3"/>
    <w:rsid w:val="004C7656"/>
    <w:rsid w:val="004D2464"/>
    <w:rsid w:val="004D3A11"/>
    <w:rsid w:val="004D5CEE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3425"/>
    <w:rsid w:val="00513F8B"/>
    <w:rsid w:val="00516386"/>
    <w:rsid w:val="00517D69"/>
    <w:rsid w:val="00520561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599C"/>
    <w:rsid w:val="00566C61"/>
    <w:rsid w:val="005671F6"/>
    <w:rsid w:val="00570A18"/>
    <w:rsid w:val="00572A82"/>
    <w:rsid w:val="00573167"/>
    <w:rsid w:val="00573970"/>
    <w:rsid w:val="005752D6"/>
    <w:rsid w:val="00580427"/>
    <w:rsid w:val="00580C6C"/>
    <w:rsid w:val="005871A6"/>
    <w:rsid w:val="00590B50"/>
    <w:rsid w:val="0059144E"/>
    <w:rsid w:val="005A137F"/>
    <w:rsid w:val="005A18C9"/>
    <w:rsid w:val="005A2182"/>
    <w:rsid w:val="005A3608"/>
    <w:rsid w:val="005A594B"/>
    <w:rsid w:val="005A5D75"/>
    <w:rsid w:val="005A6374"/>
    <w:rsid w:val="005B0792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5665"/>
    <w:rsid w:val="005F39B2"/>
    <w:rsid w:val="005F7ACD"/>
    <w:rsid w:val="00600418"/>
    <w:rsid w:val="006040D9"/>
    <w:rsid w:val="006102F0"/>
    <w:rsid w:val="00610AB8"/>
    <w:rsid w:val="0061163E"/>
    <w:rsid w:val="00614890"/>
    <w:rsid w:val="0062003A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52266"/>
    <w:rsid w:val="006548B7"/>
    <w:rsid w:val="00656B44"/>
    <w:rsid w:val="006609EC"/>
    <w:rsid w:val="00660F74"/>
    <w:rsid w:val="0066163C"/>
    <w:rsid w:val="0066674D"/>
    <w:rsid w:val="006706C9"/>
    <w:rsid w:val="006715B8"/>
    <w:rsid w:val="0067291C"/>
    <w:rsid w:val="00674920"/>
    <w:rsid w:val="006753AC"/>
    <w:rsid w:val="006754A5"/>
    <w:rsid w:val="006845C6"/>
    <w:rsid w:val="0068537D"/>
    <w:rsid w:val="00687CE4"/>
    <w:rsid w:val="006944D7"/>
    <w:rsid w:val="00696E15"/>
    <w:rsid w:val="006A0275"/>
    <w:rsid w:val="006A1A46"/>
    <w:rsid w:val="006A2173"/>
    <w:rsid w:val="006A3716"/>
    <w:rsid w:val="006A477C"/>
    <w:rsid w:val="006B2847"/>
    <w:rsid w:val="006B3C56"/>
    <w:rsid w:val="006B5514"/>
    <w:rsid w:val="006B77D9"/>
    <w:rsid w:val="006D151C"/>
    <w:rsid w:val="006D3828"/>
    <w:rsid w:val="006D670A"/>
    <w:rsid w:val="006E6704"/>
    <w:rsid w:val="006E7FCB"/>
    <w:rsid w:val="006F099C"/>
    <w:rsid w:val="006F1A7E"/>
    <w:rsid w:val="006F2239"/>
    <w:rsid w:val="006F6CFB"/>
    <w:rsid w:val="0070295C"/>
    <w:rsid w:val="0071113E"/>
    <w:rsid w:val="0071271F"/>
    <w:rsid w:val="007159F7"/>
    <w:rsid w:val="00715DE7"/>
    <w:rsid w:val="0071709D"/>
    <w:rsid w:val="00721E94"/>
    <w:rsid w:val="007320A0"/>
    <w:rsid w:val="007376C3"/>
    <w:rsid w:val="00737D20"/>
    <w:rsid w:val="00740649"/>
    <w:rsid w:val="00745691"/>
    <w:rsid w:val="00747FA6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174B"/>
    <w:rsid w:val="0078384C"/>
    <w:rsid w:val="00786483"/>
    <w:rsid w:val="00792B6C"/>
    <w:rsid w:val="0079720C"/>
    <w:rsid w:val="007A4FFF"/>
    <w:rsid w:val="007A5806"/>
    <w:rsid w:val="007B092D"/>
    <w:rsid w:val="007B325E"/>
    <w:rsid w:val="007B7F06"/>
    <w:rsid w:val="007C172C"/>
    <w:rsid w:val="007C49BD"/>
    <w:rsid w:val="007C7620"/>
    <w:rsid w:val="007D05DA"/>
    <w:rsid w:val="007D2681"/>
    <w:rsid w:val="007D331D"/>
    <w:rsid w:val="007D3CD9"/>
    <w:rsid w:val="007D4496"/>
    <w:rsid w:val="007D4556"/>
    <w:rsid w:val="007D5EF2"/>
    <w:rsid w:val="007E0748"/>
    <w:rsid w:val="007E4735"/>
    <w:rsid w:val="007E5041"/>
    <w:rsid w:val="007F0CFF"/>
    <w:rsid w:val="007F30BE"/>
    <w:rsid w:val="007F328A"/>
    <w:rsid w:val="00803D2D"/>
    <w:rsid w:val="00804D93"/>
    <w:rsid w:val="008058B6"/>
    <w:rsid w:val="00805E74"/>
    <w:rsid w:val="00806751"/>
    <w:rsid w:val="00811491"/>
    <w:rsid w:val="00813AE9"/>
    <w:rsid w:val="00817A57"/>
    <w:rsid w:val="00821BB3"/>
    <w:rsid w:val="008253CB"/>
    <w:rsid w:val="00825B39"/>
    <w:rsid w:val="00826D9B"/>
    <w:rsid w:val="008312D2"/>
    <w:rsid w:val="00831FA4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30DE"/>
    <w:rsid w:val="00871779"/>
    <w:rsid w:val="00871AEC"/>
    <w:rsid w:val="008772FD"/>
    <w:rsid w:val="00877FAD"/>
    <w:rsid w:val="0088310A"/>
    <w:rsid w:val="008837E3"/>
    <w:rsid w:val="00884EDA"/>
    <w:rsid w:val="0088532C"/>
    <w:rsid w:val="008856BF"/>
    <w:rsid w:val="008868DF"/>
    <w:rsid w:val="00887318"/>
    <w:rsid w:val="008A33C5"/>
    <w:rsid w:val="008A5C8C"/>
    <w:rsid w:val="008A71F9"/>
    <w:rsid w:val="008B2CCE"/>
    <w:rsid w:val="008B69F3"/>
    <w:rsid w:val="008B7445"/>
    <w:rsid w:val="008C31F2"/>
    <w:rsid w:val="008C33A4"/>
    <w:rsid w:val="008C60DB"/>
    <w:rsid w:val="008D25D5"/>
    <w:rsid w:val="008D2612"/>
    <w:rsid w:val="008D35BF"/>
    <w:rsid w:val="008D3E6B"/>
    <w:rsid w:val="008D454F"/>
    <w:rsid w:val="008D7F23"/>
    <w:rsid w:val="008E41EE"/>
    <w:rsid w:val="008E567A"/>
    <w:rsid w:val="008E62C2"/>
    <w:rsid w:val="008E6C1B"/>
    <w:rsid w:val="008E727A"/>
    <w:rsid w:val="008F0764"/>
    <w:rsid w:val="008F31B0"/>
    <w:rsid w:val="008F7D5C"/>
    <w:rsid w:val="009004BA"/>
    <w:rsid w:val="00900AE0"/>
    <w:rsid w:val="00900F5D"/>
    <w:rsid w:val="00903A01"/>
    <w:rsid w:val="00905C72"/>
    <w:rsid w:val="0090753B"/>
    <w:rsid w:val="00907711"/>
    <w:rsid w:val="009156D9"/>
    <w:rsid w:val="0092746B"/>
    <w:rsid w:val="00931EAB"/>
    <w:rsid w:val="00933B63"/>
    <w:rsid w:val="00936A50"/>
    <w:rsid w:val="009410E0"/>
    <w:rsid w:val="00942239"/>
    <w:rsid w:val="00944330"/>
    <w:rsid w:val="00947E3B"/>
    <w:rsid w:val="00952986"/>
    <w:rsid w:val="00953669"/>
    <w:rsid w:val="009539BF"/>
    <w:rsid w:val="00954DD4"/>
    <w:rsid w:val="00961E49"/>
    <w:rsid w:val="00962125"/>
    <w:rsid w:val="00962401"/>
    <w:rsid w:val="00962DDF"/>
    <w:rsid w:val="0096381B"/>
    <w:rsid w:val="0096423E"/>
    <w:rsid w:val="009651BE"/>
    <w:rsid w:val="00966D91"/>
    <w:rsid w:val="00966FFD"/>
    <w:rsid w:val="00970BDD"/>
    <w:rsid w:val="00970D26"/>
    <w:rsid w:val="00973177"/>
    <w:rsid w:val="00976023"/>
    <w:rsid w:val="009851C7"/>
    <w:rsid w:val="009904A9"/>
    <w:rsid w:val="0099163D"/>
    <w:rsid w:val="009947D2"/>
    <w:rsid w:val="009A0D0E"/>
    <w:rsid w:val="009A5284"/>
    <w:rsid w:val="009A5476"/>
    <w:rsid w:val="009A5F24"/>
    <w:rsid w:val="009A7465"/>
    <w:rsid w:val="009A7E55"/>
    <w:rsid w:val="009B2AFB"/>
    <w:rsid w:val="009B5873"/>
    <w:rsid w:val="009B6124"/>
    <w:rsid w:val="009B69BA"/>
    <w:rsid w:val="009B7AE2"/>
    <w:rsid w:val="009C18BE"/>
    <w:rsid w:val="009C1D7A"/>
    <w:rsid w:val="009C2F41"/>
    <w:rsid w:val="009C359C"/>
    <w:rsid w:val="009C5492"/>
    <w:rsid w:val="009D208D"/>
    <w:rsid w:val="009D2733"/>
    <w:rsid w:val="009D4AEC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1FB1"/>
    <w:rsid w:val="00A1323A"/>
    <w:rsid w:val="00A136C6"/>
    <w:rsid w:val="00A16F06"/>
    <w:rsid w:val="00A22C44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50428"/>
    <w:rsid w:val="00A50AA1"/>
    <w:rsid w:val="00A520E1"/>
    <w:rsid w:val="00A542F1"/>
    <w:rsid w:val="00A62171"/>
    <w:rsid w:val="00A63980"/>
    <w:rsid w:val="00A63AE7"/>
    <w:rsid w:val="00A70696"/>
    <w:rsid w:val="00A7088D"/>
    <w:rsid w:val="00A70F82"/>
    <w:rsid w:val="00A73C39"/>
    <w:rsid w:val="00A74CDE"/>
    <w:rsid w:val="00A75066"/>
    <w:rsid w:val="00A777B2"/>
    <w:rsid w:val="00A821A3"/>
    <w:rsid w:val="00A836BB"/>
    <w:rsid w:val="00A842C5"/>
    <w:rsid w:val="00A847B1"/>
    <w:rsid w:val="00A90875"/>
    <w:rsid w:val="00A92D7D"/>
    <w:rsid w:val="00A93FEC"/>
    <w:rsid w:val="00A958B9"/>
    <w:rsid w:val="00A96E8E"/>
    <w:rsid w:val="00AA2148"/>
    <w:rsid w:val="00AA66C0"/>
    <w:rsid w:val="00AB1AA6"/>
    <w:rsid w:val="00AB6963"/>
    <w:rsid w:val="00AB79A3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5DFE"/>
    <w:rsid w:val="00AE6AB0"/>
    <w:rsid w:val="00AE74D3"/>
    <w:rsid w:val="00AF0643"/>
    <w:rsid w:val="00AF5BA8"/>
    <w:rsid w:val="00B02CDD"/>
    <w:rsid w:val="00B03FB0"/>
    <w:rsid w:val="00B10A4A"/>
    <w:rsid w:val="00B10CD2"/>
    <w:rsid w:val="00B111CE"/>
    <w:rsid w:val="00B14129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A0456"/>
    <w:rsid w:val="00BA0721"/>
    <w:rsid w:val="00BA1A72"/>
    <w:rsid w:val="00BA3FD9"/>
    <w:rsid w:val="00BA5E64"/>
    <w:rsid w:val="00BB0250"/>
    <w:rsid w:val="00BB1CD3"/>
    <w:rsid w:val="00BB30A1"/>
    <w:rsid w:val="00BB393F"/>
    <w:rsid w:val="00BB5CE8"/>
    <w:rsid w:val="00BB7D81"/>
    <w:rsid w:val="00BC123C"/>
    <w:rsid w:val="00BC45BC"/>
    <w:rsid w:val="00BC49E5"/>
    <w:rsid w:val="00BC60FA"/>
    <w:rsid w:val="00BD0AFB"/>
    <w:rsid w:val="00BD1DF7"/>
    <w:rsid w:val="00BD3593"/>
    <w:rsid w:val="00BD4365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0B2E"/>
    <w:rsid w:val="00C05101"/>
    <w:rsid w:val="00C10E7E"/>
    <w:rsid w:val="00C20AE5"/>
    <w:rsid w:val="00C232C2"/>
    <w:rsid w:val="00C23ED2"/>
    <w:rsid w:val="00C2711B"/>
    <w:rsid w:val="00C30DF7"/>
    <w:rsid w:val="00C318A4"/>
    <w:rsid w:val="00C31B3F"/>
    <w:rsid w:val="00C326E5"/>
    <w:rsid w:val="00C334E9"/>
    <w:rsid w:val="00C35E28"/>
    <w:rsid w:val="00C402E1"/>
    <w:rsid w:val="00C41BFE"/>
    <w:rsid w:val="00C43B3C"/>
    <w:rsid w:val="00C46A0E"/>
    <w:rsid w:val="00C47497"/>
    <w:rsid w:val="00C51EFE"/>
    <w:rsid w:val="00C52AFD"/>
    <w:rsid w:val="00C52C6F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4025"/>
    <w:rsid w:val="00C86F22"/>
    <w:rsid w:val="00C903AF"/>
    <w:rsid w:val="00C927CF"/>
    <w:rsid w:val="00C94464"/>
    <w:rsid w:val="00C94B8B"/>
    <w:rsid w:val="00CA037F"/>
    <w:rsid w:val="00CA05C8"/>
    <w:rsid w:val="00CA167A"/>
    <w:rsid w:val="00CA37CB"/>
    <w:rsid w:val="00CA5ADE"/>
    <w:rsid w:val="00CB225F"/>
    <w:rsid w:val="00CB462A"/>
    <w:rsid w:val="00CB4F12"/>
    <w:rsid w:val="00CB5500"/>
    <w:rsid w:val="00CB572F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4581"/>
    <w:rsid w:val="00CE5B51"/>
    <w:rsid w:val="00CE6872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4AEB"/>
    <w:rsid w:val="00D352EA"/>
    <w:rsid w:val="00D35D73"/>
    <w:rsid w:val="00D36BD3"/>
    <w:rsid w:val="00D42771"/>
    <w:rsid w:val="00D42B5C"/>
    <w:rsid w:val="00D4308C"/>
    <w:rsid w:val="00D44FF5"/>
    <w:rsid w:val="00D475A9"/>
    <w:rsid w:val="00D530EC"/>
    <w:rsid w:val="00D542E2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B6E"/>
    <w:rsid w:val="00D85583"/>
    <w:rsid w:val="00D85F6A"/>
    <w:rsid w:val="00D877E1"/>
    <w:rsid w:val="00D90D21"/>
    <w:rsid w:val="00D932F3"/>
    <w:rsid w:val="00DA00C8"/>
    <w:rsid w:val="00DA1C3B"/>
    <w:rsid w:val="00DA60AA"/>
    <w:rsid w:val="00DA7593"/>
    <w:rsid w:val="00DB1956"/>
    <w:rsid w:val="00DB37EA"/>
    <w:rsid w:val="00DB42D8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3714"/>
    <w:rsid w:val="00DD494D"/>
    <w:rsid w:val="00DE00C1"/>
    <w:rsid w:val="00DE1C73"/>
    <w:rsid w:val="00DE32A4"/>
    <w:rsid w:val="00DE733C"/>
    <w:rsid w:val="00DE7AB3"/>
    <w:rsid w:val="00DE7DAA"/>
    <w:rsid w:val="00DF24E9"/>
    <w:rsid w:val="00E000CD"/>
    <w:rsid w:val="00E00ABC"/>
    <w:rsid w:val="00E059D3"/>
    <w:rsid w:val="00E07AC7"/>
    <w:rsid w:val="00E11B97"/>
    <w:rsid w:val="00E121B5"/>
    <w:rsid w:val="00E134B6"/>
    <w:rsid w:val="00E14878"/>
    <w:rsid w:val="00E14A8A"/>
    <w:rsid w:val="00E24CAF"/>
    <w:rsid w:val="00E26C87"/>
    <w:rsid w:val="00E3067F"/>
    <w:rsid w:val="00E36035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495"/>
    <w:rsid w:val="00E53F50"/>
    <w:rsid w:val="00E54518"/>
    <w:rsid w:val="00E55778"/>
    <w:rsid w:val="00E62018"/>
    <w:rsid w:val="00E64238"/>
    <w:rsid w:val="00E653BF"/>
    <w:rsid w:val="00E81526"/>
    <w:rsid w:val="00E82BED"/>
    <w:rsid w:val="00E82FF1"/>
    <w:rsid w:val="00E837BD"/>
    <w:rsid w:val="00E83981"/>
    <w:rsid w:val="00E839C3"/>
    <w:rsid w:val="00E8527E"/>
    <w:rsid w:val="00E85921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63B0"/>
    <w:rsid w:val="00F004AA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85220"/>
    <w:rsid w:val="00F86C79"/>
    <w:rsid w:val="00F877B5"/>
    <w:rsid w:val="00F94CC2"/>
    <w:rsid w:val="00FA009D"/>
    <w:rsid w:val="00FA2FF4"/>
    <w:rsid w:val="00FA3568"/>
    <w:rsid w:val="00FA65A4"/>
    <w:rsid w:val="00FA7649"/>
    <w:rsid w:val="00FB41EC"/>
    <w:rsid w:val="00FB7104"/>
    <w:rsid w:val="00FC0F21"/>
    <w:rsid w:val="00FC159A"/>
    <w:rsid w:val="00FC3180"/>
    <w:rsid w:val="00FC3857"/>
    <w:rsid w:val="00FD383E"/>
    <w:rsid w:val="00FD4563"/>
    <w:rsid w:val="00FD59FF"/>
    <w:rsid w:val="00FE55AA"/>
    <w:rsid w:val="00FE689B"/>
    <w:rsid w:val="00FE78A0"/>
    <w:rsid w:val="00FF037F"/>
    <w:rsid w:val="00FF503C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character" w:styleId="aff1">
    <w:name w:val="Intense Emphasis"/>
    <w:basedOn w:val="a0"/>
    <w:uiPriority w:val="21"/>
    <w:qFormat/>
    <w:rsid w:val="006B77D9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E1C68-C07E-48B1-A20D-212699D35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1</Pages>
  <Words>147</Words>
  <Characters>839</Characters>
  <Application>Microsoft Office Word</Application>
  <DocSecurity>0</DocSecurity>
  <Lines>6</Lines>
  <Paragraphs>1</Paragraphs>
  <ScaleCrop>false</ScaleCrop>
  <Company>eic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3</cp:revision>
  <cp:lastPrinted>2023-02-24T04:28:00Z</cp:lastPrinted>
  <dcterms:created xsi:type="dcterms:W3CDTF">2023-02-24T04:28:00Z</dcterms:created>
  <dcterms:modified xsi:type="dcterms:W3CDTF">2023-03-10T02:02:00Z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1122300313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1122300313</vt:lpwstr>
  </property>
  <property fmtid="{D5CDD505-2E9C-101B-9397-08002B2CF9AE}" pid="12" name="發文支號">
    <vt:lpwstr>0</vt:lpwstr>
  </property>
  <property fmtid="{D5CDD505-2E9C-101B-9397-08002B2CF9AE}" pid="13" name="TotFileSize">
    <vt:lpwstr>44</vt:lpwstr>
  </property>
</Properties>
</file>