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74DB4" w:rsidRDefault="00042D9E">
      <w:pPr>
        <w:pStyle w:val="title"/>
        <w:rPr>
          <w:position w:val="20"/>
        </w:rPr>
      </w:pPr>
      <w:r w:rsidRPr="00474DB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474DB4">
        <w:rPr>
          <w:rFonts w:hint="eastAsia"/>
          <w:position w:val="20"/>
        </w:rPr>
        <w:t>立法院</w:t>
      </w:r>
      <w:bookmarkStart w:id="5" w:name="單位名稱"/>
      <w:bookmarkEnd w:id="5"/>
      <w:r w:rsidR="008E62C2" w:rsidRPr="00474DB4">
        <w:rPr>
          <w:rFonts w:hint="eastAsia"/>
          <w:position w:val="20"/>
        </w:rPr>
        <w:t>教育及文化</w:t>
      </w:r>
      <w:r w:rsidR="007F30BE" w:rsidRPr="00474DB4">
        <w:rPr>
          <w:rFonts w:hint="eastAsia"/>
          <w:position w:val="20"/>
        </w:rPr>
        <w:t>委員會</w:t>
      </w:r>
      <w:r w:rsidR="00064D29" w:rsidRPr="00474DB4">
        <w:rPr>
          <w:rFonts w:hint="eastAsia"/>
          <w:position w:val="20"/>
        </w:rPr>
        <w:t xml:space="preserve">　開會通知單</w:t>
      </w:r>
    </w:p>
    <w:p w:rsidR="00064D29" w:rsidRPr="00474DB4" w:rsidRDefault="00042D9E">
      <w:pPr>
        <w:pStyle w:val="titlespace"/>
      </w:pPr>
      <w:r w:rsidRPr="00474DB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74DB4" w:rsidRDefault="00064D29">
      <w:pPr>
        <w:pStyle w:val="space2"/>
      </w:pPr>
    </w:p>
    <w:p w:rsidR="00064D29" w:rsidRPr="00474DB4" w:rsidRDefault="00064D29">
      <w:pPr>
        <w:pStyle w:val="space2"/>
      </w:pPr>
    </w:p>
    <w:p w:rsidR="008E41EE" w:rsidRPr="00474DB4" w:rsidRDefault="00064D29">
      <w:pPr>
        <w:pStyle w:val="ae"/>
        <w:spacing w:line="360" w:lineRule="exact"/>
      </w:pPr>
      <w:r w:rsidRPr="00474DB4">
        <w:rPr>
          <w:rFonts w:hint="eastAsia"/>
        </w:rPr>
        <w:t>受文者：</w:t>
      </w:r>
      <w:bookmarkStart w:id="7" w:name="受文者"/>
      <w:bookmarkEnd w:id="7"/>
      <w:r w:rsidR="0030166A">
        <w:rPr>
          <w:rFonts w:hint="eastAsia"/>
        </w:rPr>
        <w:t>如正副本所列</w:t>
      </w:r>
      <w:bookmarkStart w:id="8" w:name="_GoBack"/>
      <w:bookmarkEnd w:id="8"/>
    </w:p>
    <w:p w:rsidR="00064D29" w:rsidRPr="00474DB4" w:rsidRDefault="00064D29">
      <w:pPr>
        <w:pStyle w:val="space"/>
      </w:pPr>
    </w:p>
    <w:p w:rsidR="00064D29" w:rsidRPr="00474DB4" w:rsidRDefault="00064D29">
      <w:pPr>
        <w:pStyle w:val="af"/>
        <w:spacing w:line="240" w:lineRule="exact"/>
      </w:pPr>
      <w:r w:rsidRPr="00474DB4">
        <w:fldChar w:fldCharType="begin"/>
      </w:r>
      <w:r w:rsidRPr="00474DB4">
        <w:instrText xml:space="preserve"> </w:instrText>
      </w:r>
      <w:r w:rsidRPr="00474DB4">
        <w:rPr>
          <w:rFonts w:hint="eastAsia"/>
        </w:rPr>
        <w:instrText>MACROBUTTON  DocDispatch 發文日期：</w:instrText>
      </w:r>
      <w:r w:rsidRPr="00474DB4">
        <w:fldChar w:fldCharType="end"/>
      </w:r>
      <w:bookmarkStart w:id="9" w:name="發文日期"/>
      <w:bookmarkEnd w:id="9"/>
      <w:r w:rsidR="00325F87" w:rsidRPr="00474DB4">
        <w:t>中華民國11</w:t>
      </w:r>
      <w:r w:rsidR="00795869" w:rsidRPr="00474DB4">
        <w:rPr>
          <w:rFonts w:hint="eastAsia"/>
        </w:rPr>
        <w:t>2</w:t>
      </w:r>
      <w:r w:rsidR="00325F87" w:rsidRPr="00474DB4">
        <w:t>年</w:t>
      </w:r>
      <w:r w:rsidR="00264A19" w:rsidRPr="00474DB4">
        <w:rPr>
          <w:rFonts w:hint="eastAsia"/>
        </w:rPr>
        <w:t>4</w:t>
      </w:r>
      <w:r w:rsidR="00325F87" w:rsidRPr="00474DB4">
        <w:t>月</w:t>
      </w:r>
      <w:r w:rsidR="00264A19" w:rsidRPr="00474DB4">
        <w:rPr>
          <w:rFonts w:hint="eastAsia"/>
        </w:rPr>
        <w:t>21</w:t>
      </w:r>
      <w:r w:rsidR="00325F87" w:rsidRPr="00474DB4">
        <w:t>日</w:t>
      </w:r>
    </w:p>
    <w:p w:rsidR="00064D29" w:rsidRPr="00474DB4" w:rsidRDefault="00064D29">
      <w:pPr>
        <w:pStyle w:val="af"/>
        <w:spacing w:line="240" w:lineRule="exact"/>
      </w:pPr>
      <w:r w:rsidRPr="00474DB4">
        <w:rPr>
          <w:rFonts w:hint="eastAsia"/>
        </w:rPr>
        <w:t>發文字號：</w:t>
      </w:r>
      <w:bookmarkStart w:id="10" w:name="發文字號"/>
      <w:bookmarkEnd w:id="10"/>
      <w:r w:rsidR="00ED4CB0">
        <w:rPr>
          <w:rFonts w:hint="eastAsia"/>
        </w:rPr>
        <w:t>台</w:t>
      </w:r>
      <w:proofErr w:type="gramStart"/>
      <w:r w:rsidR="00ED4CB0">
        <w:rPr>
          <w:rFonts w:hint="eastAsia"/>
        </w:rPr>
        <w:t>立教字第</w:t>
      </w:r>
      <w:r w:rsidR="00ED4CB0">
        <w:t>1122301199號</w:t>
      </w:r>
      <w:proofErr w:type="gramEnd"/>
    </w:p>
    <w:p w:rsidR="00064D29" w:rsidRPr="00474DB4" w:rsidRDefault="00064D29">
      <w:pPr>
        <w:pStyle w:val="af"/>
        <w:spacing w:line="240" w:lineRule="exact"/>
      </w:pPr>
      <w:r w:rsidRPr="00474DB4">
        <w:fldChar w:fldCharType="begin"/>
      </w:r>
      <w:r w:rsidRPr="00474DB4">
        <w:instrText xml:space="preserve"> </w:instrText>
      </w:r>
      <w:r w:rsidRPr="00474DB4">
        <w:rPr>
          <w:rFonts w:hint="eastAsia"/>
        </w:rPr>
        <w:instrText>MACROBUTTON  DocSpeed 速別：</w:instrText>
      </w:r>
      <w:r w:rsidRPr="00474DB4">
        <w:fldChar w:fldCharType="end"/>
      </w:r>
      <w:bookmarkStart w:id="11" w:name="速別"/>
      <w:bookmarkEnd w:id="11"/>
      <w:r w:rsidR="007F30BE" w:rsidRPr="00474DB4">
        <w:rPr>
          <w:rFonts w:hint="eastAsia"/>
        </w:rPr>
        <w:t>最速件</w:t>
      </w:r>
    </w:p>
    <w:p w:rsidR="009A5284" w:rsidRPr="00474DB4" w:rsidRDefault="00064D29">
      <w:pPr>
        <w:pStyle w:val="af"/>
        <w:spacing w:line="240" w:lineRule="exact"/>
      </w:pPr>
      <w:r w:rsidRPr="00474DB4">
        <w:fldChar w:fldCharType="begin"/>
      </w:r>
      <w:r w:rsidRPr="00474DB4">
        <w:instrText xml:space="preserve"> </w:instrText>
      </w:r>
      <w:r w:rsidRPr="00474DB4">
        <w:rPr>
          <w:rFonts w:hint="eastAsia"/>
        </w:rPr>
        <w:instrText>MACROBUTTON  DocSecurity 密等及解密條件或保密期限：</w:instrText>
      </w:r>
      <w:r w:rsidRPr="00474DB4">
        <w:fldChar w:fldCharType="end"/>
      </w:r>
      <w:bookmarkStart w:id="12" w:name="密等及解密條件或保密期限"/>
      <w:bookmarkEnd w:id="12"/>
    </w:p>
    <w:p w:rsidR="007F30BE" w:rsidRPr="00474DB4" w:rsidRDefault="00064D29">
      <w:pPr>
        <w:pStyle w:val="af"/>
        <w:spacing w:line="240" w:lineRule="exact"/>
      </w:pPr>
      <w:r w:rsidRPr="00474DB4">
        <w:rPr>
          <w:rFonts w:hint="eastAsia"/>
        </w:rPr>
        <w:t>附件：</w:t>
      </w:r>
      <w:bookmarkStart w:id="13" w:name="附件"/>
      <w:bookmarkEnd w:id="13"/>
      <w:r w:rsidR="008E62C2" w:rsidRPr="00474DB4">
        <w:rPr>
          <w:rFonts w:hint="eastAsia"/>
        </w:rPr>
        <w:t>議事日程1份</w:t>
      </w:r>
      <w:r w:rsidR="00264A19" w:rsidRPr="00474DB4">
        <w:rPr>
          <w:rFonts w:hint="eastAsia"/>
        </w:rPr>
        <w:t>及關係文書</w:t>
      </w:r>
      <w:r w:rsidR="00B92BA9">
        <w:t>(1122301199_0_0.</w:t>
      </w:r>
      <w:proofErr w:type="gramStart"/>
      <w:r w:rsidR="00B92BA9">
        <w:t>doc,</w:t>
      </w:r>
      <w:proofErr w:type="gramEnd"/>
      <w:r w:rsidR="00B92BA9">
        <w:t>1122301199_0_1.rar)</w:t>
      </w:r>
    </w:p>
    <w:p w:rsidR="00064D29" w:rsidRPr="00474DB4" w:rsidRDefault="00064D29">
      <w:pPr>
        <w:pStyle w:val="af"/>
        <w:spacing w:line="240" w:lineRule="exact"/>
      </w:pPr>
    </w:p>
    <w:p w:rsidR="009F0D4F" w:rsidRPr="00474DB4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600" w:hangingChars="500" w:hanging="1600"/>
        <w:jc w:val="both"/>
        <w:rPr>
          <w:rFonts w:hAnsi="標楷體"/>
        </w:rPr>
      </w:pPr>
      <w:r w:rsidRPr="00474DB4">
        <w:rPr>
          <w:rFonts w:hAnsi="標楷體" w:hint="eastAsia"/>
        </w:rPr>
        <w:t>開會事由：</w:t>
      </w:r>
      <w:bookmarkStart w:id="14" w:name="開會事由"/>
      <w:bookmarkEnd w:id="14"/>
      <w:r w:rsidR="007D5EF2" w:rsidRPr="00474DB4">
        <w:rPr>
          <w:rFonts w:hAnsi="標楷體" w:hint="eastAsia"/>
        </w:rPr>
        <w:t>立法院第</w:t>
      </w:r>
      <w:r w:rsidR="008B2CCE" w:rsidRPr="00474DB4">
        <w:rPr>
          <w:rFonts w:hAnsi="標楷體" w:hint="eastAsia"/>
        </w:rPr>
        <w:t>10</w:t>
      </w:r>
      <w:r w:rsidR="007D5EF2" w:rsidRPr="00474DB4">
        <w:rPr>
          <w:rFonts w:hAnsi="標楷體" w:hint="eastAsia"/>
        </w:rPr>
        <w:t>屆第</w:t>
      </w:r>
      <w:r w:rsidR="00795869" w:rsidRPr="00474DB4">
        <w:rPr>
          <w:rFonts w:hAnsi="標楷體" w:hint="eastAsia"/>
        </w:rPr>
        <w:t>7</w:t>
      </w:r>
      <w:r w:rsidR="00BA5E64" w:rsidRPr="00474DB4">
        <w:rPr>
          <w:rFonts w:hAnsi="標楷體" w:hint="eastAsia"/>
        </w:rPr>
        <w:t>會</w:t>
      </w:r>
      <w:r w:rsidR="007D5EF2" w:rsidRPr="00474DB4">
        <w:rPr>
          <w:rFonts w:hAnsi="標楷體" w:hint="eastAsia"/>
        </w:rPr>
        <w:t>期</w:t>
      </w:r>
      <w:bookmarkStart w:id="15" w:name="委員會"/>
      <w:r w:rsidR="008E62C2" w:rsidRPr="00474DB4">
        <w:rPr>
          <w:rFonts w:hAnsi="標楷體" w:hint="eastAsia"/>
        </w:rPr>
        <w:t>教育及文化</w:t>
      </w:r>
      <w:r w:rsidR="007F30BE" w:rsidRPr="00474DB4">
        <w:rPr>
          <w:rFonts w:hAnsi="標楷體" w:hint="eastAsia"/>
        </w:rPr>
        <w:t>委員會</w:t>
      </w:r>
      <w:bookmarkEnd w:id="15"/>
      <w:r w:rsidR="007F30BE" w:rsidRPr="00474DB4">
        <w:rPr>
          <w:rFonts w:hAnsi="標楷體" w:hint="eastAsia"/>
        </w:rPr>
        <w:t>第</w:t>
      </w:r>
      <w:r w:rsidR="00264A19" w:rsidRPr="00474DB4">
        <w:rPr>
          <w:rFonts w:hAnsi="標楷體" w:hint="eastAsia"/>
        </w:rPr>
        <w:t>10</w:t>
      </w:r>
      <w:r w:rsidR="00E83981" w:rsidRPr="00474DB4">
        <w:rPr>
          <w:rFonts w:hAnsi="標楷體" w:hint="eastAsia"/>
        </w:rPr>
        <w:t>次全體委員會</w:t>
      </w:r>
      <w:r w:rsidR="009004BA" w:rsidRPr="00474DB4">
        <w:rPr>
          <w:rFonts w:hAnsi="標楷體" w:hint="eastAsia"/>
        </w:rPr>
        <w:t>議</w:t>
      </w:r>
    </w:p>
    <w:p w:rsidR="00CF55A5" w:rsidRPr="00474DB4" w:rsidRDefault="00CF55A5" w:rsidP="00CF55A5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474DB4">
        <w:rPr>
          <w:rFonts w:hAnsi="標楷體" w:hint="eastAsia"/>
        </w:rPr>
        <w:t>繼續審查(</w:t>
      </w:r>
      <w:proofErr w:type="gramStart"/>
      <w:r w:rsidRPr="00474DB4">
        <w:rPr>
          <w:rFonts w:hAnsi="標楷體" w:hint="eastAsia"/>
        </w:rPr>
        <w:t>一</w:t>
      </w:r>
      <w:proofErr w:type="gramEnd"/>
      <w:r w:rsidRPr="00474DB4">
        <w:rPr>
          <w:rFonts w:hAnsi="標楷體" w:hint="eastAsia"/>
        </w:rPr>
        <w:t>)行政院函請審議「特殊教育法修正草案」案。(二)委員黃國書等22人擬具「特殊教育法第二十三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</w:t>
      </w:r>
      <w:r w:rsidRPr="00474DB4">
        <w:rPr>
          <w:rFonts w:hAnsi="標楷體"/>
        </w:rPr>
        <w:t>。</w:t>
      </w:r>
      <w:r w:rsidRPr="00474DB4">
        <w:rPr>
          <w:rFonts w:hAnsi="標楷體" w:hint="eastAsia"/>
        </w:rPr>
        <w:t>(三)台灣民眾黨黨團擬具「特殊教育法第十條及第十八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四)委員謝衣鳯等18人擬具「特殊教育法第二十三條條文修正草案」案。(五)委員黃國書等20人擬具「特殊教育法部分條文修正草案」案。(六)委員陳以信等21人擬具「特殊教育法部分條文修正草案」案。(七)委員黃國書等17人擬具「特殊教育法第三十條之</w:t>
      </w:r>
      <w:proofErr w:type="gramStart"/>
      <w:r w:rsidRPr="00474DB4">
        <w:rPr>
          <w:rFonts w:hAnsi="標楷體" w:hint="eastAsia"/>
        </w:rPr>
        <w:t>一</w:t>
      </w:r>
      <w:proofErr w:type="gramEnd"/>
      <w:r w:rsidRPr="00474DB4">
        <w:rPr>
          <w:rFonts w:hAnsi="標楷體" w:hint="eastAsia"/>
        </w:rPr>
        <w:t>條文修正草案」案。(八)委員張廖萬堅等19人擬具「特殊教育法部分條文修正草案」案。(九)委員張廖萬堅等19人擬具「特殊教育法第二十一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條文修正草案」案。(十)委員萬美玲等16人擬具「特殊教育法第九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條文修正草案」案。(十一)委員黃國書等18人擬具「特殊教育法修正草案」案。(十二)委員莊瑞雄等21人擬具「特殊教育法第六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條文修正草案」案。(十三)委員莊瑞雄等21人擬具「特殊教育法第九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條文修正草案」案。(十四)委員吳玉琴等18人擬具「特殊教育法修正草案」案。(十五</w:t>
      </w:r>
      <w:r w:rsidRPr="00474DB4">
        <w:rPr>
          <w:rFonts w:hAnsi="標楷體"/>
        </w:rPr>
        <w:t>)</w:t>
      </w:r>
      <w:r w:rsidRPr="00474DB4">
        <w:rPr>
          <w:rFonts w:hAnsi="標楷體" w:hint="eastAsia"/>
        </w:rPr>
        <w:t>委員陳秀寳等</w:t>
      </w:r>
      <w:r w:rsidRPr="00474DB4">
        <w:rPr>
          <w:rFonts w:hAnsi="標楷體"/>
        </w:rPr>
        <w:t>17</w:t>
      </w:r>
      <w:r w:rsidRPr="00474DB4">
        <w:rPr>
          <w:rFonts w:hAnsi="標楷體" w:hint="eastAsia"/>
        </w:rPr>
        <w:t>人擬具「特殊教育法第九條條文修正草案」案。(十六)委員馬文君等16人擬具「特殊教育法第八條及第九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條文修正草案」案。(十七)委員</w:t>
      </w:r>
      <w:proofErr w:type="gramStart"/>
      <w:r w:rsidRPr="00474DB4">
        <w:rPr>
          <w:rFonts w:hAnsi="標楷體" w:hint="eastAsia"/>
        </w:rPr>
        <w:t>蔡</w:t>
      </w:r>
      <w:proofErr w:type="gramEnd"/>
      <w:r w:rsidRPr="00474DB4">
        <w:rPr>
          <w:rFonts w:hAnsi="標楷體" w:hint="eastAsia"/>
        </w:rPr>
        <w:t>適應等19人擬具「特殊教育法部分條文修正草案」案。(十八)委員萬美玲等16人擬具「特殊教育法第二十一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條文修正草案」案。(十九)委員黃國書等19人擬具「特殊教</w:t>
      </w:r>
      <w:r w:rsidRPr="00474DB4">
        <w:rPr>
          <w:rFonts w:hAnsi="標楷體" w:hint="eastAsia"/>
        </w:rPr>
        <w:lastRenderedPageBreak/>
        <w:t>育法第二十一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條文修正草案」案。(二十)委員謝衣鳯等</w:t>
      </w:r>
      <w:r w:rsidRPr="00474DB4">
        <w:rPr>
          <w:rFonts w:hAnsi="標楷體"/>
        </w:rPr>
        <w:t>16</w:t>
      </w:r>
      <w:r w:rsidRPr="00474DB4">
        <w:rPr>
          <w:rFonts w:hAnsi="標楷體" w:hint="eastAsia"/>
        </w:rPr>
        <w:t>人擬具「特殊教育法第二十一條條文修正草案」案。(二十一)委員陳秀寳等</w:t>
      </w:r>
      <w:r w:rsidRPr="00474DB4">
        <w:rPr>
          <w:rFonts w:hAnsi="標楷體"/>
        </w:rPr>
        <w:t>24</w:t>
      </w:r>
      <w:r w:rsidRPr="00474DB4">
        <w:rPr>
          <w:rFonts w:hAnsi="標楷體" w:hint="eastAsia"/>
        </w:rPr>
        <w:t>人擬具「特殊教育法第二十一條條文修正草案」案。(二十二)委員楊瓊瓔等17人擬具「特殊教育法第九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條文修正草案」案。(二十三)委員林宜瑾等16人擬具「特殊教育法第二十一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條文修正草案」案。(二十四)時代力量黨團擬具「特殊教育法部分條文修正草案」案。(二十五)委員賴品妤等17人擬具「特殊教育法第二十一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條文修正草案」案。(二十六)委員許智傑等</w:t>
      </w:r>
      <w:r w:rsidRPr="00474DB4">
        <w:rPr>
          <w:rFonts w:hAnsi="標楷體"/>
        </w:rPr>
        <w:t>18人</w:t>
      </w:r>
      <w:r w:rsidRPr="00474DB4">
        <w:rPr>
          <w:rFonts w:hAnsi="標楷體" w:hint="eastAsia"/>
        </w:rPr>
        <w:t>擬具「特殊教育法</w:t>
      </w:r>
      <w:r w:rsidRPr="00474DB4">
        <w:rPr>
          <w:rFonts w:hAnsi="標楷體"/>
        </w:rPr>
        <w:t>第四十七</w:t>
      </w:r>
      <w:proofErr w:type="gramStart"/>
      <w:r w:rsidRPr="00474DB4">
        <w:rPr>
          <w:rFonts w:hAnsi="標楷體"/>
        </w:rPr>
        <w:t>條</w:t>
      </w:r>
      <w:proofErr w:type="gramEnd"/>
      <w:r w:rsidRPr="00474DB4">
        <w:rPr>
          <w:rFonts w:hAnsi="標楷體" w:hint="eastAsia"/>
        </w:rPr>
        <w:t>條文修正草案」案。(二十七)委員萬美玲等</w:t>
      </w:r>
      <w:r w:rsidRPr="00474DB4">
        <w:rPr>
          <w:rFonts w:hAnsi="標楷體"/>
        </w:rPr>
        <w:t>19人</w:t>
      </w:r>
      <w:r w:rsidRPr="00474DB4">
        <w:rPr>
          <w:rFonts w:hAnsi="標楷體" w:hint="eastAsia"/>
        </w:rPr>
        <w:t>擬具「特殊教育法</w:t>
      </w:r>
      <w:r w:rsidRPr="00474DB4">
        <w:rPr>
          <w:rFonts w:hAnsi="標楷體"/>
        </w:rPr>
        <w:t>第十條及第十條之</w:t>
      </w:r>
      <w:proofErr w:type="gramStart"/>
      <w:r w:rsidRPr="00474DB4">
        <w:rPr>
          <w:rFonts w:hAnsi="標楷體"/>
        </w:rPr>
        <w:t>一</w:t>
      </w:r>
      <w:proofErr w:type="gramEnd"/>
      <w:r w:rsidRPr="00474DB4">
        <w:rPr>
          <w:rFonts w:hAnsi="標楷體"/>
        </w:rPr>
        <w:t>條文</w:t>
      </w:r>
      <w:r w:rsidRPr="00474DB4">
        <w:rPr>
          <w:rFonts w:hAnsi="標楷體" w:hint="eastAsia"/>
        </w:rPr>
        <w:t>修正草案」案。(二十八)委員張廖萬堅等</w:t>
      </w:r>
      <w:r w:rsidRPr="00474DB4">
        <w:rPr>
          <w:rFonts w:hAnsi="標楷體"/>
        </w:rPr>
        <w:t>21人擬具「特殊教育法部分條文修正草案」</w:t>
      </w:r>
      <w:r w:rsidRPr="00474DB4">
        <w:rPr>
          <w:rFonts w:hAnsi="標楷體" w:hint="eastAsia"/>
        </w:rPr>
        <w:t>案。(二十九)委員蔡培慧等</w:t>
      </w:r>
      <w:r w:rsidRPr="00474DB4">
        <w:rPr>
          <w:rFonts w:hAnsi="標楷體"/>
        </w:rPr>
        <w:t>18人擬具「特殊教育法修正草案」</w:t>
      </w:r>
      <w:r w:rsidRPr="00474DB4">
        <w:rPr>
          <w:rFonts w:hAnsi="標楷體" w:hint="eastAsia"/>
        </w:rPr>
        <w:t>案。(三十)委員萬美玲等</w:t>
      </w:r>
      <w:r w:rsidRPr="00474DB4">
        <w:rPr>
          <w:rFonts w:hAnsi="標楷體"/>
        </w:rPr>
        <w:t>17人擬具「特殊教育法第六</w:t>
      </w:r>
      <w:proofErr w:type="gramStart"/>
      <w:r w:rsidRPr="00474DB4">
        <w:rPr>
          <w:rFonts w:hAnsi="標楷體"/>
        </w:rPr>
        <w:t>條</w:t>
      </w:r>
      <w:proofErr w:type="gramEnd"/>
      <w:r w:rsidRPr="00474DB4">
        <w:rPr>
          <w:rFonts w:hAnsi="標楷體"/>
        </w:rPr>
        <w:t>條文修正草案」</w:t>
      </w:r>
      <w:r w:rsidRPr="00474DB4">
        <w:rPr>
          <w:rFonts w:hAnsi="標楷體" w:hint="eastAsia"/>
        </w:rPr>
        <w:t>案。(三十一)委員林宜瑾等</w:t>
      </w:r>
      <w:r w:rsidRPr="00474DB4">
        <w:rPr>
          <w:rFonts w:hAnsi="標楷體"/>
        </w:rPr>
        <w:t>18人擬具「特殊教育法修正草案」</w:t>
      </w:r>
      <w:r w:rsidRPr="00474DB4">
        <w:rPr>
          <w:rFonts w:hAnsi="標楷體" w:hint="eastAsia"/>
        </w:rPr>
        <w:t>案。(三十二)委員陳培瑜等</w:t>
      </w:r>
      <w:r w:rsidRPr="00474DB4">
        <w:rPr>
          <w:rFonts w:hAnsi="標楷體"/>
        </w:rPr>
        <w:t>17人擬具「特殊</w:t>
      </w:r>
      <w:r w:rsidRPr="00474DB4">
        <w:rPr>
          <w:rFonts w:hAnsi="標楷體" w:hint="eastAsia"/>
        </w:rPr>
        <w:t>教育法部分條文修正草案」案。(三十三)委員吳思瑤等</w:t>
      </w:r>
      <w:r w:rsidRPr="00474DB4">
        <w:rPr>
          <w:rFonts w:hAnsi="標楷體"/>
        </w:rPr>
        <w:t>16人擬具「特殊教育法部分條文修正草案」</w:t>
      </w:r>
      <w:r w:rsidRPr="00474DB4">
        <w:rPr>
          <w:rFonts w:hAnsi="標楷體" w:hint="eastAsia"/>
        </w:rPr>
        <w:t>案。</w:t>
      </w:r>
    </w:p>
    <w:p w:rsidR="00D7055E" w:rsidRPr="00474DB4" w:rsidRDefault="00CF55A5" w:rsidP="00CF55A5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474DB4">
        <w:rPr>
          <w:rFonts w:hAnsi="標楷體" w:hint="eastAsia"/>
        </w:rPr>
        <w:t>審查(</w:t>
      </w:r>
      <w:proofErr w:type="gramStart"/>
      <w:r w:rsidRPr="00474DB4">
        <w:rPr>
          <w:rFonts w:hAnsi="標楷體" w:hint="eastAsia"/>
        </w:rPr>
        <w:t>一</w:t>
      </w:r>
      <w:proofErr w:type="gramEnd"/>
      <w:r w:rsidRPr="00474DB4">
        <w:rPr>
          <w:rFonts w:hAnsi="標楷體" w:hint="eastAsia"/>
        </w:rPr>
        <w:t>)委員</w:t>
      </w:r>
      <w:proofErr w:type="gramStart"/>
      <w:r w:rsidRPr="00474DB4">
        <w:rPr>
          <w:rFonts w:hAnsi="標楷體" w:hint="eastAsia"/>
        </w:rPr>
        <w:t>范</w:t>
      </w:r>
      <w:proofErr w:type="gramEnd"/>
      <w:r w:rsidRPr="00474DB4">
        <w:rPr>
          <w:rFonts w:hAnsi="標楷體" w:hint="eastAsia"/>
        </w:rPr>
        <w:t>雲等19人擬具「特殊教育法修正草案」案。(二)委員廖婉汝等16人擬具「特殊教育法第五條及第六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條文修正草案」案。(三)委員鄭麗文等17人擬具「特殊教育法第九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條文修正草案」案。(四)委員鄭麗文等18人擬具「特殊教育法第十六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條文修正草案」案。(五)委員鄭麗文等17人擬具「特殊教育法第二十一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條文修正草案」案。(六)委員鄭麗文等17人擬具「特殊教育法第四十七</w:t>
      </w:r>
      <w:proofErr w:type="gramStart"/>
      <w:r w:rsidRPr="00474DB4">
        <w:rPr>
          <w:rFonts w:hAnsi="標楷體" w:hint="eastAsia"/>
        </w:rPr>
        <w:t>條</w:t>
      </w:r>
      <w:proofErr w:type="gramEnd"/>
      <w:r w:rsidRPr="00474DB4">
        <w:rPr>
          <w:rFonts w:hAnsi="標楷體" w:hint="eastAsia"/>
        </w:rPr>
        <w:t>條文修正草案」案。(以上6案，如未接獲議事處來函，則不予審查)</w:t>
      </w:r>
    </w:p>
    <w:p w:rsidR="00CF55A5" w:rsidRPr="00474DB4" w:rsidRDefault="00CF55A5" w:rsidP="00CF55A5">
      <w:pPr>
        <w:pStyle w:val="af0"/>
        <w:kinsoku w:val="0"/>
        <w:overflowPunct w:val="0"/>
        <w:autoSpaceDE w:val="0"/>
        <w:autoSpaceDN w:val="0"/>
        <w:spacing w:line="360" w:lineRule="exact"/>
        <w:ind w:left="2344" w:firstLine="0"/>
        <w:jc w:val="both"/>
        <w:rPr>
          <w:rFonts w:hAnsi="標楷體"/>
        </w:rPr>
      </w:pPr>
      <w:r w:rsidRPr="00474DB4">
        <w:rPr>
          <w:rFonts w:hAnsi="標楷體" w:hint="eastAsia"/>
          <w:b/>
        </w:rPr>
        <w:t>(進行逐條審查)</w:t>
      </w:r>
    </w:p>
    <w:p w:rsidR="009F0D4F" w:rsidRPr="00474DB4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558" w:hangingChars="487" w:hanging="1558"/>
        <w:jc w:val="both"/>
        <w:rPr>
          <w:rFonts w:hAnsi="標楷體"/>
          <w:b/>
        </w:rPr>
      </w:pPr>
      <w:r w:rsidRPr="00474DB4">
        <w:rPr>
          <w:rFonts w:hAnsi="標楷體"/>
        </w:rPr>
        <w:fldChar w:fldCharType="begin"/>
      </w:r>
      <w:r w:rsidRPr="00474DB4">
        <w:rPr>
          <w:rFonts w:hAnsi="標楷體"/>
        </w:rPr>
        <w:instrText xml:space="preserve"> MACROBUTTON  DocMeetingTime 開會時間：</w:instrText>
      </w:r>
      <w:r w:rsidRPr="00474DB4">
        <w:rPr>
          <w:rFonts w:hAnsi="標楷體"/>
        </w:rPr>
        <w:fldChar w:fldCharType="end"/>
      </w:r>
      <w:bookmarkStart w:id="16" w:name="開會時間"/>
      <w:bookmarkEnd w:id="16"/>
      <w:r w:rsidR="00D7055E" w:rsidRPr="00474DB4">
        <w:rPr>
          <w:rFonts w:hAnsi="標楷體" w:hint="eastAsia"/>
        </w:rPr>
        <w:t>11</w:t>
      </w:r>
      <w:r w:rsidR="00795869" w:rsidRPr="00474DB4">
        <w:rPr>
          <w:rFonts w:hAnsi="標楷體" w:hint="eastAsia"/>
        </w:rPr>
        <w:t>2</w:t>
      </w:r>
      <w:r w:rsidR="00D7055E" w:rsidRPr="00474DB4">
        <w:rPr>
          <w:rFonts w:hAnsi="標楷體" w:hint="eastAsia"/>
        </w:rPr>
        <w:t>年</w:t>
      </w:r>
      <w:r w:rsidR="00264A19" w:rsidRPr="00474DB4">
        <w:rPr>
          <w:rFonts w:hAnsi="標楷體" w:hint="eastAsia"/>
        </w:rPr>
        <w:t>4</w:t>
      </w:r>
      <w:r w:rsidR="00D7055E" w:rsidRPr="00474DB4">
        <w:rPr>
          <w:rFonts w:hAnsi="標楷體" w:hint="eastAsia"/>
        </w:rPr>
        <w:t>月</w:t>
      </w:r>
      <w:r w:rsidR="00264A19" w:rsidRPr="00474DB4">
        <w:rPr>
          <w:rFonts w:hAnsi="標楷體" w:hint="eastAsia"/>
        </w:rPr>
        <w:t>24</w:t>
      </w:r>
      <w:r w:rsidR="00D7055E" w:rsidRPr="00474DB4">
        <w:rPr>
          <w:rFonts w:hAnsi="標楷體" w:hint="eastAsia"/>
        </w:rPr>
        <w:t>日（星期</w:t>
      </w:r>
      <w:r w:rsidR="00264A19" w:rsidRPr="00474DB4">
        <w:rPr>
          <w:rFonts w:hAnsi="標楷體" w:hint="eastAsia"/>
        </w:rPr>
        <w:t>一</w:t>
      </w:r>
      <w:r w:rsidR="00D7055E" w:rsidRPr="00474DB4">
        <w:rPr>
          <w:rFonts w:hAnsi="標楷體" w:hint="eastAsia"/>
        </w:rPr>
        <w:t>）上午9時至下午5時30分</w:t>
      </w:r>
    </w:p>
    <w:p w:rsidR="00064D29" w:rsidRPr="00474DB4" w:rsidRDefault="00064D29" w:rsidP="00AB428D">
      <w:pPr>
        <w:pStyle w:val="af0"/>
        <w:spacing w:line="360" w:lineRule="exact"/>
        <w:rPr>
          <w:rFonts w:hAnsi="標楷體"/>
        </w:rPr>
      </w:pPr>
      <w:r w:rsidRPr="00474DB4">
        <w:rPr>
          <w:rFonts w:hAnsi="標楷體" w:hint="eastAsia"/>
        </w:rPr>
        <w:t>開會地點：</w:t>
      </w:r>
      <w:bookmarkStart w:id="17" w:name="開會地點"/>
      <w:bookmarkEnd w:id="17"/>
      <w:r w:rsidR="008E62C2" w:rsidRPr="00474DB4">
        <w:rPr>
          <w:rFonts w:hAnsi="標楷體" w:hint="eastAsia"/>
        </w:rPr>
        <w:t>群賢樓101會議室</w:t>
      </w:r>
    </w:p>
    <w:p w:rsidR="00064D29" w:rsidRPr="00474DB4" w:rsidRDefault="00064D29" w:rsidP="00AB428D">
      <w:pPr>
        <w:pStyle w:val="af1"/>
        <w:spacing w:line="360" w:lineRule="exact"/>
      </w:pPr>
      <w:r w:rsidRPr="00474DB4">
        <w:rPr>
          <w:rFonts w:hint="eastAsia"/>
        </w:rPr>
        <w:t>主持人：</w:t>
      </w:r>
      <w:bookmarkStart w:id="18" w:name="主席"/>
      <w:bookmarkEnd w:id="18"/>
      <w:proofErr w:type="gramStart"/>
      <w:r w:rsidR="00795869" w:rsidRPr="00474DB4">
        <w:rPr>
          <w:rFonts w:hint="eastAsia"/>
        </w:rPr>
        <w:t>范</w:t>
      </w:r>
      <w:proofErr w:type="gramEnd"/>
      <w:r w:rsidR="00795869" w:rsidRPr="00474DB4">
        <w:rPr>
          <w:rFonts w:hint="eastAsia"/>
        </w:rPr>
        <w:t>召</w:t>
      </w:r>
      <w:r w:rsidR="008E62C2" w:rsidRPr="00474DB4">
        <w:rPr>
          <w:rFonts w:hint="eastAsia"/>
        </w:rPr>
        <w:t>集委員</w:t>
      </w:r>
      <w:r w:rsidR="00795869" w:rsidRPr="00474DB4">
        <w:rPr>
          <w:rFonts w:hint="eastAsia"/>
        </w:rPr>
        <w:t>雲</w:t>
      </w:r>
    </w:p>
    <w:p w:rsidR="00064D29" w:rsidRPr="00474DB4" w:rsidRDefault="00064D29" w:rsidP="00AB428D">
      <w:pPr>
        <w:pStyle w:val="af1"/>
        <w:spacing w:line="360" w:lineRule="exact"/>
        <w:rPr>
          <w:sz w:val="24"/>
        </w:rPr>
      </w:pPr>
      <w:r w:rsidRPr="00474DB4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E24CAF" w:rsidRPr="00474DB4">
        <w:rPr>
          <w:rFonts w:hint="eastAsia"/>
        </w:rPr>
        <w:t>曾盈慈</w:t>
      </w:r>
      <w:proofErr w:type="gramEnd"/>
      <w:r w:rsidR="008E62C2" w:rsidRPr="00474DB4">
        <w:rPr>
          <w:rFonts w:hint="eastAsia"/>
        </w:rPr>
        <w:t xml:space="preserve">  </w:t>
      </w:r>
      <w:r w:rsidR="006D3828" w:rsidRPr="00474DB4">
        <w:t>02</w:t>
      </w:r>
      <w:r w:rsidR="008E62C2" w:rsidRPr="00474DB4">
        <w:rPr>
          <w:rFonts w:hint="eastAsia"/>
        </w:rPr>
        <w:t>-</w:t>
      </w:r>
      <w:r w:rsidR="007C49BD" w:rsidRPr="00474DB4">
        <w:t>235855</w:t>
      </w:r>
      <w:r w:rsidR="008E62C2" w:rsidRPr="00474DB4">
        <w:rPr>
          <w:rFonts w:hint="eastAsia"/>
        </w:rPr>
        <w:t xml:space="preserve">98  </w:t>
      </w:r>
      <w:r w:rsidR="007F30BE" w:rsidRPr="00474DB4">
        <w:t>傳真：02</w:t>
      </w:r>
      <w:r w:rsidR="008E62C2" w:rsidRPr="00474DB4">
        <w:rPr>
          <w:rFonts w:hint="eastAsia"/>
        </w:rPr>
        <w:t>-</w:t>
      </w:r>
      <w:r w:rsidR="007F30BE" w:rsidRPr="00474DB4">
        <w:t>23585</w:t>
      </w:r>
      <w:r w:rsidR="008E62C2" w:rsidRPr="00474DB4">
        <w:rPr>
          <w:rFonts w:hint="eastAsia"/>
        </w:rPr>
        <w:t>602</w:t>
      </w:r>
    </w:p>
    <w:p w:rsidR="00064D29" w:rsidRPr="00474DB4" w:rsidRDefault="00064D29" w:rsidP="00AB428D">
      <w:pPr>
        <w:pStyle w:val="af2"/>
        <w:tabs>
          <w:tab w:val="left" w:pos="1418"/>
          <w:tab w:val="left" w:pos="1560"/>
        </w:tabs>
        <w:spacing w:line="360" w:lineRule="exact"/>
        <w:ind w:left="1120" w:hangingChars="350" w:hanging="1120"/>
      </w:pPr>
      <w:r w:rsidRPr="00474DB4">
        <w:rPr>
          <w:rFonts w:hint="eastAsia"/>
        </w:rPr>
        <w:t>出席者：</w:t>
      </w:r>
      <w:bookmarkStart w:id="20" w:name="出席者"/>
      <w:bookmarkEnd w:id="20"/>
      <w:r w:rsidR="008E62C2" w:rsidRPr="00474DB4">
        <w:rPr>
          <w:rFonts w:hint="eastAsia"/>
        </w:rPr>
        <w:t>教育及文化委員會委員</w:t>
      </w:r>
    </w:p>
    <w:p w:rsidR="009F0D4F" w:rsidRPr="00474DB4" w:rsidRDefault="00064D29" w:rsidP="00AB428D">
      <w:pPr>
        <w:pStyle w:val="af3"/>
        <w:spacing w:before="0" w:line="360" w:lineRule="exact"/>
        <w:ind w:leftChars="2" w:left="1285" w:hangingChars="400" w:hanging="1280"/>
        <w:rPr>
          <w:color w:val="000000" w:themeColor="text1"/>
        </w:rPr>
      </w:pPr>
      <w:r w:rsidRPr="00474DB4">
        <w:rPr>
          <w:rFonts w:hint="eastAsia"/>
        </w:rPr>
        <w:lastRenderedPageBreak/>
        <w:t>列席者：</w:t>
      </w:r>
      <w:bookmarkStart w:id="21" w:name="列席者"/>
      <w:bookmarkEnd w:id="21"/>
      <w:r w:rsidR="008A7092" w:rsidRPr="00474DB4">
        <w:rPr>
          <w:rFonts w:hint="eastAsia"/>
        </w:rPr>
        <w:t>台灣民眾黨黨團、時代力量黨團、謝衣鳯委員、陳以信委員、莊瑞雄委員、吳玉琴委員、馬文君委員、</w:t>
      </w:r>
      <w:r w:rsidR="008A7092" w:rsidRPr="00474DB4">
        <w:rPr>
          <w:rFonts w:hint="eastAsia"/>
          <w:bCs/>
        </w:rPr>
        <w:t>蔡適應</w:t>
      </w:r>
      <w:r w:rsidR="008A7092" w:rsidRPr="00474DB4">
        <w:rPr>
          <w:rFonts w:hint="eastAsia"/>
        </w:rPr>
        <w:t>委員、楊瓊瓔委員、賴品妤委員、許智傑委員、蔡培慧委員、</w:t>
      </w:r>
      <w:r w:rsidR="00264A19" w:rsidRPr="00474DB4">
        <w:rPr>
          <w:rFonts w:hint="eastAsia"/>
          <w:bCs/>
        </w:rPr>
        <w:t>廖婉汝委員、</w:t>
      </w:r>
      <w:r w:rsidR="008E62C2" w:rsidRPr="00474DB4">
        <w:rPr>
          <w:rFonts w:hint="eastAsia"/>
        </w:rPr>
        <w:t>本院其他委員會委員</w:t>
      </w:r>
      <w:r w:rsidR="00264A19" w:rsidRPr="00474DB4">
        <w:rPr>
          <w:rFonts w:hint="eastAsia"/>
        </w:rPr>
        <w:t>、</w:t>
      </w:r>
      <w:r w:rsidR="00AB428D" w:rsidRPr="00474DB4">
        <w:rPr>
          <w:rFonts w:hint="eastAsia"/>
          <w:color w:val="000000" w:themeColor="text1"/>
        </w:rPr>
        <w:t>教育部</w:t>
      </w:r>
      <w:r w:rsidR="00264A19" w:rsidRPr="00474DB4">
        <w:rPr>
          <w:rFonts w:hint="eastAsia"/>
          <w:color w:val="000000" w:themeColor="text1"/>
        </w:rPr>
        <w:t>、衛生福利部、勞動部、法務部、行政院主計總處、財政部</w:t>
      </w:r>
    </w:p>
    <w:p w:rsidR="00064D29" w:rsidRPr="00474DB4" w:rsidRDefault="00064D29" w:rsidP="008E62C2">
      <w:pPr>
        <w:pStyle w:val="af5"/>
        <w:spacing w:line="240" w:lineRule="exact"/>
        <w:rPr>
          <w:rFonts w:hAnsi="標楷體"/>
        </w:rPr>
      </w:pPr>
      <w:r w:rsidRPr="00474DB4">
        <w:rPr>
          <w:rFonts w:hAnsi="標楷體" w:hint="eastAsia"/>
        </w:rPr>
        <w:t>副本：</w:t>
      </w:r>
      <w:bookmarkStart w:id="22" w:name="副本"/>
      <w:bookmarkEnd w:id="22"/>
      <w:r w:rsidR="008E62C2" w:rsidRPr="00474DB4">
        <w:rPr>
          <w:rFonts w:hAnsi="標楷體" w:hint="eastAsia"/>
        </w:rPr>
        <w:t>本院相關單位及黨團、</w:t>
      </w:r>
      <w:r w:rsidR="00264A19" w:rsidRPr="00474DB4">
        <w:rPr>
          <w:rFonts w:hAnsi="標楷體" w:hint="eastAsia"/>
        </w:rPr>
        <w:t>法制局、</w:t>
      </w:r>
      <w:r w:rsidR="008E62C2" w:rsidRPr="00474DB4">
        <w:rPr>
          <w:rFonts w:hAnsi="標楷體" w:hint="eastAsia"/>
        </w:rPr>
        <w:t>教育及文化委員會</w:t>
      </w:r>
    </w:p>
    <w:p w:rsidR="00064D29" w:rsidRPr="00474DB4" w:rsidRDefault="00064D29" w:rsidP="008E62C2">
      <w:pPr>
        <w:pStyle w:val="af5"/>
        <w:spacing w:line="240" w:lineRule="exact"/>
        <w:rPr>
          <w:rFonts w:hAnsi="標楷體"/>
        </w:rPr>
      </w:pPr>
      <w:r w:rsidRPr="00474DB4">
        <w:rPr>
          <w:rFonts w:hAnsi="標楷體" w:hint="eastAsia"/>
        </w:rPr>
        <w:t>備註：</w:t>
      </w:r>
      <w:bookmarkStart w:id="23" w:name="備註"/>
      <w:bookmarkEnd w:id="23"/>
    </w:p>
    <w:p w:rsidR="00533F6C" w:rsidRPr="00474DB4" w:rsidRDefault="007D5C88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474DB4">
        <w:rPr>
          <w:rFonts w:hAnsi="標楷體" w:hint="eastAsia"/>
        </w:rPr>
        <w:t>請將本次會議資料電子檔(</w:t>
      </w:r>
      <w:proofErr w:type="gramStart"/>
      <w:r w:rsidRPr="00474DB4">
        <w:rPr>
          <w:rFonts w:hAnsi="標楷體" w:hint="eastAsia"/>
        </w:rPr>
        <w:t>含會後</w:t>
      </w:r>
      <w:proofErr w:type="gramEnd"/>
      <w:r w:rsidRPr="00474DB4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474DB4">
        <w:rPr>
          <w:rFonts w:hAnsi="標楷體" w:hint="eastAsia"/>
        </w:rPr>
        <w:t>文</w:t>
      </w:r>
      <w:proofErr w:type="gramEnd"/>
      <w:r w:rsidRPr="00474DB4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474DB4">
        <w:rPr>
          <w:rFonts w:hAnsi="標楷體" w:hint="eastAsia"/>
        </w:rPr>
        <w:t>。</w:t>
      </w:r>
      <w:r w:rsidR="00C330D5" w:rsidRPr="00474DB4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533F6C" w:rsidRPr="00474DB4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474DB4">
        <w:rPr>
          <w:rFonts w:hAnsi="標楷體" w:hint="eastAsia"/>
        </w:rPr>
        <w:t>列席單位列席人員名單</w:t>
      </w:r>
      <w:r w:rsidR="00511CB1" w:rsidRPr="00474DB4">
        <w:rPr>
          <w:rFonts w:hAnsi="標楷體" w:hint="eastAsia"/>
        </w:rPr>
        <w:t>，</w:t>
      </w:r>
      <w:r w:rsidRPr="00474DB4">
        <w:rPr>
          <w:rFonts w:hAnsi="標楷體" w:hint="eastAsia"/>
        </w:rPr>
        <w:t>請於開會前二日中午12時前</w:t>
      </w:r>
      <w:r w:rsidR="00511CB1" w:rsidRPr="00474DB4">
        <w:rPr>
          <w:rFonts w:hAnsi="標楷體" w:hint="eastAsia"/>
        </w:rPr>
        <w:t>，</w:t>
      </w:r>
      <w:r w:rsidRPr="00474DB4">
        <w:rPr>
          <w:rFonts w:hAnsi="標楷體" w:hint="eastAsia"/>
        </w:rPr>
        <w:t>傳送至ly20908@ly.gov.tw及ly20647@ly.gov.tw</w:t>
      </w:r>
      <w:r w:rsidR="00533F6C" w:rsidRPr="00474DB4">
        <w:rPr>
          <w:rFonts w:hAnsi="標楷體" w:hint="eastAsia"/>
        </w:rPr>
        <w:t>。</w:t>
      </w:r>
    </w:p>
    <w:p w:rsidR="00657EA0" w:rsidRPr="00474DB4" w:rsidRDefault="00657EA0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474DB4">
        <w:rPr>
          <w:rFonts w:hAnsi="標楷體" w:hint="eastAsia"/>
        </w:rPr>
        <w:t>為符合政府</w:t>
      </w:r>
      <w:proofErr w:type="gramStart"/>
      <w:r w:rsidRPr="00474DB4">
        <w:rPr>
          <w:rFonts w:hAnsi="標楷體" w:hint="eastAsia"/>
        </w:rPr>
        <w:t>節能減碳及</w:t>
      </w:r>
      <w:proofErr w:type="gramEnd"/>
      <w:r w:rsidRPr="00474DB4">
        <w:rPr>
          <w:rFonts w:hAnsi="標楷體" w:hint="eastAsia"/>
        </w:rPr>
        <w:t>環境保護政策，請各單位與會人員自備環保杯</w:t>
      </w:r>
      <w:r w:rsidRPr="00474DB4">
        <w:rPr>
          <w:rFonts w:hAnsi="標楷體" w:hint="eastAsia"/>
          <w:color w:val="000000" w:themeColor="text1"/>
          <w:spacing w:val="-20"/>
        </w:rPr>
        <w:t>。</w:t>
      </w:r>
    </w:p>
    <w:p w:rsidR="00064D29" w:rsidRPr="00474DB4" w:rsidRDefault="00064D29">
      <w:pPr>
        <w:pStyle w:val="space1"/>
      </w:pPr>
    </w:p>
    <w:sectPr w:rsidR="00064D29" w:rsidRPr="00474DB4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51FE" w:rsidRDefault="009B51FE">
      <w:r>
        <w:separator/>
      </w:r>
    </w:p>
  </w:endnote>
  <w:endnote w:type="continuationSeparator" w:id="0">
    <w:p w:rsidR="009B51FE" w:rsidRDefault="009B5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0166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0166A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51FE" w:rsidRDefault="009B51FE">
      <w:r>
        <w:separator/>
      </w:r>
    </w:p>
  </w:footnote>
  <w:footnote w:type="continuationSeparator" w:id="0">
    <w:p w:rsidR="009B51FE" w:rsidRDefault="009B51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3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16F97B0F"/>
    <w:multiLevelType w:val="hybridMultilevel"/>
    <w:tmpl w:val="C16AAA1C"/>
    <w:lvl w:ilvl="0" w:tplc="3A761786">
      <w:start w:val="1"/>
      <w:numFmt w:val="taiwaneseCountingThousand"/>
      <w:lvlText w:val="%1、"/>
      <w:lvlJc w:val="left"/>
      <w:pPr>
        <w:ind w:left="234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4" w:hanging="480"/>
      </w:pPr>
    </w:lvl>
    <w:lvl w:ilvl="2" w:tplc="0409001B" w:tentative="1">
      <w:start w:val="1"/>
      <w:numFmt w:val="lowerRoman"/>
      <w:lvlText w:val="%3."/>
      <w:lvlJc w:val="right"/>
      <w:pPr>
        <w:ind w:left="3064" w:hanging="480"/>
      </w:pPr>
    </w:lvl>
    <w:lvl w:ilvl="3" w:tplc="0409000F" w:tentative="1">
      <w:start w:val="1"/>
      <w:numFmt w:val="decimal"/>
      <w:lvlText w:val="%4."/>
      <w:lvlJc w:val="left"/>
      <w:pPr>
        <w:ind w:left="35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4" w:hanging="480"/>
      </w:pPr>
    </w:lvl>
    <w:lvl w:ilvl="5" w:tplc="0409001B" w:tentative="1">
      <w:start w:val="1"/>
      <w:numFmt w:val="lowerRoman"/>
      <w:lvlText w:val="%6."/>
      <w:lvlJc w:val="right"/>
      <w:pPr>
        <w:ind w:left="4504" w:hanging="480"/>
      </w:pPr>
    </w:lvl>
    <w:lvl w:ilvl="6" w:tplc="0409000F" w:tentative="1">
      <w:start w:val="1"/>
      <w:numFmt w:val="decimal"/>
      <w:lvlText w:val="%7."/>
      <w:lvlJc w:val="left"/>
      <w:pPr>
        <w:ind w:left="49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4" w:hanging="480"/>
      </w:pPr>
    </w:lvl>
    <w:lvl w:ilvl="8" w:tplc="0409001B" w:tentative="1">
      <w:start w:val="1"/>
      <w:numFmt w:val="lowerRoman"/>
      <w:lvlText w:val="%9."/>
      <w:lvlJc w:val="right"/>
      <w:pPr>
        <w:ind w:left="5944" w:hanging="480"/>
      </w:pPr>
    </w:lvl>
  </w:abstractNum>
  <w:abstractNum w:abstractNumId="5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6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8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9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10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10"/>
  </w:num>
  <w:num w:numId="2">
    <w:abstractNumId w:val="11"/>
  </w:num>
  <w:num w:numId="3">
    <w:abstractNumId w:val="6"/>
  </w:num>
  <w:num w:numId="4">
    <w:abstractNumId w:val="5"/>
  </w:num>
  <w:num w:numId="5">
    <w:abstractNumId w:val="12"/>
  </w:num>
  <w:num w:numId="6">
    <w:abstractNumId w:val="9"/>
  </w:num>
  <w:num w:numId="7">
    <w:abstractNumId w:val="2"/>
  </w:num>
  <w:num w:numId="8">
    <w:abstractNumId w:val="3"/>
  </w:num>
  <w:num w:numId="9">
    <w:abstractNumId w:val="7"/>
  </w:num>
  <w:num w:numId="10">
    <w:abstractNumId w:val="0"/>
  </w:num>
  <w:num w:numId="11">
    <w:abstractNumId w:val="8"/>
  </w:num>
  <w:num w:numId="12">
    <w:abstractNumId w:val="1"/>
  </w:num>
  <w:num w:numId="13">
    <w:abstractNumId w:val="1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02A9"/>
    <w:rsid w:val="00011845"/>
    <w:rsid w:val="00012FEF"/>
    <w:rsid w:val="0001407F"/>
    <w:rsid w:val="00014445"/>
    <w:rsid w:val="000147E4"/>
    <w:rsid w:val="0001717A"/>
    <w:rsid w:val="00017A70"/>
    <w:rsid w:val="00017B3F"/>
    <w:rsid w:val="00020C44"/>
    <w:rsid w:val="00020DAF"/>
    <w:rsid w:val="00023D35"/>
    <w:rsid w:val="00023DE1"/>
    <w:rsid w:val="00031B6F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472D"/>
    <w:rsid w:val="00064D29"/>
    <w:rsid w:val="00065504"/>
    <w:rsid w:val="00070410"/>
    <w:rsid w:val="00071047"/>
    <w:rsid w:val="00071289"/>
    <w:rsid w:val="000716C9"/>
    <w:rsid w:val="00073473"/>
    <w:rsid w:val="00073AF6"/>
    <w:rsid w:val="00076183"/>
    <w:rsid w:val="000772F6"/>
    <w:rsid w:val="000814E9"/>
    <w:rsid w:val="00084258"/>
    <w:rsid w:val="00085AA0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5165"/>
    <w:rsid w:val="000A7081"/>
    <w:rsid w:val="000B0324"/>
    <w:rsid w:val="000B2004"/>
    <w:rsid w:val="000B3AC2"/>
    <w:rsid w:val="000B4347"/>
    <w:rsid w:val="000C0019"/>
    <w:rsid w:val="000C1E75"/>
    <w:rsid w:val="000C6265"/>
    <w:rsid w:val="000D0BCD"/>
    <w:rsid w:val="000D0F10"/>
    <w:rsid w:val="000D149B"/>
    <w:rsid w:val="000D30FC"/>
    <w:rsid w:val="000D3495"/>
    <w:rsid w:val="000D4ECB"/>
    <w:rsid w:val="000E1BA9"/>
    <w:rsid w:val="000E4821"/>
    <w:rsid w:val="000F5293"/>
    <w:rsid w:val="000F6B35"/>
    <w:rsid w:val="001019BF"/>
    <w:rsid w:val="00101E29"/>
    <w:rsid w:val="00103E4B"/>
    <w:rsid w:val="00110275"/>
    <w:rsid w:val="0011202C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0F7D"/>
    <w:rsid w:val="001515A3"/>
    <w:rsid w:val="001517F8"/>
    <w:rsid w:val="00155402"/>
    <w:rsid w:val="001638DC"/>
    <w:rsid w:val="001659A5"/>
    <w:rsid w:val="00166E2C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584F"/>
    <w:rsid w:val="001B1E36"/>
    <w:rsid w:val="001B5BF6"/>
    <w:rsid w:val="001B6890"/>
    <w:rsid w:val="001C304D"/>
    <w:rsid w:val="001C4948"/>
    <w:rsid w:val="001C49C6"/>
    <w:rsid w:val="001C6FDB"/>
    <w:rsid w:val="001C7304"/>
    <w:rsid w:val="001D689D"/>
    <w:rsid w:val="001D70F1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1C85"/>
    <w:rsid w:val="00212C04"/>
    <w:rsid w:val="0021351F"/>
    <w:rsid w:val="00214A38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A19"/>
    <w:rsid w:val="00264E50"/>
    <w:rsid w:val="00270222"/>
    <w:rsid w:val="002718D3"/>
    <w:rsid w:val="00272E2E"/>
    <w:rsid w:val="002768F8"/>
    <w:rsid w:val="00276FB8"/>
    <w:rsid w:val="002813B1"/>
    <w:rsid w:val="00281719"/>
    <w:rsid w:val="00282386"/>
    <w:rsid w:val="0028329A"/>
    <w:rsid w:val="00283D58"/>
    <w:rsid w:val="00284F02"/>
    <w:rsid w:val="00290A83"/>
    <w:rsid w:val="00294A8F"/>
    <w:rsid w:val="00295121"/>
    <w:rsid w:val="00295EBF"/>
    <w:rsid w:val="00296289"/>
    <w:rsid w:val="00296C26"/>
    <w:rsid w:val="002A18B1"/>
    <w:rsid w:val="002A23CF"/>
    <w:rsid w:val="002A258F"/>
    <w:rsid w:val="002B3D62"/>
    <w:rsid w:val="002B3DE7"/>
    <w:rsid w:val="002B5BC1"/>
    <w:rsid w:val="002C03A9"/>
    <w:rsid w:val="002C2089"/>
    <w:rsid w:val="002C40BB"/>
    <w:rsid w:val="002C6FEC"/>
    <w:rsid w:val="002D07EB"/>
    <w:rsid w:val="002E54D0"/>
    <w:rsid w:val="002E663C"/>
    <w:rsid w:val="002E6DD0"/>
    <w:rsid w:val="002F17B2"/>
    <w:rsid w:val="002F2BFA"/>
    <w:rsid w:val="002F4B3E"/>
    <w:rsid w:val="003004D9"/>
    <w:rsid w:val="00300778"/>
    <w:rsid w:val="0030166A"/>
    <w:rsid w:val="00304E8D"/>
    <w:rsid w:val="003071E4"/>
    <w:rsid w:val="00310EF8"/>
    <w:rsid w:val="00311484"/>
    <w:rsid w:val="00312FB5"/>
    <w:rsid w:val="00313608"/>
    <w:rsid w:val="00313776"/>
    <w:rsid w:val="00314F19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6E6"/>
    <w:rsid w:val="00337D36"/>
    <w:rsid w:val="00340521"/>
    <w:rsid w:val="003419D7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2171"/>
    <w:rsid w:val="00372350"/>
    <w:rsid w:val="00374399"/>
    <w:rsid w:val="00374837"/>
    <w:rsid w:val="003759E9"/>
    <w:rsid w:val="00376438"/>
    <w:rsid w:val="003768FE"/>
    <w:rsid w:val="00377C00"/>
    <w:rsid w:val="00381D56"/>
    <w:rsid w:val="00390F65"/>
    <w:rsid w:val="00394841"/>
    <w:rsid w:val="003A034F"/>
    <w:rsid w:val="003A5878"/>
    <w:rsid w:val="003B233B"/>
    <w:rsid w:val="003C05B8"/>
    <w:rsid w:val="003C1207"/>
    <w:rsid w:val="003C2DC9"/>
    <w:rsid w:val="003C3CB7"/>
    <w:rsid w:val="003C6132"/>
    <w:rsid w:val="003C7BB4"/>
    <w:rsid w:val="003D0C04"/>
    <w:rsid w:val="003D3B51"/>
    <w:rsid w:val="003E047C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6138"/>
    <w:rsid w:val="004155E2"/>
    <w:rsid w:val="00417A56"/>
    <w:rsid w:val="00422141"/>
    <w:rsid w:val="00423437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3C3C"/>
    <w:rsid w:val="00474DB4"/>
    <w:rsid w:val="0047665F"/>
    <w:rsid w:val="00476911"/>
    <w:rsid w:val="00481BF6"/>
    <w:rsid w:val="0048467E"/>
    <w:rsid w:val="00486243"/>
    <w:rsid w:val="004876A0"/>
    <w:rsid w:val="0048773A"/>
    <w:rsid w:val="00495A5F"/>
    <w:rsid w:val="00495D9B"/>
    <w:rsid w:val="004A1C37"/>
    <w:rsid w:val="004A4078"/>
    <w:rsid w:val="004A790F"/>
    <w:rsid w:val="004A7E01"/>
    <w:rsid w:val="004B0CAF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59C"/>
    <w:rsid w:val="004C6E7B"/>
    <w:rsid w:val="004C70C3"/>
    <w:rsid w:val="004C7656"/>
    <w:rsid w:val="004D2464"/>
    <w:rsid w:val="004D3A11"/>
    <w:rsid w:val="004D5CEE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1CB1"/>
    <w:rsid w:val="00513425"/>
    <w:rsid w:val="00513F8B"/>
    <w:rsid w:val="00516386"/>
    <w:rsid w:val="00517D69"/>
    <w:rsid w:val="00520561"/>
    <w:rsid w:val="00520774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593F"/>
    <w:rsid w:val="0056599C"/>
    <w:rsid w:val="00566C61"/>
    <w:rsid w:val="005671F6"/>
    <w:rsid w:val="00570A18"/>
    <w:rsid w:val="00572A82"/>
    <w:rsid w:val="00573167"/>
    <w:rsid w:val="00573970"/>
    <w:rsid w:val="005752D6"/>
    <w:rsid w:val="00580427"/>
    <w:rsid w:val="00580C6C"/>
    <w:rsid w:val="005871A6"/>
    <w:rsid w:val="00587C9D"/>
    <w:rsid w:val="00590B50"/>
    <w:rsid w:val="0059144E"/>
    <w:rsid w:val="005A18C9"/>
    <w:rsid w:val="005A2182"/>
    <w:rsid w:val="005A3608"/>
    <w:rsid w:val="005A594B"/>
    <w:rsid w:val="005A5D75"/>
    <w:rsid w:val="005A6374"/>
    <w:rsid w:val="005B0792"/>
    <w:rsid w:val="005B1D09"/>
    <w:rsid w:val="005B6A8E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5665"/>
    <w:rsid w:val="005E587D"/>
    <w:rsid w:val="005F39B2"/>
    <w:rsid w:val="005F7ACD"/>
    <w:rsid w:val="00600418"/>
    <w:rsid w:val="006040D9"/>
    <w:rsid w:val="006102F0"/>
    <w:rsid w:val="00610AB8"/>
    <w:rsid w:val="0061163E"/>
    <w:rsid w:val="00614890"/>
    <w:rsid w:val="0062003A"/>
    <w:rsid w:val="00623721"/>
    <w:rsid w:val="00630CFD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52266"/>
    <w:rsid w:val="006541FD"/>
    <w:rsid w:val="006548B7"/>
    <w:rsid w:val="00656B44"/>
    <w:rsid w:val="00657EA0"/>
    <w:rsid w:val="006609EC"/>
    <w:rsid w:val="00660F74"/>
    <w:rsid w:val="0066163C"/>
    <w:rsid w:val="0066674D"/>
    <w:rsid w:val="006706C9"/>
    <w:rsid w:val="006715B8"/>
    <w:rsid w:val="0067291C"/>
    <w:rsid w:val="00674920"/>
    <w:rsid w:val="006753AC"/>
    <w:rsid w:val="006754A5"/>
    <w:rsid w:val="00681473"/>
    <w:rsid w:val="006845C6"/>
    <w:rsid w:val="0068537D"/>
    <w:rsid w:val="00686822"/>
    <w:rsid w:val="00687CE4"/>
    <w:rsid w:val="006944D7"/>
    <w:rsid w:val="00696E15"/>
    <w:rsid w:val="006A0275"/>
    <w:rsid w:val="006A1A46"/>
    <w:rsid w:val="006A2173"/>
    <w:rsid w:val="006A3716"/>
    <w:rsid w:val="006A477C"/>
    <w:rsid w:val="006B3C56"/>
    <w:rsid w:val="006B5514"/>
    <w:rsid w:val="006D151C"/>
    <w:rsid w:val="006D3828"/>
    <w:rsid w:val="006D670A"/>
    <w:rsid w:val="006E7FCB"/>
    <w:rsid w:val="006F099C"/>
    <w:rsid w:val="006F1A7E"/>
    <w:rsid w:val="006F2239"/>
    <w:rsid w:val="006F6CFB"/>
    <w:rsid w:val="0070295C"/>
    <w:rsid w:val="00704179"/>
    <w:rsid w:val="0071113E"/>
    <w:rsid w:val="00711463"/>
    <w:rsid w:val="0071271F"/>
    <w:rsid w:val="007159F7"/>
    <w:rsid w:val="00715DE7"/>
    <w:rsid w:val="0071709D"/>
    <w:rsid w:val="00721E94"/>
    <w:rsid w:val="007320A0"/>
    <w:rsid w:val="007376C3"/>
    <w:rsid w:val="00737D20"/>
    <w:rsid w:val="00740649"/>
    <w:rsid w:val="00745691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803D8"/>
    <w:rsid w:val="0078174B"/>
    <w:rsid w:val="0078384C"/>
    <w:rsid w:val="00786483"/>
    <w:rsid w:val="00792B6C"/>
    <w:rsid w:val="00795869"/>
    <w:rsid w:val="0079720C"/>
    <w:rsid w:val="007A4FFF"/>
    <w:rsid w:val="007A5806"/>
    <w:rsid w:val="007B092D"/>
    <w:rsid w:val="007B325E"/>
    <w:rsid w:val="007B7F06"/>
    <w:rsid w:val="007C172C"/>
    <w:rsid w:val="007C49BD"/>
    <w:rsid w:val="007C7620"/>
    <w:rsid w:val="007D05DA"/>
    <w:rsid w:val="007D2681"/>
    <w:rsid w:val="007D331D"/>
    <w:rsid w:val="007D3CD9"/>
    <w:rsid w:val="007D4496"/>
    <w:rsid w:val="007D4556"/>
    <w:rsid w:val="007D5C88"/>
    <w:rsid w:val="007D5EF2"/>
    <w:rsid w:val="007E0748"/>
    <w:rsid w:val="007E4735"/>
    <w:rsid w:val="007E5041"/>
    <w:rsid w:val="007F30BE"/>
    <w:rsid w:val="007F328A"/>
    <w:rsid w:val="00804D93"/>
    <w:rsid w:val="008058B6"/>
    <w:rsid w:val="00805E74"/>
    <w:rsid w:val="00806751"/>
    <w:rsid w:val="00811491"/>
    <w:rsid w:val="00813AE9"/>
    <w:rsid w:val="00817053"/>
    <w:rsid w:val="00817A57"/>
    <w:rsid w:val="00821BB3"/>
    <w:rsid w:val="008253CB"/>
    <w:rsid w:val="00825B39"/>
    <w:rsid w:val="00826D9B"/>
    <w:rsid w:val="008312D2"/>
    <w:rsid w:val="008317A9"/>
    <w:rsid w:val="00831FA4"/>
    <w:rsid w:val="008325F2"/>
    <w:rsid w:val="00833CDB"/>
    <w:rsid w:val="00834474"/>
    <w:rsid w:val="00834E14"/>
    <w:rsid w:val="00834E78"/>
    <w:rsid w:val="00837000"/>
    <w:rsid w:val="00843D8B"/>
    <w:rsid w:val="00852B95"/>
    <w:rsid w:val="00852D96"/>
    <w:rsid w:val="00856152"/>
    <w:rsid w:val="008567B8"/>
    <w:rsid w:val="00857BBF"/>
    <w:rsid w:val="00860331"/>
    <w:rsid w:val="00861A0D"/>
    <w:rsid w:val="008630DE"/>
    <w:rsid w:val="00871779"/>
    <w:rsid w:val="00871AEC"/>
    <w:rsid w:val="008772FD"/>
    <w:rsid w:val="0088310A"/>
    <w:rsid w:val="008837E3"/>
    <w:rsid w:val="00884EDA"/>
    <w:rsid w:val="0088532C"/>
    <w:rsid w:val="008856BF"/>
    <w:rsid w:val="008868DF"/>
    <w:rsid w:val="00887318"/>
    <w:rsid w:val="008A33C5"/>
    <w:rsid w:val="008A5C8C"/>
    <w:rsid w:val="008A7092"/>
    <w:rsid w:val="008A71F9"/>
    <w:rsid w:val="008B1F0C"/>
    <w:rsid w:val="008B2CCE"/>
    <w:rsid w:val="008B69F3"/>
    <w:rsid w:val="008B7445"/>
    <w:rsid w:val="008C31F2"/>
    <w:rsid w:val="008C33A4"/>
    <w:rsid w:val="008C60DB"/>
    <w:rsid w:val="008D25D5"/>
    <w:rsid w:val="008D2612"/>
    <w:rsid w:val="008D35BF"/>
    <w:rsid w:val="008D3E6B"/>
    <w:rsid w:val="008D454F"/>
    <w:rsid w:val="008D6C19"/>
    <w:rsid w:val="008D7F23"/>
    <w:rsid w:val="008E41EE"/>
    <w:rsid w:val="008E567A"/>
    <w:rsid w:val="008E62C2"/>
    <w:rsid w:val="008E6C1B"/>
    <w:rsid w:val="008E727A"/>
    <w:rsid w:val="008F0764"/>
    <w:rsid w:val="008F31B0"/>
    <w:rsid w:val="009004BA"/>
    <w:rsid w:val="00900AE0"/>
    <w:rsid w:val="00900F5D"/>
    <w:rsid w:val="0090310F"/>
    <w:rsid w:val="00903A01"/>
    <w:rsid w:val="00905C72"/>
    <w:rsid w:val="0090753B"/>
    <w:rsid w:val="00907711"/>
    <w:rsid w:val="009156D9"/>
    <w:rsid w:val="0092746B"/>
    <w:rsid w:val="00931EAB"/>
    <w:rsid w:val="009410E0"/>
    <w:rsid w:val="00942239"/>
    <w:rsid w:val="00944330"/>
    <w:rsid w:val="00947E3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54DA"/>
    <w:rsid w:val="00966D91"/>
    <w:rsid w:val="00966FFD"/>
    <w:rsid w:val="00970BDD"/>
    <w:rsid w:val="00970D26"/>
    <w:rsid w:val="00973177"/>
    <w:rsid w:val="00976023"/>
    <w:rsid w:val="00981A8B"/>
    <w:rsid w:val="009851C7"/>
    <w:rsid w:val="009904A9"/>
    <w:rsid w:val="0099163D"/>
    <w:rsid w:val="009947D2"/>
    <w:rsid w:val="009A0D0E"/>
    <w:rsid w:val="009A5284"/>
    <w:rsid w:val="009A5476"/>
    <w:rsid w:val="009A5F24"/>
    <w:rsid w:val="009A7465"/>
    <w:rsid w:val="009B2AFB"/>
    <w:rsid w:val="009B51FE"/>
    <w:rsid w:val="009B5873"/>
    <w:rsid w:val="009B6124"/>
    <w:rsid w:val="009B69BA"/>
    <w:rsid w:val="009B7AE2"/>
    <w:rsid w:val="009C18BE"/>
    <w:rsid w:val="009C1D7A"/>
    <w:rsid w:val="009C2F41"/>
    <w:rsid w:val="009C359C"/>
    <w:rsid w:val="009C5492"/>
    <w:rsid w:val="009D208D"/>
    <w:rsid w:val="009D6F54"/>
    <w:rsid w:val="009D77FE"/>
    <w:rsid w:val="009E04BE"/>
    <w:rsid w:val="009E200A"/>
    <w:rsid w:val="009E3A77"/>
    <w:rsid w:val="009E6349"/>
    <w:rsid w:val="009E6BD3"/>
    <w:rsid w:val="009F05E5"/>
    <w:rsid w:val="009F0D4F"/>
    <w:rsid w:val="009F1227"/>
    <w:rsid w:val="009F1C87"/>
    <w:rsid w:val="009F2286"/>
    <w:rsid w:val="009F43B9"/>
    <w:rsid w:val="009F6D65"/>
    <w:rsid w:val="00A006B3"/>
    <w:rsid w:val="00A02F2A"/>
    <w:rsid w:val="00A04677"/>
    <w:rsid w:val="00A05117"/>
    <w:rsid w:val="00A136C6"/>
    <w:rsid w:val="00A16F06"/>
    <w:rsid w:val="00A22C44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50428"/>
    <w:rsid w:val="00A50AA1"/>
    <w:rsid w:val="00A520E1"/>
    <w:rsid w:val="00A542F1"/>
    <w:rsid w:val="00A569D9"/>
    <w:rsid w:val="00A62171"/>
    <w:rsid w:val="00A63AE7"/>
    <w:rsid w:val="00A70696"/>
    <w:rsid w:val="00A7088D"/>
    <w:rsid w:val="00A70F82"/>
    <w:rsid w:val="00A73C39"/>
    <w:rsid w:val="00A75066"/>
    <w:rsid w:val="00A821A3"/>
    <w:rsid w:val="00A836BB"/>
    <w:rsid w:val="00A842C5"/>
    <w:rsid w:val="00A847B1"/>
    <w:rsid w:val="00A90875"/>
    <w:rsid w:val="00A92D7D"/>
    <w:rsid w:val="00A93FEC"/>
    <w:rsid w:val="00A958B9"/>
    <w:rsid w:val="00A96E8E"/>
    <w:rsid w:val="00AA2148"/>
    <w:rsid w:val="00AA66C0"/>
    <w:rsid w:val="00AB1AA6"/>
    <w:rsid w:val="00AB428D"/>
    <w:rsid w:val="00AB6963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AB0"/>
    <w:rsid w:val="00AE74D3"/>
    <w:rsid w:val="00AF0643"/>
    <w:rsid w:val="00AF5BA8"/>
    <w:rsid w:val="00AF7A5E"/>
    <w:rsid w:val="00B02CDD"/>
    <w:rsid w:val="00B03FB0"/>
    <w:rsid w:val="00B10A4A"/>
    <w:rsid w:val="00B10CD2"/>
    <w:rsid w:val="00B111CE"/>
    <w:rsid w:val="00B23F91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4AAF"/>
    <w:rsid w:val="00B60A62"/>
    <w:rsid w:val="00B6106F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5102"/>
    <w:rsid w:val="00B76F49"/>
    <w:rsid w:val="00B77D9D"/>
    <w:rsid w:val="00B83C11"/>
    <w:rsid w:val="00B83E85"/>
    <w:rsid w:val="00B84924"/>
    <w:rsid w:val="00B86AAA"/>
    <w:rsid w:val="00B87414"/>
    <w:rsid w:val="00B90147"/>
    <w:rsid w:val="00B92BA9"/>
    <w:rsid w:val="00BA0456"/>
    <w:rsid w:val="00BA0721"/>
    <w:rsid w:val="00BA1A72"/>
    <w:rsid w:val="00BA3FD9"/>
    <w:rsid w:val="00BA5E64"/>
    <w:rsid w:val="00BA7D17"/>
    <w:rsid w:val="00BB0250"/>
    <w:rsid w:val="00BB1CD3"/>
    <w:rsid w:val="00BB30A1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F1A69"/>
    <w:rsid w:val="00BF2A27"/>
    <w:rsid w:val="00BF3A99"/>
    <w:rsid w:val="00BF3F60"/>
    <w:rsid w:val="00C05101"/>
    <w:rsid w:val="00C10E7E"/>
    <w:rsid w:val="00C137FE"/>
    <w:rsid w:val="00C20AE5"/>
    <w:rsid w:val="00C232C2"/>
    <w:rsid w:val="00C23ED2"/>
    <w:rsid w:val="00C2711B"/>
    <w:rsid w:val="00C30DF7"/>
    <w:rsid w:val="00C318A4"/>
    <w:rsid w:val="00C31B3F"/>
    <w:rsid w:val="00C326E5"/>
    <w:rsid w:val="00C330D5"/>
    <w:rsid w:val="00C334E9"/>
    <w:rsid w:val="00C35E28"/>
    <w:rsid w:val="00C402E1"/>
    <w:rsid w:val="00C41BFE"/>
    <w:rsid w:val="00C43B3C"/>
    <w:rsid w:val="00C46A0E"/>
    <w:rsid w:val="00C47497"/>
    <w:rsid w:val="00C50F51"/>
    <w:rsid w:val="00C51EFE"/>
    <w:rsid w:val="00C52AFD"/>
    <w:rsid w:val="00C52C6F"/>
    <w:rsid w:val="00C547F9"/>
    <w:rsid w:val="00C56D68"/>
    <w:rsid w:val="00C57C29"/>
    <w:rsid w:val="00C60C2D"/>
    <w:rsid w:val="00C611CF"/>
    <w:rsid w:val="00C6122E"/>
    <w:rsid w:val="00C631AF"/>
    <w:rsid w:val="00C6357B"/>
    <w:rsid w:val="00C760C6"/>
    <w:rsid w:val="00C77FF9"/>
    <w:rsid w:val="00C84025"/>
    <w:rsid w:val="00C86F22"/>
    <w:rsid w:val="00C903AF"/>
    <w:rsid w:val="00C94464"/>
    <w:rsid w:val="00C94B8B"/>
    <w:rsid w:val="00CA037F"/>
    <w:rsid w:val="00CA05C8"/>
    <w:rsid w:val="00CA167A"/>
    <w:rsid w:val="00CA37CB"/>
    <w:rsid w:val="00CA5ADE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F55A5"/>
    <w:rsid w:val="00CF74F5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52EA"/>
    <w:rsid w:val="00D36BD3"/>
    <w:rsid w:val="00D42771"/>
    <w:rsid w:val="00D42B5C"/>
    <w:rsid w:val="00D4308C"/>
    <w:rsid w:val="00D44FF5"/>
    <w:rsid w:val="00D475A9"/>
    <w:rsid w:val="00D530EC"/>
    <w:rsid w:val="00D542E2"/>
    <w:rsid w:val="00D5636F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4F40"/>
    <w:rsid w:val="00D7600D"/>
    <w:rsid w:val="00D76AD7"/>
    <w:rsid w:val="00D76B6E"/>
    <w:rsid w:val="00D85583"/>
    <w:rsid w:val="00D85F6A"/>
    <w:rsid w:val="00D90D21"/>
    <w:rsid w:val="00D932F3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494D"/>
    <w:rsid w:val="00DE00C1"/>
    <w:rsid w:val="00DE1C73"/>
    <w:rsid w:val="00DE32A4"/>
    <w:rsid w:val="00DE733C"/>
    <w:rsid w:val="00DE7AB3"/>
    <w:rsid w:val="00DE7DAA"/>
    <w:rsid w:val="00DF24E9"/>
    <w:rsid w:val="00E000CD"/>
    <w:rsid w:val="00E00ABC"/>
    <w:rsid w:val="00E059D3"/>
    <w:rsid w:val="00E07AC7"/>
    <w:rsid w:val="00E11B97"/>
    <w:rsid w:val="00E121B5"/>
    <w:rsid w:val="00E134B6"/>
    <w:rsid w:val="00E14A8A"/>
    <w:rsid w:val="00E24CAF"/>
    <w:rsid w:val="00E26C87"/>
    <w:rsid w:val="00E40030"/>
    <w:rsid w:val="00E40CA3"/>
    <w:rsid w:val="00E40ECA"/>
    <w:rsid w:val="00E44206"/>
    <w:rsid w:val="00E475C4"/>
    <w:rsid w:val="00E47E20"/>
    <w:rsid w:val="00E5068B"/>
    <w:rsid w:val="00E51D8C"/>
    <w:rsid w:val="00E5274B"/>
    <w:rsid w:val="00E5296F"/>
    <w:rsid w:val="00E53F50"/>
    <w:rsid w:val="00E54518"/>
    <w:rsid w:val="00E55778"/>
    <w:rsid w:val="00E62018"/>
    <w:rsid w:val="00E64238"/>
    <w:rsid w:val="00E653BF"/>
    <w:rsid w:val="00E81526"/>
    <w:rsid w:val="00E82BED"/>
    <w:rsid w:val="00E82FF1"/>
    <w:rsid w:val="00E837BD"/>
    <w:rsid w:val="00E83981"/>
    <w:rsid w:val="00E839C3"/>
    <w:rsid w:val="00E8527E"/>
    <w:rsid w:val="00E94471"/>
    <w:rsid w:val="00E95897"/>
    <w:rsid w:val="00E95985"/>
    <w:rsid w:val="00EA4CE7"/>
    <w:rsid w:val="00EB4238"/>
    <w:rsid w:val="00EB488D"/>
    <w:rsid w:val="00EC12B1"/>
    <w:rsid w:val="00ED4CB0"/>
    <w:rsid w:val="00EE2E7D"/>
    <w:rsid w:val="00EE7C70"/>
    <w:rsid w:val="00EE7F0E"/>
    <w:rsid w:val="00EF167E"/>
    <w:rsid w:val="00EF332D"/>
    <w:rsid w:val="00EF5016"/>
    <w:rsid w:val="00EF63B0"/>
    <w:rsid w:val="00F01508"/>
    <w:rsid w:val="00F03E96"/>
    <w:rsid w:val="00F05CCE"/>
    <w:rsid w:val="00F05FA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85220"/>
    <w:rsid w:val="00F86C79"/>
    <w:rsid w:val="00F877B5"/>
    <w:rsid w:val="00F94CC2"/>
    <w:rsid w:val="00FA009D"/>
    <w:rsid w:val="00FA2FF4"/>
    <w:rsid w:val="00FA3568"/>
    <w:rsid w:val="00FA65A4"/>
    <w:rsid w:val="00FA7649"/>
    <w:rsid w:val="00FB7104"/>
    <w:rsid w:val="00FC0F21"/>
    <w:rsid w:val="00FC159A"/>
    <w:rsid w:val="00FC3180"/>
    <w:rsid w:val="00FC3857"/>
    <w:rsid w:val="00FD4563"/>
    <w:rsid w:val="00FD59FF"/>
    <w:rsid w:val="00FE55AA"/>
    <w:rsid w:val="00FE689B"/>
    <w:rsid w:val="00FE78A0"/>
    <w:rsid w:val="00FF037F"/>
    <w:rsid w:val="00FF503C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11F478-85F3-40B8-AF83-BD6D59CF7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329</Words>
  <Characters>1880</Characters>
  <Application>Microsoft Office Word</Application>
  <DocSecurity>0</DocSecurity>
  <Lines>15</Lines>
  <Paragraphs>4</Paragraphs>
  <ScaleCrop>false</ScaleCrop>
  <Company>eic</Company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2023-04-21T07:03:00Z</cp:lastPrinted>
  <dcterms:created xsi:type="dcterms:W3CDTF">2023-04-21T07:09:00Z</dcterms:created>
  <dcterms:modified xsi:type="dcterms:W3CDTF">2023-04-21T07:09:00Z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1122301199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1122301199</vt:lpwstr>
  </property>
  <property fmtid="{D5CDD505-2E9C-101B-9397-08002B2CF9AE}" pid="12" name="發文支號">
    <vt:lpwstr>0</vt:lpwstr>
  </property>
  <property fmtid="{D5CDD505-2E9C-101B-9397-08002B2CF9AE}" pid="13" name="TotFileSize">
    <vt:lpwstr>1771</vt:lpwstr>
  </property>
</Properties>
</file>