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425426" w:rsidRDefault="00673E50">
      <w:pPr>
        <w:pStyle w:val="title"/>
        <w:rPr>
          <w:position w:val="20"/>
        </w:rPr>
      </w:pPr>
      <w:r w:rsidRPr="00425426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425426">
        <w:rPr>
          <w:position w:val="20"/>
        </w:rPr>
        <w:t>立法院</w:t>
      </w:r>
      <w:bookmarkStart w:id="3" w:name="單位名稱"/>
      <w:bookmarkEnd w:id="3"/>
      <w:r w:rsidR="00C4744A" w:rsidRPr="00425426">
        <w:rPr>
          <w:rFonts w:hint="eastAsia"/>
          <w:position w:val="20"/>
        </w:rPr>
        <w:t>財政委員會</w:t>
      </w:r>
      <w:r w:rsidR="00064D29" w:rsidRPr="00425426">
        <w:rPr>
          <w:position w:val="20"/>
        </w:rPr>
        <w:t xml:space="preserve">　開會通知單</w:t>
      </w:r>
    </w:p>
    <w:p w:rsidR="00064D29" w:rsidRPr="00425426" w:rsidRDefault="00673E50">
      <w:pPr>
        <w:pStyle w:val="titlespace"/>
      </w:pPr>
      <w:r w:rsidRPr="00425426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425426" w:rsidRDefault="00064D29">
      <w:pPr>
        <w:pStyle w:val="space2"/>
      </w:pPr>
    </w:p>
    <w:p w:rsidR="00064D29" w:rsidRPr="00425426" w:rsidRDefault="00064D29">
      <w:pPr>
        <w:pStyle w:val="space2"/>
      </w:pPr>
    </w:p>
    <w:p w:rsidR="00C4744A" w:rsidRPr="00425426" w:rsidRDefault="00064D29">
      <w:pPr>
        <w:pStyle w:val="ae"/>
        <w:spacing w:line="360" w:lineRule="exact"/>
      </w:pPr>
      <w:r w:rsidRPr="00425426">
        <w:t>受文者：</w:t>
      </w:r>
      <w:bookmarkStart w:id="5" w:name="受文者"/>
      <w:bookmarkEnd w:id="5"/>
      <w:r w:rsidR="000F5DA1" w:rsidRPr="00425426">
        <w:rPr>
          <w:rFonts w:hint="eastAsia"/>
        </w:rPr>
        <w:t>本會</w:t>
      </w:r>
      <w:r w:rsidR="00C4744A" w:rsidRPr="00425426">
        <w:rPr>
          <w:rFonts w:hint="eastAsia"/>
        </w:rPr>
        <w:t>委員</w:t>
      </w:r>
    </w:p>
    <w:p w:rsidR="00064D29" w:rsidRPr="00425426" w:rsidRDefault="00064D29">
      <w:pPr>
        <w:pStyle w:val="space"/>
      </w:pPr>
    </w:p>
    <w:p w:rsidR="00064D29" w:rsidRPr="00425426" w:rsidRDefault="00064D29">
      <w:pPr>
        <w:pStyle w:val="af"/>
        <w:spacing w:line="240" w:lineRule="exact"/>
      </w:pPr>
      <w:r w:rsidRPr="00425426">
        <w:fldChar w:fldCharType="begin"/>
      </w:r>
      <w:r w:rsidRPr="00425426">
        <w:instrText xml:space="preserve"> MACROBUTTON  DocDispatch 發文日期：</w:instrText>
      </w:r>
      <w:r w:rsidRPr="00425426">
        <w:fldChar w:fldCharType="end"/>
      </w:r>
      <w:bookmarkStart w:id="6" w:name="發文日期"/>
      <w:bookmarkEnd w:id="6"/>
      <w:r w:rsidR="008E3ABD" w:rsidRPr="00425426">
        <w:t>中華民國</w:t>
      </w:r>
      <w:r w:rsidR="0063328A" w:rsidRPr="00425426">
        <w:t>11</w:t>
      </w:r>
      <w:r w:rsidR="0063328A" w:rsidRPr="00425426">
        <w:rPr>
          <w:rFonts w:hint="eastAsia"/>
        </w:rPr>
        <w:t>2</w:t>
      </w:r>
      <w:r w:rsidR="008E3ABD" w:rsidRPr="00425426">
        <w:t>年</w:t>
      </w:r>
      <w:r w:rsidR="00921297" w:rsidRPr="00425426">
        <w:rPr>
          <w:rFonts w:hint="eastAsia"/>
        </w:rPr>
        <w:t>5</w:t>
      </w:r>
      <w:r w:rsidR="008E3ABD" w:rsidRPr="00425426">
        <w:t>月</w:t>
      </w:r>
      <w:r w:rsidR="00921297" w:rsidRPr="00425426">
        <w:rPr>
          <w:rFonts w:hint="eastAsia"/>
        </w:rPr>
        <w:t>12</w:t>
      </w:r>
      <w:r w:rsidR="008E3ABD" w:rsidRPr="00425426">
        <w:t>日</w:t>
      </w:r>
    </w:p>
    <w:p w:rsidR="00064D29" w:rsidRPr="00425426" w:rsidRDefault="00064D29">
      <w:pPr>
        <w:pStyle w:val="af"/>
        <w:spacing w:line="240" w:lineRule="exact"/>
      </w:pPr>
      <w:r w:rsidRPr="00425426">
        <w:t>發文字號：</w:t>
      </w:r>
      <w:bookmarkStart w:id="7" w:name="發文字號"/>
      <w:bookmarkEnd w:id="7"/>
      <w:r w:rsidR="00E57760">
        <w:rPr>
          <w:rFonts w:hint="eastAsia"/>
        </w:rPr>
        <w:t>台</w:t>
      </w:r>
      <w:proofErr w:type="gramStart"/>
      <w:r w:rsidR="00E57760">
        <w:rPr>
          <w:rFonts w:hint="eastAsia"/>
        </w:rPr>
        <w:t>立財字</w:t>
      </w:r>
      <w:proofErr w:type="gramEnd"/>
      <w:r w:rsidR="00E57760">
        <w:rPr>
          <w:rFonts w:hint="eastAsia"/>
        </w:rPr>
        <w:t>第</w:t>
      </w:r>
      <w:r w:rsidR="00E57760">
        <w:t>1122101120號</w:t>
      </w:r>
    </w:p>
    <w:p w:rsidR="00064D29" w:rsidRPr="00425426" w:rsidRDefault="00064D29">
      <w:pPr>
        <w:pStyle w:val="af"/>
        <w:spacing w:line="240" w:lineRule="exact"/>
      </w:pPr>
      <w:r w:rsidRPr="00425426">
        <w:fldChar w:fldCharType="begin"/>
      </w:r>
      <w:r w:rsidRPr="00425426">
        <w:instrText xml:space="preserve"> MACROBUTTON  DocSpeed 速別：</w:instrText>
      </w:r>
      <w:r w:rsidRPr="00425426">
        <w:fldChar w:fldCharType="end"/>
      </w:r>
      <w:bookmarkStart w:id="8" w:name="速別"/>
      <w:bookmarkEnd w:id="8"/>
      <w:r w:rsidR="00C4744A" w:rsidRPr="00425426">
        <w:rPr>
          <w:rFonts w:hint="eastAsia"/>
        </w:rPr>
        <w:t>最速件</w:t>
      </w:r>
    </w:p>
    <w:p w:rsidR="00064D29" w:rsidRPr="00425426" w:rsidRDefault="00064D29">
      <w:pPr>
        <w:pStyle w:val="af"/>
        <w:spacing w:line="240" w:lineRule="exact"/>
      </w:pPr>
      <w:r w:rsidRPr="00425426">
        <w:fldChar w:fldCharType="begin"/>
      </w:r>
      <w:r w:rsidRPr="00425426">
        <w:instrText xml:space="preserve"> MACROBUTTON  DocSecurity 密等及解密條件或保密期限：</w:instrText>
      </w:r>
      <w:r w:rsidRPr="00425426">
        <w:fldChar w:fldCharType="end"/>
      </w:r>
      <w:bookmarkStart w:id="9" w:name="密等及解密條件或保密期限"/>
      <w:bookmarkEnd w:id="9"/>
    </w:p>
    <w:p w:rsidR="00C4744A" w:rsidRPr="00425426" w:rsidRDefault="00064D29">
      <w:pPr>
        <w:pStyle w:val="af"/>
        <w:spacing w:line="240" w:lineRule="exact"/>
      </w:pPr>
      <w:r w:rsidRPr="00425426">
        <w:t>附件：</w:t>
      </w:r>
      <w:bookmarkStart w:id="10" w:name="附件"/>
      <w:bookmarkEnd w:id="10"/>
      <w:r w:rsidR="00984E8C" w:rsidRPr="00425426">
        <w:rPr>
          <w:rFonts w:hint="eastAsia"/>
        </w:rPr>
        <w:t>議事日程及關係文書各1份</w:t>
      </w:r>
    </w:p>
    <w:p w:rsidR="00064D29" w:rsidRPr="00425426" w:rsidRDefault="00064D29">
      <w:pPr>
        <w:pStyle w:val="af"/>
        <w:spacing w:line="240" w:lineRule="exact"/>
      </w:pPr>
    </w:p>
    <w:p w:rsidR="00B3193F" w:rsidRPr="00425426" w:rsidRDefault="00064D29" w:rsidP="00726793">
      <w:pPr>
        <w:pStyle w:val="af0"/>
        <w:spacing w:line="400" w:lineRule="exact"/>
        <w:ind w:left="1610" w:hangingChars="503" w:hanging="1610"/>
        <w:rPr>
          <w:rFonts w:hAnsi="標楷體"/>
        </w:rPr>
      </w:pPr>
      <w:r w:rsidRPr="00425426">
        <w:rPr>
          <w:rFonts w:hAnsi="標楷體"/>
        </w:rPr>
        <w:t>開會事由：</w:t>
      </w:r>
      <w:bookmarkStart w:id="11" w:name="開會事由"/>
      <w:bookmarkEnd w:id="11"/>
      <w:r w:rsidR="00C4744A" w:rsidRPr="00425426">
        <w:rPr>
          <w:rFonts w:hAnsi="標楷體" w:hint="eastAsia"/>
        </w:rPr>
        <w:t>立法院第</w:t>
      </w:r>
      <w:r w:rsidR="001026E4" w:rsidRPr="00425426">
        <w:rPr>
          <w:rFonts w:hAnsi="標楷體" w:hint="eastAsia"/>
        </w:rPr>
        <w:t>10</w:t>
      </w:r>
      <w:r w:rsidR="00C4744A" w:rsidRPr="00425426">
        <w:rPr>
          <w:rFonts w:hAnsi="標楷體" w:hint="eastAsia"/>
        </w:rPr>
        <w:t>屆第</w:t>
      </w:r>
      <w:r w:rsidR="0063328A" w:rsidRPr="00425426">
        <w:rPr>
          <w:rFonts w:hAnsi="標楷體" w:hint="eastAsia"/>
        </w:rPr>
        <w:t>7</w:t>
      </w:r>
      <w:r w:rsidR="00C4744A" w:rsidRPr="00425426">
        <w:rPr>
          <w:rFonts w:hAnsi="標楷體" w:hint="eastAsia"/>
        </w:rPr>
        <w:t>會期</w:t>
      </w:r>
      <w:bookmarkStart w:id="12" w:name="委員會"/>
      <w:r w:rsidR="00C4744A" w:rsidRPr="00425426">
        <w:rPr>
          <w:rFonts w:hAnsi="標楷體" w:hint="eastAsia"/>
        </w:rPr>
        <w:t>財政委員會</w:t>
      </w:r>
      <w:bookmarkEnd w:id="12"/>
      <w:r w:rsidR="00C4744A" w:rsidRPr="00425426">
        <w:rPr>
          <w:rFonts w:hAnsi="標楷體" w:hint="eastAsia"/>
        </w:rPr>
        <w:t>第</w:t>
      </w:r>
      <w:r w:rsidR="00921297" w:rsidRPr="00425426">
        <w:rPr>
          <w:rFonts w:hAnsi="標楷體" w:hint="eastAsia"/>
        </w:rPr>
        <w:t>13</w:t>
      </w:r>
      <w:r w:rsidR="00C4744A" w:rsidRPr="00425426">
        <w:rPr>
          <w:rFonts w:hAnsi="標楷體" w:hint="eastAsia"/>
        </w:rPr>
        <w:t>次全體委員會議</w:t>
      </w:r>
    </w:p>
    <w:p w:rsidR="003D77CB" w:rsidRPr="00425426" w:rsidRDefault="00194C30" w:rsidP="005B51AC">
      <w:pPr>
        <w:pStyle w:val="af0"/>
        <w:kinsoku w:val="0"/>
        <w:spacing w:line="400" w:lineRule="exact"/>
        <w:ind w:leftChars="650" w:left="2200" w:hangingChars="200" w:hanging="640"/>
        <w:rPr>
          <w:rFonts w:hAnsi="標楷體" w:cs="標楷體"/>
          <w:color w:val="000000"/>
          <w:kern w:val="0"/>
        </w:rPr>
      </w:pPr>
      <w:r w:rsidRPr="00425426">
        <w:rPr>
          <w:rFonts w:hAnsi="標楷體" w:hint="eastAsia"/>
          <w:bCs/>
        </w:rPr>
        <w:t>一</w:t>
      </w:r>
      <w:r w:rsidR="00170C0E" w:rsidRPr="00425426">
        <w:rPr>
          <w:rFonts w:hAnsi="標楷體" w:hint="eastAsia"/>
          <w:bCs/>
        </w:rPr>
        <w:t>、</w:t>
      </w:r>
      <w:r w:rsidR="0063328A" w:rsidRPr="00425426">
        <w:rPr>
          <w:rFonts w:hAnsi="標楷體" w:hint="eastAsia"/>
          <w:bCs/>
        </w:rPr>
        <w:t>處理</w:t>
      </w:r>
      <w:r w:rsidR="00702507" w:rsidRPr="00425426">
        <w:rPr>
          <w:rFonts w:hAnsi="標楷體" w:hint="eastAsia"/>
          <w:bCs/>
        </w:rPr>
        <w:t>或審查</w:t>
      </w:r>
      <w:r w:rsidR="00022434" w:rsidRPr="00425426">
        <w:rPr>
          <w:rFonts w:hAnsi="標楷體" w:hint="eastAsia"/>
          <w:bCs/>
        </w:rPr>
        <w:t>中華民國</w:t>
      </w:r>
      <w:proofErr w:type="gramStart"/>
      <w:r w:rsidR="0063328A" w:rsidRPr="00425426">
        <w:rPr>
          <w:rFonts w:hAnsi="標楷體" w:hint="eastAsia"/>
          <w:bCs/>
        </w:rPr>
        <w:t>112</w:t>
      </w:r>
      <w:proofErr w:type="gramEnd"/>
      <w:r w:rsidR="0063328A" w:rsidRPr="00425426">
        <w:rPr>
          <w:rFonts w:hAnsi="標楷體" w:hint="eastAsia"/>
          <w:bCs/>
        </w:rPr>
        <w:t>年度中央政府總預算決議，有關</w:t>
      </w:r>
      <w:r w:rsidR="00816E7A" w:rsidRPr="00425426">
        <w:rPr>
          <w:rFonts w:hAnsi="標楷體" w:hint="eastAsia"/>
          <w:bCs/>
        </w:rPr>
        <w:t>財政部主管</w:t>
      </w:r>
      <w:r w:rsidR="0063328A" w:rsidRPr="00425426">
        <w:rPr>
          <w:rFonts w:hAnsi="標楷體" w:hint="eastAsia"/>
          <w:bCs/>
        </w:rPr>
        <w:t>預算凍結書面報告案</w:t>
      </w:r>
      <w:r w:rsidR="00816E7A" w:rsidRPr="00425426">
        <w:rPr>
          <w:rFonts w:hAnsi="標楷體" w:hint="eastAsia"/>
          <w:bCs/>
        </w:rPr>
        <w:t>126</w:t>
      </w:r>
      <w:r w:rsidR="0063328A" w:rsidRPr="00425426">
        <w:rPr>
          <w:rFonts w:hAnsi="標楷體" w:hint="eastAsia"/>
          <w:bCs/>
        </w:rPr>
        <w:t>案</w:t>
      </w:r>
      <w:r w:rsidR="003D77CB" w:rsidRPr="00425426">
        <w:rPr>
          <w:rFonts w:hAnsi="標楷體" w:hint="eastAsia"/>
          <w:bCs/>
        </w:rPr>
        <w:t>。</w:t>
      </w:r>
    </w:p>
    <w:p w:rsidR="000A2D8A" w:rsidRPr="00425426" w:rsidRDefault="0063328A" w:rsidP="009A7D8D">
      <w:pPr>
        <w:pStyle w:val="af0"/>
        <w:spacing w:line="400" w:lineRule="exact"/>
        <w:ind w:leftChars="650" w:left="2200" w:hangingChars="200" w:hanging="640"/>
        <w:rPr>
          <w:rFonts w:hAnsi="標楷體"/>
        </w:rPr>
      </w:pPr>
      <w:r w:rsidRPr="00425426">
        <w:rPr>
          <w:rFonts w:hAnsi="標楷體" w:hint="eastAsia"/>
          <w:bCs/>
        </w:rPr>
        <w:t>二、</w:t>
      </w:r>
      <w:r w:rsidR="000A2D8A" w:rsidRPr="00425426">
        <w:rPr>
          <w:rFonts w:hAnsi="標楷體" w:hint="eastAsia"/>
        </w:rPr>
        <w:t>審查「</w:t>
      </w:r>
      <w:r w:rsidR="00D45DAE" w:rsidRPr="00425426">
        <w:rPr>
          <w:rFonts w:hAnsi="標楷體" w:hint="eastAsia"/>
        </w:rPr>
        <w:t>證券交易法</w:t>
      </w:r>
      <w:r w:rsidR="000A2D8A" w:rsidRPr="00425426">
        <w:rPr>
          <w:rFonts w:hAnsi="標楷體" w:hint="eastAsia"/>
        </w:rPr>
        <w:t>」</w:t>
      </w:r>
      <w:r w:rsidR="004B7A1E" w:rsidRPr="00425426">
        <w:rPr>
          <w:rFonts w:hAnsi="標楷體" w:hint="eastAsia"/>
        </w:rPr>
        <w:t>5</w:t>
      </w:r>
      <w:r w:rsidR="000A2D8A" w:rsidRPr="00425426">
        <w:rPr>
          <w:rFonts w:hAnsi="標楷體" w:hint="eastAsia"/>
        </w:rPr>
        <w:t>案：</w:t>
      </w:r>
    </w:p>
    <w:p w:rsidR="00193279" w:rsidRPr="00425426" w:rsidRDefault="000A2D8A" w:rsidP="00AD7EA6">
      <w:pPr>
        <w:pStyle w:val="af0"/>
        <w:spacing w:line="400" w:lineRule="exact"/>
        <w:ind w:left="2268" w:hanging="11"/>
        <w:jc w:val="both"/>
        <w:rPr>
          <w:rFonts w:hAnsi="標楷體"/>
        </w:rPr>
      </w:pPr>
      <w:r w:rsidRPr="00425426">
        <w:rPr>
          <w:rFonts w:hAnsi="標楷體"/>
        </w:rPr>
        <w:t>(</w:t>
      </w:r>
      <w:proofErr w:type="gramStart"/>
      <w:r w:rsidRPr="00425426">
        <w:rPr>
          <w:rFonts w:hAnsi="標楷體" w:hint="eastAsia"/>
        </w:rPr>
        <w:t>一</w:t>
      </w:r>
      <w:proofErr w:type="gramEnd"/>
      <w:r w:rsidRPr="00425426">
        <w:rPr>
          <w:rFonts w:hAnsi="標楷體"/>
        </w:rPr>
        <w:t>)</w:t>
      </w:r>
      <w:r w:rsidR="00245939" w:rsidRPr="00425426">
        <w:rPr>
          <w:rFonts w:hAnsi="標楷體" w:hint="eastAsia"/>
        </w:rPr>
        <w:t>行政院函請審議「證券交易法部分條文修正草案」案</w:t>
      </w:r>
      <w:r w:rsidR="00351C61" w:rsidRPr="00425426">
        <w:rPr>
          <w:rFonts w:hAnsi="標楷體" w:hint="eastAsia"/>
        </w:rPr>
        <w:t>。</w:t>
      </w:r>
      <w:r w:rsidR="00CB280F" w:rsidRPr="00425426">
        <w:rPr>
          <w:rFonts w:hAnsi="標楷體" w:hint="eastAsia"/>
          <w:b/>
          <w:bCs/>
          <w:color w:val="000000"/>
        </w:rPr>
        <w:t>[本案如經院會復議，則不予審查]</w:t>
      </w:r>
      <w:r w:rsidR="00351C61" w:rsidRPr="00425426">
        <w:rPr>
          <w:rFonts w:hAnsi="標楷體" w:hint="eastAsia"/>
        </w:rPr>
        <w:t xml:space="preserve"> </w:t>
      </w:r>
    </w:p>
    <w:p w:rsidR="00193279" w:rsidRPr="00425426" w:rsidRDefault="00DC1AB0" w:rsidP="00AD7EA6">
      <w:pPr>
        <w:pStyle w:val="af0"/>
        <w:spacing w:line="400" w:lineRule="exact"/>
        <w:ind w:left="2268" w:hanging="11"/>
        <w:jc w:val="both"/>
        <w:rPr>
          <w:rFonts w:hAnsi="標楷體"/>
        </w:rPr>
      </w:pPr>
      <w:r w:rsidRPr="00425426">
        <w:rPr>
          <w:rFonts w:hAnsi="標楷體" w:hint="eastAsia"/>
        </w:rPr>
        <w:t>(</w:t>
      </w:r>
      <w:r w:rsidR="00EE197D" w:rsidRPr="00425426">
        <w:rPr>
          <w:rFonts w:hAnsi="標楷體" w:hint="eastAsia"/>
        </w:rPr>
        <w:t>二</w:t>
      </w:r>
      <w:r w:rsidRPr="00425426">
        <w:rPr>
          <w:rFonts w:hAnsi="標楷體" w:hint="eastAsia"/>
        </w:rPr>
        <w:t>)</w:t>
      </w:r>
      <w:r w:rsidR="00E52B73" w:rsidRPr="00425426">
        <w:rPr>
          <w:rFonts w:hAnsi="標楷體" w:hint="eastAsia"/>
        </w:rPr>
        <w:t>本院委員</w:t>
      </w:r>
      <w:r w:rsidR="002302F8" w:rsidRPr="00425426">
        <w:rPr>
          <w:rFonts w:hAnsi="標楷體" w:hint="eastAsia"/>
        </w:rPr>
        <w:t>鍾佳濱等22人、委員</w:t>
      </w:r>
      <w:proofErr w:type="gramStart"/>
      <w:r w:rsidR="002302F8" w:rsidRPr="00425426">
        <w:rPr>
          <w:rFonts w:hAnsi="標楷體" w:hint="eastAsia"/>
        </w:rPr>
        <w:t>林楚茵等</w:t>
      </w:r>
      <w:proofErr w:type="gramEnd"/>
      <w:r w:rsidR="003641B2" w:rsidRPr="00425426">
        <w:rPr>
          <w:rFonts w:hAnsi="標楷體" w:hint="eastAsia"/>
        </w:rPr>
        <w:t>23</w:t>
      </w:r>
      <w:r w:rsidR="002302F8" w:rsidRPr="00425426">
        <w:rPr>
          <w:rFonts w:hAnsi="標楷體" w:hint="eastAsia"/>
        </w:rPr>
        <w:t>人分別擬具「證券交易法第十四條之四條文修正草案」等2案</w:t>
      </w:r>
      <w:r w:rsidRPr="00425426">
        <w:rPr>
          <w:rFonts w:hAnsi="標楷體" w:hint="eastAsia"/>
        </w:rPr>
        <w:t>。</w:t>
      </w:r>
    </w:p>
    <w:p w:rsidR="00252459" w:rsidRPr="00425426" w:rsidRDefault="003641B2" w:rsidP="00AD7EA6">
      <w:pPr>
        <w:pStyle w:val="af0"/>
        <w:spacing w:line="400" w:lineRule="exact"/>
        <w:ind w:left="2268" w:hanging="11"/>
        <w:jc w:val="both"/>
        <w:rPr>
          <w:rFonts w:hAnsi="標楷體"/>
        </w:rPr>
      </w:pPr>
      <w:r w:rsidRPr="00425426">
        <w:rPr>
          <w:rFonts w:hAnsi="標楷體" w:hint="eastAsia"/>
        </w:rPr>
        <w:t>(三)</w:t>
      </w:r>
      <w:r w:rsidR="00297652">
        <w:rPr>
          <w:rFonts w:hAnsi="標楷體" w:hint="eastAsia"/>
        </w:rPr>
        <w:t>本院台灣民眾黨黨團、委員楊瓊瓔</w:t>
      </w:r>
      <w:r w:rsidRPr="00425426">
        <w:rPr>
          <w:rFonts w:hAnsi="標楷體" w:hint="eastAsia"/>
        </w:rPr>
        <w:t>等18人分別擬具「證券交易法第十四條之四、第十四條之五及第一百七十八</w:t>
      </w:r>
      <w:proofErr w:type="gramStart"/>
      <w:r w:rsidRPr="00425426">
        <w:rPr>
          <w:rFonts w:hAnsi="標楷體" w:hint="eastAsia"/>
        </w:rPr>
        <w:t>條</w:t>
      </w:r>
      <w:proofErr w:type="gramEnd"/>
      <w:r w:rsidRPr="00425426">
        <w:rPr>
          <w:rFonts w:hAnsi="標楷體" w:hint="eastAsia"/>
        </w:rPr>
        <w:t>條文修正草案」等2案。</w:t>
      </w:r>
    </w:p>
    <w:p w:rsidR="00252459" w:rsidRPr="00425426" w:rsidRDefault="00252459" w:rsidP="00DD3B25">
      <w:pPr>
        <w:pStyle w:val="af0"/>
        <w:kinsoku w:val="0"/>
        <w:spacing w:line="400" w:lineRule="exact"/>
        <w:ind w:leftChars="650" w:left="2200" w:hangingChars="200" w:hanging="640"/>
        <w:rPr>
          <w:rFonts w:hAnsi="標楷體"/>
        </w:rPr>
      </w:pPr>
      <w:r w:rsidRPr="00425426">
        <w:rPr>
          <w:rFonts w:hAnsi="標楷體" w:hint="eastAsia"/>
          <w:bCs/>
        </w:rPr>
        <w:t>三、審查行政院函請審議、本院委員沈發惠等18人擬具「海關進口稅則部分稅則修正草案」等2案。</w:t>
      </w:r>
    </w:p>
    <w:p w:rsidR="00AD7EA6" w:rsidRPr="00425426" w:rsidRDefault="00CF7525" w:rsidP="00AD7EA6">
      <w:pPr>
        <w:pStyle w:val="af0"/>
        <w:spacing w:line="400" w:lineRule="exact"/>
        <w:ind w:leftChars="650" w:left="2200" w:hangingChars="200" w:hanging="640"/>
        <w:rPr>
          <w:rFonts w:hAnsi="標楷體"/>
        </w:rPr>
      </w:pPr>
      <w:r w:rsidRPr="00425426">
        <w:rPr>
          <w:rFonts w:hAnsi="標楷體" w:hint="eastAsia"/>
          <w:bCs/>
        </w:rPr>
        <w:t>四</w:t>
      </w:r>
      <w:r w:rsidR="00AD7EA6" w:rsidRPr="00425426">
        <w:rPr>
          <w:rFonts w:hAnsi="標楷體" w:hint="eastAsia"/>
          <w:bCs/>
        </w:rPr>
        <w:t>、</w:t>
      </w:r>
      <w:r w:rsidR="00AD7EA6" w:rsidRPr="00425426">
        <w:rPr>
          <w:rFonts w:hAnsi="標楷體" w:hint="eastAsia"/>
        </w:rPr>
        <w:t>審查「</w:t>
      </w:r>
      <w:r w:rsidR="0076491A" w:rsidRPr="00425426">
        <w:rPr>
          <w:rFonts w:hAnsi="標楷體" w:hint="eastAsia"/>
        </w:rPr>
        <w:t>貨物稅條例</w:t>
      </w:r>
      <w:r w:rsidR="00AD7EA6" w:rsidRPr="00425426">
        <w:rPr>
          <w:rFonts w:hAnsi="標楷體" w:hint="eastAsia"/>
        </w:rPr>
        <w:t>」</w:t>
      </w:r>
      <w:r w:rsidR="0076491A" w:rsidRPr="00425426">
        <w:rPr>
          <w:rFonts w:hAnsi="標楷體" w:hint="eastAsia"/>
        </w:rPr>
        <w:t>13</w:t>
      </w:r>
      <w:r w:rsidR="00AD7EA6" w:rsidRPr="00425426">
        <w:rPr>
          <w:rFonts w:hAnsi="標楷體" w:hint="eastAsia"/>
        </w:rPr>
        <w:t>案：</w:t>
      </w:r>
    </w:p>
    <w:p w:rsidR="00C02B68" w:rsidRPr="00425426" w:rsidRDefault="00AD7EA6" w:rsidP="000A2D8A">
      <w:pPr>
        <w:pStyle w:val="af0"/>
        <w:spacing w:line="400" w:lineRule="exact"/>
        <w:ind w:left="2268" w:hanging="11"/>
        <w:jc w:val="both"/>
        <w:rPr>
          <w:rFonts w:hAnsi="標楷體"/>
        </w:rPr>
      </w:pPr>
      <w:r w:rsidRPr="00425426">
        <w:rPr>
          <w:rFonts w:hAnsi="標楷體"/>
        </w:rPr>
        <w:t>(</w:t>
      </w:r>
      <w:r w:rsidRPr="00425426">
        <w:rPr>
          <w:rFonts w:hAnsi="標楷體" w:hint="eastAsia"/>
        </w:rPr>
        <w:t>一</w:t>
      </w:r>
      <w:r w:rsidRPr="00425426">
        <w:rPr>
          <w:rFonts w:hAnsi="標楷體"/>
        </w:rPr>
        <w:t>)</w:t>
      </w:r>
      <w:r w:rsidR="000C6F70" w:rsidRPr="00425426">
        <w:rPr>
          <w:rFonts w:hAnsi="標楷體" w:hint="eastAsia"/>
        </w:rPr>
        <w:t>行政院函請審議、本院委員郭國文等20人</w:t>
      </w:r>
      <w:r w:rsidR="00641B87" w:rsidRPr="00425426">
        <w:rPr>
          <w:rFonts w:hAnsi="標楷體" w:hint="eastAsia"/>
        </w:rPr>
        <w:t>擬具「貨物稅條例第十一條之一及</w:t>
      </w:r>
      <w:r w:rsidR="000C6F70" w:rsidRPr="00425426">
        <w:rPr>
          <w:rFonts w:hAnsi="標楷體" w:hint="eastAsia"/>
        </w:rPr>
        <w:t>第三十一條</w:t>
      </w:r>
      <w:r w:rsidR="00641B87" w:rsidRPr="00425426">
        <w:rPr>
          <w:rFonts w:hAnsi="標楷體" w:hint="eastAsia"/>
        </w:rPr>
        <w:t>條文</w:t>
      </w:r>
      <w:r w:rsidR="000C6F70" w:rsidRPr="00425426">
        <w:rPr>
          <w:rFonts w:hAnsi="標楷體" w:hint="eastAsia"/>
        </w:rPr>
        <w:t>修正草案」等2案</w:t>
      </w:r>
      <w:r w:rsidRPr="00425426">
        <w:rPr>
          <w:rFonts w:hAnsi="標楷體" w:hint="eastAsia"/>
        </w:rPr>
        <w:t>。</w:t>
      </w:r>
    </w:p>
    <w:p w:rsidR="00834321" w:rsidRPr="00425426" w:rsidRDefault="00AD7EA6" w:rsidP="000A2D8A">
      <w:pPr>
        <w:pStyle w:val="af0"/>
        <w:spacing w:line="400" w:lineRule="exact"/>
        <w:ind w:left="2268" w:hanging="11"/>
        <w:jc w:val="both"/>
        <w:rPr>
          <w:rFonts w:hAnsi="標楷體"/>
          <w:b/>
          <w:bCs/>
          <w:color w:val="FF0000"/>
        </w:rPr>
      </w:pPr>
      <w:r w:rsidRPr="00425426">
        <w:rPr>
          <w:rFonts w:hAnsi="標楷體" w:hint="eastAsia"/>
        </w:rPr>
        <w:t>(二)</w:t>
      </w:r>
      <w:r w:rsidR="00184A91" w:rsidRPr="00425426">
        <w:rPr>
          <w:rFonts w:hAnsi="標楷體" w:hint="eastAsia"/>
        </w:rPr>
        <w:t xml:space="preserve"> 本院台灣民眾黨黨團、委員陳明文等</w:t>
      </w:r>
      <w:r w:rsidR="00184A91" w:rsidRPr="00425426">
        <w:rPr>
          <w:rFonts w:hAnsi="標楷體"/>
        </w:rPr>
        <w:t>18</w:t>
      </w:r>
      <w:r w:rsidR="00184A91" w:rsidRPr="00425426">
        <w:rPr>
          <w:rFonts w:hAnsi="標楷體" w:hint="eastAsia"/>
        </w:rPr>
        <w:t>人、委員張育美等</w:t>
      </w:r>
      <w:r w:rsidR="00184A91" w:rsidRPr="00425426">
        <w:rPr>
          <w:rFonts w:hAnsi="標楷體"/>
        </w:rPr>
        <w:t>17</w:t>
      </w:r>
      <w:r w:rsidR="00184A91" w:rsidRPr="00425426">
        <w:rPr>
          <w:rFonts w:hAnsi="標楷體" w:hint="eastAsia"/>
        </w:rPr>
        <w:t>人、委員賴士葆等</w:t>
      </w:r>
      <w:r w:rsidR="00184A91" w:rsidRPr="00425426">
        <w:rPr>
          <w:rFonts w:hAnsi="標楷體"/>
        </w:rPr>
        <w:t>19</w:t>
      </w:r>
      <w:r w:rsidR="00184A91" w:rsidRPr="00425426">
        <w:rPr>
          <w:rFonts w:hAnsi="標楷體" w:hint="eastAsia"/>
        </w:rPr>
        <w:t>人、委員黃國書等</w:t>
      </w:r>
      <w:r w:rsidR="00184A91" w:rsidRPr="00425426">
        <w:rPr>
          <w:rFonts w:hAnsi="標楷體"/>
        </w:rPr>
        <w:t>22</w:t>
      </w:r>
      <w:r w:rsidR="00184A91" w:rsidRPr="00425426">
        <w:rPr>
          <w:rFonts w:hAnsi="標楷體" w:hint="eastAsia"/>
        </w:rPr>
        <w:t>人、委員吳秉叡等</w:t>
      </w:r>
      <w:r w:rsidR="00184A91" w:rsidRPr="00425426">
        <w:rPr>
          <w:rFonts w:hAnsi="標楷體"/>
        </w:rPr>
        <w:t>22</w:t>
      </w:r>
      <w:r w:rsidR="00184A91" w:rsidRPr="00425426">
        <w:rPr>
          <w:rFonts w:hAnsi="標楷體" w:hint="eastAsia"/>
        </w:rPr>
        <w:t>人、委員謝衣鳯等</w:t>
      </w:r>
      <w:r w:rsidR="00184A91" w:rsidRPr="00425426">
        <w:rPr>
          <w:rFonts w:hAnsi="標楷體"/>
        </w:rPr>
        <w:t>16</w:t>
      </w:r>
      <w:r w:rsidR="00184A91" w:rsidRPr="00425426">
        <w:rPr>
          <w:rFonts w:hAnsi="標楷體" w:hint="eastAsia"/>
        </w:rPr>
        <w:t>人、委員江永昌等</w:t>
      </w:r>
      <w:r w:rsidR="00184A91" w:rsidRPr="00425426">
        <w:rPr>
          <w:rFonts w:hAnsi="標楷體"/>
        </w:rPr>
        <w:t>23</w:t>
      </w:r>
      <w:r w:rsidR="00184A91" w:rsidRPr="00425426">
        <w:rPr>
          <w:rFonts w:hAnsi="標楷體" w:hint="eastAsia"/>
        </w:rPr>
        <w:t>人、委員沈發惠等</w:t>
      </w:r>
      <w:r w:rsidR="00184A91" w:rsidRPr="00425426">
        <w:rPr>
          <w:rFonts w:hAnsi="標楷體"/>
        </w:rPr>
        <w:t>18</w:t>
      </w:r>
      <w:r w:rsidR="00184A91" w:rsidRPr="00425426">
        <w:rPr>
          <w:rFonts w:hAnsi="標楷體" w:hint="eastAsia"/>
        </w:rPr>
        <w:t>人、委員林楚茵等</w:t>
      </w:r>
      <w:r w:rsidR="00184A91" w:rsidRPr="00425426">
        <w:rPr>
          <w:rFonts w:hAnsi="標楷體"/>
        </w:rPr>
        <w:t>25</w:t>
      </w:r>
      <w:r w:rsidR="00184A91" w:rsidRPr="00425426">
        <w:rPr>
          <w:rFonts w:hAnsi="標楷體" w:hint="eastAsia"/>
        </w:rPr>
        <w:t>人、委員賴品妤等</w:t>
      </w:r>
      <w:r w:rsidR="00184A91" w:rsidRPr="00425426">
        <w:rPr>
          <w:rFonts w:hAnsi="標楷體"/>
        </w:rPr>
        <w:t>16</w:t>
      </w:r>
      <w:r w:rsidR="00184A91" w:rsidRPr="00425426">
        <w:rPr>
          <w:rFonts w:hAnsi="標楷體" w:hint="eastAsia"/>
        </w:rPr>
        <w:t>人</w:t>
      </w:r>
      <w:r w:rsidR="00184A91" w:rsidRPr="00425426">
        <w:rPr>
          <w:rFonts w:hAnsi="標楷體" w:hint="eastAsia"/>
        </w:rPr>
        <w:lastRenderedPageBreak/>
        <w:t>分別擬具「貨物稅條例第十一條之一條文修正草案」等</w:t>
      </w:r>
      <w:r w:rsidR="00184A91" w:rsidRPr="00425426">
        <w:rPr>
          <w:rFonts w:hAnsi="標楷體"/>
        </w:rPr>
        <w:t>11</w:t>
      </w:r>
      <w:r w:rsidR="00184A91" w:rsidRPr="00425426">
        <w:rPr>
          <w:rFonts w:hAnsi="標楷體" w:hint="eastAsia"/>
        </w:rPr>
        <w:t>案</w:t>
      </w:r>
      <w:r w:rsidRPr="00425426">
        <w:rPr>
          <w:rFonts w:hAnsi="標楷體" w:hint="eastAsia"/>
        </w:rPr>
        <w:t>。</w:t>
      </w:r>
      <w:r w:rsidR="00834321" w:rsidRPr="00425426">
        <w:rPr>
          <w:rFonts w:hAnsi="標楷體" w:hint="eastAsia"/>
          <w:b/>
          <w:color w:val="000000" w:themeColor="text1"/>
        </w:rPr>
        <w:t>[</w:t>
      </w:r>
      <w:r w:rsidR="00932E2E" w:rsidRPr="00425426">
        <w:rPr>
          <w:rFonts w:hAnsi="標楷體" w:hint="eastAsia"/>
          <w:b/>
          <w:color w:val="000000" w:themeColor="text1"/>
        </w:rPr>
        <w:t>本院委員</w:t>
      </w:r>
      <w:r w:rsidR="00FD2C8E" w:rsidRPr="00425426">
        <w:rPr>
          <w:rFonts w:hAnsi="標楷體" w:hint="eastAsia"/>
          <w:b/>
          <w:color w:val="000000" w:themeColor="text1"/>
        </w:rPr>
        <w:t>賴品妤等16</w:t>
      </w:r>
      <w:r w:rsidR="00932E2E" w:rsidRPr="00425426">
        <w:rPr>
          <w:rFonts w:hAnsi="標楷體" w:hint="eastAsia"/>
          <w:b/>
          <w:color w:val="000000" w:themeColor="text1"/>
        </w:rPr>
        <w:t>人提案如經院會復議，則不予審查</w:t>
      </w:r>
      <w:r w:rsidR="00834321" w:rsidRPr="00425426">
        <w:rPr>
          <w:rFonts w:hAnsi="標楷體" w:hint="eastAsia"/>
          <w:b/>
          <w:color w:val="000000" w:themeColor="text1"/>
        </w:rPr>
        <w:t>]</w:t>
      </w:r>
    </w:p>
    <w:p w:rsidR="00064D29" w:rsidRPr="00425426" w:rsidRDefault="00064D29" w:rsidP="0026174F">
      <w:pPr>
        <w:pStyle w:val="af0"/>
        <w:spacing w:line="400" w:lineRule="exact"/>
        <w:rPr>
          <w:rFonts w:hAnsi="標楷體"/>
        </w:rPr>
      </w:pPr>
      <w:r w:rsidRPr="00425426">
        <w:rPr>
          <w:rFonts w:hAnsi="標楷體"/>
        </w:rPr>
        <w:fldChar w:fldCharType="begin"/>
      </w:r>
      <w:r w:rsidRPr="00425426">
        <w:rPr>
          <w:rFonts w:hAnsi="標楷體"/>
        </w:rPr>
        <w:instrText xml:space="preserve"> MACROBUTTON  DocMeetingTime 開會時間：</w:instrText>
      </w:r>
      <w:r w:rsidRPr="00425426">
        <w:rPr>
          <w:rFonts w:hAnsi="標楷體"/>
        </w:rPr>
        <w:fldChar w:fldCharType="end"/>
      </w:r>
      <w:r w:rsidR="004C0ECE" w:rsidRPr="00425426">
        <w:rPr>
          <w:rFonts w:hAnsi="標楷體"/>
          <w:w w:val="95"/>
        </w:rPr>
        <w:t>11</w:t>
      </w:r>
      <w:r w:rsidR="004C0ECE" w:rsidRPr="00425426">
        <w:rPr>
          <w:rFonts w:hAnsi="標楷體" w:hint="eastAsia"/>
          <w:w w:val="95"/>
        </w:rPr>
        <w:t>2</w:t>
      </w:r>
      <w:r w:rsidR="00B20518" w:rsidRPr="00425426">
        <w:rPr>
          <w:rFonts w:hAnsi="標楷體"/>
          <w:w w:val="95"/>
        </w:rPr>
        <w:t>年</w:t>
      </w:r>
      <w:r w:rsidR="004C0ECE" w:rsidRPr="00425426">
        <w:rPr>
          <w:rFonts w:hAnsi="標楷體" w:hint="eastAsia"/>
          <w:w w:val="95"/>
        </w:rPr>
        <w:t>5</w:t>
      </w:r>
      <w:r w:rsidR="00B20518" w:rsidRPr="00425426">
        <w:rPr>
          <w:rFonts w:hAnsi="標楷體"/>
          <w:w w:val="95"/>
        </w:rPr>
        <w:t>月</w:t>
      </w:r>
      <w:r w:rsidR="00C20430" w:rsidRPr="00425426">
        <w:rPr>
          <w:rFonts w:hAnsi="標楷體" w:hint="eastAsia"/>
          <w:w w:val="95"/>
        </w:rPr>
        <w:t>17</w:t>
      </w:r>
      <w:r w:rsidR="004C0ECE" w:rsidRPr="00425426">
        <w:rPr>
          <w:rFonts w:hAnsi="標楷體" w:cs="Courier New" w:hint="eastAsia"/>
          <w:w w:val="95"/>
        </w:rPr>
        <w:t>日（星期三</w:t>
      </w:r>
      <w:r w:rsidR="00B20518" w:rsidRPr="00425426">
        <w:rPr>
          <w:rFonts w:hAnsi="標楷體" w:cs="Courier New" w:hint="eastAsia"/>
          <w:w w:val="95"/>
        </w:rPr>
        <w:t>）</w:t>
      </w:r>
      <w:r w:rsidR="004C0ECE" w:rsidRPr="00425426">
        <w:rPr>
          <w:rFonts w:hAnsi="標楷體" w:cs="Courier New" w:hint="eastAsia"/>
          <w:w w:val="95"/>
        </w:rPr>
        <w:t>、5月</w:t>
      </w:r>
      <w:r w:rsidR="00C20430" w:rsidRPr="00425426">
        <w:rPr>
          <w:rFonts w:hAnsi="標楷體" w:cs="Courier New" w:hint="eastAsia"/>
          <w:w w:val="95"/>
        </w:rPr>
        <w:t>18</w:t>
      </w:r>
      <w:r w:rsidR="004C0ECE" w:rsidRPr="00425426">
        <w:rPr>
          <w:rFonts w:hAnsi="標楷體" w:cs="Courier New" w:hint="eastAsia"/>
          <w:w w:val="95"/>
        </w:rPr>
        <w:t>日（星期四）</w:t>
      </w:r>
      <w:r w:rsidR="00B20518" w:rsidRPr="00425426">
        <w:rPr>
          <w:rFonts w:hAnsi="標楷體" w:hint="eastAsia"/>
          <w:w w:val="95"/>
        </w:rPr>
        <w:t>上午9時至下午5時30分</w:t>
      </w:r>
      <w:r w:rsidR="004C0ECE" w:rsidRPr="00425426">
        <w:rPr>
          <w:rFonts w:hAnsi="標楷體" w:hint="eastAsia"/>
          <w:b/>
          <w:w w:val="95"/>
        </w:rPr>
        <w:t>【兩天一次會】</w:t>
      </w:r>
    </w:p>
    <w:p w:rsidR="00064D29" w:rsidRPr="00425426" w:rsidRDefault="00064D29" w:rsidP="003A7B93">
      <w:pPr>
        <w:pStyle w:val="af0"/>
        <w:spacing w:line="400" w:lineRule="exact"/>
        <w:rPr>
          <w:rFonts w:hAnsi="標楷體"/>
          <w:b/>
        </w:rPr>
      </w:pPr>
      <w:r w:rsidRPr="00425426">
        <w:rPr>
          <w:rFonts w:hAnsi="標楷體"/>
        </w:rPr>
        <w:t>開會地點：</w:t>
      </w:r>
      <w:bookmarkStart w:id="13" w:name="開會地點"/>
      <w:r w:rsidR="00C4744A" w:rsidRPr="00425426">
        <w:rPr>
          <w:rFonts w:hAnsi="標楷體" w:hint="eastAsia"/>
        </w:rPr>
        <w:t>群賢樓9樓大禮堂</w:t>
      </w:r>
      <w:bookmarkEnd w:id="13"/>
    </w:p>
    <w:p w:rsidR="00064D29" w:rsidRPr="00425426" w:rsidRDefault="00064D29" w:rsidP="00B3193F">
      <w:pPr>
        <w:pStyle w:val="af1"/>
        <w:spacing w:line="400" w:lineRule="exact"/>
      </w:pPr>
      <w:r w:rsidRPr="00425426">
        <w:t>主持人：</w:t>
      </w:r>
      <w:r w:rsidR="00016C42" w:rsidRPr="00425426">
        <w:rPr>
          <w:rFonts w:hint="eastAsia"/>
        </w:rPr>
        <w:t>林</w:t>
      </w:r>
      <w:r w:rsidR="00B20518" w:rsidRPr="00425426">
        <w:rPr>
          <w:rFonts w:hint="eastAsia"/>
        </w:rPr>
        <w:t>召集委員</w:t>
      </w:r>
      <w:r w:rsidR="00016C42" w:rsidRPr="00425426">
        <w:rPr>
          <w:rFonts w:hint="eastAsia"/>
        </w:rPr>
        <w:t>楚茵</w:t>
      </w:r>
    </w:p>
    <w:p w:rsidR="00064D29" w:rsidRPr="00425426" w:rsidRDefault="00064D29" w:rsidP="00B3193F">
      <w:pPr>
        <w:pStyle w:val="af1"/>
        <w:spacing w:line="400" w:lineRule="exact"/>
      </w:pPr>
      <w:r w:rsidRPr="00425426">
        <w:t>聯絡人及電話：</w:t>
      </w:r>
      <w:bookmarkStart w:id="14" w:name="聯絡人及電話"/>
      <w:bookmarkEnd w:id="14"/>
      <w:r w:rsidR="00EE43A5" w:rsidRPr="00425426">
        <w:rPr>
          <w:rFonts w:hint="eastAsia"/>
        </w:rPr>
        <w:t xml:space="preserve">范恩邦 </w:t>
      </w:r>
      <w:r w:rsidR="00E30EC8" w:rsidRPr="00425426">
        <w:rPr>
          <w:rFonts w:hint="eastAsia"/>
        </w:rPr>
        <w:t xml:space="preserve"> </w:t>
      </w:r>
      <w:r w:rsidR="00F41EB1" w:rsidRPr="00425426">
        <w:rPr>
          <w:rFonts w:hint="eastAsia"/>
        </w:rPr>
        <w:t>(02)</w:t>
      </w:r>
      <w:r w:rsidR="00E30EC8" w:rsidRPr="00425426">
        <w:rPr>
          <w:rFonts w:hint="eastAsia"/>
        </w:rPr>
        <w:t>2358</w:t>
      </w:r>
      <w:r w:rsidR="005D05F0" w:rsidRPr="00425426">
        <w:rPr>
          <w:rFonts w:hint="eastAsia"/>
        </w:rPr>
        <w:t>-</w:t>
      </w:r>
      <w:r w:rsidR="00E30EC8" w:rsidRPr="00425426">
        <w:rPr>
          <w:rFonts w:hint="eastAsia"/>
        </w:rPr>
        <w:t>55</w:t>
      </w:r>
      <w:r w:rsidR="00EE43A5" w:rsidRPr="00425426">
        <w:t>7</w:t>
      </w:r>
      <w:r w:rsidR="00EE43A5" w:rsidRPr="00425426">
        <w:rPr>
          <w:rFonts w:hint="eastAsia"/>
        </w:rPr>
        <w:t>1</w:t>
      </w:r>
      <w:r w:rsidR="00C4744A" w:rsidRPr="00425426">
        <w:rPr>
          <w:rFonts w:hint="eastAsia"/>
        </w:rPr>
        <w:t xml:space="preserve">  傳真：</w:t>
      </w:r>
      <w:r w:rsidR="00F41EB1" w:rsidRPr="00425426">
        <w:t>(02)</w:t>
      </w:r>
      <w:r w:rsidR="00C4744A" w:rsidRPr="00425426">
        <w:rPr>
          <w:rFonts w:hint="eastAsia"/>
        </w:rPr>
        <w:t>2358</w:t>
      </w:r>
      <w:r w:rsidR="005D05F0" w:rsidRPr="00425426">
        <w:rPr>
          <w:rFonts w:hint="eastAsia"/>
        </w:rPr>
        <w:t>-</w:t>
      </w:r>
      <w:r w:rsidR="00C4744A" w:rsidRPr="00425426">
        <w:rPr>
          <w:rFonts w:hint="eastAsia"/>
        </w:rPr>
        <w:t>5578</w:t>
      </w:r>
    </w:p>
    <w:p w:rsidR="00C4744A" w:rsidRPr="00425426" w:rsidRDefault="00064D29" w:rsidP="00B3193F">
      <w:pPr>
        <w:pStyle w:val="af2"/>
        <w:spacing w:line="400" w:lineRule="exact"/>
        <w:ind w:left="1203" w:hangingChars="376" w:hanging="1203"/>
      </w:pPr>
      <w:r w:rsidRPr="00425426">
        <w:t>出席者：</w:t>
      </w:r>
      <w:bookmarkStart w:id="15" w:name="出席者"/>
      <w:bookmarkEnd w:id="15"/>
      <w:r w:rsidR="00C4744A" w:rsidRPr="00425426">
        <w:rPr>
          <w:rFonts w:hint="eastAsia"/>
        </w:rPr>
        <w:t>本會委員</w:t>
      </w:r>
    </w:p>
    <w:p w:rsidR="00B758D5" w:rsidRPr="00425426" w:rsidRDefault="00B758D5" w:rsidP="00C5122A">
      <w:pPr>
        <w:pStyle w:val="af3"/>
        <w:spacing w:before="0" w:line="400" w:lineRule="exact"/>
        <w:ind w:leftChars="532" w:left="1325" w:hangingChars="15" w:hanging="48"/>
      </w:pPr>
      <w:r w:rsidRPr="00425426">
        <w:rPr>
          <w:rFonts w:hint="eastAsia"/>
        </w:rPr>
        <w:t>（</w:t>
      </w:r>
      <w:r w:rsidR="00D81975" w:rsidRPr="00425426">
        <w:rPr>
          <w:rFonts w:hint="eastAsia"/>
        </w:rPr>
        <w:t>請</w:t>
      </w:r>
      <w:r w:rsidR="00A70170" w:rsidRPr="00425426">
        <w:rPr>
          <w:rFonts w:hint="eastAsia"/>
        </w:rPr>
        <w:t>鍾委員佳濱</w:t>
      </w:r>
      <w:r w:rsidR="00454B2D" w:rsidRPr="00425426">
        <w:rPr>
          <w:rFonts w:hint="eastAsia"/>
        </w:rPr>
        <w:t>、林委員楚茵</w:t>
      </w:r>
      <w:r w:rsidR="003A2405" w:rsidRPr="00425426">
        <w:rPr>
          <w:rFonts w:hint="eastAsia"/>
        </w:rPr>
        <w:t>、沈委員發惠</w:t>
      </w:r>
      <w:r w:rsidR="005631B7" w:rsidRPr="00425426">
        <w:rPr>
          <w:rFonts w:hint="eastAsia"/>
        </w:rPr>
        <w:t>、郭委員國文</w:t>
      </w:r>
      <w:r w:rsidR="00D50E85" w:rsidRPr="00425426">
        <w:rPr>
          <w:rFonts w:hint="eastAsia"/>
        </w:rPr>
        <w:t>、賴委員士葆</w:t>
      </w:r>
      <w:r w:rsidR="00B3206E" w:rsidRPr="00425426">
        <w:rPr>
          <w:rFonts w:hint="eastAsia"/>
        </w:rPr>
        <w:t>、吳委員秉叡</w:t>
      </w:r>
      <w:r w:rsidR="00D81975" w:rsidRPr="00425426">
        <w:rPr>
          <w:rFonts w:hint="eastAsia"/>
        </w:rPr>
        <w:t>提案要旨說明</w:t>
      </w:r>
      <w:r w:rsidRPr="00425426">
        <w:rPr>
          <w:rFonts w:hint="eastAsia"/>
        </w:rPr>
        <w:t>）</w:t>
      </w:r>
    </w:p>
    <w:p w:rsidR="00015AB5" w:rsidRPr="00425426" w:rsidRDefault="00064D29" w:rsidP="00015AB5">
      <w:pPr>
        <w:pStyle w:val="af3"/>
        <w:spacing w:before="0" w:line="380" w:lineRule="exact"/>
        <w:ind w:left="1315" w:hangingChars="411" w:hanging="1315"/>
      </w:pPr>
      <w:r w:rsidRPr="00425426">
        <w:t>列席者：</w:t>
      </w:r>
      <w:bookmarkStart w:id="16" w:name="列席者"/>
      <w:bookmarkEnd w:id="16"/>
      <w:r w:rsidR="00015AB5" w:rsidRPr="00425426">
        <w:rPr>
          <w:rFonts w:hint="eastAsia"/>
        </w:rPr>
        <w:t>本院其他委員會委員</w:t>
      </w:r>
    </w:p>
    <w:p w:rsidR="00FA4AED" w:rsidRPr="00425426" w:rsidRDefault="00FA4AED" w:rsidP="00C5122A">
      <w:pPr>
        <w:pStyle w:val="af3"/>
        <w:spacing w:before="0" w:line="400" w:lineRule="exact"/>
        <w:ind w:leftChars="532" w:left="1325" w:hangingChars="15" w:hanging="48"/>
      </w:pPr>
      <w:r w:rsidRPr="00425426">
        <w:rPr>
          <w:rFonts w:hint="eastAsia"/>
        </w:rPr>
        <w:t>（</w:t>
      </w:r>
      <w:r w:rsidR="00D81975" w:rsidRPr="00425426">
        <w:rPr>
          <w:rFonts w:hint="eastAsia"/>
        </w:rPr>
        <w:t>請</w:t>
      </w:r>
      <w:r w:rsidR="00016C42" w:rsidRPr="00425426">
        <w:rPr>
          <w:rFonts w:hint="eastAsia"/>
        </w:rPr>
        <w:t>台灣民眾黨黨團代表</w:t>
      </w:r>
      <w:r w:rsidR="002359F9" w:rsidRPr="00425426">
        <w:rPr>
          <w:rFonts w:hint="eastAsia"/>
        </w:rPr>
        <w:t>、</w:t>
      </w:r>
      <w:r w:rsidR="00E441E3" w:rsidRPr="00425426">
        <w:rPr>
          <w:rFonts w:hint="eastAsia"/>
        </w:rPr>
        <w:t>楊委員瓊</w:t>
      </w:r>
      <w:r w:rsidR="00297652" w:rsidRPr="00297652">
        <w:rPr>
          <w:rFonts w:hint="eastAsia"/>
        </w:rPr>
        <w:t>瓔</w:t>
      </w:r>
      <w:bookmarkStart w:id="17" w:name="_GoBack"/>
      <w:bookmarkEnd w:id="17"/>
      <w:r w:rsidR="005631B7" w:rsidRPr="00425426">
        <w:rPr>
          <w:rFonts w:hint="eastAsia"/>
        </w:rPr>
        <w:t>、陳委員明文、張委員育美</w:t>
      </w:r>
      <w:r w:rsidR="00442F42" w:rsidRPr="00425426">
        <w:rPr>
          <w:rFonts w:hint="eastAsia"/>
        </w:rPr>
        <w:t>、黃委員國書</w:t>
      </w:r>
      <w:r w:rsidR="00C62700" w:rsidRPr="00425426">
        <w:rPr>
          <w:rFonts w:hint="eastAsia"/>
        </w:rPr>
        <w:t>、謝委員衣鳯、江委員永昌</w:t>
      </w:r>
      <w:r w:rsidR="008714DB" w:rsidRPr="00425426">
        <w:rPr>
          <w:rFonts w:hint="eastAsia"/>
        </w:rPr>
        <w:t>、賴委員品妤</w:t>
      </w:r>
      <w:r w:rsidR="00D81975" w:rsidRPr="00425426">
        <w:rPr>
          <w:rFonts w:hint="eastAsia"/>
        </w:rPr>
        <w:t>提案要旨說明</w:t>
      </w:r>
      <w:r w:rsidRPr="00425426">
        <w:rPr>
          <w:rFonts w:hint="eastAsia"/>
        </w:rPr>
        <w:t>）</w:t>
      </w:r>
    </w:p>
    <w:p w:rsidR="006D4584" w:rsidRPr="00425426" w:rsidRDefault="0024738B" w:rsidP="00CD423F">
      <w:pPr>
        <w:pStyle w:val="af3"/>
        <w:spacing w:before="0" w:line="400" w:lineRule="exact"/>
        <w:ind w:leftChars="532" w:left="1325" w:hangingChars="15" w:hanging="48"/>
        <w:rPr>
          <w:b/>
          <w:bCs/>
        </w:rPr>
      </w:pPr>
      <w:r w:rsidRPr="00425426">
        <w:rPr>
          <w:rFonts w:hint="eastAsia"/>
          <w:color w:val="000000" w:themeColor="text1"/>
        </w:rPr>
        <w:t>財政部</w:t>
      </w:r>
      <w:proofErr w:type="gramStart"/>
      <w:r w:rsidRPr="00425426">
        <w:rPr>
          <w:rFonts w:hint="eastAsia"/>
          <w:color w:val="000000" w:themeColor="text1"/>
        </w:rPr>
        <w:t>莊部長翠雲</w:t>
      </w:r>
      <w:proofErr w:type="gramEnd"/>
      <w:r w:rsidR="002275E9" w:rsidRPr="00425426">
        <w:rPr>
          <w:rFonts w:hint="eastAsia"/>
          <w:color w:val="000000" w:themeColor="text1"/>
        </w:rPr>
        <w:t>、</w:t>
      </w:r>
      <w:r w:rsidR="00737FDB" w:rsidRPr="00425426">
        <w:rPr>
          <w:rFonts w:hint="eastAsia"/>
          <w:color w:val="000000" w:themeColor="text1"/>
        </w:rPr>
        <w:t>金融監督管理委員會黃</w:t>
      </w:r>
      <w:proofErr w:type="gramStart"/>
      <w:r w:rsidR="00737FDB" w:rsidRPr="00425426">
        <w:rPr>
          <w:rFonts w:hint="eastAsia"/>
          <w:color w:val="000000" w:themeColor="text1"/>
        </w:rPr>
        <w:t>主任委員天牧</w:t>
      </w:r>
      <w:proofErr w:type="gramEnd"/>
      <w:r w:rsidR="00710CEE" w:rsidRPr="00710CEE">
        <w:rPr>
          <w:rFonts w:hint="eastAsia"/>
          <w:color w:val="000000" w:themeColor="text1"/>
        </w:rPr>
        <w:t>、行政院主計總處</w:t>
      </w:r>
      <w:r w:rsidR="00737FDB" w:rsidRPr="00425426">
        <w:rPr>
          <w:rFonts w:hint="eastAsia"/>
          <w:color w:val="000000" w:themeColor="text1"/>
        </w:rPr>
        <w:t>、</w:t>
      </w:r>
      <w:r w:rsidR="003E5B3C">
        <w:rPr>
          <w:rFonts w:hint="eastAsia"/>
          <w:color w:val="000000" w:themeColor="text1"/>
        </w:rPr>
        <w:t>經濟部、衛</w:t>
      </w:r>
      <w:r w:rsidR="002275E9" w:rsidRPr="00425426">
        <w:rPr>
          <w:rFonts w:hint="eastAsia"/>
          <w:color w:val="000000" w:themeColor="text1"/>
        </w:rPr>
        <w:t>生福利部、</w:t>
      </w:r>
      <w:r w:rsidR="00030A76" w:rsidRPr="00425426">
        <w:rPr>
          <w:rFonts w:hint="eastAsia"/>
          <w:color w:val="000000" w:themeColor="text1"/>
        </w:rPr>
        <w:t>行政院環境保護署</w:t>
      </w:r>
      <w:r w:rsidR="002275E9" w:rsidRPr="00425426">
        <w:rPr>
          <w:rFonts w:hint="eastAsia"/>
          <w:color w:val="000000" w:themeColor="text1"/>
        </w:rPr>
        <w:t>、</w:t>
      </w:r>
      <w:r w:rsidR="00030A76" w:rsidRPr="00425426">
        <w:rPr>
          <w:rFonts w:hint="eastAsia"/>
          <w:color w:val="000000" w:themeColor="text1"/>
        </w:rPr>
        <w:t>行政院農業委員會</w:t>
      </w:r>
      <w:r w:rsidR="002958CA">
        <w:rPr>
          <w:rFonts w:hint="eastAsia"/>
          <w:color w:val="000000" w:themeColor="text1"/>
        </w:rPr>
        <w:t>、</w:t>
      </w:r>
      <w:r w:rsidR="005B1BD5" w:rsidRPr="00425426">
        <w:rPr>
          <w:rFonts w:hint="eastAsia"/>
          <w:color w:val="000000" w:themeColor="text1"/>
        </w:rPr>
        <w:t>法務部</w:t>
      </w:r>
    </w:p>
    <w:p w:rsidR="00C4744A" w:rsidRPr="00425426" w:rsidRDefault="00C4744A" w:rsidP="00B3193F">
      <w:pPr>
        <w:pStyle w:val="af3"/>
        <w:spacing w:before="0" w:line="400" w:lineRule="exact"/>
        <w:ind w:left="1357" w:hangingChars="424" w:hanging="1357"/>
      </w:pPr>
      <w:r w:rsidRPr="00425426">
        <w:rPr>
          <w:rFonts w:hint="eastAsia"/>
        </w:rPr>
        <w:t>副本：</w:t>
      </w:r>
      <w:bookmarkStart w:id="18" w:name="副本"/>
      <w:bookmarkEnd w:id="18"/>
      <w:r w:rsidRPr="00425426">
        <w:rPr>
          <w:rFonts w:hint="eastAsia"/>
        </w:rPr>
        <w:t>本院各相關單位、本院各黨團</w:t>
      </w:r>
    </w:p>
    <w:p w:rsidR="00C4744A" w:rsidRPr="00425426" w:rsidRDefault="00C4744A" w:rsidP="001026E4">
      <w:pPr>
        <w:pStyle w:val="af2"/>
        <w:spacing w:line="400" w:lineRule="exact"/>
        <w:ind w:left="1203" w:hangingChars="376" w:hanging="1203"/>
      </w:pPr>
      <w:r w:rsidRPr="00425426">
        <w:rPr>
          <w:rFonts w:hint="eastAsia"/>
        </w:rPr>
        <w:t>備註：</w:t>
      </w:r>
      <w:bookmarkStart w:id="19" w:name="備註"/>
      <w:bookmarkEnd w:id="19"/>
    </w:p>
    <w:p w:rsidR="00F4365F" w:rsidRPr="00425426" w:rsidRDefault="00B35E6D" w:rsidP="00B35E6D">
      <w:pPr>
        <w:pStyle w:val="space1"/>
        <w:numPr>
          <w:ilvl w:val="0"/>
          <w:numId w:val="3"/>
        </w:numPr>
        <w:spacing w:line="460" w:lineRule="exact"/>
        <w:jc w:val="both"/>
        <w:rPr>
          <w:sz w:val="32"/>
          <w:szCs w:val="32"/>
        </w:rPr>
      </w:pPr>
      <w:bookmarkStart w:id="20" w:name="備註1"/>
      <w:r w:rsidRPr="00425426">
        <w:rPr>
          <w:rFonts w:hint="eastAsia"/>
          <w:sz w:val="32"/>
          <w:szCs w:val="32"/>
        </w:rPr>
        <w:t>5月</w:t>
      </w:r>
      <w:r w:rsidR="00641770" w:rsidRPr="00425426">
        <w:rPr>
          <w:rFonts w:hint="eastAsia"/>
          <w:sz w:val="32"/>
          <w:szCs w:val="32"/>
        </w:rPr>
        <w:t>17</w:t>
      </w:r>
      <w:r w:rsidRPr="00425426">
        <w:rPr>
          <w:rFonts w:hint="eastAsia"/>
          <w:sz w:val="32"/>
          <w:szCs w:val="32"/>
        </w:rPr>
        <w:t>日</w:t>
      </w:r>
      <w:r w:rsidR="00F4365F" w:rsidRPr="00425426">
        <w:rPr>
          <w:rFonts w:hint="eastAsia"/>
          <w:sz w:val="32"/>
          <w:szCs w:val="32"/>
        </w:rPr>
        <w:t>委員登記發言時間及方式，依本院議事規則第60條規定辦理：</w:t>
      </w:r>
    </w:p>
    <w:p w:rsidR="00F4365F" w:rsidRPr="00425426" w:rsidRDefault="00F4365F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425426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F4365F" w:rsidRPr="00425426" w:rsidRDefault="00F4365F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425426">
        <w:rPr>
          <w:rFonts w:hint="eastAsia"/>
          <w:sz w:val="32"/>
          <w:szCs w:val="32"/>
        </w:rPr>
        <w:t>上午9時以後，不分出、列席委員，均親自依序於其後繼續登記。</w:t>
      </w:r>
    </w:p>
    <w:p w:rsidR="00B3193F" w:rsidRPr="00425426" w:rsidRDefault="00B35E6D" w:rsidP="00B35E6D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b/>
          <w:sz w:val="32"/>
          <w:szCs w:val="32"/>
        </w:rPr>
      </w:pPr>
      <w:r w:rsidRPr="00425426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425426">
        <w:rPr>
          <w:rFonts w:hint="eastAsia"/>
          <w:sz w:val="32"/>
          <w:szCs w:val="32"/>
        </w:rPr>
        <w:t>文</w:t>
      </w:r>
      <w:proofErr w:type="gramEnd"/>
      <w:r w:rsidRPr="00425426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425426">
        <w:rPr>
          <w:rFonts w:hint="eastAsia"/>
          <w:sz w:val="32"/>
          <w:szCs w:val="32"/>
        </w:rPr>
        <w:t>（</w:t>
      </w:r>
      <w:proofErr w:type="gramEnd"/>
      <w:r w:rsidRPr="00425426">
        <w:rPr>
          <w:rFonts w:hint="eastAsia"/>
          <w:sz w:val="32"/>
          <w:szCs w:val="32"/>
        </w:rPr>
        <w:t>聯絡電話：2358-5858分機1733</w:t>
      </w:r>
      <w:proofErr w:type="gramStart"/>
      <w:r w:rsidRPr="00425426">
        <w:rPr>
          <w:rFonts w:hint="eastAsia"/>
          <w:sz w:val="32"/>
          <w:szCs w:val="32"/>
        </w:rPr>
        <w:t>）</w:t>
      </w:r>
      <w:proofErr w:type="gramEnd"/>
      <w:r w:rsidR="00F4365F" w:rsidRPr="00425426">
        <w:rPr>
          <w:sz w:val="32"/>
          <w:szCs w:val="32"/>
        </w:rPr>
        <w:t>。</w:t>
      </w:r>
      <w:bookmarkEnd w:id="20"/>
    </w:p>
    <w:p w:rsidR="00B3193F" w:rsidRPr="00425426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425426">
        <w:rPr>
          <w:rFonts w:hint="eastAsia"/>
          <w:sz w:val="32"/>
          <w:szCs w:val="32"/>
        </w:rPr>
        <w:lastRenderedPageBreak/>
        <w:t>各列席單位口頭報告之書面資料、電子檔及列席官員名單，請依下列方式辦理：</w:t>
      </w:r>
    </w:p>
    <w:p w:rsidR="00B3193F" w:rsidRPr="00425426" w:rsidRDefault="00B3193F" w:rsidP="00884D7E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425426">
        <w:rPr>
          <w:rFonts w:hint="eastAsia"/>
          <w:sz w:val="32"/>
          <w:szCs w:val="32"/>
        </w:rPr>
        <w:t>書面資料</w:t>
      </w:r>
      <w:r w:rsidR="00095DEA" w:rsidRPr="00425426">
        <w:rPr>
          <w:rFonts w:hint="eastAsia"/>
          <w:sz w:val="32"/>
          <w:szCs w:val="32"/>
        </w:rPr>
        <w:t>18</w:t>
      </w:r>
      <w:r w:rsidRPr="00425426">
        <w:rPr>
          <w:rFonts w:hint="eastAsia"/>
          <w:sz w:val="32"/>
          <w:szCs w:val="32"/>
        </w:rPr>
        <w:t>0份於開會前</w:t>
      </w:r>
      <w:r w:rsidR="00371FFC" w:rsidRPr="00425426">
        <w:rPr>
          <w:rFonts w:hint="eastAsia"/>
          <w:sz w:val="32"/>
          <w:szCs w:val="32"/>
        </w:rPr>
        <w:t>1</w:t>
      </w:r>
      <w:r w:rsidRPr="00425426">
        <w:rPr>
          <w:rFonts w:hint="eastAsia"/>
          <w:sz w:val="32"/>
          <w:szCs w:val="32"/>
        </w:rPr>
        <w:t>日送至本會，並將電子檔傳至本會各委員研究室</w:t>
      </w:r>
      <w:r w:rsidR="00096C0D" w:rsidRPr="00425426">
        <w:rPr>
          <w:rFonts w:hint="eastAsia"/>
          <w:sz w:val="32"/>
          <w:szCs w:val="32"/>
        </w:rPr>
        <w:t>、黃研究員ly20693@ly.gov.tw</w:t>
      </w:r>
      <w:r w:rsidR="00884D7E" w:rsidRPr="00425426">
        <w:rPr>
          <w:rFonts w:hint="eastAsia"/>
          <w:sz w:val="32"/>
          <w:szCs w:val="32"/>
        </w:rPr>
        <w:t>（證券交易法及貨物稅條例）</w:t>
      </w:r>
      <w:r w:rsidR="00F87291" w:rsidRPr="00425426">
        <w:rPr>
          <w:rFonts w:hint="eastAsia"/>
          <w:sz w:val="32"/>
          <w:szCs w:val="32"/>
        </w:rPr>
        <w:t>、</w:t>
      </w:r>
      <w:r w:rsidR="007511B4" w:rsidRPr="00425426">
        <w:rPr>
          <w:rFonts w:hint="eastAsia"/>
          <w:sz w:val="32"/>
          <w:szCs w:val="32"/>
        </w:rPr>
        <w:t>黃編審ly20547</w:t>
      </w:r>
      <w:r w:rsidR="00F87291" w:rsidRPr="00425426">
        <w:rPr>
          <w:rFonts w:hint="eastAsia"/>
          <w:sz w:val="32"/>
          <w:szCs w:val="32"/>
        </w:rPr>
        <w:t>@ly.gov.tw</w:t>
      </w:r>
      <w:r w:rsidR="00884D7E" w:rsidRPr="00425426">
        <w:rPr>
          <w:rFonts w:hint="eastAsia"/>
          <w:sz w:val="32"/>
          <w:szCs w:val="32"/>
        </w:rPr>
        <w:t>（海關進口稅則）</w:t>
      </w:r>
      <w:r w:rsidRPr="00425426">
        <w:rPr>
          <w:rFonts w:hint="eastAsia"/>
          <w:sz w:val="32"/>
          <w:szCs w:val="32"/>
        </w:rPr>
        <w:t>及dtp@ly.gov.tw。</w:t>
      </w:r>
    </w:p>
    <w:p w:rsidR="00B3193F" w:rsidRPr="00425426" w:rsidRDefault="00B3193F" w:rsidP="00B3193F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425426">
        <w:rPr>
          <w:rFonts w:hint="eastAsia"/>
          <w:sz w:val="32"/>
          <w:szCs w:val="32"/>
        </w:rPr>
        <w:t>各單位列席名單電子檔應於開會前</w:t>
      </w:r>
      <w:r w:rsidR="00371FFC" w:rsidRPr="00425426">
        <w:rPr>
          <w:rFonts w:hint="eastAsia"/>
          <w:sz w:val="32"/>
          <w:szCs w:val="32"/>
        </w:rPr>
        <w:t>1</w:t>
      </w:r>
      <w:r w:rsidRPr="00425426">
        <w:rPr>
          <w:rFonts w:hint="eastAsia"/>
          <w:sz w:val="32"/>
          <w:szCs w:val="32"/>
        </w:rPr>
        <w:t>日傳至ly20237@ly.gov.tw(經辦人：</w:t>
      </w:r>
      <w:proofErr w:type="gramStart"/>
      <w:r w:rsidRPr="00425426">
        <w:rPr>
          <w:rFonts w:hint="eastAsia"/>
          <w:sz w:val="32"/>
          <w:szCs w:val="32"/>
        </w:rPr>
        <w:t>李薦任</w:t>
      </w:r>
      <w:proofErr w:type="gramEnd"/>
      <w:r w:rsidRPr="00425426">
        <w:rPr>
          <w:rFonts w:hint="eastAsia"/>
          <w:sz w:val="32"/>
          <w:szCs w:val="32"/>
        </w:rPr>
        <w:t>科員順</w:t>
      </w:r>
      <w:proofErr w:type="gramStart"/>
      <w:r w:rsidRPr="00425426">
        <w:rPr>
          <w:rFonts w:hint="eastAsia"/>
          <w:sz w:val="32"/>
          <w:szCs w:val="32"/>
        </w:rPr>
        <w:t>媛</w:t>
      </w:r>
      <w:proofErr w:type="gramEnd"/>
      <w:r w:rsidRPr="00425426">
        <w:rPr>
          <w:rFonts w:hint="eastAsia"/>
          <w:sz w:val="32"/>
          <w:szCs w:val="32"/>
        </w:rPr>
        <w:t>，聯絡電話:2358-5586)</w:t>
      </w:r>
      <w:r w:rsidR="0095187A" w:rsidRPr="00425426">
        <w:rPr>
          <w:rFonts w:hint="eastAsia"/>
          <w:sz w:val="32"/>
          <w:szCs w:val="32"/>
        </w:rPr>
        <w:t>。</w:t>
      </w:r>
    </w:p>
    <w:p w:rsidR="00B3193F" w:rsidRPr="00425426" w:rsidRDefault="00B3193F" w:rsidP="00B3193F">
      <w:pPr>
        <w:pStyle w:val="af9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r w:rsidRPr="00425426">
        <w:rPr>
          <w:rFonts w:hAnsi="標楷體" w:hint="eastAsia"/>
          <w:sz w:val="32"/>
          <w:szCs w:val="32"/>
        </w:rPr>
        <w:t>各列席機關單位(機構)</w:t>
      </w:r>
      <w:proofErr w:type="gramStart"/>
      <w:r w:rsidRPr="00425426">
        <w:rPr>
          <w:rFonts w:hAnsi="標楷體" w:hint="eastAsia"/>
          <w:sz w:val="32"/>
          <w:szCs w:val="32"/>
        </w:rPr>
        <w:t>均應經</w:t>
      </w:r>
      <w:proofErr w:type="gramEnd"/>
      <w:r w:rsidRPr="00425426">
        <w:rPr>
          <w:rFonts w:hAnsi="標楷體"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B3193F" w:rsidRPr="00425426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425426">
        <w:rPr>
          <w:rFonts w:hint="eastAsia"/>
          <w:sz w:val="32"/>
          <w:szCs w:val="32"/>
        </w:rPr>
        <w:t>為符合政府</w:t>
      </w:r>
      <w:proofErr w:type="gramStart"/>
      <w:r w:rsidRPr="00425426">
        <w:rPr>
          <w:rFonts w:hint="eastAsia"/>
          <w:sz w:val="32"/>
          <w:szCs w:val="32"/>
        </w:rPr>
        <w:t>節能減碳及</w:t>
      </w:r>
      <w:proofErr w:type="gramEnd"/>
      <w:r w:rsidRPr="00425426">
        <w:rPr>
          <w:rFonts w:hint="eastAsia"/>
          <w:sz w:val="32"/>
          <w:szCs w:val="32"/>
        </w:rPr>
        <w:t>環境保護政策，請各單位與會人員自備環保杯</w:t>
      </w:r>
      <w:r w:rsidR="00AC05DB" w:rsidRPr="00425426">
        <w:rPr>
          <w:rFonts w:hint="eastAsia"/>
          <w:sz w:val="32"/>
          <w:szCs w:val="32"/>
        </w:rPr>
        <w:t>。</w:t>
      </w:r>
    </w:p>
    <w:p w:rsidR="00064D29" w:rsidRPr="00425426" w:rsidRDefault="00064D29">
      <w:pPr>
        <w:pStyle w:val="space1"/>
      </w:pPr>
    </w:p>
    <w:p w:rsidR="00064D29" w:rsidRPr="00425426" w:rsidRDefault="00064D29">
      <w:pPr>
        <w:pStyle w:val="space1"/>
      </w:pPr>
    </w:p>
    <w:sectPr w:rsidR="00064D29" w:rsidRPr="00425426" w:rsidSect="008159C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1F83" w:rsidRDefault="001B1F83">
      <w:r>
        <w:separator/>
      </w:r>
    </w:p>
  </w:endnote>
  <w:endnote w:type="continuationSeparator" w:id="0">
    <w:p w:rsidR="001B1F83" w:rsidRDefault="001B1F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89C0355" wp14:editId="3438A32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9C035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297652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297652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1F83" w:rsidRDefault="001B1F83">
      <w:r>
        <w:separator/>
      </w:r>
    </w:p>
  </w:footnote>
  <w:footnote w:type="continuationSeparator" w:id="0">
    <w:p w:rsidR="001B1F83" w:rsidRDefault="001B1F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5D75A1B" wp14:editId="31A86FF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D75A1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5DB1185" wp14:editId="603BF22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DB1185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6C5D660" wp14:editId="1EBE05A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8F5E2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02F88"/>
    <w:multiLevelType w:val="hybridMultilevel"/>
    <w:tmpl w:val="EADCB71A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1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2" w15:restartNumberingAfterBreak="0">
    <w:nsid w:val="1FDA21B5"/>
    <w:multiLevelType w:val="hybridMultilevel"/>
    <w:tmpl w:val="4A04D2F6"/>
    <w:lvl w:ilvl="0" w:tplc="06322C34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3" w15:restartNumberingAfterBreak="0">
    <w:nsid w:val="265E22A2"/>
    <w:multiLevelType w:val="hybridMultilevel"/>
    <w:tmpl w:val="E15E5382"/>
    <w:lvl w:ilvl="0" w:tplc="47F29E00">
      <w:start w:val="1"/>
      <w:numFmt w:val="taiwaneseCountingThousand"/>
      <w:lvlText w:val="%1、"/>
      <w:lvlJc w:val="left"/>
      <w:pPr>
        <w:ind w:left="23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4" w15:restartNumberingAfterBreak="0">
    <w:nsid w:val="39A23936"/>
    <w:multiLevelType w:val="multilevel"/>
    <w:tmpl w:val="F8743DB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436" w:hanging="726"/>
      </w:pPr>
      <w:rPr>
        <w:rFonts w:hint="eastAsia"/>
        <w:lang w:val="en-US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3C3166A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6" w15:restartNumberingAfterBreak="0">
    <w:nsid w:val="3ED5284E"/>
    <w:multiLevelType w:val="hybridMultilevel"/>
    <w:tmpl w:val="B588C374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AEEE8BF4">
      <w:start w:val="2"/>
      <w:numFmt w:val="taiwaneseCountingThousand"/>
      <w:lvlText w:val="（%2）"/>
      <w:lvlJc w:val="left"/>
      <w:pPr>
        <w:ind w:left="3156" w:hanging="108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7" w15:restartNumberingAfterBreak="0">
    <w:nsid w:val="41713D9D"/>
    <w:multiLevelType w:val="hybridMultilevel"/>
    <w:tmpl w:val="CE145BE8"/>
    <w:lvl w:ilvl="0" w:tplc="E4D086CC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8" w15:restartNumberingAfterBreak="0">
    <w:nsid w:val="41994B6C"/>
    <w:multiLevelType w:val="hybridMultilevel"/>
    <w:tmpl w:val="5DC47BE4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9" w15:restartNumberingAfterBreak="0">
    <w:nsid w:val="4D4B7269"/>
    <w:multiLevelType w:val="hybridMultilevel"/>
    <w:tmpl w:val="93EC3394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0" w15:restartNumberingAfterBreak="0">
    <w:nsid w:val="5DE72DFC"/>
    <w:multiLevelType w:val="hybridMultilevel"/>
    <w:tmpl w:val="F006A62A"/>
    <w:lvl w:ilvl="0" w:tplc="45CE4426">
      <w:start w:val="1"/>
      <w:numFmt w:val="taiwaneseCountingThousand"/>
      <w:lvlText w:val="（%1）"/>
      <w:lvlJc w:val="left"/>
      <w:pPr>
        <w:ind w:left="3066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946" w:hanging="480"/>
      </w:pPr>
    </w:lvl>
    <w:lvl w:ilvl="2" w:tplc="0409001B" w:tentative="1">
      <w:start w:val="1"/>
      <w:numFmt w:val="lowerRoman"/>
      <w:lvlText w:val="%3."/>
      <w:lvlJc w:val="right"/>
      <w:pPr>
        <w:ind w:left="3426" w:hanging="480"/>
      </w:pPr>
    </w:lvl>
    <w:lvl w:ilvl="3" w:tplc="0409000F" w:tentative="1">
      <w:start w:val="1"/>
      <w:numFmt w:val="decimal"/>
      <w:lvlText w:val="%4."/>
      <w:lvlJc w:val="left"/>
      <w:pPr>
        <w:ind w:left="3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86" w:hanging="480"/>
      </w:pPr>
    </w:lvl>
    <w:lvl w:ilvl="5" w:tplc="0409001B" w:tentative="1">
      <w:start w:val="1"/>
      <w:numFmt w:val="lowerRoman"/>
      <w:lvlText w:val="%6."/>
      <w:lvlJc w:val="right"/>
      <w:pPr>
        <w:ind w:left="4866" w:hanging="480"/>
      </w:pPr>
    </w:lvl>
    <w:lvl w:ilvl="6" w:tplc="0409000F" w:tentative="1">
      <w:start w:val="1"/>
      <w:numFmt w:val="decimal"/>
      <w:lvlText w:val="%7."/>
      <w:lvlJc w:val="left"/>
      <w:pPr>
        <w:ind w:left="5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26" w:hanging="480"/>
      </w:pPr>
    </w:lvl>
    <w:lvl w:ilvl="8" w:tplc="0409001B" w:tentative="1">
      <w:start w:val="1"/>
      <w:numFmt w:val="lowerRoman"/>
      <w:lvlText w:val="%9."/>
      <w:lvlJc w:val="right"/>
      <w:pPr>
        <w:ind w:left="6306" w:hanging="480"/>
      </w:pPr>
    </w:lvl>
  </w:abstractNum>
  <w:abstractNum w:abstractNumId="1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2" w15:restartNumberingAfterBreak="0">
    <w:nsid w:val="649B4DA3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4" w15:restartNumberingAfterBreak="0">
    <w:nsid w:val="6C8503A5"/>
    <w:multiLevelType w:val="hybridMultilevel"/>
    <w:tmpl w:val="4A04D2F6"/>
    <w:lvl w:ilvl="0" w:tplc="06322C34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num w:numId="1">
    <w:abstractNumId w:val="11"/>
  </w:num>
  <w:num w:numId="2">
    <w:abstractNumId w:val="13"/>
  </w:num>
  <w:num w:numId="3">
    <w:abstractNumId w:val="4"/>
  </w:num>
  <w:num w:numId="4">
    <w:abstractNumId w:val="1"/>
  </w:num>
  <w:num w:numId="5">
    <w:abstractNumId w:val="3"/>
  </w:num>
  <w:num w:numId="6">
    <w:abstractNumId w:val="7"/>
  </w:num>
  <w:num w:numId="7">
    <w:abstractNumId w:val="10"/>
  </w:num>
  <w:num w:numId="8">
    <w:abstractNumId w:val="8"/>
  </w:num>
  <w:num w:numId="9">
    <w:abstractNumId w:val="0"/>
  </w:num>
  <w:num w:numId="10">
    <w:abstractNumId w:val="6"/>
  </w:num>
  <w:num w:numId="11">
    <w:abstractNumId w:val="9"/>
  </w:num>
  <w:num w:numId="12">
    <w:abstractNumId w:val="2"/>
  </w:num>
  <w:num w:numId="13">
    <w:abstractNumId w:val="12"/>
  </w:num>
  <w:num w:numId="14">
    <w:abstractNumId w:val="14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025AD"/>
    <w:rsid w:val="00006F94"/>
    <w:rsid w:val="0000797C"/>
    <w:rsid w:val="00013592"/>
    <w:rsid w:val="00015AB5"/>
    <w:rsid w:val="00016C42"/>
    <w:rsid w:val="000201DB"/>
    <w:rsid w:val="000202A9"/>
    <w:rsid w:val="000209B0"/>
    <w:rsid w:val="00022434"/>
    <w:rsid w:val="00030A76"/>
    <w:rsid w:val="00037559"/>
    <w:rsid w:val="00041D77"/>
    <w:rsid w:val="0004547C"/>
    <w:rsid w:val="00045F2F"/>
    <w:rsid w:val="00047E93"/>
    <w:rsid w:val="00054237"/>
    <w:rsid w:val="0005504E"/>
    <w:rsid w:val="000559D2"/>
    <w:rsid w:val="0005638F"/>
    <w:rsid w:val="0006006F"/>
    <w:rsid w:val="00061E68"/>
    <w:rsid w:val="00062D99"/>
    <w:rsid w:val="00064D29"/>
    <w:rsid w:val="00066CA1"/>
    <w:rsid w:val="00066D51"/>
    <w:rsid w:val="0007708A"/>
    <w:rsid w:val="00085487"/>
    <w:rsid w:val="00090122"/>
    <w:rsid w:val="00092C3D"/>
    <w:rsid w:val="00095DEA"/>
    <w:rsid w:val="00096C0D"/>
    <w:rsid w:val="000A08B2"/>
    <w:rsid w:val="000A2D8A"/>
    <w:rsid w:val="000A4548"/>
    <w:rsid w:val="000A4C9E"/>
    <w:rsid w:val="000B04B5"/>
    <w:rsid w:val="000B1CED"/>
    <w:rsid w:val="000C0064"/>
    <w:rsid w:val="000C13B1"/>
    <w:rsid w:val="000C57B5"/>
    <w:rsid w:val="000C5829"/>
    <w:rsid w:val="000C6EAC"/>
    <w:rsid w:val="000C6F70"/>
    <w:rsid w:val="000D26F5"/>
    <w:rsid w:val="000D2C85"/>
    <w:rsid w:val="000E177C"/>
    <w:rsid w:val="000E7FB5"/>
    <w:rsid w:val="000F0DF6"/>
    <w:rsid w:val="000F3476"/>
    <w:rsid w:val="000F4459"/>
    <w:rsid w:val="000F5DA1"/>
    <w:rsid w:val="001026E4"/>
    <w:rsid w:val="00104862"/>
    <w:rsid w:val="00112219"/>
    <w:rsid w:val="001126E3"/>
    <w:rsid w:val="00112F65"/>
    <w:rsid w:val="00116D46"/>
    <w:rsid w:val="00123E6A"/>
    <w:rsid w:val="00131A0C"/>
    <w:rsid w:val="001336ED"/>
    <w:rsid w:val="00134DDA"/>
    <w:rsid w:val="00140046"/>
    <w:rsid w:val="0014332A"/>
    <w:rsid w:val="00145350"/>
    <w:rsid w:val="00147E81"/>
    <w:rsid w:val="0015001F"/>
    <w:rsid w:val="0015209F"/>
    <w:rsid w:val="00165950"/>
    <w:rsid w:val="001702E1"/>
    <w:rsid w:val="001705A3"/>
    <w:rsid w:val="00170C0E"/>
    <w:rsid w:val="00173DC1"/>
    <w:rsid w:val="00176914"/>
    <w:rsid w:val="00177B66"/>
    <w:rsid w:val="00184A91"/>
    <w:rsid w:val="00193279"/>
    <w:rsid w:val="00194C30"/>
    <w:rsid w:val="00196E6A"/>
    <w:rsid w:val="0019738D"/>
    <w:rsid w:val="001A0D27"/>
    <w:rsid w:val="001A484B"/>
    <w:rsid w:val="001A4DA0"/>
    <w:rsid w:val="001B1F83"/>
    <w:rsid w:val="001B4A57"/>
    <w:rsid w:val="001C0007"/>
    <w:rsid w:val="001C13A1"/>
    <w:rsid w:val="001C3ECC"/>
    <w:rsid w:val="001C4AFC"/>
    <w:rsid w:val="001C4E1A"/>
    <w:rsid w:val="001D0D72"/>
    <w:rsid w:val="001D350A"/>
    <w:rsid w:val="001E5765"/>
    <w:rsid w:val="001E5E9B"/>
    <w:rsid w:val="001E5F4B"/>
    <w:rsid w:val="001F479A"/>
    <w:rsid w:val="001F5938"/>
    <w:rsid w:val="00210E0C"/>
    <w:rsid w:val="00211C0A"/>
    <w:rsid w:val="002171F4"/>
    <w:rsid w:val="0022696D"/>
    <w:rsid w:val="002275E9"/>
    <w:rsid w:val="002302F8"/>
    <w:rsid w:val="0023266D"/>
    <w:rsid w:val="002359F9"/>
    <w:rsid w:val="002427A6"/>
    <w:rsid w:val="00242BAC"/>
    <w:rsid w:val="00245939"/>
    <w:rsid w:val="0024738B"/>
    <w:rsid w:val="0025025C"/>
    <w:rsid w:val="00252459"/>
    <w:rsid w:val="00257E0C"/>
    <w:rsid w:val="0026174F"/>
    <w:rsid w:val="00261DBE"/>
    <w:rsid w:val="0026587C"/>
    <w:rsid w:val="00266190"/>
    <w:rsid w:val="002700DF"/>
    <w:rsid w:val="00273F71"/>
    <w:rsid w:val="00274F2F"/>
    <w:rsid w:val="002839DA"/>
    <w:rsid w:val="0028512B"/>
    <w:rsid w:val="002852A3"/>
    <w:rsid w:val="00285C66"/>
    <w:rsid w:val="00285EB3"/>
    <w:rsid w:val="002935AC"/>
    <w:rsid w:val="002958CA"/>
    <w:rsid w:val="00297652"/>
    <w:rsid w:val="002A040E"/>
    <w:rsid w:val="002A0FCA"/>
    <w:rsid w:val="002A5D47"/>
    <w:rsid w:val="002A7709"/>
    <w:rsid w:val="002B55BA"/>
    <w:rsid w:val="002C1B15"/>
    <w:rsid w:val="002C6BC2"/>
    <w:rsid w:val="002C6C87"/>
    <w:rsid w:val="002D05EC"/>
    <w:rsid w:val="002D24C6"/>
    <w:rsid w:val="002D27D2"/>
    <w:rsid w:val="002D4153"/>
    <w:rsid w:val="002D45BD"/>
    <w:rsid w:val="002D4ACA"/>
    <w:rsid w:val="002E1E2F"/>
    <w:rsid w:val="002E2433"/>
    <w:rsid w:val="002E3812"/>
    <w:rsid w:val="002E47EF"/>
    <w:rsid w:val="002E6D34"/>
    <w:rsid w:val="002F09B4"/>
    <w:rsid w:val="002F687D"/>
    <w:rsid w:val="002F70F2"/>
    <w:rsid w:val="002F78A5"/>
    <w:rsid w:val="003037C7"/>
    <w:rsid w:val="00315A6D"/>
    <w:rsid w:val="0032218D"/>
    <w:rsid w:val="00322547"/>
    <w:rsid w:val="00327B01"/>
    <w:rsid w:val="003312B2"/>
    <w:rsid w:val="003320B6"/>
    <w:rsid w:val="00334780"/>
    <w:rsid w:val="00334BDB"/>
    <w:rsid w:val="00351C61"/>
    <w:rsid w:val="003525A8"/>
    <w:rsid w:val="00352FD7"/>
    <w:rsid w:val="00355DEF"/>
    <w:rsid w:val="003641B2"/>
    <w:rsid w:val="003641ED"/>
    <w:rsid w:val="00367518"/>
    <w:rsid w:val="00371FFC"/>
    <w:rsid w:val="00373A93"/>
    <w:rsid w:val="00382B89"/>
    <w:rsid w:val="00392087"/>
    <w:rsid w:val="003944F5"/>
    <w:rsid w:val="003A2405"/>
    <w:rsid w:val="003A4AEB"/>
    <w:rsid w:val="003A7B93"/>
    <w:rsid w:val="003C27E0"/>
    <w:rsid w:val="003C5160"/>
    <w:rsid w:val="003C54E1"/>
    <w:rsid w:val="003D4CC8"/>
    <w:rsid w:val="003D77CB"/>
    <w:rsid w:val="003E1E44"/>
    <w:rsid w:val="003E276A"/>
    <w:rsid w:val="003E3CC4"/>
    <w:rsid w:val="003E53FF"/>
    <w:rsid w:val="003E597B"/>
    <w:rsid w:val="003E5B3C"/>
    <w:rsid w:val="003E5D04"/>
    <w:rsid w:val="003E7B67"/>
    <w:rsid w:val="003F610C"/>
    <w:rsid w:val="003F72C7"/>
    <w:rsid w:val="004010FB"/>
    <w:rsid w:val="004079D7"/>
    <w:rsid w:val="004117F3"/>
    <w:rsid w:val="00413B22"/>
    <w:rsid w:val="004168D5"/>
    <w:rsid w:val="0041697B"/>
    <w:rsid w:val="00420633"/>
    <w:rsid w:val="00423FDE"/>
    <w:rsid w:val="00425426"/>
    <w:rsid w:val="00433885"/>
    <w:rsid w:val="00442F42"/>
    <w:rsid w:val="00446D11"/>
    <w:rsid w:val="00453CBE"/>
    <w:rsid w:val="00454B2D"/>
    <w:rsid w:val="0045616E"/>
    <w:rsid w:val="004612AC"/>
    <w:rsid w:val="00462253"/>
    <w:rsid w:val="00463411"/>
    <w:rsid w:val="0047369E"/>
    <w:rsid w:val="004754C4"/>
    <w:rsid w:val="004754F2"/>
    <w:rsid w:val="00475ACD"/>
    <w:rsid w:val="00476F28"/>
    <w:rsid w:val="00477AC0"/>
    <w:rsid w:val="004829C2"/>
    <w:rsid w:val="004862B9"/>
    <w:rsid w:val="00486D73"/>
    <w:rsid w:val="004917C3"/>
    <w:rsid w:val="004A2717"/>
    <w:rsid w:val="004A3EBD"/>
    <w:rsid w:val="004B3196"/>
    <w:rsid w:val="004B4280"/>
    <w:rsid w:val="004B7A1E"/>
    <w:rsid w:val="004C03F3"/>
    <w:rsid w:val="004C0ECE"/>
    <w:rsid w:val="004C211A"/>
    <w:rsid w:val="004C525F"/>
    <w:rsid w:val="004C6924"/>
    <w:rsid w:val="004C7F25"/>
    <w:rsid w:val="004D3CD9"/>
    <w:rsid w:val="004D727D"/>
    <w:rsid w:val="004F31E9"/>
    <w:rsid w:val="004F4335"/>
    <w:rsid w:val="004F5DD8"/>
    <w:rsid w:val="004F7EC4"/>
    <w:rsid w:val="004F7F4E"/>
    <w:rsid w:val="00501D78"/>
    <w:rsid w:val="00503CC9"/>
    <w:rsid w:val="00504A05"/>
    <w:rsid w:val="00506777"/>
    <w:rsid w:val="0051099B"/>
    <w:rsid w:val="00511B8F"/>
    <w:rsid w:val="00514402"/>
    <w:rsid w:val="00520991"/>
    <w:rsid w:val="00521C09"/>
    <w:rsid w:val="00537ABD"/>
    <w:rsid w:val="00542A99"/>
    <w:rsid w:val="0054424B"/>
    <w:rsid w:val="00544498"/>
    <w:rsid w:val="005631B7"/>
    <w:rsid w:val="0056524A"/>
    <w:rsid w:val="005677CE"/>
    <w:rsid w:val="005731B3"/>
    <w:rsid w:val="00574388"/>
    <w:rsid w:val="00574ADC"/>
    <w:rsid w:val="005819FC"/>
    <w:rsid w:val="005821F6"/>
    <w:rsid w:val="005872ED"/>
    <w:rsid w:val="00591798"/>
    <w:rsid w:val="00595A04"/>
    <w:rsid w:val="005A0C44"/>
    <w:rsid w:val="005A2564"/>
    <w:rsid w:val="005B10C1"/>
    <w:rsid w:val="005B1BD5"/>
    <w:rsid w:val="005B51AC"/>
    <w:rsid w:val="005B72F0"/>
    <w:rsid w:val="005C2790"/>
    <w:rsid w:val="005D05F0"/>
    <w:rsid w:val="005D19C1"/>
    <w:rsid w:val="005D5885"/>
    <w:rsid w:val="005F77A4"/>
    <w:rsid w:val="006047D4"/>
    <w:rsid w:val="00604CE7"/>
    <w:rsid w:val="00605A89"/>
    <w:rsid w:val="00613191"/>
    <w:rsid w:val="00613E81"/>
    <w:rsid w:val="00614FF1"/>
    <w:rsid w:val="00615637"/>
    <w:rsid w:val="00622A02"/>
    <w:rsid w:val="00625BD6"/>
    <w:rsid w:val="0063227D"/>
    <w:rsid w:val="0063328A"/>
    <w:rsid w:val="006345F3"/>
    <w:rsid w:val="00641770"/>
    <w:rsid w:val="00641B87"/>
    <w:rsid w:val="006427EE"/>
    <w:rsid w:val="0064597A"/>
    <w:rsid w:val="006565C4"/>
    <w:rsid w:val="00663B2A"/>
    <w:rsid w:val="00670BA4"/>
    <w:rsid w:val="006710B6"/>
    <w:rsid w:val="00673E50"/>
    <w:rsid w:val="006754A5"/>
    <w:rsid w:val="00680DA4"/>
    <w:rsid w:val="006A241A"/>
    <w:rsid w:val="006A447B"/>
    <w:rsid w:val="006A5193"/>
    <w:rsid w:val="006A62DA"/>
    <w:rsid w:val="006A785F"/>
    <w:rsid w:val="006A7ACD"/>
    <w:rsid w:val="006B566D"/>
    <w:rsid w:val="006B5D00"/>
    <w:rsid w:val="006C3DC5"/>
    <w:rsid w:val="006D3557"/>
    <w:rsid w:val="006D4584"/>
    <w:rsid w:val="006D76B7"/>
    <w:rsid w:val="006E1EE4"/>
    <w:rsid w:val="006E4A9F"/>
    <w:rsid w:val="006E507F"/>
    <w:rsid w:val="006E5584"/>
    <w:rsid w:val="006E6169"/>
    <w:rsid w:val="006F2A65"/>
    <w:rsid w:val="006F6528"/>
    <w:rsid w:val="00702507"/>
    <w:rsid w:val="007026A5"/>
    <w:rsid w:val="00710CEE"/>
    <w:rsid w:val="00720F43"/>
    <w:rsid w:val="00726793"/>
    <w:rsid w:val="00733274"/>
    <w:rsid w:val="00737FDB"/>
    <w:rsid w:val="0074538A"/>
    <w:rsid w:val="007511B4"/>
    <w:rsid w:val="00754797"/>
    <w:rsid w:val="0076491A"/>
    <w:rsid w:val="00764D69"/>
    <w:rsid w:val="0076737F"/>
    <w:rsid w:val="00770FFC"/>
    <w:rsid w:val="007710A5"/>
    <w:rsid w:val="00777A7E"/>
    <w:rsid w:val="00777A93"/>
    <w:rsid w:val="00784EA4"/>
    <w:rsid w:val="00791CF3"/>
    <w:rsid w:val="00792F6F"/>
    <w:rsid w:val="007968A9"/>
    <w:rsid w:val="00797262"/>
    <w:rsid w:val="007A0385"/>
    <w:rsid w:val="007A126C"/>
    <w:rsid w:val="007A7561"/>
    <w:rsid w:val="007B4F8F"/>
    <w:rsid w:val="007B683B"/>
    <w:rsid w:val="007B74B4"/>
    <w:rsid w:val="007C4BC0"/>
    <w:rsid w:val="007D05DA"/>
    <w:rsid w:val="007D454B"/>
    <w:rsid w:val="007D4F2A"/>
    <w:rsid w:val="007D6633"/>
    <w:rsid w:val="007E1E78"/>
    <w:rsid w:val="007E37AF"/>
    <w:rsid w:val="007E5BB9"/>
    <w:rsid w:val="007E717D"/>
    <w:rsid w:val="007F3708"/>
    <w:rsid w:val="007F4A26"/>
    <w:rsid w:val="007F6311"/>
    <w:rsid w:val="00800FD1"/>
    <w:rsid w:val="00801013"/>
    <w:rsid w:val="00807161"/>
    <w:rsid w:val="00813C63"/>
    <w:rsid w:val="008159C1"/>
    <w:rsid w:val="008159CC"/>
    <w:rsid w:val="00816E7A"/>
    <w:rsid w:val="00824AF7"/>
    <w:rsid w:val="00834321"/>
    <w:rsid w:val="0084112E"/>
    <w:rsid w:val="008413C1"/>
    <w:rsid w:val="0084211D"/>
    <w:rsid w:val="00843223"/>
    <w:rsid w:val="0085154B"/>
    <w:rsid w:val="00853FD4"/>
    <w:rsid w:val="00855347"/>
    <w:rsid w:val="00856D42"/>
    <w:rsid w:val="008714DB"/>
    <w:rsid w:val="00881C25"/>
    <w:rsid w:val="00884C36"/>
    <w:rsid w:val="00884D7E"/>
    <w:rsid w:val="008863C4"/>
    <w:rsid w:val="008919B0"/>
    <w:rsid w:val="00892859"/>
    <w:rsid w:val="008A4091"/>
    <w:rsid w:val="008B13B8"/>
    <w:rsid w:val="008B4F3E"/>
    <w:rsid w:val="008B73C3"/>
    <w:rsid w:val="008C5E4B"/>
    <w:rsid w:val="008C672A"/>
    <w:rsid w:val="008C7617"/>
    <w:rsid w:val="008D25D5"/>
    <w:rsid w:val="008D3891"/>
    <w:rsid w:val="008D63D8"/>
    <w:rsid w:val="008D7768"/>
    <w:rsid w:val="008E1774"/>
    <w:rsid w:val="008E3ABD"/>
    <w:rsid w:val="008E61F5"/>
    <w:rsid w:val="008F175A"/>
    <w:rsid w:val="009022AC"/>
    <w:rsid w:val="0090772B"/>
    <w:rsid w:val="00912B02"/>
    <w:rsid w:val="0091491D"/>
    <w:rsid w:val="00914E49"/>
    <w:rsid w:val="0092012F"/>
    <w:rsid w:val="009207D3"/>
    <w:rsid w:val="00921297"/>
    <w:rsid w:val="00921749"/>
    <w:rsid w:val="00923077"/>
    <w:rsid w:val="009305FE"/>
    <w:rsid w:val="009308BE"/>
    <w:rsid w:val="00931F3D"/>
    <w:rsid w:val="00932E2E"/>
    <w:rsid w:val="00934BA3"/>
    <w:rsid w:val="00935D9D"/>
    <w:rsid w:val="009407C9"/>
    <w:rsid w:val="00945E87"/>
    <w:rsid w:val="00947F31"/>
    <w:rsid w:val="0095187A"/>
    <w:rsid w:val="00954D26"/>
    <w:rsid w:val="00971715"/>
    <w:rsid w:val="009723EF"/>
    <w:rsid w:val="00975559"/>
    <w:rsid w:val="00976E1A"/>
    <w:rsid w:val="009773C1"/>
    <w:rsid w:val="009833F3"/>
    <w:rsid w:val="00984E8C"/>
    <w:rsid w:val="00985A37"/>
    <w:rsid w:val="00987D84"/>
    <w:rsid w:val="00991B41"/>
    <w:rsid w:val="00992253"/>
    <w:rsid w:val="00993B09"/>
    <w:rsid w:val="00997EDE"/>
    <w:rsid w:val="00997EEB"/>
    <w:rsid w:val="009A7D8D"/>
    <w:rsid w:val="009B5696"/>
    <w:rsid w:val="009B7731"/>
    <w:rsid w:val="009C0981"/>
    <w:rsid w:val="009C0E7A"/>
    <w:rsid w:val="009C1519"/>
    <w:rsid w:val="009D0850"/>
    <w:rsid w:val="009D5D03"/>
    <w:rsid w:val="009E2275"/>
    <w:rsid w:val="009F591A"/>
    <w:rsid w:val="00A00DAA"/>
    <w:rsid w:val="00A06C22"/>
    <w:rsid w:val="00A10810"/>
    <w:rsid w:val="00A137B8"/>
    <w:rsid w:val="00A240F6"/>
    <w:rsid w:val="00A24F8E"/>
    <w:rsid w:val="00A3484C"/>
    <w:rsid w:val="00A349E9"/>
    <w:rsid w:val="00A37415"/>
    <w:rsid w:val="00A40C39"/>
    <w:rsid w:val="00A41240"/>
    <w:rsid w:val="00A52D9D"/>
    <w:rsid w:val="00A5402A"/>
    <w:rsid w:val="00A54D42"/>
    <w:rsid w:val="00A54F7B"/>
    <w:rsid w:val="00A57A75"/>
    <w:rsid w:val="00A61323"/>
    <w:rsid w:val="00A625E1"/>
    <w:rsid w:val="00A70170"/>
    <w:rsid w:val="00A73BB5"/>
    <w:rsid w:val="00A75D4D"/>
    <w:rsid w:val="00A85652"/>
    <w:rsid w:val="00A87602"/>
    <w:rsid w:val="00A90985"/>
    <w:rsid w:val="00AA6065"/>
    <w:rsid w:val="00AB3AD6"/>
    <w:rsid w:val="00AC05DB"/>
    <w:rsid w:val="00AC093A"/>
    <w:rsid w:val="00AC5057"/>
    <w:rsid w:val="00AC7BEC"/>
    <w:rsid w:val="00AD26F5"/>
    <w:rsid w:val="00AD7EA6"/>
    <w:rsid w:val="00AE03F1"/>
    <w:rsid w:val="00AE1187"/>
    <w:rsid w:val="00AE59B9"/>
    <w:rsid w:val="00AF09DE"/>
    <w:rsid w:val="00B10397"/>
    <w:rsid w:val="00B16CB1"/>
    <w:rsid w:val="00B16DD2"/>
    <w:rsid w:val="00B20518"/>
    <w:rsid w:val="00B26A19"/>
    <w:rsid w:val="00B27D7F"/>
    <w:rsid w:val="00B3193F"/>
    <w:rsid w:val="00B3206E"/>
    <w:rsid w:val="00B336F7"/>
    <w:rsid w:val="00B35E6D"/>
    <w:rsid w:val="00B414FF"/>
    <w:rsid w:val="00B4288C"/>
    <w:rsid w:val="00B4360A"/>
    <w:rsid w:val="00B46B85"/>
    <w:rsid w:val="00B54402"/>
    <w:rsid w:val="00B57D54"/>
    <w:rsid w:val="00B63300"/>
    <w:rsid w:val="00B6621D"/>
    <w:rsid w:val="00B67F23"/>
    <w:rsid w:val="00B70077"/>
    <w:rsid w:val="00B7182A"/>
    <w:rsid w:val="00B758D5"/>
    <w:rsid w:val="00B765A5"/>
    <w:rsid w:val="00B8356D"/>
    <w:rsid w:val="00B92327"/>
    <w:rsid w:val="00B93DAE"/>
    <w:rsid w:val="00B96A75"/>
    <w:rsid w:val="00BA4543"/>
    <w:rsid w:val="00BC026E"/>
    <w:rsid w:val="00BC0936"/>
    <w:rsid w:val="00BD03B5"/>
    <w:rsid w:val="00BD1934"/>
    <w:rsid w:val="00BD3B8E"/>
    <w:rsid w:val="00BD6694"/>
    <w:rsid w:val="00BD7682"/>
    <w:rsid w:val="00BD7E48"/>
    <w:rsid w:val="00BE122C"/>
    <w:rsid w:val="00BE6E92"/>
    <w:rsid w:val="00BF19EC"/>
    <w:rsid w:val="00C02B68"/>
    <w:rsid w:val="00C102F6"/>
    <w:rsid w:val="00C110E5"/>
    <w:rsid w:val="00C20430"/>
    <w:rsid w:val="00C21699"/>
    <w:rsid w:val="00C2617B"/>
    <w:rsid w:val="00C27ABD"/>
    <w:rsid w:val="00C473FC"/>
    <w:rsid w:val="00C4744A"/>
    <w:rsid w:val="00C5122A"/>
    <w:rsid w:val="00C561D0"/>
    <w:rsid w:val="00C573E4"/>
    <w:rsid w:val="00C60C2D"/>
    <w:rsid w:val="00C62700"/>
    <w:rsid w:val="00C653CF"/>
    <w:rsid w:val="00C67B9C"/>
    <w:rsid w:val="00C809BF"/>
    <w:rsid w:val="00C80EAD"/>
    <w:rsid w:val="00C904F2"/>
    <w:rsid w:val="00C93A1D"/>
    <w:rsid w:val="00CA05C8"/>
    <w:rsid w:val="00CA167A"/>
    <w:rsid w:val="00CA2D45"/>
    <w:rsid w:val="00CB280F"/>
    <w:rsid w:val="00CB3640"/>
    <w:rsid w:val="00CB72DE"/>
    <w:rsid w:val="00CB745E"/>
    <w:rsid w:val="00CD423F"/>
    <w:rsid w:val="00CD7902"/>
    <w:rsid w:val="00CE3A19"/>
    <w:rsid w:val="00CF0BC7"/>
    <w:rsid w:val="00CF4E39"/>
    <w:rsid w:val="00CF5848"/>
    <w:rsid w:val="00CF7039"/>
    <w:rsid w:val="00CF7525"/>
    <w:rsid w:val="00D068BE"/>
    <w:rsid w:val="00D1318F"/>
    <w:rsid w:val="00D164CB"/>
    <w:rsid w:val="00D1737A"/>
    <w:rsid w:val="00D17EC2"/>
    <w:rsid w:val="00D201A1"/>
    <w:rsid w:val="00D22A41"/>
    <w:rsid w:val="00D26A42"/>
    <w:rsid w:val="00D27398"/>
    <w:rsid w:val="00D308E2"/>
    <w:rsid w:val="00D322A2"/>
    <w:rsid w:val="00D3464A"/>
    <w:rsid w:val="00D35E36"/>
    <w:rsid w:val="00D41CF6"/>
    <w:rsid w:val="00D459FD"/>
    <w:rsid w:val="00D45DAE"/>
    <w:rsid w:val="00D46086"/>
    <w:rsid w:val="00D47130"/>
    <w:rsid w:val="00D50E85"/>
    <w:rsid w:val="00D539F3"/>
    <w:rsid w:val="00D60012"/>
    <w:rsid w:val="00D6265B"/>
    <w:rsid w:val="00D6527F"/>
    <w:rsid w:val="00D67547"/>
    <w:rsid w:val="00D747E4"/>
    <w:rsid w:val="00D77259"/>
    <w:rsid w:val="00D81975"/>
    <w:rsid w:val="00D839ED"/>
    <w:rsid w:val="00D86BE7"/>
    <w:rsid w:val="00D87A1F"/>
    <w:rsid w:val="00D903CC"/>
    <w:rsid w:val="00D9389E"/>
    <w:rsid w:val="00D93D15"/>
    <w:rsid w:val="00D96080"/>
    <w:rsid w:val="00DB1365"/>
    <w:rsid w:val="00DB17EC"/>
    <w:rsid w:val="00DB7D84"/>
    <w:rsid w:val="00DC1AB0"/>
    <w:rsid w:val="00DC279B"/>
    <w:rsid w:val="00DC2A5C"/>
    <w:rsid w:val="00DC4E02"/>
    <w:rsid w:val="00DD0C07"/>
    <w:rsid w:val="00DD16BF"/>
    <w:rsid w:val="00DD191F"/>
    <w:rsid w:val="00DD193E"/>
    <w:rsid w:val="00DD28D5"/>
    <w:rsid w:val="00DD3514"/>
    <w:rsid w:val="00DD3B25"/>
    <w:rsid w:val="00DD5DD0"/>
    <w:rsid w:val="00DD5F23"/>
    <w:rsid w:val="00DE32A4"/>
    <w:rsid w:val="00DE5D36"/>
    <w:rsid w:val="00DF0457"/>
    <w:rsid w:val="00DF33B8"/>
    <w:rsid w:val="00E03DA3"/>
    <w:rsid w:val="00E07DDF"/>
    <w:rsid w:val="00E208DE"/>
    <w:rsid w:val="00E21AE2"/>
    <w:rsid w:val="00E21FCB"/>
    <w:rsid w:val="00E2385C"/>
    <w:rsid w:val="00E25155"/>
    <w:rsid w:val="00E30EC8"/>
    <w:rsid w:val="00E31A6D"/>
    <w:rsid w:val="00E35858"/>
    <w:rsid w:val="00E3760E"/>
    <w:rsid w:val="00E4320A"/>
    <w:rsid w:val="00E441E3"/>
    <w:rsid w:val="00E5163B"/>
    <w:rsid w:val="00E52B73"/>
    <w:rsid w:val="00E57760"/>
    <w:rsid w:val="00E57CCC"/>
    <w:rsid w:val="00E611F6"/>
    <w:rsid w:val="00E638D9"/>
    <w:rsid w:val="00E653BF"/>
    <w:rsid w:val="00E73B83"/>
    <w:rsid w:val="00E7436B"/>
    <w:rsid w:val="00E7513D"/>
    <w:rsid w:val="00E80E4F"/>
    <w:rsid w:val="00E81C30"/>
    <w:rsid w:val="00E8484E"/>
    <w:rsid w:val="00E871B9"/>
    <w:rsid w:val="00E93B72"/>
    <w:rsid w:val="00E9618A"/>
    <w:rsid w:val="00E9631C"/>
    <w:rsid w:val="00EB072F"/>
    <w:rsid w:val="00EB18DE"/>
    <w:rsid w:val="00EB72C0"/>
    <w:rsid w:val="00EC1059"/>
    <w:rsid w:val="00EC3FDF"/>
    <w:rsid w:val="00EC65A1"/>
    <w:rsid w:val="00EC662A"/>
    <w:rsid w:val="00ED100E"/>
    <w:rsid w:val="00ED32F8"/>
    <w:rsid w:val="00ED43FF"/>
    <w:rsid w:val="00ED594A"/>
    <w:rsid w:val="00ED6845"/>
    <w:rsid w:val="00EE180A"/>
    <w:rsid w:val="00EE197D"/>
    <w:rsid w:val="00EE43A5"/>
    <w:rsid w:val="00EF087D"/>
    <w:rsid w:val="00EF322F"/>
    <w:rsid w:val="00EF34C3"/>
    <w:rsid w:val="00EF377B"/>
    <w:rsid w:val="00EF709B"/>
    <w:rsid w:val="00F10EF4"/>
    <w:rsid w:val="00F1412A"/>
    <w:rsid w:val="00F15F6B"/>
    <w:rsid w:val="00F21E0C"/>
    <w:rsid w:val="00F22843"/>
    <w:rsid w:val="00F3088B"/>
    <w:rsid w:val="00F32328"/>
    <w:rsid w:val="00F345D8"/>
    <w:rsid w:val="00F36857"/>
    <w:rsid w:val="00F40981"/>
    <w:rsid w:val="00F41EB1"/>
    <w:rsid w:val="00F4296B"/>
    <w:rsid w:val="00F4365F"/>
    <w:rsid w:val="00F47722"/>
    <w:rsid w:val="00F56783"/>
    <w:rsid w:val="00F62615"/>
    <w:rsid w:val="00F846CD"/>
    <w:rsid w:val="00F87291"/>
    <w:rsid w:val="00F9097A"/>
    <w:rsid w:val="00F91209"/>
    <w:rsid w:val="00FA3864"/>
    <w:rsid w:val="00FA4AED"/>
    <w:rsid w:val="00FB2E09"/>
    <w:rsid w:val="00FB2EE2"/>
    <w:rsid w:val="00FB4164"/>
    <w:rsid w:val="00FB7104"/>
    <w:rsid w:val="00FC0C06"/>
    <w:rsid w:val="00FC2B2A"/>
    <w:rsid w:val="00FD0D6B"/>
    <w:rsid w:val="00FD2C8E"/>
    <w:rsid w:val="00FE1534"/>
    <w:rsid w:val="00FE2D54"/>
    <w:rsid w:val="00FE3EAC"/>
    <w:rsid w:val="00FF008F"/>
    <w:rsid w:val="00FF1DDA"/>
    <w:rsid w:val="00FF698B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3C0CE68"/>
  <w15:docId w15:val="{5690DDA5-EF0C-497E-906F-DD940CC92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80DA4"/>
    <w:pPr>
      <w:ind w:leftChars="200" w:left="480"/>
    </w:pPr>
  </w:style>
  <w:style w:type="character" w:styleId="afa">
    <w:name w:val="Hyperlink"/>
    <w:rsid w:val="00B3193F"/>
    <w:rPr>
      <w:color w:val="0000FF"/>
      <w:u w:val="single"/>
    </w:rPr>
  </w:style>
  <w:style w:type="paragraph" w:styleId="afb">
    <w:name w:val="Date"/>
    <w:basedOn w:val="a"/>
    <w:next w:val="a"/>
    <w:link w:val="afc"/>
    <w:rsid w:val="00800FD1"/>
    <w:pPr>
      <w:jc w:val="right"/>
    </w:pPr>
  </w:style>
  <w:style w:type="character" w:customStyle="1" w:styleId="afc">
    <w:name w:val="日期 字元"/>
    <w:basedOn w:val="a0"/>
    <w:link w:val="afb"/>
    <w:rsid w:val="00800FD1"/>
    <w:rPr>
      <w:rFonts w:ascii="標楷體" w:eastAsia="標楷體"/>
      <w:kern w:val="2"/>
      <w:sz w:val="24"/>
      <w:szCs w:val="24"/>
    </w:rPr>
  </w:style>
  <w:style w:type="character" w:styleId="afd">
    <w:name w:val="Emphasis"/>
    <w:basedOn w:val="a0"/>
    <w:uiPriority w:val="20"/>
    <w:qFormat/>
    <w:rsid w:val="004829C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4AFFB8-D27F-4B7A-8508-B4811D309F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5</TotalTime>
  <Pages>3</Pages>
  <Words>255</Words>
  <Characters>1458</Characters>
  <Application>Microsoft Office Word</Application>
  <DocSecurity>0</DocSecurity>
  <Lines>12</Lines>
  <Paragraphs>3</Paragraphs>
  <ScaleCrop>false</ScaleCrop>
  <Company>eic</Company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9</cp:revision>
  <cp:lastPrinted>2023-05-12T01:52:00Z</cp:lastPrinted>
  <dcterms:created xsi:type="dcterms:W3CDTF">2023-05-12T07:46:00Z</dcterms:created>
  <dcterms:modified xsi:type="dcterms:W3CDTF">2023-06-01T01:06:00Z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1122101120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1122101120</vt:lpwstr>
  </property>
  <property fmtid="{D5CDD505-2E9C-101B-9397-08002B2CF9AE}" pid="13" name="發文支號">
    <vt:lpwstr>0</vt:lpwstr>
  </property>
  <property fmtid="{D5CDD505-2E9C-101B-9397-08002B2CF9AE}" pid="14" name="TotFileSize">
    <vt:lpwstr>205086</vt:lpwstr>
  </property>
</Properties>
</file>