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1B0F8D" w:rsidRDefault="00042D9E">
      <w:pPr>
        <w:pStyle w:val="title"/>
        <w:rPr>
          <w:position w:val="20"/>
        </w:rPr>
      </w:pPr>
      <w:r w:rsidRPr="001B0F8D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19E78A8B" wp14:editId="62BAC744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9E78A8B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1B0F8D">
        <w:rPr>
          <w:rFonts w:hint="eastAsia"/>
          <w:position w:val="20"/>
        </w:rPr>
        <w:t>立法院</w:t>
      </w:r>
      <w:bookmarkStart w:id="5" w:name="單位名稱"/>
      <w:bookmarkEnd w:id="5"/>
      <w:r w:rsidR="008E62C2" w:rsidRPr="001B0F8D">
        <w:rPr>
          <w:rFonts w:hint="eastAsia"/>
          <w:position w:val="20"/>
        </w:rPr>
        <w:t>教育及文化</w:t>
      </w:r>
      <w:r w:rsidR="007F30BE" w:rsidRPr="001B0F8D">
        <w:rPr>
          <w:rFonts w:hint="eastAsia"/>
          <w:position w:val="20"/>
        </w:rPr>
        <w:t>委員會</w:t>
      </w:r>
      <w:r w:rsidR="00064D29" w:rsidRPr="001B0F8D">
        <w:rPr>
          <w:rFonts w:hint="eastAsia"/>
          <w:position w:val="20"/>
        </w:rPr>
        <w:t xml:space="preserve">　開會通知單</w:t>
      </w:r>
    </w:p>
    <w:p w:rsidR="00064D29" w:rsidRPr="001B0F8D" w:rsidRDefault="00042D9E">
      <w:pPr>
        <w:pStyle w:val="titlespace"/>
      </w:pPr>
      <w:r w:rsidRPr="001B0F8D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2D6C5CF2" wp14:editId="31366DF5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6C5CF2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9EJ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aLTJ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+f0Qk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1" w:name="發文地址"/>
                      <w:bookmarkEnd w:id="11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1B0F8D" w:rsidRDefault="00064D29">
      <w:pPr>
        <w:pStyle w:val="space2"/>
      </w:pPr>
    </w:p>
    <w:p w:rsidR="00064D29" w:rsidRPr="001B0F8D" w:rsidRDefault="00064D29">
      <w:pPr>
        <w:pStyle w:val="space2"/>
      </w:pPr>
    </w:p>
    <w:p w:rsidR="009A70C6" w:rsidRPr="001B0F8D" w:rsidRDefault="00064D29">
      <w:pPr>
        <w:pStyle w:val="ae"/>
        <w:spacing w:line="360" w:lineRule="exact"/>
      </w:pPr>
      <w:r w:rsidRPr="001B0F8D">
        <w:rPr>
          <w:rFonts w:hint="eastAsia"/>
        </w:rPr>
        <w:t>受文者：</w:t>
      </w:r>
      <w:bookmarkStart w:id="7" w:name="受文者"/>
      <w:bookmarkEnd w:id="7"/>
      <w:r w:rsidR="009A70C6">
        <w:rPr>
          <w:rFonts w:hint="eastAsia"/>
        </w:rPr>
        <w:t>如正副本所列</w:t>
      </w:r>
      <w:bookmarkStart w:id="8" w:name="_GoBack"/>
      <w:bookmarkEnd w:id="8"/>
    </w:p>
    <w:p w:rsidR="00064D29" w:rsidRPr="001B0F8D" w:rsidRDefault="00064D29">
      <w:pPr>
        <w:pStyle w:val="space"/>
      </w:pPr>
    </w:p>
    <w:p w:rsidR="00064D29" w:rsidRPr="001B0F8D" w:rsidRDefault="00064D29">
      <w:pPr>
        <w:pStyle w:val="af"/>
        <w:spacing w:line="240" w:lineRule="exact"/>
      </w:pPr>
      <w:r w:rsidRPr="001B0F8D">
        <w:fldChar w:fldCharType="begin"/>
      </w:r>
      <w:r w:rsidRPr="001B0F8D">
        <w:instrText xml:space="preserve"> </w:instrText>
      </w:r>
      <w:r w:rsidRPr="001B0F8D">
        <w:rPr>
          <w:rFonts w:hint="eastAsia"/>
        </w:rPr>
        <w:instrText>MACROBUTTON  DocDispatch 發文日期：</w:instrText>
      </w:r>
      <w:r w:rsidRPr="001B0F8D">
        <w:fldChar w:fldCharType="end"/>
      </w:r>
      <w:bookmarkStart w:id="9" w:name="發文日期"/>
      <w:bookmarkEnd w:id="9"/>
      <w:r w:rsidR="00325F87" w:rsidRPr="001B0F8D">
        <w:t>中華民國11</w:t>
      </w:r>
      <w:r w:rsidR="00795869" w:rsidRPr="001B0F8D">
        <w:rPr>
          <w:rFonts w:hint="eastAsia"/>
        </w:rPr>
        <w:t>2</w:t>
      </w:r>
      <w:r w:rsidR="00325F87" w:rsidRPr="001B0F8D">
        <w:t>年</w:t>
      </w:r>
      <w:r w:rsidR="00CF3DBB" w:rsidRPr="001B0F8D">
        <w:rPr>
          <w:rFonts w:hint="eastAsia"/>
        </w:rPr>
        <w:t>7</w:t>
      </w:r>
      <w:r w:rsidR="00325F87" w:rsidRPr="001B0F8D">
        <w:t>月</w:t>
      </w:r>
      <w:r w:rsidR="00224C6D" w:rsidRPr="001B0F8D">
        <w:rPr>
          <w:rFonts w:hint="eastAsia"/>
        </w:rPr>
        <w:t>1</w:t>
      </w:r>
      <w:r w:rsidR="00CF3DBB" w:rsidRPr="001B0F8D">
        <w:rPr>
          <w:rFonts w:hint="eastAsia"/>
        </w:rPr>
        <w:t>8</w:t>
      </w:r>
      <w:r w:rsidR="00325F87" w:rsidRPr="001B0F8D">
        <w:t>日</w:t>
      </w:r>
    </w:p>
    <w:p w:rsidR="00064D29" w:rsidRPr="001B0F8D" w:rsidRDefault="00064D29">
      <w:pPr>
        <w:pStyle w:val="af"/>
        <w:spacing w:line="240" w:lineRule="exact"/>
      </w:pPr>
      <w:r w:rsidRPr="001B0F8D">
        <w:rPr>
          <w:rFonts w:hint="eastAsia"/>
        </w:rPr>
        <w:t>發文字號：</w:t>
      </w:r>
      <w:bookmarkStart w:id="10" w:name="發文字號"/>
      <w:bookmarkEnd w:id="10"/>
      <w:r w:rsidR="00E60819">
        <w:rPr>
          <w:rFonts w:hint="eastAsia"/>
        </w:rPr>
        <w:t>台</w:t>
      </w:r>
      <w:proofErr w:type="gramStart"/>
      <w:r w:rsidR="00E60819">
        <w:rPr>
          <w:rFonts w:hint="eastAsia"/>
        </w:rPr>
        <w:t>立教字第</w:t>
      </w:r>
      <w:r w:rsidR="00E60819">
        <w:t>1122302086號</w:t>
      </w:r>
      <w:proofErr w:type="gramEnd"/>
    </w:p>
    <w:p w:rsidR="00064D29" w:rsidRPr="001B0F8D" w:rsidRDefault="00064D29">
      <w:pPr>
        <w:pStyle w:val="af"/>
        <w:spacing w:line="240" w:lineRule="exact"/>
      </w:pPr>
      <w:r w:rsidRPr="001B0F8D">
        <w:fldChar w:fldCharType="begin"/>
      </w:r>
      <w:r w:rsidRPr="001B0F8D">
        <w:instrText xml:space="preserve"> </w:instrText>
      </w:r>
      <w:r w:rsidRPr="001B0F8D">
        <w:rPr>
          <w:rFonts w:hint="eastAsia"/>
        </w:rPr>
        <w:instrText>MACROBUTTON  DocSpeed 速別：</w:instrText>
      </w:r>
      <w:r w:rsidRPr="001B0F8D">
        <w:fldChar w:fldCharType="end"/>
      </w:r>
      <w:bookmarkStart w:id="11" w:name="速別"/>
      <w:bookmarkEnd w:id="11"/>
      <w:r w:rsidR="007F30BE" w:rsidRPr="001B0F8D">
        <w:rPr>
          <w:rFonts w:hint="eastAsia"/>
        </w:rPr>
        <w:t>最速件</w:t>
      </w:r>
    </w:p>
    <w:p w:rsidR="009A5284" w:rsidRPr="001B0F8D" w:rsidRDefault="00064D29">
      <w:pPr>
        <w:pStyle w:val="af"/>
        <w:spacing w:line="240" w:lineRule="exact"/>
      </w:pPr>
      <w:r w:rsidRPr="001B0F8D">
        <w:fldChar w:fldCharType="begin"/>
      </w:r>
      <w:r w:rsidRPr="001B0F8D">
        <w:instrText xml:space="preserve"> </w:instrText>
      </w:r>
      <w:r w:rsidRPr="001B0F8D">
        <w:rPr>
          <w:rFonts w:hint="eastAsia"/>
        </w:rPr>
        <w:instrText>MACROBUTTON  DocSecurity 密等及解密條件或保密期限：</w:instrText>
      </w:r>
      <w:r w:rsidRPr="001B0F8D">
        <w:fldChar w:fldCharType="end"/>
      </w:r>
      <w:bookmarkStart w:id="12" w:name="密等及解密條件或保密期限"/>
      <w:bookmarkEnd w:id="12"/>
    </w:p>
    <w:p w:rsidR="007F30BE" w:rsidRPr="001B0F8D" w:rsidRDefault="00064D29">
      <w:pPr>
        <w:pStyle w:val="af"/>
        <w:spacing w:line="240" w:lineRule="exact"/>
      </w:pPr>
      <w:r w:rsidRPr="001B0F8D">
        <w:rPr>
          <w:rFonts w:hint="eastAsia"/>
        </w:rPr>
        <w:t>附件：</w:t>
      </w:r>
      <w:bookmarkStart w:id="13" w:name="附件"/>
      <w:bookmarkEnd w:id="13"/>
      <w:r w:rsidR="008E62C2" w:rsidRPr="001B0F8D">
        <w:rPr>
          <w:rFonts w:hint="eastAsia"/>
        </w:rPr>
        <w:t>議事日程1份</w:t>
      </w:r>
      <w:r w:rsidR="00224C6D" w:rsidRPr="001B0F8D">
        <w:rPr>
          <w:rFonts w:hint="eastAsia"/>
        </w:rPr>
        <w:t>及關係文書</w:t>
      </w:r>
      <w:r w:rsidR="008109F5">
        <w:t>(1122302086_0_0.</w:t>
      </w:r>
      <w:proofErr w:type="gramStart"/>
      <w:r w:rsidR="008109F5">
        <w:t>doc,</w:t>
      </w:r>
      <w:proofErr w:type="gramEnd"/>
      <w:r w:rsidR="008109F5">
        <w:t>1122302086_0_1.rar)</w:t>
      </w:r>
    </w:p>
    <w:p w:rsidR="00064D29" w:rsidRPr="001B0F8D" w:rsidRDefault="00064D29">
      <w:pPr>
        <w:pStyle w:val="af"/>
        <w:spacing w:line="240" w:lineRule="exact"/>
      </w:pPr>
    </w:p>
    <w:p w:rsidR="009F0D4F" w:rsidRPr="001B0F8D" w:rsidRDefault="00064D29" w:rsidP="00AB428D">
      <w:pPr>
        <w:pStyle w:val="af0"/>
        <w:kinsoku w:val="0"/>
        <w:overflowPunct w:val="0"/>
        <w:autoSpaceDE w:val="0"/>
        <w:autoSpaceDN w:val="0"/>
        <w:spacing w:line="360" w:lineRule="exact"/>
        <w:ind w:left="1600" w:hangingChars="500" w:hanging="1600"/>
        <w:jc w:val="both"/>
        <w:rPr>
          <w:rFonts w:hAnsi="標楷體"/>
        </w:rPr>
      </w:pPr>
      <w:r w:rsidRPr="001B0F8D">
        <w:rPr>
          <w:rFonts w:hAnsi="標楷體" w:hint="eastAsia"/>
        </w:rPr>
        <w:t>開會事由：</w:t>
      </w:r>
      <w:bookmarkStart w:id="14" w:name="開會事由"/>
      <w:bookmarkEnd w:id="14"/>
      <w:r w:rsidR="007D5EF2" w:rsidRPr="001B0F8D">
        <w:rPr>
          <w:rFonts w:hAnsi="標楷體" w:hint="eastAsia"/>
        </w:rPr>
        <w:t>立法院第</w:t>
      </w:r>
      <w:r w:rsidR="008B2CCE" w:rsidRPr="001B0F8D">
        <w:rPr>
          <w:rFonts w:hAnsi="標楷體" w:hint="eastAsia"/>
        </w:rPr>
        <w:t>10</w:t>
      </w:r>
      <w:r w:rsidR="007D5EF2" w:rsidRPr="001B0F8D">
        <w:rPr>
          <w:rFonts w:hAnsi="標楷體" w:hint="eastAsia"/>
        </w:rPr>
        <w:t>屆第</w:t>
      </w:r>
      <w:r w:rsidR="00795869" w:rsidRPr="001B0F8D">
        <w:rPr>
          <w:rFonts w:hAnsi="標楷體" w:hint="eastAsia"/>
        </w:rPr>
        <w:t>7</w:t>
      </w:r>
      <w:r w:rsidR="00BA5E64" w:rsidRPr="001B0F8D">
        <w:rPr>
          <w:rFonts w:hAnsi="標楷體" w:hint="eastAsia"/>
        </w:rPr>
        <w:t>會</w:t>
      </w:r>
      <w:r w:rsidR="007D5EF2" w:rsidRPr="001B0F8D">
        <w:rPr>
          <w:rFonts w:hAnsi="標楷體" w:hint="eastAsia"/>
        </w:rPr>
        <w:t>期</w:t>
      </w:r>
      <w:bookmarkStart w:id="15" w:name="委員會"/>
      <w:r w:rsidR="00D96DB8" w:rsidRPr="001B0F8D">
        <w:rPr>
          <w:rFonts w:hAnsi="標楷體" w:hint="eastAsia"/>
        </w:rPr>
        <w:t>第2次臨時會</w:t>
      </w:r>
      <w:r w:rsidR="008E62C2" w:rsidRPr="001B0F8D">
        <w:rPr>
          <w:rFonts w:hAnsi="標楷體" w:hint="eastAsia"/>
        </w:rPr>
        <w:t>教育及文化</w:t>
      </w:r>
      <w:r w:rsidR="007F30BE" w:rsidRPr="001B0F8D">
        <w:rPr>
          <w:rFonts w:hAnsi="標楷體" w:hint="eastAsia"/>
        </w:rPr>
        <w:t>委員會</w:t>
      </w:r>
      <w:bookmarkEnd w:id="15"/>
      <w:r w:rsidR="007F30BE" w:rsidRPr="001B0F8D">
        <w:rPr>
          <w:rFonts w:hAnsi="標楷體" w:hint="eastAsia"/>
        </w:rPr>
        <w:t>第</w:t>
      </w:r>
      <w:r w:rsidR="00CF3DBB" w:rsidRPr="001B0F8D">
        <w:rPr>
          <w:rFonts w:hAnsi="標楷體" w:hint="eastAsia"/>
        </w:rPr>
        <w:t>1</w:t>
      </w:r>
      <w:r w:rsidR="00E83981" w:rsidRPr="001B0F8D">
        <w:rPr>
          <w:rFonts w:hAnsi="標楷體" w:hint="eastAsia"/>
        </w:rPr>
        <w:t>次全體委員會</w:t>
      </w:r>
      <w:r w:rsidR="009004BA" w:rsidRPr="001B0F8D">
        <w:rPr>
          <w:rFonts w:hAnsi="標楷體" w:hint="eastAsia"/>
        </w:rPr>
        <w:t>議</w:t>
      </w:r>
    </w:p>
    <w:p w:rsidR="00907282" w:rsidRPr="001B0F8D" w:rsidRDefault="00907282" w:rsidP="00907282">
      <w:pPr>
        <w:pStyle w:val="af0"/>
        <w:numPr>
          <w:ilvl w:val="0"/>
          <w:numId w:val="16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1B0F8D">
        <w:rPr>
          <w:rFonts w:hAnsi="標楷體" w:hint="eastAsia"/>
        </w:rPr>
        <w:t>審查</w:t>
      </w:r>
      <w:r w:rsidR="00E233B0" w:rsidRPr="001B0F8D">
        <w:rPr>
          <w:rFonts w:hAnsi="標楷體" w:hint="eastAsia"/>
        </w:rPr>
        <w:t>行政院</w:t>
      </w:r>
      <w:r w:rsidR="002C15B0" w:rsidRPr="001B0F8D">
        <w:rPr>
          <w:rFonts w:hAnsi="標楷體" w:hint="eastAsia"/>
        </w:rPr>
        <w:t>函請審議「性別平等教育法修正草案」案</w:t>
      </w:r>
      <w:r w:rsidRPr="001B0F8D">
        <w:rPr>
          <w:rFonts w:hAnsi="標楷體" w:hint="eastAsia"/>
        </w:rPr>
        <w:t>。</w:t>
      </w:r>
    </w:p>
    <w:p w:rsidR="00907282" w:rsidRPr="001B0F8D" w:rsidRDefault="00907282" w:rsidP="00907282">
      <w:pPr>
        <w:pStyle w:val="af0"/>
        <w:numPr>
          <w:ilvl w:val="0"/>
          <w:numId w:val="16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1B0F8D">
        <w:rPr>
          <w:rFonts w:hAnsi="標楷體" w:hint="eastAsia"/>
        </w:rPr>
        <w:t>審查委員</w:t>
      </w:r>
      <w:proofErr w:type="gramStart"/>
      <w:r w:rsidR="002C15B0" w:rsidRPr="001B0F8D">
        <w:rPr>
          <w:rFonts w:hAnsi="標楷體" w:hint="eastAsia"/>
        </w:rPr>
        <w:t>范</w:t>
      </w:r>
      <w:proofErr w:type="gramEnd"/>
      <w:r w:rsidR="002C15B0" w:rsidRPr="001B0F8D">
        <w:rPr>
          <w:rFonts w:hAnsi="標楷體" w:hint="eastAsia"/>
        </w:rPr>
        <w:t>雲等17人擬具「性別平等教育法第三十</w:t>
      </w:r>
      <w:proofErr w:type="gramStart"/>
      <w:r w:rsidR="002C15B0" w:rsidRPr="001B0F8D">
        <w:rPr>
          <w:rFonts w:hAnsi="標楷體" w:hint="eastAsia"/>
        </w:rPr>
        <w:t>條</w:t>
      </w:r>
      <w:proofErr w:type="gramEnd"/>
      <w:r w:rsidR="002C15B0" w:rsidRPr="001B0F8D">
        <w:rPr>
          <w:rFonts w:hAnsi="標楷體" w:hint="eastAsia"/>
        </w:rPr>
        <w:t>條文修正草案」案</w:t>
      </w:r>
      <w:r w:rsidRPr="001B0F8D">
        <w:rPr>
          <w:rFonts w:hAnsi="標楷體" w:hint="eastAsia"/>
        </w:rPr>
        <w:t>。</w:t>
      </w:r>
    </w:p>
    <w:p w:rsidR="00907282" w:rsidRPr="001B0F8D" w:rsidRDefault="00907282" w:rsidP="00907282">
      <w:pPr>
        <w:pStyle w:val="af0"/>
        <w:numPr>
          <w:ilvl w:val="0"/>
          <w:numId w:val="16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1B0F8D">
        <w:rPr>
          <w:rFonts w:hAnsi="標楷體" w:hint="eastAsia"/>
        </w:rPr>
        <w:t>審查</w:t>
      </w:r>
      <w:r w:rsidR="00E233B0" w:rsidRPr="001B0F8D">
        <w:rPr>
          <w:rFonts w:hAnsi="標楷體" w:hint="eastAsia"/>
        </w:rPr>
        <w:t>委員</w:t>
      </w:r>
      <w:r w:rsidR="002C15B0" w:rsidRPr="001B0F8D">
        <w:rPr>
          <w:rFonts w:hAnsi="標楷體" w:hint="eastAsia"/>
        </w:rPr>
        <w:t>游毓蘭等20人擬具「性別平等教育法第二條及第三</w:t>
      </w:r>
      <w:proofErr w:type="gramStart"/>
      <w:r w:rsidR="002C15B0" w:rsidRPr="001B0F8D">
        <w:rPr>
          <w:rFonts w:hAnsi="標楷體" w:hint="eastAsia"/>
        </w:rPr>
        <w:t>條</w:t>
      </w:r>
      <w:proofErr w:type="gramEnd"/>
      <w:r w:rsidR="002C15B0" w:rsidRPr="001B0F8D">
        <w:rPr>
          <w:rFonts w:hAnsi="標楷體" w:hint="eastAsia"/>
        </w:rPr>
        <w:t>條文修正草案」案</w:t>
      </w:r>
      <w:r w:rsidRPr="001B0F8D">
        <w:rPr>
          <w:rFonts w:hAnsi="標楷體" w:hint="eastAsia"/>
        </w:rPr>
        <w:t>。</w:t>
      </w:r>
    </w:p>
    <w:p w:rsidR="00907282" w:rsidRPr="001B0F8D" w:rsidRDefault="00907282" w:rsidP="00907282">
      <w:pPr>
        <w:pStyle w:val="af0"/>
        <w:numPr>
          <w:ilvl w:val="0"/>
          <w:numId w:val="16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1B0F8D">
        <w:rPr>
          <w:rFonts w:hAnsi="標楷體" w:hint="eastAsia"/>
        </w:rPr>
        <w:t>審查委員</w:t>
      </w:r>
      <w:r w:rsidR="002C15B0" w:rsidRPr="001B0F8D">
        <w:rPr>
          <w:rFonts w:hAnsi="標楷體" w:hint="eastAsia"/>
        </w:rPr>
        <w:t>趙天麟等20人擬具「性別平等教育法第二</w:t>
      </w:r>
      <w:proofErr w:type="gramStart"/>
      <w:r w:rsidR="002C15B0" w:rsidRPr="001B0F8D">
        <w:rPr>
          <w:rFonts w:hAnsi="標楷體" w:hint="eastAsia"/>
        </w:rPr>
        <w:t>條</w:t>
      </w:r>
      <w:proofErr w:type="gramEnd"/>
      <w:r w:rsidR="002C15B0" w:rsidRPr="001B0F8D">
        <w:rPr>
          <w:rFonts w:hAnsi="標楷體" w:hint="eastAsia"/>
        </w:rPr>
        <w:t>條文修正草案」案</w:t>
      </w:r>
      <w:r w:rsidRPr="001B0F8D">
        <w:rPr>
          <w:rFonts w:hAnsi="標楷體" w:hint="eastAsia"/>
        </w:rPr>
        <w:t>。</w:t>
      </w:r>
    </w:p>
    <w:p w:rsidR="00907282" w:rsidRPr="001B0F8D" w:rsidRDefault="00907282" w:rsidP="00907282">
      <w:pPr>
        <w:pStyle w:val="af0"/>
        <w:numPr>
          <w:ilvl w:val="0"/>
          <w:numId w:val="16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1B0F8D">
        <w:rPr>
          <w:rFonts w:hAnsi="標楷體" w:hint="eastAsia"/>
        </w:rPr>
        <w:t>審查委員</w:t>
      </w:r>
      <w:r w:rsidR="002C15B0" w:rsidRPr="001B0F8D">
        <w:rPr>
          <w:rFonts w:hAnsi="標楷體" w:hint="eastAsia"/>
        </w:rPr>
        <w:t>陳靜敏等18人擬具「性別平等教育法第二</w:t>
      </w:r>
      <w:proofErr w:type="gramStart"/>
      <w:r w:rsidR="002C15B0" w:rsidRPr="001B0F8D">
        <w:rPr>
          <w:rFonts w:hAnsi="標楷體" w:hint="eastAsia"/>
        </w:rPr>
        <w:t>條</w:t>
      </w:r>
      <w:proofErr w:type="gramEnd"/>
      <w:r w:rsidR="002C15B0" w:rsidRPr="001B0F8D">
        <w:rPr>
          <w:rFonts w:hAnsi="標楷體" w:hint="eastAsia"/>
        </w:rPr>
        <w:t>條文修正草案」案</w:t>
      </w:r>
      <w:r w:rsidRPr="001B0F8D">
        <w:rPr>
          <w:rFonts w:hAnsi="標楷體" w:hint="eastAsia"/>
        </w:rPr>
        <w:t>。</w:t>
      </w:r>
    </w:p>
    <w:p w:rsidR="00907282" w:rsidRPr="001B0F8D" w:rsidRDefault="00907282" w:rsidP="00907282">
      <w:pPr>
        <w:pStyle w:val="af0"/>
        <w:numPr>
          <w:ilvl w:val="0"/>
          <w:numId w:val="16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1B0F8D">
        <w:rPr>
          <w:rFonts w:hAnsi="標楷體" w:hint="eastAsia"/>
        </w:rPr>
        <w:t>審查委員</w:t>
      </w:r>
      <w:r w:rsidR="002C15B0" w:rsidRPr="001B0F8D">
        <w:rPr>
          <w:rFonts w:hAnsi="標楷體" w:hint="eastAsia"/>
        </w:rPr>
        <w:t>陳培瑜等17人擬具「性別平等教育法第二</w:t>
      </w:r>
      <w:proofErr w:type="gramStart"/>
      <w:r w:rsidR="002C15B0" w:rsidRPr="001B0F8D">
        <w:rPr>
          <w:rFonts w:hAnsi="標楷體" w:hint="eastAsia"/>
        </w:rPr>
        <w:t>條</w:t>
      </w:r>
      <w:proofErr w:type="gramEnd"/>
      <w:r w:rsidR="002C15B0" w:rsidRPr="001B0F8D">
        <w:rPr>
          <w:rFonts w:hAnsi="標楷體" w:hint="eastAsia"/>
        </w:rPr>
        <w:t>條文修正草案」案</w:t>
      </w:r>
      <w:r w:rsidRPr="001B0F8D">
        <w:rPr>
          <w:rFonts w:hAnsi="標楷體" w:hint="eastAsia"/>
        </w:rPr>
        <w:t>。</w:t>
      </w:r>
    </w:p>
    <w:p w:rsidR="00907282" w:rsidRPr="001B0F8D" w:rsidRDefault="00907282" w:rsidP="00907282">
      <w:pPr>
        <w:pStyle w:val="af0"/>
        <w:numPr>
          <w:ilvl w:val="0"/>
          <w:numId w:val="16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1B0F8D">
        <w:rPr>
          <w:rFonts w:hAnsi="標楷體" w:hint="eastAsia"/>
        </w:rPr>
        <w:t>審查委員</w:t>
      </w:r>
      <w:r w:rsidR="002C15B0" w:rsidRPr="001B0F8D">
        <w:rPr>
          <w:rFonts w:hAnsi="標楷體" w:hint="eastAsia"/>
        </w:rPr>
        <w:t>莊競程等20人擬具「性別平等教育法第二條及第三十六</w:t>
      </w:r>
      <w:proofErr w:type="gramStart"/>
      <w:r w:rsidR="002C15B0" w:rsidRPr="001B0F8D">
        <w:rPr>
          <w:rFonts w:hAnsi="標楷體" w:hint="eastAsia"/>
        </w:rPr>
        <w:t>條</w:t>
      </w:r>
      <w:proofErr w:type="gramEnd"/>
      <w:r w:rsidR="002C15B0" w:rsidRPr="001B0F8D">
        <w:rPr>
          <w:rFonts w:hAnsi="標楷體" w:hint="eastAsia"/>
        </w:rPr>
        <w:t>條文修正草案」案</w:t>
      </w:r>
      <w:r w:rsidRPr="001B0F8D">
        <w:rPr>
          <w:rFonts w:hAnsi="標楷體" w:hint="eastAsia"/>
        </w:rPr>
        <w:t>。</w:t>
      </w:r>
    </w:p>
    <w:p w:rsidR="00907282" w:rsidRPr="001B0F8D" w:rsidRDefault="00907282" w:rsidP="00907282">
      <w:pPr>
        <w:pStyle w:val="af0"/>
        <w:numPr>
          <w:ilvl w:val="0"/>
          <w:numId w:val="16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1B0F8D">
        <w:rPr>
          <w:rFonts w:hAnsi="標楷體" w:hint="eastAsia"/>
        </w:rPr>
        <w:t>審查委員</w:t>
      </w:r>
      <w:r w:rsidR="002C15B0" w:rsidRPr="001B0F8D">
        <w:rPr>
          <w:rFonts w:hAnsi="標楷體" w:hint="eastAsia"/>
        </w:rPr>
        <w:t>楊瓊瓔等16人擬具「性別平等教育法第二</w:t>
      </w:r>
      <w:proofErr w:type="gramStart"/>
      <w:r w:rsidR="002C15B0" w:rsidRPr="001B0F8D">
        <w:rPr>
          <w:rFonts w:hAnsi="標楷體" w:hint="eastAsia"/>
        </w:rPr>
        <w:t>條</w:t>
      </w:r>
      <w:proofErr w:type="gramEnd"/>
      <w:r w:rsidR="002C15B0" w:rsidRPr="001B0F8D">
        <w:rPr>
          <w:rFonts w:hAnsi="標楷體" w:hint="eastAsia"/>
        </w:rPr>
        <w:t>條文修正草案」案</w:t>
      </w:r>
      <w:r w:rsidRPr="001B0F8D">
        <w:rPr>
          <w:rFonts w:hAnsi="標楷體" w:hint="eastAsia"/>
        </w:rPr>
        <w:t>。</w:t>
      </w:r>
    </w:p>
    <w:p w:rsidR="00907282" w:rsidRPr="001B0F8D" w:rsidRDefault="00907282" w:rsidP="00907282">
      <w:pPr>
        <w:pStyle w:val="af0"/>
        <w:numPr>
          <w:ilvl w:val="0"/>
          <w:numId w:val="16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1B0F8D">
        <w:rPr>
          <w:rFonts w:hAnsi="標楷體" w:hint="eastAsia"/>
        </w:rPr>
        <w:t>審查</w:t>
      </w:r>
      <w:r w:rsidR="00E233B0" w:rsidRPr="001B0F8D">
        <w:rPr>
          <w:rFonts w:hAnsi="標楷體" w:hint="eastAsia"/>
        </w:rPr>
        <w:t>委員</w:t>
      </w:r>
      <w:r w:rsidR="002C15B0" w:rsidRPr="001B0F8D">
        <w:rPr>
          <w:rFonts w:hAnsi="標楷體" w:hint="eastAsia"/>
        </w:rPr>
        <w:t>賴品妤等16人擬具「性別平等教育法部分條文修正草案」案</w:t>
      </w:r>
      <w:r w:rsidRPr="001B0F8D">
        <w:rPr>
          <w:rFonts w:hAnsi="標楷體" w:hint="eastAsia"/>
        </w:rPr>
        <w:t>。</w:t>
      </w:r>
    </w:p>
    <w:p w:rsidR="00907282" w:rsidRPr="001B0F8D" w:rsidRDefault="00907282" w:rsidP="00907282">
      <w:pPr>
        <w:pStyle w:val="af0"/>
        <w:numPr>
          <w:ilvl w:val="0"/>
          <w:numId w:val="16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1B0F8D">
        <w:rPr>
          <w:rFonts w:hAnsi="標楷體" w:hint="eastAsia"/>
        </w:rPr>
        <w:t>審查</w:t>
      </w:r>
      <w:r w:rsidR="00E233B0" w:rsidRPr="001B0F8D">
        <w:rPr>
          <w:rFonts w:hAnsi="標楷體" w:hint="eastAsia"/>
        </w:rPr>
        <w:t>委員</w:t>
      </w:r>
      <w:r w:rsidR="002C15B0" w:rsidRPr="001B0F8D">
        <w:rPr>
          <w:rFonts w:hAnsi="標楷體" w:hint="eastAsia"/>
        </w:rPr>
        <w:t>張廖萬堅等19人擬具「性別平等教育法部分條文修正草案」案</w:t>
      </w:r>
      <w:r w:rsidRPr="001B0F8D">
        <w:rPr>
          <w:rFonts w:hAnsi="標楷體" w:hint="eastAsia"/>
        </w:rPr>
        <w:t>。</w:t>
      </w:r>
    </w:p>
    <w:p w:rsidR="00907282" w:rsidRPr="001B0F8D" w:rsidRDefault="00907282" w:rsidP="00907282">
      <w:pPr>
        <w:pStyle w:val="af0"/>
        <w:numPr>
          <w:ilvl w:val="0"/>
          <w:numId w:val="16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1B0F8D">
        <w:rPr>
          <w:rFonts w:hAnsi="標楷體" w:hint="eastAsia"/>
        </w:rPr>
        <w:t>審查委員</w:t>
      </w:r>
      <w:r w:rsidR="002C15B0" w:rsidRPr="001B0F8D">
        <w:rPr>
          <w:rFonts w:hAnsi="標楷體" w:hint="eastAsia"/>
        </w:rPr>
        <w:t>游毓蘭等20人擬具「性別平等教育法部分條文修正草案」案</w:t>
      </w:r>
      <w:r w:rsidRPr="001B0F8D">
        <w:rPr>
          <w:rFonts w:hAnsi="標楷體" w:hint="eastAsia"/>
        </w:rPr>
        <w:t>。</w:t>
      </w:r>
    </w:p>
    <w:p w:rsidR="00907282" w:rsidRPr="001B0F8D" w:rsidRDefault="00907282" w:rsidP="00907282">
      <w:pPr>
        <w:pStyle w:val="af0"/>
        <w:numPr>
          <w:ilvl w:val="0"/>
          <w:numId w:val="16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1B0F8D">
        <w:rPr>
          <w:rFonts w:hAnsi="標楷體" w:hint="eastAsia"/>
        </w:rPr>
        <w:t>審查委員</w:t>
      </w:r>
      <w:r w:rsidR="002C15B0" w:rsidRPr="001B0F8D">
        <w:rPr>
          <w:rFonts w:hAnsi="標楷體" w:hint="eastAsia"/>
        </w:rPr>
        <w:t>林宜瑾等2</w:t>
      </w:r>
      <w:r w:rsidR="00A42CA2" w:rsidRPr="001B0F8D">
        <w:rPr>
          <w:rFonts w:hAnsi="標楷體" w:hint="eastAsia"/>
        </w:rPr>
        <w:t>3</w:t>
      </w:r>
      <w:r w:rsidR="002C15B0" w:rsidRPr="001B0F8D">
        <w:rPr>
          <w:rFonts w:hAnsi="標楷體" w:hint="eastAsia"/>
        </w:rPr>
        <w:t>人擬具「性別平等教育法部分條文修正草案」案</w:t>
      </w:r>
      <w:r w:rsidRPr="001B0F8D">
        <w:rPr>
          <w:rFonts w:hAnsi="標楷體" w:hint="eastAsia"/>
        </w:rPr>
        <w:t>。</w:t>
      </w:r>
    </w:p>
    <w:p w:rsidR="00907282" w:rsidRPr="001B0F8D" w:rsidRDefault="00907282" w:rsidP="00907282">
      <w:pPr>
        <w:pStyle w:val="af0"/>
        <w:numPr>
          <w:ilvl w:val="0"/>
          <w:numId w:val="16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1B0F8D">
        <w:rPr>
          <w:rFonts w:hAnsi="標楷體" w:hint="eastAsia"/>
        </w:rPr>
        <w:t>審查委員</w:t>
      </w:r>
      <w:r w:rsidR="002C15B0" w:rsidRPr="001B0F8D">
        <w:rPr>
          <w:rFonts w:hAnsi="標楷體" w:hint="eastAsia"/>
        </w:rPr>
        <w:t>吳思瑤等22人擬具「性別平等教育法部分條文修正草案」案</w:t>
      </w:r>
      <w:r w:rsidRPr="001B0F8D">
        <w:rPr>
          <w:rFonts w:hAnsi="標楷體" w:hint="eastAsia"/>
        </w:rPr>
        <w:t>。</w:t>
      </w:r>
    </w:p>
    <w:p w:rsidR="00907282" w:rsidRPr="001B0F8D" w:rsidRDefault="00907282" w:rsidP="00907282">
      <w:pPr>
        <w:pStyle w:val="af0"/>
        <w:numPr>
          <w:ilvl w:val="0"/>
          <w:numId w:val="16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1B0F8D">
        <w:rPr>
          <w:rFonts w:hAnsi="標楷體" w:hint="eastAsia"/>
        </w:rPr>
        <w:t>審查委員</w:t>
      </w:r>
      <w:r w:rsidR="002C15B0" w:rsidRPr="001B0F8D">
        <w:rPr>
          <w:rFonts w:hAnsi="標楷體" w:hint="eastAsia"/>
        </w:rPr>
        <w:t>蔡培慧等</w:t>
      </w:r>
      <w:r w:rsidR="002C15B0" w:rsidRPr="001B0F8D">
        <w:rPr>
          <w:rFonts w:hAnsi="標楷體"/>
        </w:rPr>
        <w:t>25</w:t>
      </w:r>
      <w:r w:rsidR="002C15B0" w:rsidRPr="001B0F8D">
        <w:rPr>
          <w:rFonts w:hAnsi="標楷體" w:hint="eastAsia"/>
        </w:rPr>
        <w:t>人擬具「性別平等教育法</w:t>
      </w:r>
      <w:r w:rsidR="002C15B0" w:rsidRPr="001B0F8D">
        <w:rPr>
          <w:rFonts w:hAnsi="標楷體" w:hint="eastAsia"/>
        </w:rPr>
        <w:lastRenderedPageBreak/>
        <w:t>部分條文修正草案」案</w:t>
      </w:r>
      <w:r w:rsidRPr="001B0F8D">
        <w:rPr>
          <w:rFonts w:hAnsi="標楷體" w:hint="eastAsia"/>
        </w:rPr>
        <w:t>。</w:t>
      </w:r>
    </w:p>
    <w:p w:rsidR="00907282" w:rsidRPr="001B0F8D" w:rsidRDefault="00907282" w:rsidP="00907282">
      <w:pPr>
        <w:pStyle w:val="af0"/>
        <w:numPr>
          <w:ilvl w:val="0"/>
          <w:numId w:val="16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1B0F8D">
        <w:rPr>
          <w:rFonts w:hAnsi="標楷體" w:hint="eastAsia"/>
        </w:rPr>
        <w:t>審查委員</w:t>
      </w:r>
      <w:proofErr w:type="gramStart"/>
      <w:r w:rsidR="002C15B0" w:rsidRPr="001B0F8D">
        <w:rPr>
          <w:rFonts w:hAnsi="標楷體" w:hint="eastAsia"/>
        </w:rPr>
        <w:t>范</w:t>
      </w:r>
      <w:proofErr w:type="gramEnd"/>
      <w:r w:rsidR="002C15B0" w:rsidRPr="001B0F8D">
        <w:rPr>
          <w:rFonts w:hAnsi="標楷體" w:hint="eastAsia"/>
        </w:rPr>
        <w:t>雲等</w:t>
      </w:r>
      <w:r w:rsidR="002C15B0" w:rsidRPr="001B0F8D">
        <w:rPr>
          <w:rFonts w:hAnsi="標楷體"/>
        </w:rPr>
        <w:t>24</w:t>
      </w:r>
      <w:r w:rsidR="002C15B0" w:rsidRPr="001B0F8D">
        <w:rPr>
          <w:rFonts w:hAnsi="標楷體" w:hint="eastAsia"/>
        </w:rPr>
        <w:t>人擬具「性別平等教育法部分條文修正草案」案</w:t>
      </w:r>
      <w:r w:rsidRPr="001B0F8D">
        <w:rPr>
          <w:rFonts w:hAnsi="標楷體" w:hint="eastAsia"/>
        </w:rPr>
        <w:t>。</w:t>
      </w:r>
    </w:p>
    <w:p w:rsidR="00907282" w:rsidRPr="001B0F8D" w:rsidRDefault="00907282" w:rsidP="00907282">
      <w:pPr>
        <w:pStyle w:val="af0"/>
        <w:numPr>
          <w:ilvl w:val="0"/>
          <w:numId w:val="16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1B0F8D">
        <w:rPr>
          <w:rFonts w:hAnsi="標楷體" w:hint="eastAsia"/>
        </w:rPr>
        <w:t>審查委員</w:t>
      </w:r>
      <w:r w:rsidR="002C15B0" w:rsidRPr="001B0F8D">
        <w:rPr>
          <w:rFonts w:hAnsi="標楷體" w:hint="eastAsia"/>
        </w:rPr>
        <w:t>陳靜敏等19人擬具「性別平等教育法部分條文修正草案」案</w:t>
      </w:r>
      <w:r w:rsidRPr="001B0F8D">
        <w:rPr>
          <w:rFonts w:hAnsi="標楷體" w:hint="eastAsia"/>
        </w:rPr>
        <w:t>。</w:t>
      </w:r>
    </w:p>
    <w:p w:rsidR="00907282" w:rsidRPr="001B0F8D" w:rsidRDefault="00907282" w:rsidP="00907282">
      <w:pPr>
        <w:pStyle w:val="af0"/>
        <w:numPr>
          <w:ilvl w:val="0"/>
          <w:numId w:val="16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1B0F8D">
        <w:rPr>
          <w:rFonts w:hAnsi="標楷體" w:hint="eastAsia"/>
        </w:rPr>
        <w:t>審查委員</w:t>
      </w:r>
      <w:r w:rsidR="002C15B0" w:rsidRPr="001B0F8D">
        <w:rPr>
          <w:rFonts w:hAnsi="標楷體" w:hint="eastAsia"/>
        </w:rPr>
        <w:t>劉世芳等</w:t>
      </w:r>
      <w:r w:rsidR="002C15B0" w:rsidRPr="001B0F8D">
        <w:rPr>
          <w:rFonts w:hAnsi="標楷體"/>
        </w:rPr>
        <w:t>16</w:t>
      </w:r>
      <w:r w:rsidR="002C15B0" w:rsidRPr="001B0F8D">
        <w:rPr>
          <w:rFonts w:hAnsi="標楷體" w:hint="eastAsia"/>
        </w:rPr>
        <w:t>人擬具「性別平等教育法部分條文修正草案」案</w:t>
      </w:r>
      <w:r w:rsidRPr="001B0F8D">
        <w:rPr>
          <w:rFonts w:hAnsi="標楷體" w:hint="eastAsia"/>
        </w:rPr>
        <w:t>。</w:t>
      </w:r>
    </w:p>
    <w:p w:rsidR="00907282" w:rsidRPr="001B0F8D" w:rsidRDefault="00907282" w:rsidP="00907282">
      <w:pPr>
        <w:pStyle w:val="af0"/>
        <w:numPr>
          <w:ilvl w:val="0"/>
          <w:numId w:val="16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1B0F8D">
        <w:rPr>
          <w:rFonts w:hAnsi="標楷體" w:hint="eastAsia"/>
        </w:rPr>
        <w:t>審查委員</w:t>
      </w:r>
      <w:r w:rsidR="002C15B0" w:rsidRPr="001B0F8D">
        <w:rPr>
          <w:rFonts w:hAnsi="標楷體" w:hint="eastAsia"/>
        </w:rPr>
        <w:t>陳培瑜等2</w:t>
      </w:r>
      <w:r w:rsidR="00A42CA2" w:rsidRPr="001B0F8D">
        <w:rPr>
          <w:rFonts w:hAnsi="標楷體" w:hint="eastAsia"/>
        </w:rPr>
        <w:t>3</w:t>
      </w:r>
      <w:r w:rsidR="002C15B0" w:rsidRPr="001B0F8D">
        <w:rPr>
          <w:rFonts w:hAnsi="標楷體" w:hint="eastAsia"/>
        </w:rPr>
        <w:t>人擬具「性別平等教育法部分條文修正草案」案</w:t>
      </w:r>
      <w:r w:rsidRPr="001B0F8D">
        <w:rPr>
          <w:rFonts w:hAnsi="標楷體" w:hint="eastAsia"/>
        </w:rPr>
        <w:t>。</w:t>
      </w:r>
    </w:p>
    <w:p w:rsidR="00907282" w:rsidRPr="001B0F8D" w:rsidRDefault="00907282" w:rsidP="00907282">
      <w:pPr>
        <w:pStyle w:val="af0"/>
        <w:numPr>
          <w:ilvl w:val="0"/>
          <w:numId w:val="16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1B0F8D">
        <w:rPr>
          <w:rFonts w:hAnsi="標楷體" w:hint="eastAsia"/>
        </w:rPr>
        <w:t>審查委員</w:t>
      </w:r>
      <w:proofErr w:type="gramStart"/>
      <w:r w:rsidR="002C15B0" w:rsidRPr="001B0F8D">
        <w:rPr>
          <w:rFonts w:hAnsi="標楷體" w:hint="eastAsia"/>
        </w:rPr>
        <w:t>陳亭妃等</w:t>
      </w:r>
      <w:proofErr w:type="gramEnd"/>
      <w:r w:rsidR="002C15B0" w:rsidRPr="001B0F8D">
        <w:rPr>
          <w:rFonts w:hAnsi="標楷體"/>
        </w:rPr>
        <w:t>17</w:t>
      </w:r>
      <w:r w:rsidR="002C15B0" w:rsidRPr="001B0F8D">
        <w:rPr>
          <w:rFonts w:hAnsi="標楷體" w:hint="eastAsia"/>
        </w:rPr>
        <w:t>人擬具「性別平等教育法部分條文修正草案」案</w:t>
      </w:r>
      <w:r w:rsidRPr="001B0F8D">
        <w:rPr>
          <w:rFonts w:hAnsi="標楷體" w:hint="eastAsia"/>
        </w:rPr>
        <w:t>。</w:t>
      </w:r>
    </w:p>
    <w:p w:rsidR="00907282" w:rsidRPr="001B0F8D" w:rsidRDefault="00907282" w:rsidP="00907282">
      <w:pPr>
        <w:pStyle w:val="af0"/>
        <w:numPr>
          <w:ilvl w:val="0"/>
          <w:numId w:val="16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1B0F8D">
        <w:rPr>
          <w:rFonts w:hAnsi="標楷體" w:hint="eastAsia"/>
        </w:rPr>
        <w:t>審查</w:t>
      </w:r>
      <w:r w:rsidR="002C15B0" w:rsidRPr="001B0F8D">
        <w:rPr>
          <w:rFonts w:hAnsi="標楷體" w:hint="eastAsia"/>
        </w:rPr>
        <w:t>時代力量黨團擬具「性別平等教育法部分條文修正草案」案</w:t>
      </w:r>
      <w:r w:rsidRPr="001B0F8D">
        <w:rPr>
          <w:rFonts w:hAnsi="標楷體" w:hint="eastAsia"/>
        </w:rPr>
        <w:t>。</w:t>
      </w:r>
      <w:r w:rsidRPr="001B0F8D">
        <w:rPr>
          <w:rFonts w:hAnsi="標楷體"/>
        </w:rPr>
        <w:t xml:space="preserve"> </w:t>
      </w:r>
    </w:p>
    <w:p w:rsidR="00907282" w:rsidRPr="001B0F8D" w:rsidRDefault="00907282" w:rsidP="00907282">
      <w:pPr>
        <w:pStyle w:val="af0"/>
        <w:numPr>
          <w:ilvl w:val="0"/>
          <w:numId w:val="16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1B0F8D">
        <w:rPr>
          <w:rFonts w:hAnsi="標楷體" w:hint="eastAsia"/>
        </w:rPr>
        <w:t>審查委員</w:t>
      </w:r>
      <w:r w:rsidR="002C15B0" w:rsidRPr="001B0F8D">
        <w:rPr>
          <w:rFonts w:hAnsi="標楷體" w:hint="eastAsia"/>
        </w:rPr>
        <w:t>劉建國等</w:t>
      </w:r>
      <w:r w:rsidR="002C15B0" w:rsidRPr="001B0F8D">
        <w:rPr>
          <w:rFonts w:hAnsi="標楷體"/>
        </w:rPr>
        <w:t>25</w:t>
      </w:r>
      <w:r w:rsidR="002C15B0" w:rsidRPr="001B0F8D">
        <w:rPr>
          <w:rFonts w:hAnsi="標楷體" w:hint="eastAsia"/>
        </w:rPr>
        <w:t>人擬具「性別平等教育法第二條及第三十</w:t>
      </w:r>
      <w:proofErr w:type="gramStart"/>
      <w:r w:rsidR="002C15B0" w:rsidRPr="001B0F8D">
        <w:rPr>
          <w:rFonts w:hAnsi="標楷體" w:hint="eastAsia"/>
        </w:rPr>
        <w:t>條</w:t>
      </w:r>
      <w:proofErr w:type="gramEnd"/>
      <w:r w:rsidR="002C15B0" w:rsidRPr="001B0F8D">
        <w:rPr>
          <w:rFonts w:hAnsi="標楷體" w:hint="eastAsia"/>
        </w:rPr>
        <w:t>條文修正草案」案</w:t>
      </w:r>
      <w:r w:rsidRPr="001B0F8D">
        <w:rPr>
          <w:rFonts w:hAnsi="標楷體" w:hint="eastAsia"/>
        </w:rPr>
        <w:t>。</w:t>
      </w:r>
    </w:p>
    <w:p w:rsidR="00907282" w:rsidRPr="001B0F8D" w:rsidRDefault="00907282" w:rsidP="00907282">
      <w:pPr>
        <w:pStyle w:val="af0"/>
        <w:numPr>
          <w:ilvl w:val="0"/>
          <w:numId w:val="16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1B0F8D">
        <w:rPr>
          <w:rFonts w:hAnsi="標楷體" w:hint="eastAsia"/>
        </w:rPr>
        <w:t>審查委員</w:t>
      </w:r>
      <w:r w:rsidR="002C15B0" w:rsidRPr="001B0F8D">
        <w:rPr>
          <w:rFonts w:hAnsi="標楷體" w:hint="eastAsia"/>
        </w:rPr>
        <w:t>呂玉玲等</w:t>
      </w:r>
      <w:r w:rsidR="002C15B0" w:rsidRPr="001B0F8D">
        <w:rPr>
          <w:rFonts w:hAnsi="標楷體"/>
        </w:rPr>
        <w:t>16</w:t>
      </w:r>
      <w:r w:rsidR="002C15B0" w:rsidRPr="001B0F8D">
        <w:rPr>
          <w:rFonts w:hAnsi="標楷體" w:hint="eastAsia"/>
        </w:rPr>
        <w:t>人擬具「性別平等教育法第二十七條之二及第三十六</w:t>
      </w:r>
      <w:proofErr w:type="gramStart"/>
      <w:r w:rsidR="002C15B0" w:rsidRPr="001B0F8D">
        <w:rPr>
          <w:rFonts w:hAnsi="標楷體" w:hint="eastAsia"/>
        </w:rPr>
        <w:t>條</w:t>
      </w:r>
      <w:proofErr w:type="gramEnd"/>
      <w:r w:rsidR="002C15B0" w:rsidRPr="001B0F8D">
        <w:rPr>
          <w:rFonts w:hAnsi="標楷體" w:hint="eastAsia"/>
        </w:rPr>
        <w:t>條文修正草案」案</w:t>
      </w:r>
      <w:r w:rsidRPr="001B0F8D">
        <w:rPr>
          <w:rFonts w:hAnsi="標楷體" w:hint="eastAsia"/>
        </w:rPr>
        <w:t>。</w:t>
      </w:r>
    </w:p>
    <w:p w:rsidR="00907282" w:rsidRPr="001B0F8D" w:rsidRDefault="00907282" w:rsidP="00907282">
      <w:pPr>
        <w:pStyle w:val="af0"/>
        <w:numPr>
          <w:ilvl w:val="0"/>
          <w:numId w:val="16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1B0F8D">
        <w:rPr>
          <w:rFonts w:hAnsi="標楷體" w:hint="eastAsia"/>
        </w:rPr>
        <w:t>審查</w:t>
      </w:r>
      <w:r w:rsidR="002C15B0" w:rsidRPr="001B0F8D">
        <w:rPr>
          <w:rFonts w:hAnsi="標楷體" w:hint="eastAsia"/>
        </w:rPr>
        <w:t>國民黨黨團擬具「性別平等教育法部分條文修正草案」案</w:t>
      </w:r>
      <w:r w:rsidRPr="001B0F8D">
        <w:rPr>
          <w:rFonts w:hAnsi="標楷體" w:hint="eastAsia"/>
        </w:rPr>
        <w:t>。</w:t>
      </w:r>
    </w:p>
    <w:p w:rsidR="00907282" w:rsidRPr="001B0F8D" w:rsidRDefault="00907282" w:rsidP="00907282">
      <w:pPr>
        <w:pStyle w:val="af0"/>
        <w:numPr>
          <w:ilvl w:val="0"/>
          <w:numId w:val="16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1B0F8D">
        <w:rPr>
          <w:rFonts w:hAnsi="標楷體" w:hint="eastAsia"/>
        </w:rPr>
        <w:t>審查</w:t>
      </w:r>
      <w:r w:rsidR="002C15B0" w:rsidRPr="001B0F8D">
        <w:rPr>
          <w:rFonts w:hAnsi="標楷體" w:hint="eastAsia"/>
        </w:rPr>
        <w:t>台灣民眾黨黨團擬具「性別平等教育法修正草案」案</w:t>
      </w:r>
      <w:r w:rsidRPr="001B0F8D">
        <w:rPr>
          <w:rFonts w:hAnsi="標楷體" w:hint="eastAsia"/>
        </w:rPr>
        <w:t>。</w:t>
      </w:r>
    </w:p>
    <w:p w:rsidR="006648AF" w:rsidRPr="001B0F8D" w:rsidRDefault="00907282" w:rsidP="002C15B0">
      <w:pPr>
        <w:pStyle w:val="af0"/>
        <w:numPr>
          <w:ilvl w:val="0"/>
          <w:numId w:val="16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1B0F8D">
        <w:rPr>
          <w:rFonts w:hAnsi="標楷體" w:hint="eastAsia"/>
        </w:rPr>
        <w:t>審查委員</w:t>
      </w:r>
      <w:r w:rsidR="002C15B0" w:rsidRPr="001B0F8D">
        <w:rPr>
          <w:rFonts w:hAnsi="標楷體" w:hint="eastAsia"/>
        </w:rPr>
        <w:t>郭國文等</w:t>
      </w:r>
      <w:r w:rsidR="002C15B0" w:rsidRPr="001B0F8D">
        <w:rPr>
          <w:rFonts w:hAnsi="標楷體"/>
        </w:rPr>
        <w:t>20</w:t>
      </w:r>
      <w:r w:rsidR="002C15B0" w:rsidRPr="001B0F8D">
        <w:rPr>
          <w:rFonts w:hAnsi="標楷體" w:hint="eastAsia"/>
        </w:rPr>
        <w:t>人擬具「性別平等教育法第二條及第三十</w:t>
      </w:r>
      <w:proofErr w:type="gramStart"/>
      <w:r w:rsidR="002C15B0" w:rsidRPr="001B0F8D">
        <w:rPr>
          <w:rFonts w:hAnsi="標楷體" w:hint="eastAsia"/>
        </w:rPr>
        <w:t>條</w:t>
      </w:r>
      <w:proofErr w:type="gramEnd"/>
      <w:r w:rsidR="002C15B0" w:rsidRPr="001B0F8D">
        <w:rPr>
          <w:rFonts w:hAnsi="標楷體" w:hint="eastAsia"/>
        </w:rPr>
        <w:t>條文修正草案」案</w:t>
      </w:r>
      <w:r w:rsidRPr="001B0F8D">
        <w:rPr>
          <w:rFonts w:hAnsi="標楷體" w:hint="eastAsia"/>
        </w:rPr>
        <w:t>。</w:t>
      </w:r>
    </w:p>
    <w:p w:rsidR="00722E5D" w:rsidRPr="001B0F8D" w:rsidRDefault="00722E5D" w:rsidP="005B0C13">
      <w:pPr>
        <w:pStyle w:val="af0"/>
        <w:kinsoku w:val="0"/>
        <w:overflowPunct w:val="0"/>
        <w:autoSpaceDE w:val="0"/>
        <w:autoSpaceDN w:val="0"/>
        <w:spacing w:line="360" w:lineRule="exact"/>
        <w:ind w:firstLine="0"/>
        <w:rPr>
          <w:rFonts w:hAnsi="標楷體"/>
        </w:rPr>
      </w:pPr>
      <w:r w:rsidRPr="001B0F8D">
        <w:rPr>
          <w:rFonts w:hAnsi="標楷體" w:hint="eastAsia"/>
        </w:rPr>
        <w:t xml:space="preserve">    </w:t>
      </w:r>
      <w:r w:rsidRPr="001B0F8D">
        <w:rPr>
          <w:rFonts w:hAnsi="標楷體" w:hint="eastAsia"/>
          <w:b/>
        </w:rPr>
        <w:t>(進行詢答及逐條</w:t>
      </w:r>
      <w:r w:rsidR="00776785" w:rsidRPr="001B0F8D">
        <w:rPr>
          <w:rFonts w:hAnsi="標楷體" w:hint="eastAsia"/>
          <w:b/>
        </w:rPr>
        <w:t>審查</w:t>
      </w:r>
      <w:r w:rsidRPr="001B0F8D">
        <w:rPr>
          <w:rFonts w:hAnsi="標楷體" w:hint="eastAsia"/>
          <w:b/>
        </w:rPr>
        <w:t>)</w:t>
      </w:r>
    </w:p>
    <w:p w:rsidR="009F0D4F" w:rsidRPr="001B0F8D" w:rsidRDefault="00064D29" w:rsidP="00AB428D">
      <w:pPr>
        <w:pStyle w:val="af0"/>
        <w:kinsoku w:val="0"/>
        <w:overflowPunct w:val="0"/>
        <w:autoSpaceDE w:val="0"/>
        <w:autoSpaceDN w:val="0"/>
        <w:spacing w:line="360" w:lineRule="exact"/>
        <w:ind w:left="1558" w:hangingChars="487" w:hanging="1558"/>
        <w:jc w:val="both"/>
        <w:rPr>
          <w:rFonts w:hAnsi="標楷體"/>
          <w:b/>
        </w:rPr>
      </w:pPr>
      <w:r w:rsidRPr="001B0F8D">
        <w:rPr>
          <w:rFonts w:hAnsi="標楷體"/>
        </w:rPr>
        <w:fldChar w:fldCharType="begin"/>
      </w:r>
      <w:r w:rsidRPr="001B0F8D">
        <w:rPr>
          <w:rFonts w:hAnsi="標楷體"/>
        </w:rPr>
        <w:instrText xml:space="preserve"> MACROBUTTON  DocMeetingTime 開會時間：</w:instrText>
      </w:r>
      <w:r w:rsidRPr="001B0F8D">
        <w:rPr>
          <w:rFonts w:hAnsi="標楷體"/>
        </w:rPr>
        <w:fldChar w:fldCharType="end"/>
      </w:r>
      <w:bookmarkStart w:id="16" w:name="開會時間"/>
      <w:bookmarkEnd w:id="16"/>
      <w:r w:rsidR="00D7055E" w:rsidRPr="001B0F8D">
        <w:rPr>
          <w:rFonts w:hAnsi="標楷體" w:hint="eastAsia"/>
        </w:rPr>
        <w:t>11</w:t>
      </w:r>
      <w:r w:rsidR="00795869" w:rsidRPr="001B0F8D">
        <w:rPr>
          <w:rFonts w:hAnsi="標楷體" w:hint="eastAsia"/>
        </w:rPr>
        <w:t>2</w:t>
      </w:r>
      <w:r w:rsidR="00D7055E" w:rsidRPr="001B0F8D">
        <w:rPr>
          <w:rFonts w:hAnsi="標楷體" w:hint="eastAsia"/>
        </w:rPr>
        <w:t>年</w:t>
      </w:r>
      <w:r w:rsidR="00CF3DBB" w:rsidRPr="001B0F8D">
        <w:rPr>
          <w:rFonts w:hAnsi="標楷體" w:hint="eastAsia"/>
        </w:rPr>
        <w:t>7</w:t>
      </w:r>
      <w:r w:rsidR="00D7055E" w:rsidRPr="001B0F8D">
        <w:rPr>
          <w:rFonts w:hAnsi="標楷體" w:hint="eastAsia"/>
        </w:rPr>
        <w:t>月</w:t>
      </w:r>
      <w:r w:rsidR="00CF3DBB" w:rsidRPr="001B0F8D">
        <w:rPr>
          <w:rFonts w:hAnsi="標楷體" w:hint="eastAsia"/>
        </w:rPr>
        <w:t>20</w:t>
      </w:r>
      <w:r w:rsidR="00D7055E" w:rsidRPr="001B0F8D">
        <w:rPr>
          <w:rFonts w:hAnsi="標楷體" w:hint="eastAsia"/>
        </w:rPr>
        <w:t>日（星期</w:t>
      </w:r>
      <w:r w:rsidR="00CF3DBB" w:rsidRPr="001B0F8D">
        <w:rPr>
          <w:rFonts w:hAnsi="標楷體" w:hint="eastAsia"/>
        </w:rPr>
        <w:t>四</w:t>
      </w:r>
      <w:r w:rsidR="00D7055E" w:rsidRPr="001B0F8D">
        <w:rPr>
          <w:rFonts w:hAnsi="標楷體" w:hint="eastAsia"/>
        </w:rPr>
        <w:t>）</w:t>
      </w:r>
      <w:r w:rsidR="007E2212" w:rsidRPr="001B0F8D">
        <w:rPr>
          <w:rFonts w:hAnsi="標楷體" w:hint="eastAsia"/>
        </w:rPr>
        <w:t>及</w:t>
      </w:r>
      <w:r w:rsidR="00CF3DBB" w:rsidRPr="001B0F8D">
        <w:rPr>
          <w:rFonts w:hAnsi="標楷體" w:hint="eastAsia"/>
        </w:rPr>
        <w:t>7</w:t>
      </w:r>
      <w:r w:rsidR="008C0854" w:rsidRPr="001B0F8D">
        <w:rPr>
          <w:rFonts w:hAnsi="標楷體" w:hint="eastAsia"/>
        </w:rPr>
        <w:t>月</w:t>
      </w:r>
      <w:r w:rsidR="00CF3DBB" w:rsidRPr="001B0F8D">
        <w:rPr>
          <w:rFonts w:hAnsi="標楷體" w:hint="eastAsia"/>
        </w:rPr>
        <w:t>21</w:t>
      </w:r>
      <w:r w:rsidR="008C0854" w:rsidRPr="001B0F8D">
        <w:rPr>
          <w:rFonts w:hAnsi="標楷體" w:hint="eastAsia"/>
        </w:rPr>
        <w:t>日（星期</w:t>
      </w:r>
      <w:r w:rsidR="00CF3DBB" w:rsidRPr="001B0F8D">
        <w:rPr>
          <w:rFonts w:hAnsi="標楷體" w:hint="eastAsia"/>
        </w:rPr>
        <w:t>五</w:t>
      </w:r>
      <w:r w:rsidR="008C0854" w:rsidRPr="001B0F8D">
        <w:rPr>
          <w:rFonts w:hAnsi="標楷體" w:hint="eastAsia"/>
        </w:rPr>
        <w:t>）</w:t>
      </w:r>
      <w:r w:rsidR="00D7055E" w:rsidRPr="001B0F8D">
        <w:rPr>
          <w:rFonts w:hAnsi="標楷體" w:hint="eastAsia"/>
        </w:rPr>
        <w:t>上午9時至下午5時30分（</w:t>
      </w:r>
      <w:r w:rsidR="007E2212" w:rsidRPr="001B0F8D">
        <w:rPr>
          <w:rFonts w:hAnsi="標楷體" w:hint="eastAsia"/>
        </w:rPr>
        <w:t>二</w:t>
      </w:r>
      <w:r w:rsidR="00D7055E" w:rsidRPr="001B0F8D">
        <w:rPr>
          <w:rFonts w:hAnsi="標楷體" w:hint="eastAsia"/>
        </w:rPr>
        <w:t>天一次會）</w:t>
      </w:r>
    </w:p>
    <w:p w:rsidR="00064D29" w:rsidRPr="001B0F8D" w:rsidRDefault="00064D29" w:rsidP="00AB428D">
      <w:pPr>
        <w:pStyle w:val="af0"/>
        <w:spacing w:line="360" w:lineRule="exact"/>
        <w:rPr>
          <w:rFonts w:hAnsi="標楷體"/>
        </w:rPr>
      </w:pPr>
      <w:r w:rsidRPr="001B0F8D">
        <w:rPr>
          <w:rFonts w:hAnsi="標楷體" w:hint="eastAsia"/>
        </w:rPr>
        <w:t>開會地點：</w:t>
      </w:r>
      <w:bookmarkStart w:id="17" w:name="開會地點"/>
      <w:bookmarkEnd w:id="17"/>
      <w:r w:rsidR="008E62C2" w:rsidRPr="001B0F8D">
        <w:rPr>
          <w:rFonts w:hAnsi="標楷體" w:hint="eastAsia"/>
        </w:rPr>
        <w:t>群賢樓101會議室</w:t>
      </w:r>
    </w:p>
    <w:p w:rsidR="00064D29" w:rsidRPr="001B0F8D" w:rsidRDefault="00064D29" w:rsidP="00AB428D">
      <w:pPr>
        <w:pStyle w:val="af1"/>
        <w:spacing w:line="360" w:lineRule="exact"/>
      </w:pPr>
      <w:r w:rsidRPr="001B0F8D">
        <w:rPr>
          <w:rFonts w:hint="eastAsia"/>
        </w:rPr>
        <w:t>主持人：</w:t>
      </w:r>
      <w:bookmarkStart w:id="18" w:name="主席"/>
      <w:bookmarkEnd w:id="18"/>
      <w:r w:rsidR="00CF3DBB" w:rsidRPr="001B0F8D">
        <w:rPr>
          <w:rFonts w:hint="eastAsia"/>
        </w:rPr>
        <w:t>張</w:t>
      </w:r>
      <w:r w:rsidR="00795869" w:rsidRPr="001B0F8D">
        <w:rPr>
          <w:rFonts w:hint="eastAsia"/>
        </w:rPr>
        <w:t>召</w:t>
      </w:r>
      <w:r w:rsidR="008E62C2" w:rsidRPr="001B0F8D">
        <w:rPr>
          <w:rFonts w:hint="eastAsia"/>
        </w:rPr>
        <w:t>集委員</w:t>
      </w:r>
      <w:r w:rsidR="00CF3DBB" w:rsidRPr="001B0F8D">
        <w:rPr>
          <w:rFonts w:hint="eastAsia"/>
        </w:rPr>
        <w:t>其祿</w:t>
      </w:r>
    </w:p>
    <w:p w:rsidR="00064D29" w:rsidRPr="001B0F8D" w:rsidRDefault="00064D29" w:rsidP="00AB428D">
      <w:pPr>
        <w:pStyle w:val="af1"/>
        <w:spacing w:line="360" w:lineRule="exact"/>
        <w:rPr>
          <w:sz w:val="24"/>
        </w:rPr>
      </w:pPr>
      <w:r w:rsidRPr="001B0F8D">
        <w:rPr>
          <w:rFonts w:hint="eastAsia"/>
        </w:rPr>
        <w:t>聯絡人及電話：</w:t>
      </w:r>
      <w:bookmarkStart w:id="19" w:name="聯絡人及電話"/>
      <w:bookmarkEnd w:id="19"/>
      <w:proofErr w:type="gramStart"/>
      <w:r w:rsidR="00E24CAF" w:rsidRPr="001B0F8D">
        <w:rPr>
          <w:rFonts w:hint="eastAsia"/>
        </w:rPr>
        <w:t>曾盈慈</w:t>
      </w:r>
      <w:proofErr w:type="gramEnd"/>
      <w:r w:rsidR="008E62C2" w:rsidRPr="001B0F8D">
        <w:rPr>
          <w:rFonts w:hint="eastAsia"/>
        </w:rPr>
        <w:t xml:space="preserve">  </w:t>
      </w:r>
      <w:r w:rsidR="006D3828" w:rsidRPr="001B0F8D">
        <w:t>02</w:t>
      </w:r>
      <w:r w:rsidR="008E62C2" w:rsidRPr="001B0F8D">
        <w:rPr>
          <w:rFonts w:hint="eastAsia"/>
        </w:rPr>
        <w:t>-</w:t>
      </w:r>
      <w:r w:rsidR="007C49BD" w:rsidRPr="001B0F8D">
        <w:t>235855</w:t>
      </w:r>
      <w:r w:rsidR="008E62C2" w:rsidRPr="001B0F8D">
        <w:rPr>
          <w:rFonts w:hint="eastAsia"/>
        </w:rPr>
        <w:t xml:space="preserve">98  </w:t>
      </w:r>
      <w:r w:rsidR="007F30BE" w:rsidRPr="001B0F8D">
        <w:t>傳真：02</w:t>
      </w:r>
      <w:r w:rsidR="008E62C2" w:rsidRPr="001B0F8D">
        <w:rPr>
          <w:rFonts w:hint="eastAsia"/>
        </w:rPr>
        <w:t>-</w:t>
      </w:r>
      <w:r w:rsidR="007F30BE" w:rsidRPr="001B0F8D">
        <w:t>23585</w:t>
      </w:r>
      <w:r w:rsidR="008E62C2" w:rsidRPr="001B0F8D">
        <w:rPr>
          <w:rFonts w:hint="eastAsia"/>
        </w:rPr>
        <w:t>602</w:t>
      </w:r>
    </w:p>
    <w:p w:rsidR="00064D29" w:rsidRPr="001B0F8D" w:rsidRDefault="00064D29" w:rsidP="00AB428D">
      <w:pPr>
        <w:pStyle w:val="af2"/>
        <w:tabs>
          <w:tab w:val="left" w:pos="1418"/>
          <w:tab w:val="left" w:pos="1560"/>
        </w:tabs>
        <w:spacing w:line="360" w:lineRule="exact"/>
        <w:ind w:left="1120" w:hangingChars="350" w:hanging="1120"/>
      </w:pPr>
      <w:r w:rsidRPr="001B0F8D">
        <w:rPr>
          <w:rFonts w:hint="eastAsia"/>
        </w:rPr>
        <w:t>出席者：</w:t>
      </w:r>
      <w:bookmarkStart w:id="20" w:name="出席者"/>
      <w:bookmarkEnd w:id="20"/>
      <w:r w:rsidR="008E62C2" w:rsidRPr="001B0F8D">
        <w:rPr>
          <w:rFonts w:hint="eastAsia"/>
        </w:rPr>
        <w:t>教育及文化委員會委員</w:t>
      </w:r>
    </w:p>
    <w:p w:rsidR="009F0D4F" w:rsidRPr="001B0F8D" w:rsidRDefault="00064D29" w:rsidP="00AB428D">
      <w:pPr>
        <w:pStyle w:val="af3"/>
        <w:spacing w:before="0" w:line="360" w:lineRule="exact"/>
        <w:ind w:leftChars="2" w:left="1285" w:hangingChars="400" w:hanging="1280"/>
        <w:rPr>
          <w:color w:val="000000" w:themeColor="text1"/>
        </w:rPr>
      </w:pPr>
      <w:r w:rsidRPr="001B0F8D">
        <w:rPr>
          <w:rFonts w:hint="eastAsia"/>
        </w:rPr>
        <w:t>列席者：</w:t>
      </w:r>
      <w:bookmarkStart w:id="21" w:name="列席者"/>
      <w:bookmarkEnd w:id="21"/>
      <w:r w:rsidR="00EF526B" w:rsidRPr="001B0F8D">
        <w:rPr>
          <w:rFonts w:hint="eastAsia"/>
        </w:rPr>
        <w:t>時代力量黨團、</w:t>
      </w:r>
      <w:r w:rsidR="00EF526B" w:rsidRPr="001B0F8D">
        <w:rPr>
          <w:rFonts w:hint="eastAsia"/>
          <w:color w:val="000000"/>
        </w:rPr>
        <w:t>國民黨黨團</w:t>
      </w:r>
      <w:r w:rsidR="00EF526B" w:rsidRPr="001B0F8D">
        <w:rPr>
          <w:rFonts w:hint="eastAsia"/>
        </w:rPr>
        <w:t>、</w:t>
      </w:r>
      <w:r w:rsidR="002B7EDB" w:rsidRPr="001B0F8D">
        <w:rPr>
          <w:rFonts w:hint="eastAsia"/>
        </w:rPr>
        <w:t>台灣民眾黨黨團、</w:t>
      </w:r>
      <w:r w:rsidR="00EF526B" w:rsidRPr="001B0F8D">
        <w:rPr>
          <w:rFonts w:hint="eastAsia"/>
        </w:rPr>
        <w:t>游毓蘭</w:t>
      </w:r>
      <w:r w:rsidR="002B7EDB" w:rsidRPr="001B0F8D">
        <w:rPr>
          <w:rFonts w:hint="eastAsia"/>
        </w:rPr>
        <w:t>委員、</w:t>
      </w:r>
      <w:r w:rsidR="00EF526B" w:rsidRPr="001B0F8D">
        <w:rPr>
          <w:rFonts w:hint="eastAsia"/>
        </w:rPr>
        <w:t>趙天麟</w:t>
      </w:r>
      <w:r w:rsidR="002B7EDB" w:rsidRPr="001B0F8D">
        <w:rPr>
          <w:rFonts w:hint="eastAsia"/>
        </w:rPr>
        <w:t>委員、</w:t>
      </w:r>
      <w:r w:rsidR="00EF526B" w:rsidRPr="001B0F8D">
        <w:rPr>
          <w:rFonts w:hint="eastAsia"/>
          <w:color w:val="000000"/>
        </w:rPr>
        <w:t>莊競程</w:t>
      </w:r>
      <w:r w:rsidR="002B7EDB" w:rsidRPr="001B0F8D">
        <w:rPr>
          <w:rFonts w:hint="eastAsia"/>
        </w:rPr>
        <w:t>委員、</w:t>
      </w:r>
      <w:r w:rsidR="00EF526B" w:rsidRPr="001B0F8D">
        <w:rPr>
          <w:rFonts w:hint="eastAsia"/>
          <w:color w:val="000000"/>
        </w:rPr>
        <w:t>楊瓊瓔</w:t>
      </w:r>
      <w:r w:rsidR="002B7EDB" w:rsidRPr="001B0F8D">
        <w:rPr>
          <w:rFonts w:hint="eastAsia"/>
        </w:rPr>
        <w:t>委員、賴品妤委員、蔡培慧委員</w:t>
      </w:r>
      <w:r w:rsidR="00FF7200" w:rsidRPr="001B0F8D">
        <w:rPr>
          <w:rFonts w:hint="eastAsia"/>
        </w:rPr>
        <w:t>、</w:t>
      </w:r>
      <w:r w:rsidR="00EF526B" w:rsidRPr="001B0F8D">
        <w:rPr>
          <w:rFonts w:hint="eastAsia"/>
          <w:color w:val="000000"/>
        </w:rPr>
        <w:t>劉世芳</w:t>
      </w:r>
      <w:r w:rsidR="00FF7200" w:rsidRPr="001B0F8D">
        <w:rPr>
          <w:rFonts w:hint="eastAsia"/>
        </w:rPr>
        <w:t>委員、</w:t>
      </w:r>
      <w:r w:rsidR="00EF526B" w:rsidRPr="001B0F8D">
        <w:rPr>
          <w:rFonts w:hint="eastAsia"/>
          <w:color w:val="000000"/>
        </w:rPr>
        <w:t>陳亭</w:t>
      </w:r>
      <w:proofErr w:type="gramStart"/>
      <w:r w:rsidR="00EF526B" w:rsidRPr="001B0F8D">
        <w:rPr>
          <w:rFonts w:hint="eastAsia"/>
          <w:color w:val="000000"/>
        </w:rPr>
        <w:t>妃</w:t>
      </w:r>
      <w:proofErr w:type="gramEnd"/>
      <w:r w:rsidR="00FF7200" w:rsidRPr="001B0F8D">
        <w:rPr>
          <w:rFonts w:hint="eastAsia"/>
          <w:bCs/>
        </w:rPr>
        <w:t>委員、</w:t>
      </w:r>
      <w:r w:rsidR="00EF526B" w:rsidRPr="001B0F8D">
        <w:rPr>
          <w:rFonts w:hint="eastAsia"/>
          <w:color w:val="000000"/>
        </w:rPr>
        <w:t>劉建國</w:t>
      </w:r>
      <w:r w:rsidR="00FF7200" w:rsidRPr="001B0F8D">
        <w:rPr>
          <w:rFonts w:hint="eastAsia"/>
          <w:bCs/>
        </w:rPr>
        <w:t>委員、</w:t>
      </w:r>
      <w:r w:rsidR="00EF526B" w:rsidRPr="001B0F8D">
        <w:rPr>
          <w:rFonts w:hint="eastAsia"/>
          <w:color w:val="000000"/>
        </w:rPr>
        <w:t>呂玉玲</w:t>
      </w:r>
      <w:r w:rsidR="00FF7200" w:rsidRPr="001B0F8D">
        <w:rPr>
          <w:rFonts w:hint="eastAsia"/>
        </w:rPr>
        <w:t>委員</w:t>
      </w:r>
      <w:r w:rsidR="00FF7200" w:rsidRPr="001B0F8D">
        <w:rPr>
          <w:rFonts w:hint="eastAsia"/>
          <w:bCs/>
        </w:rPr>
        <w:t>、</w:t>
      </w:r>
      <w:r w:rsidR="00EF526B" w:rsidRPr="001B0F8D">
        <w:rPr>
          <w:rFonts w:hint="eastAsia"/>
          <w:color w:val="000000"/>
        </w:rPr>
        <w:t>郭國文</w:t>
      </w:r>
      <w:r w:rsidR="00FF7200" w:rsidRPr="001B0F8D">
        <w:rPr>
          <w:rFonts w:hint="eastAsia"/>
          <w:bCs/>
        </w:rPr>
        <w:t>委員、</w:t>
      </w:r>
      <w:r w:rsidR="008E62C2" w:rsidRPr="001B0F8D">
        <w:rPr>
          <w:rFonts w:hint="eastAsia"/>
        </w:rPr>
        <w:t>本院其他委員會委員</w:t>
      </w:r>
      <w:r w:rsidR="0038529B" w:rsidRPr="001B0F8D">
        <w:rPr>
          <w:rFonts w:hint="eastAsia"/>
          <w:bCs/>
        </w:rPr>
        <w:t>、</w:t>
      </w:r>
      <w:r w:rsidR="00AB428D" w:rsidRPr="001B0F8D">
        <w:rPr>
          <w:rFonts w:hint="eastAsia"/>
          <w:color w:val="000000" w:themeColor="text1"/>
        </w:rPr>
        <w:t>教育部</w:t>
      </w:r>
      <w:r w:rsidR="007A641B" w:rsidRPr="001B0F8D">
        <w:rPr>
          <w:rFonts w:hint="eastAsia"/>
          <w:color w:val="000000" w:themeColor="text1"/>
        </w:rPr>
        <w:t>、</w:t>
      </w:r>
      <w:r w:rsidR="00C44A09" w:rsidRPr="001B0F8D">
        <w:rPr>
          <w:rFonts w:hint="eastAsia"/>
          <w:color w:val="000000" w:themeColor="text1"/>
        </w:rPr>
        <w:t>國防部、內政部、法務部、</w:t>
      </w:r>
      <w:r w:rsidR="00950F4B" w:rsidRPr="001B0F8D">
        <w:rPr>
          <w:rFonts w:hint="eastAsia"/>
          <w:color w:val="000000" w:themeColor="text1"/>
        </w:rPr>
        <w:t>衛生福利部、</w:t>
      </w:r>
      <w:r w:rsidR="00C44A09" w:rsidRPr="001B0F8D">
        <w:rPr>
          <w:rFonts w:hint="eastAsia"/>
          <w:color w:val="000000" w:themeColor="text1"/>
        </w:rPr>
        <w:t>司法</w:t>
      </w:r>
      <w:r w:rsidR="007A641B" w:rsidRPr="001B0F8D">
        <w:rPr>
          <w:rFonts w:hint="eastAsia"/>
          <w:color w:val="000000" w:themeColor="text1"/>
        </w:rPr>
        <w:t>院</w:t>
      </w:r>
      <w:r w:rsidR="00F9464A" w:rsidRPr="001B0F8D">
        <w:rPr>
          <w:rFonts w:hint="eastAsia"/>
          <w:color w:val="000000" w:themeColor="text1"/>
        </w:rPr>
        <w:t>、勞動部</w:t>
      </w:r>
    </w:p>
    <w:p w:rsidR="00064D29" w:rsidRPr="001B0F8D" w:rsidRDefault="00064D29" w:rsidP="008E62C2">
      <w:pPr>
        <w:pStyle w:val="af5"/>
        <w:spacing w:line="240" w:lineRule="exact"/>
        <w:rPr>
          <w:rFonts w:hAnsi="標楷體"/>
        </w:rPr>
      </w:pPr>
      <w:r w:rsidRPr="001B0F8D">
        <w:rPr>
          <w:rFonts w:hAnsi="標楷體" w:hint="eastAsia"/>
        </w:rPr>
        <w:t>副本：</w:t>
      </w:r>
      <w:bookmarkStart w:id="22" w:name="副本"/>
      <w:bookmarkEnd w:id="22"/>
      <w:r w:rsidR="008E62C2" w:rsidRPr="001B0F8D">
        <w:rPr>
          <w:rFonts w:hAnsi="標楷體" w:hint="eastAsia"/>
        </w:rPr>
        <w:t>本院相關單位及黨團</w:t>
      </w:r>
      <w:r w:rsidR="007A641B" w:rsidRPr="001B0F8D">
        <w:rPr>
          <w:rFonts w:hAnsi="標楷體" w:hint="eastAsia"/>
        </w:rPr>
        <w:t>、法制局</w:t>
      </w:r>
      <w:r w:rsidR="008E62C2" w:rsidRPr="001B0F8D">
        <w:rPr>
          <w:rFonts w:hAnsi="標楷體" w:hint="eastAsia"/>
        </w:rPr>
        <w:t>、教育及文化委員會</w:t>
      </w:r>
    </w:p>
    <w:p w:rsidR="00064D29" w:rsidRPr="001B0F8D" w:rsidRDefault="00064D29" w:rsidP="008E62C2">
      <w:pPr>
        <w:pStyle w:val="af5"/>
        <w:spacing w:line="240" w:lineRule="exact"/>
        <w:rPr>
          <w:rFonts w:hAnsi="標楷體"/>
        </w:rPr>
      </w:pPr>
      <w:r w:rsidRPr="001B0F8D">
        <w:rPr>
          <w:rFonts w:hAnsi="標楷體" w:hint="eastAsia"/>
        </w:rPr>
        <w:t>備註：</w:t>
      </w:r>
      <w:bookmarkStart w:id="23" w:name="備註"/>
      <w:bookmarkEnd w:id="23"/>
    </w:p>
    <w:p w:rsidR="00533F6C" w:rsidRPr="001B0F8D" w:rsidRDefault="007D5C88" w:rsidP="0096423E">
      <w:pPr>
        <w:numPr>
          <w:ilvl w:val="0"/>
          <w:numId w:val="3"/>
        </w:numPr>
        <w:spacing w:line="280" w:lineRule="exact"/>
        <w:ind w:left="680" w:hanging="510"/>
        <w:jc w:val="both"/>
        <w:rPr>
          <w:rFonts w:hAnsi="標楷體"/>
        </w:rPr>
      </w:pPr>
      <w:r w:rsidRPr="001B0F8D">
        <w:rPr>
          <w:rFonts w:hAnsi="標楷體" w:hint="eastAsia"/>
        </w:rPr>
        <w:lastRenderedPageBreak/>
        <w:t>請將本次會議資料電子檔(</w:t>
      </w:r>
      <w:proofErr w:type="gramStart"/>
      <w:r w:rsidRPr="001B0F8D">
        <w:rPr>
          <w:rFonts w:hAnsi="標楷體" w:hint="eastAsia"/>
        </w:rPr>
        <w:t>含會後</w:t>
      </w:r>
      <w:proofErr w:type="gramEnd"/>
      <w:r w:rsidRPr="001B0F8D">
        <w:rPr>
          <w:rFonts w:hAnsi="標楷體" w:hint="eastAsia"/>
        </w:rPr>
        <w:t>臨時提案及口頭質詢之答復)，利用貴單位之政府單位憑證(GCA卡)及本發文</w:t>
      </w:r>
      <w:proofErr w:type="gramStart"/>
      <w:r w:rsidRPr="001B0F8D">
        <w:rPr>
          <w:rFonts w:hAnsi="標楷體" w:hint="eastAsia"/>
        </w:rPr>
        <w:t>文</w:t>
      </w:r>
      <w:proofErr w:type="gramEnd"/>
      <w:r w:rsidRPr="001B0F8D">
        <w:rPr>
          <w:rFonts w:hAnsi="標楷體" w:hint="eastAsia"/>
        </w:rPr>
        <w:t>號上傳至「立法院議事暨公報資訊網(https://ppg.ly.gov.tw)之「政府單位專區」(外機關上傳)，上傳檔案需為可編修之PDF檔案(聯絡電話：2358-5858 分機1778)</w:t>
      </w:r>
      <w:r w:rsidR="00533F6C" w:rsidRPr="001B0F8D">
        <w:rPr>
          <w:rFonts w:hAnsi="標楷體" w:hint="eastAsia"/>
        </w:rPr>
        <w:t>。</w:t>
      </w:r>
      <w:r w:rsidR="00C330D5" w:rsidRPr="001B0F8D">
        <w:rPr>
          <w:rFonts w:hAnsi="標楷體" w:hint="eastAsia"/>
        </w:rPr>
        <w:t>列席單位若有書面報告請備妥200份，於開會前二日分別送達本會(請洽郭先生，分機5597)及本會委員研究室，電子檔傳至dtp@ly.gov.tw。</w:t>
      </w:r>
    </w:p>
    <w:p w:rsidR="00533F6C" w:rsidRPr="001B0F8D" w:rsidRDefault="008E62C2" w:rsidP="0096423E">
      <w:pPr>
        <w:numPr>
          <w:ilvl w:val="0"/>
          <w:numId w:val="3"/>
        </w:numPr>
        <w:spacing w:line="280" w:lineRule="exact"/>
        <w:ind w:left="680" w:hanging="510"/>
        <w:jc w:val="both"/>
        <w:rPr>
          <w:rFonts w:hAnsi="標楷體"/>
        </w:rPr>
      </w:pPr>
      <w:r w:rsidRPr="001B0F8D">
        <w:rPr>
          <w:rFonts w:hAnsi="標楷體" w:hint="eastAsia"/>
        </w:rPr>
        <w:t>委員登記質詢於上午8時開始受理；出席委員於9時前登記者，有優先發言權</w:t>
      </w:r>
      <w:r w:rsidR="00533F6C" w:rsidRPr="001B0F8D">
        <w:rPr>
          <w:rFonts w:hAnsi="標楷體" w:hint="eastAsia"/>
        </w:rPr>
        <w:t>。</w:t>
      </w:r>
    </w:p>
    <w:p w:rsidR="00533F6C" w:rsidRPr="001B0F8D" w:rsidRDefault="008E62C2" w:rsidP="0096423E">
      <w:pPr>
        <w:numPr>
          <w:ilvl w:val="0"/>
          <w:numId w:val="3"/>
        </w:numPr>
        <w:spacing w:line="280" w:lineRule="exact"/>
        <w:ind w:left="680" w:hanging="510"/>
        <w:jc w:val="both"/>
        <w:rPr>
          <w:rFonts w:hAnsi="標楷體"/>
        </w:rPr>
      </w:pPr>
      <w:r w:rsidRPr="001B0F8D">
        <w:rPr>
          <w:rFonts w:hAnsi="標楷體" w:hint="eastAsia"/>
        </w:rPr>
        <w:t>列席單位列席人員名單</w:t>
      </w:r>
      <w:r w:rsidR="00511CB1" w:rsidRPr="001B0F8D">
        <w:rPr>
          <w:rFonts w:hAnsi="標楷體" w:hint="eastAsia"/>
        </w:rPr>
        <w:t>，</w:t>
      </w:r>
      <w:r w:rsidRPr="001B0F8D">
        <w:rPr>
          <w:rFonts w:hAnsi="標楷體" w:hint="eastAsia"/>
        </w:rPr>
        <w:t>請於開會前二日中午12時前</w:t>
      </w:r>
      <w:r w:rsidR="00511CB1" w:rsidRPr="001B0F8D">
        <w:rPr>
          <w:rFonts w:hAnsi="標楷體" w:hint="eastAsia"/>
        </w:rPr>
        <w:t>，</w:t>
      </w:r>
      <w:r w:rsidRPr="001B0F8D">
        <w:rPr>
          <w:rFonts w:hAnsi="標楷體" w:hint="eastAsia"/>
        </w:rPr>
        <w:t>傳送至ly20908@ly.gov.tw及ly20647@ly.gov.tw</w:t>
      </w:r>
      <w:r w:rsidR="00533F6C" w:rsidRPr="001B0F8D">
        <w:rPr>
          <w:rFonts w:hAnsi="標楷體" w:hint="eastAsia"/>
        </w:rPr>
        <w:t>。</w:t>
      </w:r>
    </w:p>
    <w:p w:rsidR="00657EA0" w:rsidRPr="001B0F8D" w:rsidRDefault="00657EA0" w:rsidP="0096423E">
      <w:pPr>
        <w:numPr>
          <w:ilvl w:val="0"/>
          <w:numId w:val="3"/>
        </w:numPr>
        <w:spacing w:line="280" w:lineRule="exact"/>
        <w:ind w:left="680" w:hanging="510"/>
        <w:rPr>
          <w:rFonts w:hAnsi="標楷體"/>
        </w:rPr>
      </w:pPr>
      <w:r w:rsidRPr="001B0F8D">
        <w:rPr>
          <w:rFonts w:hAnsi="標楷體" w:hint="eastAsia"/>
        </w:rPr>
        <w:t>為符合政府</w:t>
      </w:r>
      <w:proofErr w:type="gramStart"/>
      <w:r w:rsidRPr="001B0F8D">
        <w:rPr>
          <w:rFonts w:hAnsi="標楷體" w:hint="eastAsia"/>
        </w:rPr>
        <w:t>節能減碳及</w:t>
      </w:r>
      <w:proofErr w:type="gramEnd"/>
      <w:r w:rsidRPr="001B0F8D">
        <w:rPr>
          <w:rFonts w:hAnsi="標楷體" w:hint="eastAsia"/>
        </w:rPr>
        <w:t>環境保護政策，請各單位與會人員自備環保杯</w:t>
      </w:r>
      <w:r w:rsidRPr="001B0F8D">
        <w:rPr>
          <w:rFonts w:hAnsi="標楷體" w:hint="eastAsia"/>
          <w:color w:val="000000" w:themeColor="text1"/>
          <w:spacing w:val="-20"/>
        </w:rPr>
        <w:t>。</w:t>
      </w:r>
    </w:p>
    <w:p w:rsidR="00064D29" w:rsidRPr="001B0F8D" w:rsidRDefault="00064D29">
      <w:pPr>
        <w:pStyle w:val="space1"/>
      </w:pPr>
    </w:p>
    <w:sectPr w:rsidR="00064D29" w:rsidRPr="001B0F8D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353CF" w:rsidRDefault="00E353CF">
      <w:r>
        <w:separator/>
      </w:r>
    </w:p>
  </w:endnote>
  <w:endnote w:type="continuationSeparator" w:id="0">
    <w:p w:rsidR="00E353CF" w:rsidRDefault="00E353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 Condensed Light">
    <w:altName w:val="Times New Roman"/>
    <w:panose1 w:val="00000000000000000000"/>
    <w:charset w:val="00"/>
    <w:family w:val="roman"/>
    <w:notTrueType/>
    <w:pitch w:val="default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42D9E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210686E1" wp14:editId="1271223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10686E1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3u4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/&#10;MSkyY7oR1QPMphQwOzCAsNDBaIT8jtEAyzHF6tuOSIpR+57DfJtNejLkydicDMJLuJpijdFoZnrc&#10;uLtesm0DyOMG4WIJO6Bmdj4fWYAC8wILz2o5LmezUS/frdfjX8jiF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AjHe7j0AgAAigYAAA4AAAAAAAAAAAAAAAAALgIAAGRycy9lMm9Eb2MueG1sUEsBAi0AFAAGAAgA&#10;AAAhAJYGOn7jAAAADQEAAA8AAAAAAAAAAAAAAAAATg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9A70C6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9A70C6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353CF" w:rsidRDefault="00E353CF">
      <w:r>
        <w:separator/>
      </w:r>
    </w:p>
  </w:footnote>
  <w:footnote w:type="continuationSeparator" w:id="0">
    <w:p w:rsidR="00E353CF" w:rsidRDefault="00E353C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42D9E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zSL9QIAAIo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tudtn5o2XYvyAL0pBfQONCAMdDBqIX9g1MNwTLD6viWSYtR84NDfZpKeDHky1ieD8AKOJlhjNJip&#10;HibutpNsUwPyMEG4WMAMqJjtzwsLUGA+YOBZLcfhbCbq9bf1uvxC5r8B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Cu3NIv1AgAAigYAAA4AAAAAAAAAAAAAAAAALgIAAGRycy9lMm9Eb2MueG1sUEsBAi0AFAAGAAgA&#10;AAAhAG9vbbviAAAACwEAAA8AAAAAAAAAAAAAAAAATw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+2u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D0yKzJhuRPUAsykFzA4MICx0MBohv2M0wHJMsfq2I5Ji1L7nMN9mk54MeTI2J4PwEq6mWGM0mpke&#10;N+6ul2zbAPK4QbhYwg6omZ3PRxagwLzAwrNajsvZbNTLd+v1+Bey+AU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hh/trv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494BA8E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1A6CF8"/>
    <w:multiLevelType w:val="hybridMultilevel"/>
    <w:tmpl w:val="DCDA2350"/>
    <w:lvl w:ilvl="0" w:tplc="1C0AEB48">
      <w:start w:val="1"/>
      <w:numFmt w:val="taiwaneseCountingThousand"/>
      <w:lvlText w:val="%1、"/>
      <w:lvlJc w:val="left"/>
      <w:pPr>
        <w:ind w:left="238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26" w:hanging="480"/>
      </w:pPr>
    </w:lvl>
    <w:lvl w:ilvl="2" w:tplc="0409001B" w:tentative="1">
      <w:start w:val="1"/>
      <w:numFmt w:val="lowerRoman"/>
      <w:lvlText w:val="%3."/>
      <w:lvlJc w:val="right"/>
      <w:pPr>
        <w:ind w:left="3106" w:hanging="480"/>
      </w:pPr>
    </w:lvl>
    <w:lvl w:ilvl="3" w:tplc="0409000F" w:tentative="1">
      <w:start w:val="1"/>
      <w:numFmt w:val="decimal"/>
      <w:lvlText w:val="%4."/>
      <w:lvlJc w:val="left"/>
      <w:pPr>
        <w:ind w:left="35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66" w:hanging="480"/>
      </w:pPr>
    </w:lvl>
    <w:lvl w:ilvl="5" w:tplc="0409001B" w:tentative="1">
      <w:start w:val="1"/>
      <w:numFmt w:val="lowerRoman"/>
      <w:lvlText w:val="%6."/>
      <w:lvlJc w:val="right"/>
      <w:pPr>
        <w:ind w:left="4546" w:hanging="480"/>
      </w:pPr>
    </w:lvl>
    <w:lvl w:ilvl="6" w:tplc="0409000F" w:tentative="1">
      <w:start w:val="1"/>
      <w:numFmt w:val="decimal"/>
      <w:lvlText w:val="%7."/>
      <w:lvlJc w:val="left"/>
      <w:pPr>
        <w:ind w:left="50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06" w:hanging="480"/>
      </w:pPr>
    </w:lvl>
    <w:lvl w:ilvl="8" w:tplc="0409001B" w:tentative="1">
      <w:start w:val="1"/>
      <w:numFmt w:val="lowerRoman"/>
      <w:lvlText w:val="%9."/>
      <w:lvlJc w:val="right"/>
      <w:pPr>
        <w:ind w:left="5986" w:hanging="480"/>
      </w:pPr>
    </w:lvl>
  </w:abstractNum>
  <w:abstractNum w:abstractNumId="1" w15:restartNumberingAfterBreak="0">
    <w:nsid w:val="0B2F46C6"/>
    <w:multiLevelType w:val="hybridMultilevel"/>
    <w:tmpl w:val="FFD40FB6"/>
    <w:lvl w:ilvl="0" w:tplc="089244A6">
      <w:start w:val="1"/>
      <w:numFmt w:val="taiwaneseCountingThousand"/>
      <w:suff w:val="nothing"/>
      <w:lvlText w:val="%1、"/>
      <w:lvlJc w:val="left"/>
      <w:pPr>
        <w:ind w:left="23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2" w15:restartNumberingAfterBreak="0">
    <w:nsid w:val="0C9E37F3"/>
    <w:multiLevelType w:val="hybridMultilevel"/>
    <w:tmpl w:val="F5008E1E"/>
    <w:lvl w:ilvl="0" w:tplc="DFAE90F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2C70BF6"/>
    <w:multiLevelType w:val="hybridMultilevel"/>
    <w:tmpl w:val="47421024"/>
    <w:lvl w:ilvl="0" w:tplc="78EEB182">
      <w:start w:val="1"/>
      <w:numFmt w:val="taiwaneseCountingThousand"/>
      <w:lvlText w:val="%1、"/>
      <w:lvlJc w:val="left"/>
      <w:pPr>
        <w:ind w:left="2275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4" w15:restartNumberingAfterBreak="0">
    <w:nsid w:val="13113671"/>
    <w:multiLevelType w:val="hybridMultilevel"/>
    <w:tmpl w:val="845898D4"/>
    <w:lvl w:ilvl="0" w:tplc="7A4E6852">
      <w:start w:val="1"/>
      <w:numFmt w:val="taiwaneseCountingThousand"/>
      <w:lvlText w:val="%1、"/>
      <w:lvlJc w:val="left"/>
      <w:pPr>
        <w:ind w:left="383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5" w15:restartNumberingAfterBreak="0">
    <w:nsid w:val="31D61653"/>
    <w:multiLevelType w:val="hybridMultilevel"/>
    <w:tmpl w:val="67D25496"/>
    <w:lvl w:ilvl="0" w:tplc="04090015">
      <w:start w:val="1"/>
      <w:numFmt w:val="taiwaneseCountingThousand"/>
      <w:lvlText w:val="%1、"/>
      <w:lvlJc w:val="left"/>
      <w:pPr>
        <w:ind w:left="2085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565" w:hanging="480"/>
      </w:pPr>
    </w:lvl>
    <w:lvl w:ilvl="2" w:tplc="0409001B" w:tentative="1">
      <w:start w:val="1"/>
      <w:numFmt w:val="lowerRoman"/>
      <w:lvlText w:val="%3."/>
      <w:lvlJc w:val="right"/>
      <w:pPr>
        <w:ind w:left="3045" w:hanging="480"/>
      </w:pPr>
    </w:lvl>
    <w:lvl w:ilvl="3" w:tplc="0409000F" w:tentative="1">
      <w:start w:val="1"/>
      <w:numFmt w:val="decimal"/>
      <w:lvlText w:val="%4."/>
      <w:lvlJc w:val="left"/>
      <w:pPr>
        <w:ind w:left="35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05" w:hanging="480"/>
      </w:pPr>
    </w:lvl>
    <w:lvl w:ilvl="5" w:tplc="0409001B" w:tentative="1">
      <w:start w:val="1"/>
      <w:numFmt w:val="lowerRoman"/>
      <w:lvlText w:val="%6."/>
      <w:lvlJc w:val="right"/>
      <w:pPr>
        <w:ind w:left="4485" w:hanging="480"/>
      </w:pPr>
    </w:lvl>
    <w:lvl w:ilvl="6" w:tplc="0409000F" w:tentative="1">
      <w:start w:val="1"/>
      <w:numFmt w:val="decimal"/>
      <w:lvlText w:val="%7."/>
      <w:lvlJc w:val="left"/>
      <w:pPr>
        <w:ind w:left="49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45" w:hanging="480"/>
      </w:pPr>
    </w:lvl>
    <w:lvl w:ilvl="8" w:tplc="0409001B" w:tentative="1">
      <w:start w:val="1"/>
      <w:numFmt w:val="lowerRoman"/>
      <w:lvlText w:val="%9."/>
      <w:lvlJc w:val="right"/>
      <w:pPr>
        <w:ind w:left="5925" w:hanging="480"/>
      </w:pPr>
    </w:lvl>
  </w:abstractNum>
  <w:abstractNum w:abstractNumId="6" w15:restartNumberingAfterBreak="0">
    <w:nsid w:val="39A23936"/>
    <w:multiLevelType w:val="multilevel"/>
    <w:tmpl w:val="47CCE812"/>
    <w:lvl w:ilvl="0">
      <w:start w:val="1"/>
      <w:numFmt w:val="taiwaneseCountingThousand"/>
      <w:suff w:val="nothing"/>
      <w:lvlText w:val="%1、"/>
      <w:lvlJc w:val="left"/>
      <w:pPr>
        <w:ind w:left="2746" w:hanging="477"/>
      </w:pPr>
      <w:rPr>
        <w:rFonts w:hint="eastAsia"/>
        <w:b w:val="0"/>
        <w:lang w:val="en-US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7" w15:restartNumberingAfterBreak="0">
    <w:nsid w:val="3C524580"/>
    <w:multiLevelType w:val="hybridMultilevel"/>
    <w:tmpl w:val="2F6A67E2"/>
    <w:lvl w:ilvl="0" w:tplc="7A4E6852">
      <w:start w:val="1"/>
      <w:numFmt w:val="taiwaneseCountingThousand"/>
      <w:lvlText w:val="%1、"/>
      <w:lvlJc w:val="left"/>
      <w:pPr>
        <w:ind w:left="227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8" w15:restartNumberingAfterBreak="0">
    <w:nsid w:val="4570127A"/>
    <w:multiLevelType w:val="hybridMultilevel"/>
    <w:tmpl w:val="DCDA2350"/>
    <w:lvl w:ilvl="0" w:tplc="1C0AEB48">
      <w:start w:val="1"/>
      <w:numFmt w:val="taiwaneseCountingThousand"/>
      <w:lvlText w:val="%1、"/>
      <w:lvlJc w:val="left"/>
      <w:pPr>
        <w:ind w:left="238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26" w:hanging="480"/>
      </w:pPr>
    </w:lvl>
    <w:lvl w:ilvl="2" w:tplc="0409001B" w:tentative="1">
      <w:start w:val="1"/>
      <w:numFmt w:val="lowerRoman"/>
      <w:lvlText w:val="%3."/>
      <w:lvlJc w:val="right"/>
      <w:pPr>
        <w:ind w:left="3106" w:hanging="480"/>
      </w:pPr>
    </w:lvl>
    <w:lvl w:ilvl="3" w:tplc="0409000F" w:tentative="1">
      <w:start w:val="1"/>
      <w:numFmt w:val="decimal"/>
      <w:lvlText w:val="%4."/>
      <w:lvlJc w:val="left"/>
      <w:pPr>
        <w:ind w:left="35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66" w:hanging="480"/>
      </w:pPr>
    </w:lvl>
    <w:lvl w:ilvl="5" w:tplc="0409001B" w:tentative="1">
      <w:start w:val="1"/>
      <w:numFmt w:val="lowerRoman"/>
      <w:lvlText w:val="%6."/>
      <w:lvlJc w:val="right"/>
      <w:pPr>
        <w:ind w:left="4546" w:hanging="480"/>
      </w:pPr>
    </w:lvl>
    <w:lvl w:ilvl="6" w:tplc="0409000F" w:tentative="1">
      <w:start w:val="1"/>
      <w:numFmt w:val="decimal"/>
      <w:lvlText w:val="%7."/>
      <w:lvlJc w:val="left"/>
      <w:pPr>
        <w:ind w:left="50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06" w:hanging="480"/>
      </w:pPr>
    </w:lvl>
    <w:lvl w:ilvl="8" w:tplc="0409001B" w:tentative="1">
      <w:start w:val="1"/>
      <w:numFmt w:val="lowerRoman"/>
      <w:lvlText w:val="%9."/>
      <w:lvlJc w:val="right"/>
      <w:pPr>
        <w:ind w:left="5986" w:hanging="480"/>
      </w:pPr>
    </w:lvl>
  </w:abstractNum>
  <w:abstractNum w:abstractNumId="9" w15:restartNumberingAfterBreak="0">
    <w:nsid w:val="46185BBE"/>
    <w:multiLevelType w:val="hybridMultilevel"/>
    <w:tmpl w:val="A13A994A"/>
    <w:lvl w:ilvl="0" w:tplc="0409000F">
      <w:start w:val="1"/>
      <w:numFmt w:val="decimal"/>
      <w:lvlText w:val="%1."/>
      <w:lvlJc w:val="left"/>
      <w:pPr>
        <w:ind w:left="2035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10" w15:restartNumberingAfterBreak="0">
    <w:nsid w:val="4AB71762"/>
    <w:multiLevelType w:val="hybridMultilevel"/>
    <w:tmpl w:val="1B1A071A"/>
    <w:lvl w:ilvl="0" w:tplc="20523D9C">
      <w:start w:val="1"/>
      <w:numFmt w:val="taiwaneseCountingThousand"/>
      <w:suff w:val="nothing"/>
      <w:lvlText w:val="%1、"/>
      <w:lvlJc w:val="left"/>
      <w:pPr>
        <w:ind w:left="2340" w:hanging="720"/>
      </w:pPr>
      <w:rPr>
        <w:rFonts w:ascii="Roboto Condensed Light" w:hAnsi="Roboto Condensed Light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11" w15:restartNumberingAfterBreak="0">
    <w:nsid w:val="50F20789"/>
    <w:multiLevelType w:val="hybridMultilevel"/>
    <w:tmpl w:val="819E07A2"/>
    <w:lvl w:ilvl="0" w:tplc="692A0BF2">
      <w:start w:val="1"/>
      <w:numFmt w:val="taiwaneseCountingThousand"/>
      <w:suff w:val="nothing"/>
      <w:lvlText w:val="%1、"/>
      <w:lvlJc w:val="left"/>
      <w:pPr>
        <w:ind w:left="23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12" w15:restartNumberingAfterBreak="0">
    <w:nsid w:val="533A28F9"/>
    <w:multiLevelType w:val="hybridMultilevel"/>
    <w:tmpl w:val="F0DEFB80"/>
    <w:lvl w:ilvl="0" w:tplc="AE2C7F30">
      <w:start w:val="1"/>
      <w:numFmt w:val="taiwaneseCountingThousand"/>
      <w:suff w:val="nothing"/>
      <w:lvlText w:val="%1、"/>
      <w:lvlJc w:val="left"/>
      <w:pPr>
        <w:ind w:left="23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1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5" w15:restartNumberingAfterBreak="0">
    <w:nsid w:val="6BF26857"/>
    <w:multiLevelType w:val="hybridMultilevel"/>
    <w:tmpl w:val="DB168286"/>
    <w:lvl w:ilvl="0" w:tplc="104EEF3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725E5FAA"/>
    <w:multiLevelType w:val="hybridMultilevel"/>
    <w:tmpl w:val="AC4085C8"/>
    <w:lvl w:ilvl="0" w:tplc="5088E834">
      <w:start w:val="1"/>
      <w:numFmt w:val="taiwaneseCountingThousand"/>
      <w:lvlText w:val="%1、"/>
      <w:lvlJc w:val="left"/>
      <w:pPr>
        <w:ind w:left="23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17" w15:restartNumberingAfterBreak="0">
    <w:nsid w:val="75521515"/>
    <w:multiLevelType w:val="hybridMultilevel"/>
    <w:tmpl w:val="D374919E"/>
    <w:lvl w:ilvl="0" w:tplc="04090015">
      <w:start w:val="1"/>
      <w:numFmt w:val="taiwaneseCountingThousand"/>
      <w:lvlText w:val="%1、"/>
      <w:lvlJc w:val="left"/>
      <w:pPr>
        <w:ind w:left="214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626" w:hanging="480"/>
      </w:pPr>
    </w:lvl>
    <w:lvl w:ilvl="2" w:tplc="0409001B" w:tentative="1">
      <w:start w:val="1"/>
      <w:numFmt w:val="lowerRoman"/>
      <w:lvlText w:val="%3."/>
      <w:lvlJc w:val="right"/>
      <w:pPr>
        <w:ind w:left="3106" w:hanging="480"/>
      </w:pPr>
    </w:lvl>
    <w:lvl w:ilvl="3" w:tplc="0409000F" w:tentative="1">
      <w:start w:val="1"/>
      <w:numFmt w:val="decimal"/>
      <w:lvlText w:val="%4."/>
      <w:lvlJc w:val="left"/>
      <w:pPr>
        <w:ind w:left="35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66" w:hanging="480"/>
      </w:pPr>
    </w:lvl>
    <w:lvl w:ilvl="5" w:tplc="0409001B" w:tentative="1">
      <w:start w:val="1"/>
      <w:numFmt w:val="lowerRoman"/>
      <w:lvlText w:val="%6."/>
      <w:lvlJc w:val="right"/>
      <w:pPr>
        <w:ind w:left="4546" w:hanging="480"/>
      </w:pPr>
    </w:lvl>
    <w:lvl w:ilvl="6" w:tplc="0409000F" w:tentative="1">
      <w:start w:val="1"/>
      <w:numFmt w:val="decimal"/>
      <w:lvlText w:val="%7."/>
      <w:lvlJc w:val="left"/>
      <w:pPr>
        <w:ind w:left="50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06" w:hanging="480"/>
      </w:pPr>
    </w:lvl>
    <w:lvl w:ilvl="8" w:tplc="0409001B" w:tentative="1">
      <w:start w:val="1"/>
      <w:numFmt w:val="lowerRoman"/>
      <w:lvlText w:val="%9."/>
      <w:lvlJc w:val="right"/>
      <w:pPr>
        <w:ind w:left="5986" w:hanging="480"/>
      </w:pPr>
    </w:lvl>
  </w:abstractNum>
  <w:num w:numId="1">
    <w:abstractNumId w:val="13"/>
  </w:num>
  <w:num w:numId="2">
    <w:abstractNumId w:val="14"/>
  </w:num>
  <w:num w:numId="3">
    <w:abstractNumId w:val="6"/>
  </w:num>
  <w:num w:numId="4">
    <w:abstractNumId w:val="5"/>
  </w:num>
  <w:num w:numId="5">
    <w:abstractNumId w:val="15"/>
  </w:num>
  <w:num w:numId="6">
    <w:abstractNumId w:val="9"/>
  </w:num>
  <w:num w:numId="7">
    <w:abstractNumId w:val="3"/>
  </w:num>
  <w:num w:numId="8">
    <w:abstractNumId w:val="4"/>
  </w:num>
  <w:num w:numId="9">
    <w:abstractNumId w:val="7"/>
  </w:num>
  <w:num w:numId="10">
    <w:abstractNumId w:val="0"/>
  </w:num>
  <w:num w:numId="11">
    <w:abstractNumId w:val="8"/>
  </w:num>
  <w:num w:numId="12">
    <w:abstractNumId w:val="2"/>
  </w:num>
  <w:num w:numId="13">
    <w:abstractNumId w:val="17"/>
  </w:num>
  <w:num w:numId="14">
    <w:abstractNumId w:val="1"/>
  </w:num>
  <w:num w:numId="15">
    <w:abstractNumId w:val="11"/>
  </w:num>
  <w:num w:numId="16">
    <w:abstractNumId w:val="10"/>
  </w:num>
  <w:num w:numId="17">
    <w:abstractNumId w:val="16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30BE"/>
    <w:rsid w:val="00003227"/>
    <w:rsid w:val="000067ED"/>
    <w:rsid w:val="000074EA"/>
    <w:rsid w:val="00011845"/>
    <w:rsid w:val="00012FEF"/>
    <w:rsid w:val="0001407F"/>
    <w:rsid w:val="00014445"/>
    <w:rsid w:val="000147E4"/>
    <w:rsid w:val="0001717A"/>
    <w:rsid w:val="00017A70"/>
    <w:rsid w:val="00017B3F"/>
    <w:rsid w:val="00020C44"/>
    <w:rsid w:val="00020DAF"/>
    <w:rsid w:val="00023D35"/>
    <w:rsid w:val="00023DE1"/>
    <w:rsid w:val="00031B6F"/>
    <w:rsid w:val="00042997"/>
    <w:rsid w:val="00042D8F"/>
    <w:rsid w:val="00042D9E"/>
    <w:rsid w:val="00050709"/>
    <w:rsid w:val="0005272A"/>
    <w:rsid w:val="000531C0"/>
    <w:rsid w:val="000561EF"/>
    <w:rsid w:val="00057CAD"/>
    <w:rsid w:val="00060125"/>
    <w:rsid w:val="000613EE"/>
    <w:rsid w:val="00062401"/>
    <w:rsid w:val="0006472D"/>
    <w:rsid w:val="00064D29"/>
    <w:rsid w:val="00065504"/>
    <w:rsid w:val="00070410"/>
    <w:rsid w:val="00071047"/>
    <w:rsid w:val="00071289"/>
    <w:rsid w:val="000716C9"/>
    <w:rsid w:val="00073473"/>
    <w:rsid w:val="00073791"/>
    <w:rsid w:val="00073AF6"/>
    <w:rsid w:val="00076183"/>
    <w:rsid w:val="000772F6"/>
    <w:rsid w:val="000814E9"/>
    <w:rsid w:val="00084258"/>
    <w:rsid w:val="00085AA0"/>
    <w:rsid w:val="000870B3"/>
    <w:rsid w:val="00087959"/>
    <w:rsid w:val="00091DF0"/>
    <w:rsid w:val="00092C23"/>
    <w:rsid w:val="00093F36"/>
    <w:rsid w:val="000956D4"/>
    <w:rsid w:val="00095F24"/>
    <w:rsid w:val="00096FA8"/>
    <w:rsid w:val="00097346"/>
    <w:rsid w:val="000973BF"/>
    <w:rsid w:val="000A1B63"/>
    <w:rsid w:val="000A5165"/>
    <w:rsid w:val="000A7081"/>
    <w:rsid w:val="000B0324"/>
    <w:rsid w:val="000B2004"/>
    <w:rsid w:val="000B3AC2"/>
    <w:rsid w:val="000B4347"/>
    <w:rsid w:val="000C0019"/>
    <w:rsid w:val="000C6265"/>
    <w:rsid w:val="000D0BCD"/>
    <w:rsid w:val="000D0F10"/>
    <w:rsid w:val="000D149B"/>
    <w:rsid w:val="000D30FC"/>
    <w:rsid w:val="000D3495"/>
    <w:rsid w:val="000D4ECB"/>
    <w:rsid w:val="000E1BA9"/>
    <w:rsid w:val="000E4821"/>
    <w:rsid w:val="000F5293"/>
    <w:rsid w:val="000F6B35"/>
    <w:rsid w:val="000F7386"/>
    <w:rsid w:val="001019BF"/>
    <w:rsid w:val="00101B37"/>
    <w:rsid w:val="00101E29"/>
    <w:rsid w:val="00103E4B"/>
    <w:rsid w:val="00110275"/>
    <w:rsid w:val="0011202C"/>
    <w:rsid w:val="00112F17"/>
    <w:rsid w:val="00113A75"/>
    <w:rsid w:val="0011406E"/>
    <w:rsid w:val="00114458"/>
    <w:rsid w:val="00115EDF"/>
    <w:rsid w:val="00117B54"/>
    <w:rsid w:val="00122306"/>
    <w:rsid w:val="00122EE7"/>
    <w:rsid w:val="00125082"/>
    <w:rsid w:val="001261B0"/>
    <w:rsid w:val="00131D9E"/>
    <w:rsid w:val="00133528"/>
    <w:rsid w:val="0014034D"/>
    <w:rsid w:val="00141DF4"/>
    <w:rsid w:val="0014261B"/>
    <w:rsid w:val="0014297B"/>
    <w:rsid w:val="00142EAD"/>
    <w:rsid w:val="0014349B"/>
    <w:rsid w:val="00143DC8"/>
    <w:rsid w:val="00144757"/>
    <w:rsid w:val="00145350"/>
    <w:rsid w:val="00145944"/>
    <w:rsid w:val="00147F9F"/>
    <w:rsid w:val="0015007B"/>
    <w:rsid w:val="00150204"/>
    <w:rsid w:val="001515A3"/>
    <w:rsid w:val="001517F8"/>
    <w:rsid w:val="0015550B"/>
    <w:rsid w:val="001638DC"/>
    <w:rsid w:val="001659A5"/>
    <w:rsid w:val="00173F12"/>
    <w:rsid w:val="00174749"/>
    <w:rsid w:val="00176C2C"/>
    <w:rsid w:val="001819E0"/>
    <w:rsid w:val="00184F9E"/>
    <w:rsid w:val="001912B6"/>
    <w:rsid w:val="00193887"/>
    <w:rsid w:val="00193BB3"/>
    <w:rsid w:val="00194FA5"/>
    <w:rsid w:val="00195D08"/>
    <w:rsid w:val="001A0430"/>
    <w:rsid w:val="001A0D27"/>
    <w:rsid w:val="001A1916"/>
    <w:rsid w:val="001A27BE"/>
    <w:rsid w:val="001A3DB9"/>
    <w:rsid w:val="001A3FC5"/>
    <w:rsid w:val="001A584F"/>
    <w:rsid w:val="001B0F8D"/>
    <w:rsid w:val="001B1E36"/>
    <w:rsid w:val="001B5BF6"/>
    <w:rsid w:val="001B6890"/>
    <w:rsid w:val="001C304D"/>
    <w:rsid w:val="001C4948"/>
    <w:rsid w:val="001C49C6"/>
    <w:rsid w:val="001C6FDB"/>
    <w:rsid w:val="001C7304"/>
    <w:rsid w:val="001D689D"/>
    <w:rsid w:val="001D70F1"/>
    <w:rsid w:val="001E4629"/>
    <w:rsid w:val="001E5068"/>
    <w:rsid w:val="001E552F"/>
    <w:rsid w:val="001F07FE"/>
    <w:rsid w:val="001F131B"/>
    <w:rsid w:val="001F16F0"/>
    <w:rsid w:val="001F31A4"/>
    <w:rsid w:val="001F40B8"/>
    <w:rsid w:val="001F4334"/>
    <w:rsid w:val="001F5B95"/>
    <w:rsid w:val="001F723B"/>
    <w:rsid w:val="00200F07"/>
    <w:rsid w:val="00203A81"/>
    <w:rsid w:val="002056B4"/>
    <w:rsid w:val="002067A5"/>
    <w:rsid w:val="00207C44"/>
    <w:rsid w:val="002105CB"/>
    <w:rsid w:val="00211BF9"/>
    <w:rsid w:val="00212C04"/>
    <w:rsid w:val="0021351F"/>
    <w:rsid w:val="00214A38"/>
    <w:rsid w:val="00224C6D"/>
    <w:rsid w:val="00231B1C"/>
    <w:rsid w:val="00232184"/>
    <w:rsid w:val="00233BE2"/>
    <w:rsid w:val="00234915"/>
    <w:rsid w:val="00241BB2"/>
    <w:rsid w:val="0024507D"/>
    <w:rsid w:val="00246A1D"/>
    <w:rsid w:val="00252E92"/>
    <w:rsid w:val="002558CF"/>
    <w:rsid w:val="00256323"/>
    <w:rsid w:val="00264E50"/>
    <w:rsid w:val="00270222"/>
    <w:rsid w:val="002718D3"/>
    <w:rsid w:val="00272E2E"/>
    <w:rsid w:val="002768F8"/>
    <w:rsid w:val="00276FB8"/>
    <w:rsid w:val="002813B1"/>
    <w:rsid w:val="00281719"/>
    <w:rsid w:val="00282386"/>
    <w:rsid w:val="00282CAF"/>
    <w:rsid w:val="0028329A"/>
    <w:rsid w:val="00283D58"/>
    <w:rsid w:val="00284F02"/>
    <w:rsid w:val="00290A83"/>
    <w:rsid w:val="00294A8F"/>
    <w:rsid w:val="00295121"/>
    <w:rsid w:val="00295EBF"/>
    <w:rsid w:val="00296289"/>
    <w:rsid w:val="00296C26"/>
    <w:rsid w:val="00297436"/>
    <w:rsid w:val="002A18B1"/>
    <w:rsid w:val="002A23CF"/>
    <w:rsid w:val="002A258F"/>
    <w:rsid w:val="002B3D62"/>
    <w:rsid w:val="002B3DE7"/>
    <w:rsid w:val="002B3E71"/>
    <w:rsid w:val="002B4ECE"/>
    <w:rsid w:val="002B5BC1"/>
    <w:rsid w:val="002B7EDB"/>
    <w:rsid w:val="002C03A9"/>
    <w:rsid w:val="002C15B0"/>
    <w:rsid w:val="002C2089"/>
    <w:rsid w:val="002C40BB"/>
    <w:rsid w:val="002C5DC0"/>
    <w:rsid w:val="002C6FEC"/>
    <w:rsid w:val="002D07EB"/>
    <w:rsid w:val="002E54D0"/>
    <w:rsid w:val="002E663C"/>
    <w:rsid w:val="002E6DD0"/>
    <w:rsid w:val="002F17B2"/>
    <w:rsid w:val="002F2BFA"/>
    <w:rsid w:val="002F4B3E"/>
    <w:rsid w:val="003004D9"/>
    <w:rsid w:val="00300778"/>
    <w:rsid w:val="00304E8D"/>
    <w:rsid w:val="00305322"/>
    <w:rsid w:val="003071E4"/>
    <w:rsid w:val="00310EF8"/>
    <w:rsid w:val="00311484"/>
    <w:rsid w:val="0031176F"/>
    <w:rsid w:val="00312FB5"/>
    <w:rsid w:val="00313608"/>
    <w:rsid w:val="00313776"/>
    <w:rsid w:val="00314F19"/>
    <w:rsid w:val="0031614D"/>
    <w:rsid w:val="003166AD"/>
    <w:rsid w:val="00317608"/>
    <w:rsid w:val="00317F85"/>
    <w:rsid w:val="00322547"/>
    <w:rsid w:val="00322DF8"/>
    <w:rsid w:val="003230F2"/>
    <w:rsid w:val="0032364C"/>
    <w:rsid w:val="0032486D"/>
    <w:rsid w:val="00324CCC"/>
    <w:rsid w:val="00325F87"/>
    <w:rsid w:val="00330AF2"/>
    <w:rsid w:val="00331022"/>
    <w:rsid w:val="003316E6"/>
    <w:rsid w:val="00337D36"/>
    <w:rsid w:val="00340521"/>
    <w:rsid w:val="003419D7"/>
    <w:rsid w:val="00341F2E"/>
    <w:rsid w:val="003424D9"/>
    <w:rsid w:val="00344B74"/>
    <w:rsid w:val="003461D8"/>
    <w:rsid w:val="00346DE3"/>
    <w:rsid w:val="0035294F"/>
    <w:rsid w:val="00352E3D"/>
    <w:rsid w:val="00353FE8"/>
    <w:rsid w:val="0036209D"/>
    <w:rsid w:val="00364983"/>
    <w:rsid w:val="00364B36"/>
    <w:rsid w:val="0036586F"/>
    <w:rsid w:val="00365B66"/>
    <w:rsid w:val="00370B75"/>
    <w:rsid w:val="003718E6"/>
    <w:rsid w:val="00372171"/>
    <w:rsid w:val="00372350"/>
    <w:rsid w:val="00374399"/>
    <w:rsid w:val="00374837"/>
    <w:rsid w:val="003759E9"/>
    <w:rsid w:val="00376438"/>
    <w:rsid w:val="003768FE"/>
    <w:rsid w:val="00377C00"/>
    <w:rsid w:val="00381D56"/>
    <w:rsid w:val="0038529B"/>
    <w:rsid w:val="00390F65"/>
    <w:rsid w:val="00394841"/>
    <w:rsid w:val="003A034F"/>
    <w:rsid w:val="003A5878"/>
    <w:rsid w:val="003B233B"/>
    <w:rsid w:val="003C05B8"/>
    <w:rsid w:val="003C1207"/>
    <w:rsid w:val="003C2DC9"/>
    <w:rsid w:val="003C3CB7"/>
    <w:rsid w:val="003C7BB4"/>
    <w:rsid w:val="003D0C04"/>
    <w:rsid w:val="003D3B51"/>
    <w:rsid w:val="003E047C"/>
    <w:rsid w:val="003E6B50"/>
    <w:rsid w:val="003E72F3"/>
    <w:rsid w:val="003F1545"/>
    <w:rsid w:val="003F1697"/>
    <w:rsid w:val="003F6132"/>
    <w:rsid w:val="003F67BF"/>
    <w:rsid w:val="00400A63"/>
    <w:rsid w:val="004015EE"/>
    <w:rsid w:val="004019C4"/>
    <w:rsid w:val="00405C5D"/>
    <w:rsid w:val="00405F3E"/>
    <w:rsid w:val="00406138"/>
    <w:rsid w:val="004155E2"/>
    <w:rsid w:val="00417A56"/>
    <w:rsid w:val="00422141"/>
    <w:rsid w:val="00423437"/>
    <w:rsid w:val="00424314"/>
    <w:rsid w:val="004249B3"/>
    <w:rsid w:val="00426FB4"/>
    <w:rsid w:val="00432D57"/>
    <w:rsid w:val="0043333E"/>
    <w:rsid w:val="00436C3C"/>
    <w:rsid w:val="004451FE"/>
    <w:rsid w:val="00457340"/>
    <w:rsid w:val="004574CC"/>
    <w:rsid w:val="004575FC"/>
    <w:rsid w:val="00457B0D"/>
    <w:rsid w:val="0046382F"/>
    <w:rsid w:val="0046472C"/>
    <w:rsid w:val="00466C7D"/>
    <w:rsid w:val="004671F0"/>
    <w:rsid w:val="0047165D"/>
    <w:rsid w:val="00473633"/>
    <w:rsid w:val="0047665F"/>
    <w:rsid w:val="00476911"/>
    <w:rsid w:val="00481BF6"/>
    <w:rsid w:val="0048467E"/>
    <w:rsid w:val="00486243"/>
    <w:rsid w:val="004876A0"/>
    <w:rsid w:val="0048773A"/>
    <w:rsid w:val="00495A5F"/>
    <w:rsid w:val="00495D9B"/>
    <w:rsid w:val="004A4078"/>
    <w:rsid w:val="004A457C"/>
    <w:rsid w:val="004A511C"/>
    <w:rsid w:val="004A790F"/>
    <w:rsid w:val="004A7E01"/>
    <w:rsid w:val="004B0CAF"/>
    <w:rsid w:val="004B1BE8"/>
    <w:rsid w:val="004B277A"/>
    <w:rsid w:val="004B3C73"/>
    <w:rsid w:val="004B42A4"/>
    <w:rsid w:val="004B678A"/>
    <w:rsid w:val="004C0229"/>
    <w:rsid w:val="004C1A30"/>
    <w:rsid w:val="004C2BC2"/>
    <w:rsid w:val="004C3CAC"/>
    <w:rsid w:val="004C4AA0"/>
    <w:rsid w:val="004C4C0E"/>
    <w:rsid w:val="004C5818"/>
    <w:rsid w:val="004C601E"/>
    <w:rsid w:val="004C659C"/>
    <w:rsid w:val="004C6E7B"/>
    <w:rsid w:val="004C70C3"/>
    <w:rsid w:val="004C7656"/>
    <w:rsid w:val="004D2464"/>
    <w:rsid w:val="004D3A11"/>
    <w:rsid w:val="004D3CAC"/>
    <w:rsid w:val="004D4275"/>
    <w:rsid w:val="004D5CEE"/>
    <w:rsid w:val="004E479C"/>
    <w:rsid w:val="004E7C16"/>
    <w:rsid w:val="004F0F64"/>
    <w:rsid w:val="004F201C"/>
    <w:rsid w:val="004F39CF"/>
    <w:rsid w:val="004F440A"/>
    <w:rsid w:val="004F592D"/>
    <w:rsid w:val="004F6E39"/>
    <w:rsid w:val="00500472"/>
    <w:rsid w:val="00500530"/>
    <w:rsid w:val="0050056A"/>
    <w:rsid w:val="00500703"/>
    <w:rsid w:val="00506C80"/>
    <w:rsid w:val="00511CB1"/>
    <w:rsid w:val="00511E27"/>
    <w:rsid w:val="00513425"/>
    <w:rsid w:val="00513F8B"/>
    <w:rsid w:val="00516386"/>
    <w:rsid w:val="00517D69"/>
    <w:rsid w:val="00520561"/>
    <w:rsid w:val="00520774"/>
    <w:rsid w:val="00526BD0"/>
    <w:rsid w:val="00531A41"/>
    <w:rsid w:val="00531D20"/>
    <w:rsid w:val="00532DBF"/>
    <w:rsid w:val="00533F6C"/>
    <w:rsid w:val="005358E5"/>
    <w:rsid w:val="005409B7"/>
    <w:rsid w:val="005411FF"/>
    <w:rsid w:val="00547F60"/>
    <w:rsid w:val="00554360"/>
    <w:rsid w:val="00557C74"/>
    <w:rsid w:val="00557E81"/>
    <w:rsid w:val="00562022"/>
    <w:rsid w:val="00564116"/>
    <w:rsid w:val="0056593F"/>
    <w:rsid w:val="0056599C"/>
    <w:rsid w:val="00566C61"/>
    <w:rsid w:val="005671F6"/>
    <w:rsid w:val="00570587"/>
    <w:rsid w:val="00570A18"/>
    <w:rsid w:val="00572A82"/>
    <w:rsid w:val="00573167"/>
    <w:rsid w:val="00573970"/>
    <w:rsid w:val="005752D6"/>
    <w:rsid w:val="00580427"/>
    <w:rsid w:val="00580C6C"/>
    <w:rsid w:val="005871A6"/>
    <w:rsid w:val="00590B50"/>
    <w:rsid w:val="0059144E"/>
    <w:rsid w:val="00592F97"/>
    <w:rsid w:val="005955BC"/>
    <w:rsid w:val="005A18C9"/>
    <w:rsid w:val="005A2182"/>
    <w:rsid w:val="005A3608"/>
    <w:rsid w:val="005A594B"/>
    <w:rsid w:val="005A5D75"/>
    <w:rsid w:val="005A6374"/>
    <w:rsid w:val="005B0792"/>
    <w:rsid w:val="005B0C13"/>
    <w:rsid w:val="005B6A8E"/>
    <w:rsid w:val="005B78DA"/>
    <w:rsid w:val="005B7EE1"/>
    <w:rsid w:val="005C3C53"/>
    <w:rsid w:val="005C54D7"/>
    <w:rsid w:val="005D0F8E"/>
    <w:rsid w:val="005D1185"/>
    <w:rsid w:val="005D1242"/>
    <w:rsid w:val="005D2F4D"/>
    <w:rsid w:val="005D6AF4"/>
    <w:rsid w:val="005D7310"/>
    <w:rsid w:val="005D76AF"/>
    <w:rsid w:val="005E3474"/>
    <w:rsid w:val="005E5665"/>
    <w:rsid w:val="005F39B2"/>
    <w:rsid w:val="005F7ACD"/>
    <w:rsid w:val="00600418"/>
    <w:rsid w:val="006009B9"/>
    <w:rsid w:val="006040D9"/>
    <w:rsid w:val="006102F0"/>
    <w:rsid w:val="00610AB8"/>
    <w:rsid w:val="0061163E"/>
    <w:rsid w:val="00614890"/>
    <w:rsid w:val="0062003A"/>
    <w:rsid w:val="00625C0F"/>
    <w:rsid w:val="00630CFD"/>
    <w:rsid w:val="00631047"/>
    <w:rsid w:val="006320D9"/>
    <w:rsid w:val="006323A2"/>
    <w:rsid w:val="00632408"/>
    <w:rsid w:val="006339B2"/>
    <w:rsid w:val="00634763"/>
    <w:rsid w:val="006365E2"/>
    <w:rsid w:val="00636E6B"/>
    <w:rsid w:val="00641607"/>
    <w:rsid w:val="00643C5D"/>
    <w:rsid w:val="006446F7"/>
    <w:rsid w:val="006470F9"/>
    <w:rsid w:val="00652266"/>
    <w:rsid w:val="006541FD"/>
    <w:rsid w:val="006548B7"/>
    <w:rsid w:val="00656B44"/>
    <w:rsid w:val="00657EA0"/>
    <w:rsid w:val="006609EC"/>
    <w:rsid w:val="00660F74"/>
    <w:rsid w:val="0066163C"/>
    <w:rsid w:val="006648AF"/>
    <w:rsid w:val="0066674D"/>
    <w:rsid w:val="006706C9"/>
    <w:rsid w:val="006715B8"/>
    <w:rsid w:val="0067291C"/>
    <w:rsid w:val="00674920"/>
    <w:rsid w:val="006753AC"/>
    <w:rsid w:val="00675435"/>
    <w:rsid w:val="006754A5"/>
    <w:rsid w:val="00681473"/>
    <w:rsid w:val="006833C7"/>
    <w:rsid w:val="006845C6"/>
    <w:rsid w:val="0068537D"/>
    <w:rsid w:val="00687CE4"/>
    <w:rsid w:val="006944D7"/>
    <w:rsid w:val="00695A1F"/>
    <w:rsid w:val="00696E15"/>
    <w:rsid w:val="006A0275"/>
    <w:rsid w:val="006A1A46"/>
    <w:rsid w:val="006A2173"/>
    <w:rsid w:val="006A3716"/>
    <w:rsid w:val="006A477C"/>
    <w:rsid w:val="006B3C56"/>
    <w:rsid w:val="006B5514"/>
    <w:rsid w:val="006C6BF6"/>
    <w:rsid w:val="006D151C"/>
    <w:rsid w:val="006D3828"/>
    <w:rsid w:val="006D670A"/>
    <w:rsid w:val="006E7FCB"/>
    <w:rsid w:val="006F099C"/>
    <w:rsid w:val="006F1A7E"/>
    <w:rsid w:val="006F214E"/>
    <w:rsid w:val="006F2239"/>
    <w:rsid w:val="006F22D9"/>
    <w:rsid w:val="006F6CFB"/>
    <w:rsid w:val="0070295C"/>
    <w:rsid w:val="00703022"/>
    <w:rsid w:val="0071113E"/>
    <w:rsid w:val="00711463"/>
    <w:rsid w:val="0071271F"/>
    <w:rsid w:val="007159F7"/>
    <w:rsid w:val="00715DE7"/>
    <w:rsid w:val="00716591"/>
    <w:rsid w:val="0071709D"/>
    <w:rsid w:val="00721E94"/>
    <w:rsid w:val="00722E5D"/>
    <w:rsid w:val="007246E2"/>
    <w:rsid w:val="007320A0"/>
    <w:rsid w:val="007376C3"/>
    <w:rsid w:val="00737D20"/>
    <w:rsid w:val="00740593"/>
    <w:rsid w:val="00740649"/>
    <w:rsid w:val="00742BEA"/>
    <w:rsid w:val="00745691"/>
    <w:rsid w:val="00751238"/>
    <w:rsid w:val="007526AB"/>
    <w:rsid w:val="007536A6"/>
    <w:rsid w:val="00753DA5"/>
    <w:rsid w:val="00754797"/>
    <w:rsid w:val="00754F45"/>
    <w:rsid w:val="00756144"/>
    <w:rsid w:val="007636D6"/>
    <w:rsid w:val="007640CA"/>
    <w:rsid w:val="00764F4E"/>
    <w:rsid w:val="0076560F"/>
    <w:rsid w:val="0076682C"/>
    <w:rsid w:val="00767309"/>
    <w:rsid w:val="00770413"/>
    <w:rsid w:val="00770F9C"/>
    <w:rsid w:val="0077234E"/>
    <w:rsid w:val="00774887"/>
    <w:rsid w:val="00776785"/>
    <w:rsid w:val="00776988"/>
    <w:rsid w:val="007803D8"/>
    <w:rsid w:val="0078174B"/>
    <w:rsid w:val="0078384C"/>
    <w:rsid w:val="00786483"/>
    <w:rsid w:val="00792B6C"/>
    <w:rsid w:val="00795869"/>
    <w:rsid w:val="0079720C"/>
    <w:rsid w:val="007A4FFF"/>
    <w:rsid w:val="007A5806"/>
    <w:rsid w:val="007A641B"/>
    <w:rsid w:val="007B092D"/>
    <w:rsid w:val="007B325E"/>
    <w:rsid w:val="007B7F06"/>
    <w:rsid w:val="007C172C"/>
    <w:rsid w:val="007C4810"/>
    <w:rsid w:val="007C49BD"/>
    <w:rsid w:val="007C7620"/>
    <w:rsid w:val="007D05DA"/>
    <w:rsid w:val="007D1148"/>
    <w:rsid w:val="007D2681"/>
    <w:rsid w:val="007D331D"/>
    <w:rsid w:val="007D3CD9"/>
    <w:rsid w:val="007D4496"/>
    <w:rsid w:val="007D4556"/>
    <w:rsid w:val="007D5C88"/>
    <w:rsid w:val="007D5EF2"/>
    <w:rsid w:val="007E0748"/>
    <w:rsid w:val="007E2212"/>
    <w:rsid w:val="007E4735"/>
    <w:rsid w:val="007E5041"/>
    <w:rsid w:val="007E720E"/>
    <w:rsid w:val="007F30BE"/>
    <w:rsid w:val="007F3195"/>
    <w:rsid w:val="007F328A"/>
    <w:rsid w:val="008018EE"/>
    <w:rsid w:val="0080387A"/>
    <w:rsid w:val="00804D93"/>
    <w:rsid w:val="008058B6"/>
    <w:rsid w:val="00805E74"/>
    <w:rsid w:val="00806751"/>
    <w:rsid w:val="008109F5"/>
    <w:rsid w:val="00811491"/>
    <w:rsid w:val="00813AE9"/>
    <w:rsid w:val="00817A57"/>
    <w:rsid w:val="00821BB3"/>
    <w:rsid w:val="008253CB"/>
    <w:rsid w:val="00825B39"/>
    <w:rsid w:val="00826D9B"/>
    <w:rsid w:val="00827FC0"/>
    <w:rsid w:val="008312D2"/>
    <w:rsid w:val="008317A9"/>
    <w:rsid w:val="00831FA4"/>
    <w:rsid w:val="00833CDB"/>
    <w:rsid w:val="00834474"/>
    <w:rsid w:val="00834E14"/>
    <w:rsid w:val="00834E78"/>
    <w:rsid w:val="00837000"/>
    <w:rsid w:val="00840C29"/>
    <w:rsid w:val="00843D8B"/>
    <w:rsid w:val="00852B95"/>
    <w:rsid w:val="00852D96"/>
    <w:rsid w:val="00856152"/>
    <w:rsid w:val="008567B8"/>
    <w:rsid w:val="00857BBF"/>
    <w:rsid w:val="00857D02"/>
    <w:rsid w:val="00860331"/>
    <w:rsid w:val="00861A0D"/>
    <w:rsid w:val="008630DE"/>
    <w:rsid w:val="00864D43"/>
    <w:rsid w:val="00871779"/>
    <w:rsid w:val="0087195D"/>
    <w:rsid w:val="00871AEC"/>
    <w:rsid w:val="00873662"/>
    <w:rsid w:val="00873FDF"/>
    <w:rsid w:val="008772FD"/>
    <w:rsid w:val="0088310A"/>
    <w:rsid w:val="008837E3"/>
    <w:rsid w:val="00884EDA"/>
    <w:rsid w:val="0088532C"/>
    <w:rsid w:val="008856BF"/>
    <w:rsid w:val="008868DF"/>
    <w:rsid w:val="00887318"/>
    <w:rsid w:val="008A2793"/>
    <w:rsid w:val="008A33C5"/>
    <w:rsid w:val="008A5C8C"/>
    <w:rsid w:val="008A71F9"/>
    <w:rsid w:val="008B1F0C"/>
    <w:rsid w:val="008B2CCE"/>
    <w:rsid w:val="008B69F3"/>
    <w:rsid w:val="008B7445"/>
    <w:rsid w:val="008C0854"/>
    <w:rsid w:val="008C31F2"/>
    <w:rsid w:val="008C33A4"/>
    <w:rsid w:val="008C60DB"/>
    <w:rsid w:val="008D25D5"/>
    <w:rsid w:val="008D2612"/>
    <w:rsid w:val="008D35BF"/>
    <w:rsid w:val="008D3E6B"/>
    <w:rsid w:val="008D454F"/>
    <w:rsid w:val="008D6C19"/>
    <w:rsid w:val="008D7F23"/>
    <w:rsid w:val="008E41EE"/>
    <w:rsid w:val="008E567A"/>
    <w:rsid w:val="008E62C2"/>
    <w:rsid w:val="008E6C1B"/>
    <w:rsid w:val="008E727A"/>
    <w:rsid w:val="008F0764"/>
    <w:rsid w:val="008F08D9"/>
    <w:rsid w:val="008F31B0"/>
    <w:rsid w:val="008F508E"/>
    <w:rsid w:val="009004BA"/>
    <w:rsid w:val="00900AE0"/>
    <w:rsid w:val="00900F5D"/>
    <w:rsid w:val="00901C98"/>
    <w:rsid w:val="00901CF8"/>
    <w:rsid w:val="00903A01"/>
    <w:rsid w:val="00905C72"/>
    <w:rsid w:val="00907282"/>
    <w:rsid w:val="0090753B"/>
    <w:rsid w:val="00907711"/>
    <w:rsid w:val="00911870"/>
    <w:rsid w:val="009156D9"/>
    <w:rsid w:val="0092746B"/>
    <w:rsid w:val="00931EAB"/>
    <w:rsid w:val="009410E0"/>
    <w:rsid w:val="00942239"/>
    <w:rsid w:val="00944330"/>
    <w:rsid w:val="00947E3B"/>
    <w:rsid w:val="00950F4B"/>
    <w:rsid w:val="00952986"/>
    <w:rsid w:val="00953669"/>
    <w:rsid w:val="009539BF"/>
    <w:rsid w:val="00954DD4"/>
    <w:rsid w:val="00961E49"/>
    <w:rsid w:val="00962401"/>
    <w:rsid w:val="00962DDF"/>
    <w:rsid w:val="009632E0"/>
    <w:rsid w:val="0096381B"/>
    <w:rsid w:val="0096423E"/>
    <w:rsid w:val="009651BE"/>
    <w:rsid w:val="009660F7"/>
    <w:rsid w:val="00966D91"/>
    <w:rsid w:val="00966FFD"/>
    <w:rsid w:val="00970BDD"/>
    <w:rsid w:val="00970D26"/>
    <w:rsid w:val="00973177"/>
    <w:rsid w:val="00976023"/>
    <w:rsid w:val="00981A8B"/>
    <w:rsid w:val="009851C7"/>
    <w:rsid w:val="009904A9"/>
    <w:rsid w:val="0099163D"/>
    <w:rsid w:val="009947D2"/>
    <w:rsid w:val="009A0D0E"/>
    <w:rsid w:val="009A4569"/>
    <w:rsid w:val="009A5284"/>
    <w:rsid w:val="009A5476"/>
    <w:rsid w:val="009A5F24"/>
    <w:rsid w:val="009A70C6"/>
    <w:rsid w:val="009A7465"/>
    <w:rsid w:val="009B2AFB"/>
    <w:rsid w:val="009B5873"/>
    <w:rsid w:val="009B6124"/>
    <w:rsid w:val="009B61BA"/>
    <w:rsid w:val="009B69BA"/>
    <w:rsid w:val="009B7AE2"/>
    <w:rsid w:val="009C18BE"/>
    <w:rsid w:val="009C1D7A"/>
    <w:rsid w:val="009C2F41"/>
    <w:rsid w:val="009C359C"/>
    <w:rsid w:val="009C5492"/>
    <w:rsid w:val="009C673F"/>
    <w:rsid w:val="009D208D"/>
    <w:rsid w:val="009D6F54"/>
    <w:rsid w:val="009D77FE"/>
    <w:rsid w:val="009E04BE"/>
    <w:rsid w:val="009E200A"/>
    <w:rsid w:val="009E3A77"/>
    <w:rsid w:val="009E6BD3"/>
    <w:rsid w:val="009F05E5"/>
    <w:rsid w:val="009F0D4F"/>
    <w:rsid w:val="009F1227"/>
    <w:rsid w:val="009F1C87"/>
    <w:rsid w:val="009F2286"/>
    <w:rsid w:val="009F43B9"/>
    <w:rsid w:val="009F6D65"/>
    <w:rsid w:val="00A006B3"/>
    <w:rsid w:val="00A02F2A"/>
    <w:rsid w:val="00A04677"/>
    <w:rsid w:val="00A05117"/>
    <w:rsid w:val="00A136C6"/>
    <w:rsid w:val="00A16F06"/>
    <w:rsid w:val="00A21755"/>
    <w:rsid w:val="00A22C44"/>
    <w:rsid w:val="00A2348B"/>
    <w:rsid w:val="00A24433"/>
    <w:rsid w:val="00A24C5F"/>
    <w:rsid w:val="00A27BD4"/>
    <w:rsid w:val="00A3049E"/>
    <w:rsid w:val="00A31C27"/>
    <w:rsid w:val="00A32212"/>
    <w:rsid w:val="00A33B66"/>
    <w:rsid w:val="00A3553A"/>
    <w:rsid w:val="00A36BFD"/>
    <w:rsid w:val="00A409B5"/>
    <w:rsid w:val="00A4151A"/>
    <w:rsid w:val="00A42CA2"/>
    <w:rsid w:val="00A45C0F"/>
    <w:rsid w:val="00A466D8"/>
    <w:rsid w:val="00A50428"/>
    <w:rsid w:val="00A50AA1"/>
    <w:rsid w:val="00A520E1"/>
    <w:rsid w:val="00A542F1"/>
    <w:rsid w:val="00A62171"/>
    <w:rsid w:val="00A63AE7"/>
    <w:rsid w:val="00A70696"/>
    <w:rsid w:val="00A7088D"/>
    <w:rsid w:val="00A70F82"/>
    <w:rsid w:val="00A73635"/>
    <w:rsid w:val="00A73C39"/>
    <w:rsid w:val="00A75066"/>
    <w:rsid w:val="00A8160E"/>
    <w:rsid w:val="00A818B6"/>
    <w:rsid w:val="00A821A3"/>
    <w:rsid w:val="00A836BB"/>
    <w:rsid w:val="00A84288"/>
    <w:rsid w:val="00A842C5"/>
    <w:rsid w:val="00A847B1"/>
    <w:rsid w:val="00A90875"/>
    <w:rsid w:val="00A92D7D"/>
    <w:rsid w:val="00A93FEC"/>
    <w:rsid w:val="00A951B8"/>
    <w:rsid w:val="00A958B9"/>
    <w:rsid w:val="00A96E8E"/>
    <w:rsid w:val="00AA1A28"/>
    <w:rsid w:val="00AA2148"/>
    <w:rsid w:val="00AA66C0"/>
    <w:rsid w:val="00AB1AA6"/>
    <w:rsid w:val="00AB428D"/>
    <w:rsid w:val="00AB6963"/>
    <w:rsid w:val="00AC0372"/>
    <w:rsid w:val="00AC33F8"/>
    <w:rsid w:val="00AC3855"/>
    <w:rsid w:val="00AC53DF"/>
    <w:rsid w:val="00AC5681"/>
    <w:rsid w:val="00AC5F3D"/>
    <w:rsid w:val="00AD204A"/>
    <w:rsid w:val="00AD4B1D"/>
    <w:rsid w:val="00AD502F"/>
    <w:rsid w:val="00AE197A"/>
    <w:rsid w:val="00AE1FFF"/>
    <w:rsid w:val="00AE33B5"/>
    <w:rsid w:val="00AE6743"/>
    <w:rsid w:val="00AE6AB0"/>
    <w:rsid w:val="00AE74D3"/>
    <w:rsid w:val="00AF0643"/>
    <w:rsid w:val="00AF53E0"/>
    <w:rsid w:val="00AF5BA8"/>
    <w:rsid w:val="00AF7F63"/>
    <w:rsid w:val="00B02CDD"/>
    <w:rsid w:val="00B03FB0"/>
    <w:rsid w:val="00B04CDA"/>
    <w:rsid w:val="00B10A4A"/>
    <w:rsid w:val="00B10CD2"/>
    <w:rsid w:val="00B111CE"/>
    <w:rsid w:val="00B23F91"/>
    <w:rsid w:val="00B275B9"/>
    <w:rsid w:val="00B3338D"/>
    <w:rsid w:val="00B333EE"/>
    <w:rsid w:val="00B3450F"/>
    <w:rsid w:val="00B40110"/>
    <w:rsid w:val="00B4194B"/>
    <w:rsid w:val="00B438F6"/>
    <w:rsid w:val="00B50915"/>
    <w:rsid w:val="00B51358"/>
    <w:rsid w:val="00B53C36"/>
    <w:rsid w:val="00B53E5C"/>
    <w:rsid w:val="00B54AAF"/>
    <w:rsid w:val="00B60A62"/>
    <w:rsid w:val="00B6106F"/>
    <w:rsid w:val="00B65A49"/>
    <w:rsid w:val="00B660D0"/>
    <w:rsid w:val="00B67311"/>
    <w:rsid w:val="00B706CE"/>
    <w:rsid w:val="00B70CE9"/>
    <w:rsid w:val="00B727E5"/>
    <w:rsid w:val="00B72E05"/>
    <w:rsid w:val="00B73549"/>
    <w:rsid w:val="00B739DD"/>
    <w:rsid w:val="00B75102"/>
    <w:rsid w:val="00B76F49"/>
    <w:rsid w:val="00B77D9D"/>
    <w:rsid w:val="00B83C11"/>
    <w:rsid w:val="00B83E85"/>
    <w:rsid w:val="00B84924"/>
    <w:rsid w:val="00B86AAA"/>
    <w:rsid w:val="00B87414"/>
    <w:rsid w:val="00B90147"/>
    <w:rsid w:val="00B96CCF"/>
    <w:rsid w:val="00BA0456"/>
    <w:rsid w:val="00BA0721"/>
    <w:rsid w:val="00BA1A72"/>
    <w:rsid w:val="00BA3FD9"/>
    <w:rsid w:val="00BA5E64"/>
    <w:rsid w:val="00BA768A"/>
    <w:rsid w:val="00BA7D17"/>
    <w:rsid w:val="00BB0250"/>
    <w:rsid w:val="00BB1CD3"/>
    <w:rsid w:val="00BB30A1"/>
    <w:rsid w:val="00BB53FC"/>
    <w:rsid w:val="00BB5CE8"/>
    <w:rsid w:val="00BB7D81"/>
    <w:rsid w:val="00BC123C"/>
    <w:rsid w:val="00BC45BC"/>
    <w:rsid w:val="00BC49E5"/>
    <w:rsid w:val="00BC60FA"/>
    <w:rsid w:val="00BD1DF7"/>
    <w:rsid w:val="00BD3593"/>
    <w:rsid w:val="00BD4365"/>
    <w:rsid w:val="00BD6544"/>
    <w:rsid w:val="00BE21F2"/>
    <w:rsid w:val="00BE3033"/>
    <w:rsid w:val="00BE5CCF"/>
    <w:rsid w:val="00BE6811"/>
    <w:rsid w:val="00BE7A00"/>
    <w:rsid w:val="00BF1A69"/>
    <w:rsid w:val="00BF2A27"/>
    <w:rsid w:val="00BF3A99"/>
    <w:rsid w:val="00BF3F60"/>
    <w:rsid w:val="00C05101"/>
    <w:rsid w:val="00C0752A"/>
    <w:rsid w:val="00C10E7E"/>
    <w:rsid w:val="00C137FE"/>
    <w:rsid w:val="00C20103"/>
    <w:rsid w:val="00C20AE5"/>
    <w:rsid w:val="00C232C2"/>
    <w:rsid w:val="00C23ED2"/>
    <w:rsid w:val="00C2711B"/>
    <w:rsid w:val="00C30DF7"/>
    <w:rsid w:val="00C318A4"/>
    <w:rsid w:val="00C31B3F"/>
    <w:rsid w:val="00C326E5"/>
    <w:rsid w:val="00C330D5"/>
    <w:rsid w:val="00C334E9"/>
    <w:rsid w:val="00C34354"/>
    <w:rsid w:val="00C35E28"/>
    <w:rsid w:val="00C402E1"/>
    <w:rsid w:val="00C40655"/>
    <w:rsid w:val="00C4170C"/>
    <w:rsid w:val="00C41BFE"/>
    <w:rsid w:val="00C43B3C"/>
    <w:rsid w:val="00C44A09"/>
    <w:rsid w:val="00C46A0E"/>
    <w:rsid w:val="00C47497"/>
    <w:rsid w:val="00C51EFE"/>
    <w:rsid w:val="00C52AFD"/>
    <w:rsid w:val="00C52C6F"/>
    <w:rsid w:val="00C56D68"/>
    <w:rsid w:val="00C57C29"/>
    <w:rsid w:val="00C60C2D"/>
    <w:rsid w:val="00C611CF"/>
    <w:rsid w:val="00C6122E"/>
    <w:rsid w:val="00C62C0D"/>
    <w:rsid w:val="00C631AF"/>
    <w:rsid w:val="00C6357B"/>
    <w:rsid w:val="00C760C6"/>
    <w:rsid w:val="00C77FF9"/>
    <w:rsid w:val="00C84025"/>
    <w:rsid w:val="00C86F22"/>
    <w:rsid w:val="00C903AF"/>
    <w:rsid w:val="00C92C7E"/>
    <w:rsid w:val="00C94464"/>
    <w:rsid w:val="00C94B8B"/>
    <w:rsid w:val="00CA037F"/>
    <w:rsid w:val="00CA05C8"/>
    <w:rsid w:val="00CA167A"/>
    <w:rsid w:val="00CA37CB"/>
    <w:rsid w:val="00CA5ADE"/>
    <w:rsid w:val="00CB0F82"/>
    <w:rsid w:val="00CB225F"/>
    <w:rsid w:val="00CB462A"/>
    <w:rsid w:val="00CB4F12"/>
    <w:rsid w:val="00CB5500"/>
    <w:rsid w:val="00CB572F"/>
    <w:rsid w:val="00CB7CC0"/>
    <w:rsid w:val="00CC1B72"/>
    <w:rsid w:val="00CC7CBA"/>
    <w:rsid w:val="00CD165A"/>
    <w:rsid w:val="00CD1D43"/>
    <w:rsid w:val="00CD4172"/>
    <w:rsid w:val="00CD6093"/>
    <w:rsid w:val="00CD69B1"/>
    <w:rsid w:val="00CD7112"/>
    <w:rsid w:val="00CD74BB"/>
    <w:rsid w:val="00CE1E1E"/>
    <w:rsid w:val="00CE29DD"/>
    <w:rsid w:val="00CE5B51"/>
    <w:rsid w:val="00CE6872"/>
    <w:rsid w:val="00CF3DBB"/>
    <w:rsid w:val="00CF6D42"/>
    <w:rsid w:val="00CF74F5"/>
    <w:rsid w:val="00D01B64"/>
    <w:rsid w:val="00D031B4"/>
    <w:rsid w:val="00D0431D"/>
    <w:rsid w:val="00D122D8"/>
    <w:rsid w:val="00D166A6"/>
    <w:rsid w:val="00D166C2"/>
    <w:rsid w:val="00D170B0"/>
    <w:rsid w:val="00D2197C"/>
    <w:rsid w:val="00D2277F"/>
    <w:rsid w:val="00D258FE"/>
    <w:rsid w:val="00D25F9A"/>
    <w:rsid w:val="00D2627C"/>
    <w:rsid w:val="00D30079"/>
    <w:rsid w:val="00D352EA"/>
    <w:rsid w:val="00D36BD3"/>
    <w:rsid w:val="00D42771"/>
    <w:rsid w:val="00D42B5C"/>
    <w:rsid w:val="00D4308C"/>
    <w:rsid w:val="00D44FF5"/>
    <w:rsid w:val="00D475A9"/>
    <w:rsid w:val="00D51799"/>
    <w:rsid w:val="00D5231B"/>
    <w:rsid w:val="00D530EC"/>
    <w:rsid w:val="00D542C6"/>
    <w:rsid w:val="00D542E2"/>
    <w:rsid w:val="00D5636F"/>
    <w:rsid w:val="00D6248A"/>
    <w:rsid w:val="00D62F1C"/>
    <w:rsid w:val="00D6360F"/>
    <w:rsid w:val="00D65A26"/>
    <w:rsid w:val="00D66651"/>
    <w:rsid w:val="00D66BEE"/>
    <w:rsid w:val="00D67CB4"/>
    <w:rsid w:val="00D67CE2"/>
    <w:rsid w:val="00D7055E"/>
    <w:rsid w:val="00D74F40"/>
    <w:rsid w:val="00D7600D"/>
    <w:rsid w:val="00D76AD7"/>
    <w:rsid w:val="00D76B6E"/>
    <w:rsid w:val="00D814DC"/>
    <w:rsid w:val="00D85583"/>
    <w:rsid w:val="00D85F6A"/>
    <w:rsid w:val="00D90D21"/>
    <w:rsid w:val="00D932F3"/>
    <w:rsid w:val="00D95B54"/>
    <w:rsid w:val="00D96DB8"/>
    <w:rsid w:val="00DA00C8"/>
    <w:rsid w:val="00DA1C3B"/>
    <w:rsid w:val="00DA60AA"/>
    <w:rsid w:val="00DA7593"/>
    <w:rsid w:val="00DB1956"/>
    <w:rsid w:val="00DB37EA"/>
    <w:rsid w:val="00DB686D"/>
    <w:rsid w:val="00DB7AFD"/>
    <w:rsid w:val="00DC0DEC"/>
    <w:rsid w:val="00DC17BE"/>
    <w:rsid w:val="00DC1D5B"/>
    <w:rsid w:val="00DC4559"/>
    <w:rsid w:val="00DC5088"/>
    <w:rsid w:val="00DC7818"/>
    <w:rsid w:val="00DD010A"/>
    <w:rsid w:val="00DD11B8"/>
    <w:rsid w:val="00DD21BE"/>
    <w:rsid w:val="00DD494D"/>
    <w:rsid w:val="00DD7CB8"/>
    <w:rsid w:val="00DE00C1"/>
    <w:rsid w:val="00DE1C73"/>
    <w:rsid w:val="00DE32A4"/>
    <w:rsid w:val="00DE4162"/>
    <w:rsid w:val="00DE733C"/>
    <w:rsid w:val="00DE7AB3"/>
    <w:rsid w:val="00DE7DAA"/>
    <w:rsid w:val="00DF24E9"/>
    <w:rsid w:val="00DF7445"/>
    <w:rsid w:val="00E000CD"/>
    <w:rsid w:val="00E00ABC"/>
    <w:rsid w:val="00E059D3"/>
    <w:rsid w:val="00E07AC7"/>
    <w:rsid w:val="00E11B97"/>
    <w:rsid w:val="00E121B5"/>
    <w:rsid w:val="00E134B6"/>
    <w:rsid w:val="00E14A8A"/>
    <w:rsid w:val="00E211F4"/>
    <w:rsid w:val="00E233B0"/>
    <w:rsid w:val="00E24CAF"/>
    <w:rsid w:val="00E26C87"/>
    <w:rsid w:val="00E353CF"/>
    <w:rsid w:val="00E40030"/>
    <w:rsid w:val="00E40CA3"/>
    <w:rsid w:val="00E40ECA"/>
    <w:rsid w:val="00E44206"/>
    <w:rsid w:val="00E475C4"/>
    <w:rsid w:val="00E47CA4"/>
    <w:rsid w:val="00E47E20"/>
    <w:rsid w:val="00E5068B"/>
    <w:rsid w:val="00E51D8C"/>
    <w:rsid w:val="00E5274B"/>
    <w:rsid w:val="00E5296F"/>
    <w:rsid w:val="00E53F50"/>
    <w:rsid w:val="00E54518"/>
    <w:rsid w:val="00E55778"/>
    <w:rsid w:val="00E60819"/>
    <w:rsid w:val="00E62018"/>
    <w:rsid w:val="00E64238"/>
    <w:rsid w:val="00E653BF"/>
    <w:rsid w:val="00E67AB6"/>
    <w:rsid w:val="00E81526"/>
    <w:rsid w:val="00E81F00"/>
    <w:rsid w:val="00E82BED"/>
    <w:rsid w:val="00E82FF1"/>
    <w:rsid w:val="00E837BD"/>
    <w:rsid w:val="00E83981"/>
    <w:rsid w:val="00E839C3"/>
    <w:rsid w:val="00E8527E"/>
    <w:rsid w:val="00E94471"/>
    <w:rsid w:val="00E95897"/>
    <w:rsid w:val="00E95985"/>
    <w:rsid w:val="00EA4CE7"/>
    <w:rsid w:val="00EB4238"/>
    <w:rsid w:val="00EB488D"/>
    <w:rsid w:val="00EC12B1"/>
    <w:rsid w:val="00EE2E7D"/>
    <w:rsid w:val="00EE7C70"/>
    <w:rsid w:val="00EE7F0E"/>
    <w:rsid w:val="00EF167E"/>
    <w:rsid w:val="00EF332D"/>
    <w:rsid w:val="00EF5016"/>
    <w:rsid w:val="00EF526B"/>
    <w:rsid w:val="00EF63B0"/>
    <w:rsid w:val="00F01508"/>
    <w:rsid w:val="00F02D62"/>
    <w:rsid w:val="00F03E96"/>
    <w:rsid w:val="00F05CCE"/>
    <w:rsid w:val="00F05FAC"/>
    <w:rsid w:val="00F067BC"/>
    <w:rsid w:val="00F075BF"/>
    <w:rsid w:val="00F1120C"/>
    <w:rsid w:val="00F20426"/>
    <w:rsid w:val="00F20F93"/>
    <w:rsid w:val="00F212AA"/>
    <w:rsid w:val="00F21764"/>
    <w:rsid w:val="00F237B1"/>
    <w:rsid w:val="00F27A67"/>
    <w:rsid w:val="00F301AC"/>
    <w:rsid w:val="00F5164F"/>
    <w:rsid w:val="00F53003"/>
    <w:rsid w:val="00F53EDD"/>
    <w:rsid w:val="00F54A63"/>
    <w:rsid w:val="00F55AEE"/>
    <w:rsid w:val="00F55EDE"/>
    <w:rsid w:val="00F56160"/>
    <w:rsid w:val="00F564A5"/>
    <w:rsid w:val="00F57EF4"/>
    <w:rsid w:val="00F610FF"/>
    <w:rsid w:val="00F64AA8"/>
    <w:rsid w:val="00F724EC"/>
    <w:rsid w:val="00F74171"/>
    <w:rsid w:val="00F76620"/>
    <w:rsid w:val="00F77307"/>
    <w:rsid w:val="00F77322"/>
    <w:rsid w:val="00F85220"/>
    <w:rsid w:val="00F86C79"/>
    <w:rsid w:val="00F877B5"/>
    <w:rsid w:val="00F9464A"/>
    <w:rsid w:val="00F94CC2"/>
    <w:rsid w:val="00FA009D"/>
    <w:rsid w:val="00FA0600"/>
    <w:rsid w:val="00FA2FF4"/>
    <w:rsid w:val="00FA3568"/>
    <w:rsid w:val="00FA65A4"/>
    <w:rsid w:val="00FA7649"/>
    <w:rsid w:val="00FB7104"/>
    <w:rsid w:val="00FC0F21"/>
    <w:rsid w:val="00FC159A"/>
    <w:rsid w:val="00FC3180"/>
    <w:rsid w:val="00FC3857"/>
    <w:rsid w:val="00FC60E6"/>
    <w:rsid w:val="00FC7119"/>
    <w:rsid w:val="00FD4563"/>
    <w:rsid w:val="00FD59FF"/>
    <w:rsid w:val="00FE55AA"/>
    <w:rsid w:val="00FE689B"/>
    <w:rsid w:val="00FE78A0"/>
    <w:rsid w:val="00FF037F"/>
    <w:rsid w:val="00FF0B25"/>
    <w:rsid w:val="00FF503C"/>
    <w:rsid w:val="00FF6012"/>
    <w:rsid w:val="00FF7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E5750D28-07F4-4AA5-BBBA-3B7AA36FA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customStyle="1" w:styleId="af9">
    <w:name w:val="字元"/>
    <w:basedOn w:val="a"/>
    <w:semiHidden/>
    <w:rsid w:val="00212C0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a">
    <w:name w:val="字元"/>
    <w:basedOn w:val="a"/>
    <w:semiHidden/>
    <w:rsid w:val="00D25F9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b">
    <w:name w:val="Hyperlink"/>
    <w:basedOn w:val="a0"/>
    <w:rsid w:val="0046382F"/>
    <w:rPr>
      <w:color w:val="0000FF" w:themeColor="hyperlink"/>
      <w:u w:val="single"/>
    </w:rPr>
  </w:style>
  <w:style w:type="paragraph" w:styleId="afc">
    <w:name w:val="Date"/>
    <w:basedOn w:val="a"/>
    <w:next w:val="a"/>
    <w:link w:val="afd"/>
    <w:rsid w:val="006365E2"/>
    <w:pPr>
      <w:jc w:val="right"/>
    </w:pPr>
  </w:style>
  <w:style w:type="character" w:customStyle="1" w:styleId="afd">
    <w:name w:val="日期 字元"/>
    <w:basedOn w:val="a0"/>
    <w:link w:val="afc"/>
    <w:rsid w:val="006365E2"/>
    <w:rPr>
      <w:rFonts w:ascii="標楷體" w:eastAsia="標楷體"/>
      <w:kern w:val="2"/>
      <w:sz w:val="24"/>
      <w:szCs w:val="24"/>
    </w:rPr>
  </w:style>
  <w:style w:type="paragraph" w:customStyle="1" w:styleId="afe">
    <w:name w:val="字元"/>
    <w:basedOn w:val="a"/>
    <w:semiHidden/>
    <w:rsid w:val="00042D8F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">
    <w:name w:val="字元"/>
    <w:basedOn w:val="a"/>
    <w:semiHidden/>
    <w:rsid w:val="00696E15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0">
    <w:name w:val="List Paragraph"/>
    <w:basedOn w:val="a"/>
    <w:uiPriority w:val="34"/>
    <w:qFormat/>
    <w:rsid w:val="009F0D4F"/>
    <w:pPr>
      <w:ind w:leftChars="200" w:left="48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B26ED6-F11A-4A87-B5CE-640A814E17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0</TotalTime>
  <Pages>3</Pages>
  <Words>270</Words>
  <Characters>1542</Characters>
  <Application>Microsoft Office Word</Application>
  <DocSecurity>0</DocSecurity>
  <Lines>12</Lines>
  <Paragraphs>3</Paragraphs>
  <ScaleCrop>false</ScaleCrop>
  <Company>eic</Company>
  <LinksUpToDate>false</LinksUpToDate>
  <CharactersWithSpaces>1809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HP6200P</dc:creator>
  <cp:lastModifiedBy>Windows 使用者</cp:lastModifiedBy>
  <cp:revision>2</cp:revision>
  <cp:lastPrinted>2023-07-18T08:50:00Z</cp:lastPrinted>
  <dcterms:created xsi:type="dcterms:W3CDTF">2023-07-18T08:53:00Z</dcterms:created>
  <dcterms:modified xsi:type="dcterms:W3CDTF">2023-07-18T08:53:00Z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傳遞方式">
    <vt:lpwstr>3;5;</vt:lpwstr>
  </property>
  <property fmtid="{D5CDD505-2E9C-101B-9397-08002B2CF9AE}" pid="5" name="公文性質">
    <vt:lpwstr>08,一般公文</vt:lpwstr>
  </property>
  <property fmtid="{D5CDD505-2E9C-101B-9397-08002B2CF9AE}" pid="6" name="文號">
    <vt:lpwstr>1122302086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23</vt:lpwstr>
  </property>
  <property fmtid="{D5CDD505-2E9C-101B-9397-08002B2CF9AE}" pid="11" name="發文號">
    <vt:lpwstr>1122302086</vt:lpwstr>
  </property>
  <property fmtid="{D5CDD505-2E9C-101B-9397-08002B2CF9AE}" pid="12" name="發文支號">
    <vt:lpwstr>0</vt:lpwstr>
  </property>
  <property fmtid="{D5CDD505-2E9C-101B-9397-08002B2CF9AE}" pid="13" name="TotFileSize">
    <vt:lpwstr>453</vt:lpwstr>
  </property>
</Properties>
</file>