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D92AA" w14:textId="77777777" w:rsidR="00EB1C5A" w:rsidRPr="00D25EDF" w:rsidRDefault="00DE560F" w:rsidP="00EB1C5A">
      <w:pPr>
        <w:pStyle w:val="aa"/>
      </w:pPr>
      <w:r w:rsidRPr="00D25EDF">
        <w:rPr>
          <w:rFonts w:hint="eastAsia"/>
        </w:rPr>
        <w:t>中央政府推動智慧防災</w:t>
      </w:r>
      <w:r w:rsidR="00100CC0" w:rsidRPr="00D25EDF">
        <w:rPr>
          <w:rFonts w:hint="eastAsia"/>
        </w:rPr>
        <w:t>相關</w:t>
      </w:r>
      <w:r w:rsidRPr="00D25EDF">
        <w:rPr>
          <w:rFonts w:hint="eastAsia"/>
        </w:rPr>
        <w:t>計畫執行成效之</w:t>
      </w:r>
      <w:proofErr w:type="gramStart"/>
      <w:r w:rsidRPr="00D25EDF">
        <w:rPr>
          <w:rFonts w:hint="eastAsia"/>
        </w:rPr>
        <w:t>研</w:t>
      </w:r>
      <w:proofErr w:type="gramEnd"/>
      <w:r w:rsidRPr="00D25EDF">
        <w:rPr>
          <w:rFonts w:hint="eastAsia"/>
        </w:rPr>
        <w:t>析</w:t>
      </w:r>
    </w:p>
    <w:p w14:paraId="1E6CD65D" w14:textId="77777777" w:rsidR="00DE560F" w:rsidRPr="00D25EDF" w:rsidRDefault="00DE560F" w:rsidP="00EA2DC9">
      <w:pPr>
        <w:pStyle w:val="14"/>
        <w:ind w:left="567" w:hanging="567"/>
        <w:rPr>
          <w:rStyle w:val="146"/>
          <w:b/>
          <w:snapToGrid w:val="0"/>
        </w:rPr>
      </w:pPr>
      <w:bookmarkStart w:id="0" w:name="_Toc140415069"/>
      <w:bookmarkStart w:id="1" w:name="_Toc142474189"/>
      <w:r w:rsidRPr="00D25EDF">
        <w:rPr>
          <w:rStyle w:val="146"/>
          <w:rFonts w:hint="eastAsia"/>
          <w:b/>
          <w:snapToGrid w:val="0"/>
        </w:rPr>
        <w:t>一、內政部主管</w:t>
      </w:r>
      <w:bookmarkEnd w:id="0"/>
      <w:bookmarkEnd w:id="1"/>
    </w:p>
    <w:p w14:paraId="506870D8" w14:textId="77777777" w:rsidR="00BD7A7B" w:rsidRPr="00D25EDF" w:rsidRDefault="00BD7A7B" w:rsidP="00BD7A7B">
      <w:pPr>
        <w:ind w:left="566" w:firstLine="566"/>
        <w:rPr>
          <w:rStyle w:val="146"/>
          <w:b w:val="0"/>
          <w:snapToGrid w:val="0"/>
        </w:rPr>
      </w:pPr>
      <w:r w:rsidRPr="00D25EDF">
        <w:rPr>
          <w:rFonts w:hint="eastAsia"/>
          <w:snapToGrid/>
        </w:rPr>
        <w:t>內政部消防署辦理「強韌臺灣大規模風災震災整備與協作計畫」，係結合防災士制度及韌性社區制度予以持續精進運作，並連結民間防救災能量，持續深化地方政府災害防救能量，強化民眾災害風險意識與溝通，該計畫經行政院於111年6月10日核定，期程自112至116年度，總經費9億7</w:t>
      </w:r>
      <w:r w:rsidRPr="00D25EDF">
        <w:rPr>
          <w:snapToGrid/>
        </w:rPr>
        <w:t>,366</w:t>
      </w:r>
      <w:r w:rsidRPr="00D25EDF">
        <w:rPr>
          <w:rFonts w:hint="eastAsia"/>
          <w:snapToGrid/>
        </w:rPr>
        <w:t>萬9千元</w:t>
      </w:r>
      <w:r w:rsidRPr="00D25EDF">
        <w:rPr>
          <w:rFonts w:hAnsi="標楷體" w:hint="eastAsia"/>
          <w:snapToGrid/>
        </w:rPr>
        <w:t>，</w:t>
      </w:r>
      <w:r w:rsidRPr="00D25EDF">
        <w:rPr>
          <w:rFonts w:hint="eastAsia"/>
          <w:snapToGrid/>
        </w:rPr>
        <w:t>其中內政部消防署編列8億1,945萬9千元，其餘經費由地方政府負擔</w:t>
      </w:r>
      <w:r w:rsidR="00EE1936" w:rsidRPr="00D25EDF">
        <w:rPr>
          <w:rFonts w:hAnsi="標楷體" w:hint="eastAsia"/>
          <w:snapToGrid/>
        </w:rPr>
        <w:t>，</w:t>
      </w:r>
      <w:r w:rsidRPr="00D25EDF">
        <w:rPr>
          <w:rFonts w:hAnsi="標楷體" w:hint="eastAsia"/>
          <w:snapToGrid/>
        </w:rPr>
        <w:t>截至112年5月之預算執行及計畫推動情形如下：</w:t>
      </w:r>
    </w:p>
    <w:p w14:paraId="51BDFE1C" w14:textId="77777777" w:rsidR="00EF661C" w:rsidRPr="00D25EDF" w:rsidRDefault="00EF661C" w:rsidP="00EF661C">
      <w:pPr>
        <w:pStyle w:val="a4"/>
        <w:ind w:left="849" w:hanging="283"/>
        <w:rPr>
          <w:b/>
        </w:rPr>
      </w:pPr>
      <w:r w:rsidRPr="00D25EDF">
        <w:rPr>
          <w:rFonts w:hint="eastAsia"/>
          <w:b/>
        </w:rPr>
        <w:t>(</w:t>
      </w:r>
      <w:proofErr w:type="gramStart"/>
      <w:r w:rsidRPr="00D25EDF">
        <w:rPr>
          <w:rFonts w:hint="eastAsia"/>
          <w:b/>
        </w:rPr>
        <w:t>一</w:t>
      </w:r>
      <w:proofErr w:type="gramEnd"/>
      <w:r w:rsidRPr="00D25EDF">
        <w:rPr>
          <w:rFonts w:hint="eastAsia"/>
          <w:b/>
        </w:rPr>
        <w:t>)預算執行情形</w:t>
      </w:r>
    </w:p>
    <w:p w14:paraId="00CA6ABE" w14:textId="77777777" w:rsidR="00EF661C" w:rsidRPr="00D25EDF" w:rsidRDefault="00DE560F" w:rsidP="004C3422">
      <w:pPr>
        <w:pStyle w:val="2"/>
        <w:ind w:left="850" w:firstLine="566"/>
        <w:rPr>
          <w:snapToGrid/>
        </w:rPr>
      </w:pPr>
      <w:proofErr w:type="gramStart"/>
      <w:r w:rsidRPr="00D25EDF">
        <w:rPr>
          <w:rFonts w:hint="eastAsia"/>
          <w:snapToGrid/>
        </w:rPr>
        <w:t>112</w:t>
      </w:r>
      <w:proofErr w:type="gramEnd"/>
      <w:r w:rsidRPr="00D25EDF">
        <w:rPr>
          <w:rFonts w:hint="eastAsia"/>
          <w:snapToGrid/>
        </w:rPr>
        <w:t>年度編列9,297萬9千元，截至5月底</w:t>
      </w:r>
      <w:proofErr w:type="gramStart"/>
      <w:r w:rsidRPr="00D25EDF">
        <w:rPr>
          <w:rFonts w:hint="eastAsia"/>
          <w:snapToGrid/>
        </w:rPr>
        <w:t>止</w:t>
      </w:r>
      <w:proofErr w:type="gramEnd"/>
      <w:r w:rsidR="004C3422" w:rsidRPr="00D25EDF">
        <w:rPr>
          <w:rFonts w:hint="eastAsia"/>
          <w:snapToGrid/>
        </w:rPr>
        <w:t>累計分配數720萬5千元，實現數875萬7千元</w:t>
      </w:r>
      <w:r w:rsidR="004C3422" w:rsidRPr="00D25EDF">
        <w:rPr>
          <w:rFonts w:hAnsi="標楷體" w:hint="eastAsia"/>
          <w:snapToGrid/>
        </w:rPr>
        <w:t>，</w:t>
      </w:r>
      <w:r w:rsidR="00DF56E0" w:rsidRPr="00D25EDF">
        <w:rPr>
          <w:rFonts w:hAnsi="標楷體" w:hint="eastAsia"/>
          <w:snapToGrid/>
        </w:rPr>
        <w:t>分配預算執行率為121.54%，年度預算執行</w:t>
      </w:r>
      <w:r w:rsidRPr="00D25EDF">
        <w:rPr>
          <w:rFonts w:hint="eastAsia"/>
          <w:snapToGrid/>
        </w:rPr>
        <w:t>率</w:t>
      </w:r>
      <w:r w:rsidR="00DF56E0" w:rsidRPr="00D25EDF">
        <w:rPr>
          <w:rFonts w:hint="eastAsia"/>
          <w:snapToGrid/>
        </w:rPr>
        <w:t>為</w:t>
      </w:r>
      <w:r w:rsidRPr="00D25EDF">
        <w:rPr>
          <w:rFonts w:hint="eastAsia"/>
          <w:snapToGrid/>
        </w:rPr>
        <w:t>9.42%</w:t>
      </w:r>
      <w:r w:rsidR="004C3422" w:rsidRPr="00D25EDF">
        <w:rPr>
          <w:rFonts w:hAnsi="標楷體" w:hint="eastAsia"/>
          <w:snapToGrid/>
        </w:rPr>
        <w:t>。</w:t>
      </w:r>
    </w:p>
    <w:p w14:paraId="706DA415" w14:textId="77777777" w:rsidR="00EF661C" w:rsidRPr="00D25EDF" w:rsidRDefault="00EF661C" w:rsidP="00EF661C">
      <w:pPr>
        <w:pStyle w:val="a4"/>
        <w:ind w:left="849" w:hanging="283"/>
        <w:rPr>
          <w:b/>
          <w:snapToGrid/>
        </w:rPr>
      </w:pPr>
      <w:r w:rsidRPr="00D25EDF">
        <w:rPr>
          <w:rFonts w:hint="eastAsia"/>
          <w:b/>
          <w:snapToGrid/>
        </w:rPr>
        <w:t>(二)</w:t>
      </w:r>
      <w:r w:rsidR="00BD7A7B" w:rsidRPr="00D25EDF">
        <w:rPr>
          <w:rFonts w:hint="eastAsia"/>
          <w:b/>
        </w:rPr>
        <w:t>計畫推動情形</w:t>
      </w:r>
    </w:p>
    <w:p w14:paraId="393CA826" w14:textId="77777777" w:rsidR="00DE560F" w:rsidRPr="00D25EDF" w:rsidRDefault="00DF56E0" w:rsidP="00EF661C">
      <w:pPr>
        <w:pStyle w:val="2"/>
        <w:ind w:left="850" w:firstLine="566"/>
        <w:rPr>
          <w:snapToGrid/>
        </w:rPr>
      </w:pPr>
      <w:r w:rsidRPr="00D25EDF">
        <w:rPr>
          <w:rFonts w:hint="eastAsia"/>
          <w:snapToGrid/>
        </w:rPr>
        <w:t>內政部</w:t>
      </w:r>
      <w:r w:rsidR="00EF661C" w:rsidRPr="00D25EDF">
        <w:rPr>
          <w:rFonts w:hint="eastAsia"/>
          <w:snapToGrid/>
        </w:rPr>
        <w:t>消</w:t>
      </w:r>
      <w:proofErr w:type="gramStart"/>
      <w:r w:rsidR="00EF661C" w:rsidRPr="00D25EDF">
        <w:rPr>
          <w:rFonts w:hint="eastAsia"/>
          <w:snapToGrid/>
        </w:rPr>
        <w:t>防署</w:t>
      </w:r>
      <w:proofErr w:type="gramEnd"/>
      <w:r w:rsidR="00823256" w:rsidRPr="00D25EDF">
        <w:rPr>
          <w:rFonts w:hint="eastAsia"/>
          <w:snapToGrid/>
        </w:rPr>
        <w:t>於112年3月15日召開「強韌臺灣大規模風災震災整備與協作計畫」推動座談會，除說明計畫之推動方式，另就計畫重要課題進行分組討論，強化雙方意見交流；同時亦安排「社區緊急應變隊（T-CERT）計畫」、「112年境況模擬推動說明」及「消防防災e點通」等議題，透過</w:t>
      </w:r>
      <w:r w:rsidR="001516B2" w:rsidRPr="00D25EDF">
        <w:rPr>
          <w:rFonts w:hint="eastAsia"/>
          <w:snapToGrid/>
        </w:rPr>
        <w:t>座談會說明</w:t>
      </w:r>
      <w:r w:rsidR="00823256" w:rsidRPr="00D25EDF">
        <w:rPr>
          <w:rFonts w:hint="eastAsia"/>
          <w:snapToGrid/>
        </w:rPr>
        <w:t>計畫未來推動方向並彙整各方建議，以利後續細部規劃及工作推動順遂</w:t>
      </w:r>
      <w:r w:rsidR="00823256" w:rsidRPr="00D25EDF">
        <w:rPr>
          <w:rFonts w:hAnsi="標楷體" w:hint="eastAsia"/>
          <w:snapToGrid/>
        </w:rPr>
        <w:t>，</w:t>
      </w:r>
      <w:r w:rsidR="00823256" w:rsidRPr="00D25EDF">
        <w:rPr>
          <w:rFonts w:hint="eastAsia"/>
          <w:snapToGrid/>
        </w:rPr>
        <w:t>並辦理防救災業務承辦人員、鄉鎮市公所人員教育訓練</w:t>
      </w:r>
      <w:r w:rsidR="00DE560F" w:rsidRPr="00D25EDF">
        <w:rPr>
          <w:rFonts w:hint="eastAsia"/>
          <w:snapToGrid/>
        </w:rPr>
        <w:t>，</w:t>
      </w:r>
      <w:r w:rsidR="00823256" w:rsidRPr="00D25EDF">
        <w:rPr>
          <w:rFonts w:hint="eastAsia"/>
          <w:snapToGrid/>
        </w:rPr>
        <w:t>截至112年5月底止共培訓1</w:t>
      </w:r>
      <w:r w:rsidRPr="00D25EDF">
        <w:rPr>
          <w:rFonts w:hint="eastAsia"/>
          <w:snapToGrid/>
        </w:rPr>
        <w:t>萬</w:t>
      </w:r>
      <w:r w:rsidR="00823256" w:rsidRPr="00D25EDF">
        <w:rPr>
          <w:rFonts w:hint="eastAsia"/>
          <w:snapToGrid/>
        </w:rPr>
        <w:t>8,052名防災士及194處韌性社區推動，並與934家企業簽訂合作備忘錄</w:t>
      </w:r>
      <w:r w:rsidR="00152623" w:rsidRPr="00D25EDF">
        <w:rPr>
          <w:rFonts w:hint="eastAsia"/>
          <w:snapToGrid/>
        </w:rPr>
        <w:t>及協定</w:t>
      </w:r>
      <w:r w:rsidR="00152623" w:rsidRPr="00D25EDF">
        <w:rPr>
          <w:rFonts w:hAnsi="標楷體" w:hint="eastAsia"/>
          <w:snapToGrid/>
        </w:rPr>
        <w:t>。</w:t>
      </w:r>
    </w:p>
    <w:sectPr w:rsidR="00DE560F" w:rsidRPr="00D25EDF" w:rsidSect="00AF692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97F46" w14:textId="77777777" w:rsidR="005B65C3" w:rsidRDefault="005B65C3" w:rsidP="009B732E">
      <w:pPr>
        <w:spacing w:line="240" w:lineRule="auto"/>
        <w:ind w:left="560" w:firstLine="560"/>
      </w:pPr>
      <w:r>
        <w:separator/>
      </w:r>
    </w:p>
  </w:endnote>
  <w:endnote w:type="continuationSeparator" w:id="0">
    <w:p w14:paraId="715628F2" w14:textId="77777777" w:rsidR="005B65C3" w:rsidRDefault="005B65C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68EDA" w14:textId="77777777" w:rsidR="00791576" w:rsidRDefault="00791576" w:rsidP="00D67DB7">
    <w:pPr>
      <w:pStyle w:val="af"/>
      <w:tabs>
        <w:tab w:val="clear" w:pos="4153"/>
        <w:tab w:val="clear" w:pos="8306"/>
      </w:tabs>
      <w:ind w:leftChars="0" w:left="566" w:firstLineChars="0" w:firstLine="406"/>
      <w:jc w:val="center"/>
    </w:pPr>
    <w:r>
      <w:fldChar w:fldCharType="begin"/>
    </w:r>
    <w:r>
      <w:instrText>PAGE   \* MERGEFORMAT</w:instrText>
    </w:r>
    <w:r>
      <w:fldChar w:fldCharType="separate"/>
    </w:r>
    <w:r w:rsidR="005B0725" w:rsidRPr="005B0725">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68087" w14:textId="77777777" w:rsidR="005B65C3" w:rsidRDefault="005B65C3" w:rsidP="00D25EDF">
      <w:pPr>
        <w:spacing w:line="240" w:lineRule="auto"/>
        <w:ind w:left="560" w:firstLine="560"/>
      </w:pPr>
      <w:r>
        <w:separator/>
      </w:r>
    </w:p>
  </w:footnote>
  <w:footnote w:type="continuationSeparator" w:id="0">
    <w:p w14:paraId="3426FF9E" w14:textId="77777777" w:rsidR="005B65C3" w:rsidRDefault="005B65C3"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C6B6B" w14:textId="77777777" w:rsidR="00791576" w:rsidRPr="00A87261" w:rsidRDefault="00791576" w:rsidP="00D25EDF">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91934"/>
    <w:multiLevelType w:val="hybridMultilevel"/>
    <w:tmpl w:val="CF1CECD6"/>
    <w:lvl w:ilvl="0" w:tplc="8E0CE2D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242815"/>
    <w:multiLevelType w:val="hybridMultilevel"/>
    <w:tmpl w:val="EDDCC868"/>
    <w:lvl w:ilvl="0" w:tplc="56C650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CED6B82"/>
    <w:multiLevelType w:val="hybridMultilevel"/>
    <w:tmpl w:val="1A20A046"/>
    <w:lvl w:ilvl="0" w:tplc="B8E825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437FFE"/>
    <w:multiLevelType w:val="hybridMultilevel"/>
    <w:tmpl w:val="2422A2BA"/>
    <w:lvl w:ilvl="0" w:tplc="033438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A450B7"/>
    <w:multiLevelType w:val="hybridMultilevel"/>
    <w:tmpl w:val="D22C672E"/>
    <w:lvl w:ilvl="0" w:tplc="5840105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33F31BFB"/>
    <w:multiLevelType w:val="hybridMultilevel"/>
    <w:tmpl w:val="180857DE"/>
    <w:lvl w:ilvl="0" w:tplc="A5EE121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EB43C7"/>
    <w:multiLevelType w:val="hybridMultilevel"/>
    <w:tmpl w:val="DBD8870C"/>
    <w:lvl w:ilvl="0" w:tplc="9446A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A0E5E7D"/>
    <w:multiLevelType w:val="hybridMultilevel"/>
    <w:tmpl w:val="77464BE6"/>
    <w:lvl w:ilvl="0" w:tplc="F30CC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BAF3ED1"/>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C1C1F2C"/>
    <w:multiLevelType w:val="hybridMultilevel"/>
    <w:tmpl w:val="90D4AC66"/>
    <w:lvl w:ilvl="0" w:tplc="49108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09D4C4E"/>
    <w:multiLevelType w:val="hybridMultilevel"/>
    <w:tmpl w:val="3DC4DFEA"/>
    <w:lvl w:ilvl="0" w:tplc="F9442C34">
      <w:start w:val="1"/>
      <w:numFmt w:val="ideographLegalTraditional"/>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3663D88"/>
    <w:multiLevelType w:val="hybridMultilevel"/>
    <w:tmpl w:val="C5C6D7AC"/>
    <w:lvl w:ilvl="0" w:tplc="EC94AD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4E76044"/>
    <w:multiLevelType w:val="hybridMultilevel"/>
    <w:tmpl w:val="A5AC5E74"/>
    <w:lvl w:ilvl="0" w:tplc="CF36CE6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667B4BF2"/>
    <w:multiLevelType w:val="hybridMultilevel"/>
    <w:tmpl w:val="6FC070C4"/>
    <w:lvl w:ilvl="0" w:tplc="05FE62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AAD4CCF"/>
    <w:multiLevelType w:val="hybridMultilevel"/>
    <w:tmpl w:val="70EA5B52"/>
    <w:lvl w:ilvl="0" w:tplc="A16AD00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6E2268E2"/>
    <w:multiLevelType w:val="hybridMultilevel"/>
    <w:tmpl w:val="8842DBA0"/>
    <w:lvl w:ilvl="0" w:tplc="2E2CDD2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78356ACF"/>
    <w:multiLevelType w:val="hybridMultilevel"/>
    <w:tmpl w:val="84B492B0"/>
    <w:lvl w:ilvl="0" w:tplc="23303A86">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BA52DBD"/>
    <w:multiLevelType w:val="hybridMultilevel"/>
    <w:tmpl w:val="A01A88A0"/>
    <w:lvl w:ilvl="0" w:tplc="36920C48">
      <w:start w:val="1"/>
      <w:numFmt w:val="taiwaneseCountingThousand"/>
      <w:lvlText w:val="%1、"/>
      <w:lvlJc w:val="left"/>
      <w:pPr>
        <w:ind w:left="352" w:hanging="42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9"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0" w15:restartNumberingAfterBreak="0">
    <w:nsid w:val="7DD942CC"/>
    <w:multiLevelType w:val="hybridMultilevel"/>
    <w:tmpl w:val="03B20CFE"/>
    <w:lvl w:ilvl="0" w:tplc="311A176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6"/>
  </w:num>
  <w:num w:numId="3">
    <w:abstractNumId w:val="20"/>
  </w:num>
  <w:num w:numId="4">
    <w:abstractNumId w:val="5"/>
  </w:num>
  <w:num w:numId="5">
    <w:abstractNumId w:val="3"/>
  </w:num>
  <w:num w:numId="6">
    <w:abstractNumId w:val="2"/>
  </w:num>
  <w:num w:numId="7">
    <w:abstractNumId w:val="8"/>
  </w:num>
  <w:num w:numId="8">
    <w:abstractNumId w:val="16"/>
  </w:num>
  <w:num w:numId="9">
    <w:abstractNumId w:val="1"/>
  </w:num>
  <w:num w:numId="10">
    <w:abstractNumId w:val="0"/>
  </w:num>
  <w:num w:numId="11">
    <w:abstractNumId w:val="14"/>
  </w:num>
  <w:num w:numId="12">
    <w:abstractNumId w:val="12"/>
  </w:num>
  <w:num w:numId="13">
    <w:abstractNumId w:val="17"/>
  </w:num>
  <w:num w:numId="14">
    <w:abstractNumId w:val="15"/>
  </w:num>
  <w:num w:numId="15">
    <w:abstractNumId w:val="18"/>
  </w:num>
  <w:num w:numId="16">
    <w:abstractNumId w:val="4"/>
  </w:num>
  <w:num w:numId="17">
    <w:abstractNumId w:val="13"/>
  </w:num>
  <w:num w:numId="18">
    <w:abstractNumId w:val="10"/>
  </w:num>
  <w:num w:numId="19">
    <w:abstractNumId w:val="7"/>
  </w:num>
  <w:num w:numId="20">
    <w:abstractNumId w:val="9"/>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835F0F"/>
    <w:rsid w:val="0000051A"/>
    <w:rsid w:val="00001AF2"/>
    <w:rsid w:val="00001C40"/>
    <w:rsid w:val="00002DD9"/>
    <w:rsid w:val="000071A2"/>
    <w:rsid w:val="000073D2"/>
    <w:rsid w:val="00007880"/>
    <w:rsid w:val="0001456B"/>
    <w:rsid w:val="00014DFF"/>
    <w:rsid w:val="00015170"/>
    <w:rsid w:val="000152F6"/>
    <w:rsid w:val="000153EF"/>
    <w:rsid w:val="000157DF"/>
    <w:rsid w:val="00016C39"/>
    <w:rsid w:val="00017C73"/>
    <w:rsid w:val="00017E8D"/>
    <w:rsid w:val="00021530"/>
    <w:rsid w:val="00024E60"/>
    <w:rsid w:val="00024E8C"/>
    <w:rsid w:val="0002556D"/>
    <w:rsid w:val="00025641"/>
    <w:rsid w:val="0002588E"/>
    <w:rsid w:val="0002638D"/>
    <w:rsid w:val="000269C4"/>
    <w:rsid w:val="00026D1E"/>
    <w:rsid w:val="0002703D"/>
    <w:rsid w:val="00027CD1"/>
    <w:rsid w:val="0003005B"/>
    <w:rsid w:val="00030248"/>
    <w:rsid w:val="000309C5"/>
    <w:rsid w:val="000324A9"/>
    <w:rsid w:val="00032C59"/>
    <w:rsid w:val="00033B2E"/>
    <w:rsid w:val="000341E9"/>
    <w:rsid w:val="00034DF2"/>
    <w:rsid w:val="0003594B"/>
    <w:rsid w:val="00036AF0"/>
    <w:rsid w:val="00036F09"/>
    <w:rsid w:val="000374BA"/>
    <w:rsid w:val="0003760D"/>
    <w:rsid w:val="00040859"/>
    <w:rsid w:val="00040C7D"/>
    <w:rsid w:val="000429B0"/>
    <w:rsid w:val="00043C40"/>
    <w:rsid w:val="000444CF"/>
    <w:rsid w:val="000448E5"/>
    <w:rsid w:val="00045E7E"/>
    <w:rsid w:val="0004675A"/>
    <w:rsid w:val="00046920"/>
    <w:rsid w:val="00047116"/>
    <w:rsid w:val="00047572"/>
    <w:rsid w:val="00050BB3"/>
    <w:rsid w:val="00050FE7"/>
    <w:rsid w:val="00052124"/>
    <w:rsid w:val="00053FA9"/>
    <w:rsid w:val="0005501E"/>
    <w:rsid w:val="00055D79"/>
    <w:rsid w:val="00056734"/>
    <w:rsid w:val="000570D4"/>
    <w:rsid w:val="00060865"/>
    <w:rsid w:val="000620D6"/>
    <w:rsid w:val="0006232C"/>
    <w:rsid w:val="00063B1D"/>
    <w:rsid w:val="00063F5D"/>
    <w:rsid w:val="000647BF"/>
    <w:rsid w:val="00064CA1"/>
    <w:rsid w:val="000652CD"/>
    <w:rsid w:val="0006556E"/>
    <w:rsid w:val="00065842"/>
    <w:rsid w:val="000661C8"/>
    <w:rsid w:val="00067A0D"/>
    <w:rsid w:val="00067F6D"/>
    <w:rsid w:val="000713A2"/>
    <w:rsid w:val="000719A9"/>
    <w:rsid w:val="00071A4A"/>
    <w:rsid w:val="00073F72"/>
    <w:rsid w:val="000756F8"/>
    <w:rsid w:val="00075FE9"/>
    <w:rsid w:val="00076968"/>
    <w:rsid w:val="00077376"/>
    <w:rsid w:val="00077657"/>
    <w:rsid w:val="00080355"/>
    <w:rsid w:val="00080DD0"/>
    <w:rsid w:val="000827C3"/>
    <w:rsid w:val="0008612E"/>
    <w:rsid w:val="000866BE"/>
    <w:rsid w:val="0008722E"/>
    <w:rsid w:val="00087D2A"/>
    <w:rsid w:val="00090B84"/>
    <w:rsid w:val="00091ADB"/>
    <w:rsid w:val="00091E68"/>
    <w:rsid w:val="00096FF2"/>
    <w:rsid w:val="00097C54"/>
    <w:rsid w:val="00097F88"/>
    <w:rsid w:val="000A08CF"/>
    <w:rsid w:val="000A0B10"/>
    <w:rsid w:val="000A12EE"/>
    <w:rsid w:val="000A1B87"/>
    <w:rsid w:val="000A1CB7"/>
    <w:rsid w:val="000A26CD"/>
    <w:rsid w:val="000A2AF4"/>
    <w:rsid w:val="000A2C5E"/>
    <w:rsid w:val="000A3443"/>
    <w:rsid w:val="000A3463"/>
    <w:rsid w:val="000A3CFF"/>
    <w:rsid w:val="000A3D18"/>
    <w:rsid w:val="000A3D3F"/>
    <w:rsid w:val="000A4698"/>
    <w:rsid w:val="000A56B1"/>
    <w:rsid w:val="000A5EFD"/>
    <w:rsid w:val="000A6A4C"/>
    <w:rsid w:val="000A7A97"/>
    <w:rsid w:val="000B0201"/>
    <w:rsid w:val="000B08F5"/>
    <w:rsid w:val="000B0CF3"/>
    <w:rsid w:val="000B110E"/>
    <w:rsid w:val="000B1A37"/>
    <w:rsid w:val="000B1B49"/>
    <w:rsid w:val="000B1D11"/>
    <w:rsid w:val="000B2243"/>
    <w:rsid w:val="000B390E"/>
    <w:rsid w:val="000B42F0"/>
    <w:rsid w:val="000B4997"/>
    <w:rsid w:val="000B4AD1"/>
    <w:rsid w:val="000B4DC5"/>
    <w:rsid w:val="000B4E2B"/>
    <w:rsid w:val="000B65F1"/>
    <w:rsid w:val="000B66A7"/>
    <w:rsid w:val="000B7C28"/>
    <w:rsid w:val="000C047C"/>
    <w:rsid w:val="000C1A21"/>
    <w:rsid w:val="000C1E07"/>
    <w:rsid w:val="000C3385"/>
    <w:rsid w:val="000C3928"/>
    <w:rsid w:val="000C6234"/>
    <w:rsid w:val="000C630C"/>
    <w:rsid w:val="000C6596"/>
    <w:rsid w:val="000C6A2F"/>
    <w:rsid w:val="000C7256"/>
    <w:rsid w:val="000C76EB"/>
    <w:rsid w:val="000C7D5E"/>
    <w:rsid w:val="000D0414"/>
    <w:rsid w:val="000D17BB"/>
    <w:rsid w:val="000D1938"/>
    <w:rsid w:val="000D2ACB"/>
    <w:rsid w:val="000D3754"/>
    <w:rsid w:val="000D6038"/>
    <w:rsid w:val="000D6899"/>
    <w:rsid w:val="000D6DA5"/>
    <w:rsid w:val="000D71CA"/>
    <w:rsid w:val="000D737C"/>
    <w:rsid w:val="000E0B44"/>
    <w:rsid w:val="000E1902"/>
    <w:rsid w:val="000E2E30"/>
    <w:rsid w:val="000E42F4"/>
    <w:rsid w:val="000E48DF"/>
    <w:rsid w:val="000E4BC4"/>
    <w:rsid w:val="000E614A"/>
    <w:rsid w:val="000E6847"/>
    <w:rsid w:val="000F2896"/>
    <w:rsid w:val="000F4BD0"/>
    <w:rsid w:val="000F501A"/>
    <w:rsid w:val="000F5F3C"/>
    <w:rsid w:val="000F649E"/>
    <w:rsid w:val="000F75AF"/>
    <w:rsid w:val="000F7776"/>
    <w:rsid w:val="00100AA5"/>
    <w:rsid w:val="00100CC0"/>
    <w:rsid w:val="00100EA4"/>
    <w:rsid w:val="00102022"/>
    <w:rsid w:val="00102EB8"/>
    <w:rsid w:val="001039EA"/>
    <w:rsid w:val="00103ADF"/>
    <w:rsid w:val="001047A4"/>
    <w:rsid w:val="00104E31"/>
    <w:rsid w:val="00106042"/>
    <w:rsid w:val="001063BF"/>
    <w:rsid w:val="00110057"/>
    <w:rsid w:val="001117F8"/>
    <w:rsid w:val="001127D4"/>
    <w:rsid w:val="00113033"/>
    <w:rsid w:val="001136BE"/>
    <w:rsid w:val="0011388B"/>
    <w:rsid w:val="0011439E"/>
    <w:rsid w:val="00115354"/>
    <w:rsid w:val="001158C7"/>
    <w:rsid w:val="00115AF1"/>
    <w:rsid w:val="0011649F"/>
    <w:rsid w:val="0011650C"/>
    <w:rsid w:val="0011672D"/>
    <w:rsid w:val="00116C04"/>
    <w:rsid w:val="00117F9B"/>
    <w:rsid w:val="001207B2"/>
    <w:rsid w:val="00120906"/>
    <w:rsid w:val="00121E19"/>
    <w:rsid w:val="001224FA"/>
    <w:rsid w:val="00122B33"/>
    <w:rsid w:val="00124474"/>
    <w:rsid w:val="001247E5"/>
    <w:rsid w:val="001249E5"/>
    <w:rsid w:val="001251DE"/>
    <w:rsid w:val="0012626C"/>
    <w:rsid w:val="00126B81"/>
    <w:rsid w:val="00126D7A"/>
    <w:rsid w:val="001275A3"/>
    <w:rsid w:val="00130220"/>
    <w:rsid w:val="001307EB"/>
    <w:rsid w:val="001319D5"/>
    <w:rsid w:val="00132096"/>
    <w:rsid w:val="0013310B"/>
    <w:rsid w:val="00133334"/>
    <w:rsid w:val="00133874"/>
    <w:rsid w:val="00134751"/>
    <w:rsid w:val="001354E6"/>
    <w:rsid w:val="0013590E"/>
    <w:rsid w:val="00135A43"/>
    <w:rsid w:val="00135A52"/>
    <w:rsid w:val="00135EA0"/>
    <w:rsid w:val="001361F6"/>
    <w:rsid w:val="00140087"/>
    <w:rsid w:val="001405BE"/>
    <w:rsid w:val="00141FC1"/>
    <w:rsid w:val="00142E80"/>
    <w:rsid w:val="0014337F"/>
    <w:rsid w:val="00143580"/>
    <w:rsid w:val="0014463E"/>
    <w:rsid w:val="00147313"/>
    <w:rsid w:val="00150616"/>
    <w:rsid w:val="00150C0D"/>
    <w:rsid w:val="001516B2"/>
    <w:rsid w:val="00152614"/>
    <w:rsid w:val="00152623"/>
    <w:rsid w:val="0015393B"/>
    <w:rsid w:val="0015411B"/>
    <w:rsid w:val="001549FB"/>
    <w:rsid w:val="00155CA7"/>
    <w:rsid w:val="00156D20"/>
    <w:rsid w:val="00157B45"/>
    <w:rsid w:val="00157CA7"/>
    <w:rsid w:val="001603C9"/>
    <w:rsid w:val="001604BF"/>
    <w:rsid w:val="00160D81"/>
    <w:rsid w:val="00161429"/>
    <w:rsid w:val="00161C60"/>
    <w:rsid w:val="001639BB"/>
    <w:rsid w:val="00163F00"/>
    <w:rsid w:val="0016474B"/>
    <w:rsid w:val="00164A33"/>
    <w:rsid w:val="00164E53"/>
    <w:rsid w:val="00165A91"/>
    <w:rsid w:val="00166937"/>
    <w:rsid w:val="00166D29"/>
    <w:rsid w:val="00166DFF"/>
    <w:rsid w:val="00167159"/>
    <w:rsid w:val="001676CC"/>
    <w:rsid w:val="0017116F"/>
    <w:rsid w:val="00172CC5"/>
    <w:rsid w:val="00173421"/>
    <w:rsid w:val="00173A48"/>
    <w:rsid w:val="00173BDD"/>
    <w:rsid w:val="00175D8D"/>
    <w:rsid w:val="00176206"/>
    <w:rsid w:val="00176AE1"/>
    <w:rsid w:val="00176CE8"/>
    <w:rsid w:val="00176D7D"/>
    <w:rsid w:val="00180714"/>
    <w:rsid w:val="001811D3"/>
    <w:rsid w:val="001811FF"/>
    <w:rsid w:val="00181413"/>
    <w:rsid w:val="0018261C"/>
    <w:rsid w:val="00182ACB"/>
    <w:rsid w:val="00182BFF"/>
    <w:rsid w:val="0018361C"/>
    <w:rsid w:val="00183B60"/>
    <w:rsid w:val="00184E4A"/>
    <w:rsid w:val="001852DF"/>
    <w:rsid w:val="00185CDB"/>
    <w:rsid w:val="0018708A"/>
    <w:rsid w:val="00187B6E"/>
    <w:rsid w:val="00192B2C"/>
    <w:rsid w:val="00192CD9"/>
    <w:rsid w:val="00193577"/>
    <w:rsid w:val="00193606"/>
    <w:rsid w:val="00193CA5"/>
    <w:rsid w:val="00193FF8"/>
    <w:rsid w:val="001954FD"/>
    <w:rsid w:val="001956F7"/>
    <w:rsid w:val="00197613"/>
    <w:rsid w:val="00197AE6"/>
    <w:rsid w:val="001A0942"/>
    <w:rsid w:val="001A0A5F"/>
    <w:rsid w:val="001A0B5A"/>
    <w:rsid w:val="001A10AC"/>
    <w:rsid w:val="001A1DC8"/>
    <w:rsid w:val="001A2BFB"/>
    <w:rsid w:val="001A39DE"/>
    <w:rsid w:val="001A3A34"/>
    <w:rsid w:val="001A523D"/>
    <w:rsid w:val="001A56A7"/>
    <w:rsid w:val="001A5AAE"/>
    <w:rsid w:val="001A5EE0"/>
    <w:rsid w:val="001A6492"/>
    <w:rsid w:val="001A67E0"/>
    <w:rsid w:val="001B007E"/>
    <w:rsid w:val="001B1A1A"/>
    <w:rsid w:val="001B1C21"/>
    <w:rsid w:val="001B2463"/>
    <w:rsid w:val="001B2495"/>
    <w:rsid w:val="001B252C"/>
    <w:rsid w:val="001B3281"/>
    <w:rsid w:val="001B3408"/>
    <w:rsid w:val="001B57FA"/>
    <w:rsid w:val="001B70D8"/>
    <w:rsid w:val="001C1214"/>
    <w:rsid w:val="001C16CA"/>
    <w:rsid w:val="001C22A2"/>
    <w:rsid w:val="001C2360"/>
    <w:rsid w:val="001C30B1"/>
    <w:rsid w:val="001C363B"/>
    <w:rsid w:val="001C396E"/>
    <w:rsid w:val="001C3F59"/>
    <w:rsid w:val="001C50B5"/>
    <w:rsid w:val="001C5AAB"/>
    <w:rsid w:val="001C70D2"/>
    <w:rsid w:val="001C77B3"/>
    <w:rsid w:val="001C7D40"/>
    <w:rsid w:val="001C7EBA"/>
    <w:rsid w:val="001D0142"/>
    <w:rsid w:val="001D0226"/>
    <w:rsid w:val="001D0B59"/>
    <w:rsid w:val="001D101C"/>
    <w:rsid w:val="001D11DE"/>
    <w:rsid w:val="001D17C6"/>
    <w:rsid w:val="001D23B6"/>
    <w:rsid w:val="001D30AB"/>
    <w:rsid w:val="001D38D3"/>
    <w:rsid w:val="001D49E7"/>
    <w:rsid w:val="001D4BEC"/>
    <w:rsid w:val="001D5173"/>
    <w:rsid w:val="001D57D3"/>
    <w:rsid w:val="001D64B5"/>
    <w:rsid w:val="001D69A2"/>
    <w:rsid w:val="001D6FCB"/>
    <w:rsid w:val="001D72D8"/>
    <w:rsid w:val="001D7BBD"/>
    <w:rsid w:val="001E03DE"/>
    <w:rsid w:val="001E0DA3"/>
    <w:rsid w:val="001E0F4A"/>
    <w:rsid w:val="001E2396"/>
    <w:rsid w:val="001E2BC3"/>
    <w:rsid w:val="001E3DD9"/>
    <w:rsid w:val="001E4051"/>
    <w:rsid w:val="001E4B1F"/>
    <w:rsid w:val="001E58D8"/>
    <w:rsid w:val="001E66B1"/>
    <w:rsid w:val="001E6E0F"/>
    <w:rsid w:val="001E777D"/>
    <w:rsid w:val="001F0BEC"/>
    <w:rsid w:val="001F0BFB"/>
    <w:rsid w:val="001F12A7"/>
    <w:rsid w:val="001F1985"/>
    <w:rsid w:val="001F25EE"/>
    <w:rsid w:val="001F2792"/>
    <w:rsid w:val="001F4300"/>
    <w:rsid w:val="001F5666"/>
    <w:rsid w:val="001F5700"/>
    <w:rsid w:val="001F6550"/>
    <w:rsid w:val="001F6620"/>
    <w:rsid w:val="00200DD4"/>
    <w:rsid w:val="00201077"/>
    <w:rsid w:val="00203170"/>
    <w:rsid w:val="00203BC5"/>
    <w:rsid w:val="0020419C"/>
    <w:rsid w:val="002048D3"/>
    <w:rsid w:val="00205AEF"/>
    <w:rsid w:val="002064CB"/>
    <w:rsid w:val="00207262"/>
    <w:rsid w:val="00207379"/>
    <w:rsid w:val="002078E3"/>
    <w:rsid w:val="00207CF3"/>
    <w:rsid w:val="00207DBA"/>
    <w:rsid w:val="00207EF3"/>
    <w:rsid w:val="00210033"/>
    <w:rsid w:val="002107DD"/>
    <w:rsid w:val="0021097C"/>
    <w:rsid w:val="002122D9"/>
    <w:rsid w:val="002139E6"/>
    <w:rsid w:val="00213A17"/>
    <w:rsid w:val="00213E1A"/>
    <w:rsid w:val="0021434E"/>
    <w:rsid w:val="00214567"/>
    <w:rsid w:val="00215931"/>
    <w:rsid w:val="00215D39"/>
    <w:rsid w:val="002166CF"/>
    <w:rsid w:val="00216703"/>
    <w:rsid w:val="0022140E"/>
    <w:rsid w:val="00222452"/>
    <w:rsid w:val="002225CF"/>
    <w:rsid w:val="00222E0C"/>
    <w:rsid w:val="002238B5"/>
    <w:rsid w:val="00223D73"/>
    <w:rsid w:val="002244FE"/>
    <w:rsid w:val="0022509F"/>
    <w:rsid w:val="0022717E"/>
    <w:rsid w:val="00227B9A"/>
    <w:rsid w:val="0023095E"/>
    <w:rsid w:val="00231059"/>
    <w:rsid w:val="002310C7"/>
    <w:rsid w:val="002326AC"/>
    <w:rsid w:val="002334D0"/>
    <w:rsid w:val="002338B7"/>
    <w:rsid w:val="00234455"/>
    <w:rsid w:val="00234F5C"/>
    <w:rsid w:val="00236698"/>
    <w:rsid w:val="00237D4A"/>
    <w:rsid w:val="002400B4"/>
    <w:rsid w:val="00240DAD"/>
    <w:rsid w:val="0024127D"/>
    <w:rsid w:val="00242790"/>
    <w:rsid w:val="00243895"/>
    <w:rsid w:val="00245DF7"/>
    <w:rsid w:val="00246111"/>
    <w:rsid w:val="00246442"/>
    <w:rsid w:val="00247085"/>
    <w:rsid w:val="00247E37"/>
    <w:rsid w:val="00247FD8"/>
    <w:rsid w:val="00251AC0"/>
    <w:rsid w:val="0025266F"/>
    <w:rsid w:val="002531B9"/>
    <w:rsid w:val="0025451C"/>
    <w:rsid w:val="002545D8"/>
    <w:rsid w:val="00255ACB"/>
    <w:rsid w:val="00255CED"/>
    <w:rsid w:val="00255D32"/>
    <w:rsid w:val="00257EE1"/>
    <w:rsid w:val="00260E6A"/>
    <w:rsid w:val="002614A9"/>
    <w:rsid w:val="002618FE"/>
    <w:rsid w:val="00261B43"/>
    <w:rsid w:val="00261E8F"/>
    <w:rsid w:val="00262095"/>
    <w:rsid w:val="00262221"/>
    <w:rsid w:val="00263452"/>
    <w:rsid w:val="002638A9"/>
    <w:rsid w:val="0026498F"/>
    <w:rsid w:val="00264D65"/>
    <w:rsid w:val="00265092"/>
    <w:rsid w:val="002665C4"/>
    <w:rsid w:val="00267470"/>
    <w:rsid w:val="0027047F"/>
    <w:rsid w:val="002720A0"/>
    <w:rsid w:val="00272941"/>
    <w:rsid w:val="00272FC6"/>
    <w:rsid w:val="0027307D"/>
    <w:rsid w:val="00273287"/>
    <w:rsid w:val="00273A4C"/>
    <w:rsid w:val="0027472E"/>
    <w:rsid w:val="00274D21"/>
    <w:rsid w:val="002754B9"/>
    <w:rsid w:val="002756A5"/>
    <w:rsid w:val="0027594B"/>
    <w:rsid w:val="002769D7"/>
    <w:rsid w:val="00277108"/>
    <w:rsid w:val="002800AD"/>
    <w:rsid w:val="00280F31"/>
    <w:rsid w:val="00281105"/>
    <w:rsid w:val="0028135B"/>
    <w:rsid w:val="00281686"/>
    <w:rsid w:val="00282B43"/>
    <w:rsid w:val="00283826"/>
    <w:rsid w:val="0028505D"/>
    <w:rsid w:val="00285207"/>
    <w:rsid w:val="00285A27"/>
    <w:rsid w:val="00285C68"/>
    <w:rsid w:val="00286438"/>
    <w:rsid w:val="00286FD6"/>
    <w:rsid w:val="0028752F"/>
    <w:rsid w:val="00287D19"/>
    <w:rsid w:val="00290B0B"/>
    <w:rsid w:val="002910E1"/>
    <w:rsid w:val="002915DE"/>
    <w:rsid w:val="00291886"/>
    <w:rsid w:val="00292A01"/>
    <w:rsid w:val="00292A8F"/>
    <w:rsid w:val="0029460B"/>
    <w:rsid w:val="0029499D"/>
    <w:rsid w:val="00294C5D"/>
    <w:rsid w:val="00295525"/>
    <w:rsid w:val="00295843"/>
    <w:rsid w:val="002A0574"/>
    <w:rsid w:val="002A0E37"/>
    <w:rsid w:val="002A1FD6"/>
    <w:rsid w:val="002A33CD"/>
    <w:rsid w:val="002A38B5"/>
    <w:rsid w:val="002A3E77"/>
    <w:rsid w:val="002A5BFF"/>
    <w:rsid w:val="002A7065"/>
    <w:rsid w:val="002A76A9"/>
    <w:rsid w:val="002A7C30"/>
    <w:rsid w:val="002B113D"/>
    <w:rsid w:val="002B1F64"/>
    <w:rsid w:val="002B26B0"/>
    <w:rsid w:val="002B3296"/>
    <w:rsid w:val="002B3676"/>
    <w:rsid w:val="002B3922"/>
    <w:rsid w:val="002B4563"/>
    <w:rsid w:val="002B5075"/>
    <w:rsid w:val="002B5C66"/>
    <w:rsid w:val="002B661C"/>
    <w:rsid w:val="002B6E92"/>
    <w:rsid w:val="002B7E2A"/>
    <w:rsid w:val="002C0231"/>
    <w:rsid w:val="002C2113"/>
    <w:rsid w:val="002C27E1"/>
    <w:rsid w:val="002C4309"/>
    <w:rsid w:val="002C4C3C"/>
    <w:rsid w:val="002C4FE8"/>
    <w:rsid w:val="002C516A"/>
    <w:rsid w:val="002C6481"/>
    <w:rsid w:val="002C71AC"/>
    <w:rsid w:val="002C7361"/>
    <w:rsid w:val="002C7CEF"/>
    <w:rsid w:val="002D0ADE"/>
    <w:rsid w:val="002D10D0"/>
    <w:rsid w:val="002D1AE6"/>
    <w:rsid w:val="002D1C9E"/>
    <w:rsid w:val="002D2D73"/>
    <w:rsid w:val="002D3C91"/>
    <w:rsid w:val="002D404D"/>
    <w:rsid w:val="002D6111"/>
    <w:rsid w:val="002D6281"/>
    <w:rsid w:val="002D7BE7"/>
    <w:rsid w:val="002E006C"/>
    <w:rsid w:val="002E0C06"/>
    <w:rsid w:val="002E109F"/>
    <w:rsid w:val="002E1A42"/>
    <w:rsid w:val="002E2825"/>
    <w:rsid w:val="002E2D04"/>
    <w:rsid w:val="002E3DDD"/>
    <w:rsid w:val="002E5339"/>
    <w:rsid w:val="002E7FAE"/>
    <w:rsid w:val="002F0125"/>
    <w:rsid w:val="002F13D5"/>
    <w:rsid w:val="002F2082"/>
    <w:rsid w:val="002F3A14"/>
    <w:rsid w:val="002F410B"/>
    <w:rsid w:val="002F4A87"/>
    <w:rsid w:val="002F4D15"/>
    <w:rsid w:val="002F5BF9"/>
    <w:rsid w:val="002F5CE8"/>
    <w:rsid w:val="002F6BFB"/>
    <w:rsid w:val="002F7AAF"/>
    <w:rsid w:val="00300C63"/>
    <w:rsid w:val="00300C83"/>
    <w:rsid w:val="00300CCB"/>
    <w:rsid w:val="00300F7A"/>
    <w:rsid w:val="003024C4"/>
    <w:rsid w:val="00303A5C"/>
    <w:rsid w:val="00304F91"/>
    <w:rsid w:val="0030512A"/>
    <w:rsid w:val="00306652"/>
    <w:rsid w:val="00307186"/>
    <w:rsid w:val="00307353"/>
    <w:rsid w:val="00311146"/>
    <w:rsid w:val="00312554"/>
    <w:rsid w:val="003125C3"/>
    <w:rsid w:val="003128B3"/>
    <w:rsid w:val="003138F7"/>
    <w:rsid w:val="00313A4C"/>
    <w:rsid w:val="00314419"/>
    <w:rsid w:val="0031485E"/>
    <w:rsid w:val="00314AFF"/>
    <w:rsid w:val="0031515E"/>
    <w:rsid w:val="00315507"/>
    <w:rsid w:val="00315CDD"/>
    <w:rsid w:val="003165E7"/>
    <w:rsid w:val="003167D2"/>
    <w:rsid w:val="0031788B"/>
    <w:rsid w:val="0032051B"/>
    <w:rsid w:val="00320BD4"/>
    <w:rsid w:val="0032276A"/>
    <w:rsid w:val="00323014"/>
    <w:rsid w:val="00323E09"/>
    <w:rsid w:val="00323E6D"/>
    <w:rsid w:val="00324144"/>
    <w:rsid w:val="003241B5"/>
    <w:rsid w:val="003268BB"/>
    <w:rsid w:val="0032698B"/>
    <w:rsid w:val="003270CE"/>
    <w:rsid w:val="003271C8"/>
    <w:rsid w:val="00330B3A"/>
    <w:rsid w:val="00330B71"/>
    <w:rsid w:val="0033309B"/>
    <w:rsid w:val="00334019"/>
    <w:rsid w:val="00334133"/>
    <w:rsid w:val="003350A4"/>
    <w:rsid w:val="003403FE"/>
    <w:rsid w:val="00340899"/>
    <w:rsid w:val="00340F6C"/>
    <w:rsid w:val="003416CE"/>
    <w:rsid w:val="00342CBE"/>
    <w:rsid w:val="00342DD9"/>
    <w:rsid w:val="00343D33"/>
    <w:rsid w:val="003454C2"/>
    <w:rsid w:val="00345FF7"/>
    <w:rsid w:val="003461AD"/>
    <w:rsid w:val="00347897"/>
    <w:rsid w:val="00350771"/>
    <w:rsid w:val="00350AFE"/>
    <w:rsid w:val="00350D51"/>
    <w:rsid w:val="00351CD9"/>
    <w:rsid w:val="00352C6A"/>
    <w:rsid w:val="00353DEF"/>
    <w:rsid w:val="0035506E"/>
    <w:rsid w:val="00355B22"/>
    <w:rsid w:val="00355D1D"/>
    <w:rsid w:val="00355E15"/>
    <w:rsid w:val="003564CB"/>
    <w:rsid w:val="003572FB"/>
    <w:rsid w:val="00357858"/>
    <w:rsid w:val="0035789F"/>
    <w:rsid w:val="003602A2"/>
    <w:rsid w:val="00360ED7"/>
    <w:rsid w:val="003616F0"/>
    <w:rsid w:val="0036220F"/>
    <w:rsid w:val="003623F9"/>
    <w:rsid w:val="0036334C"/>
    <w:rsid w:val="00363A59"/>
    <w:rsid w:val="00364739"/>
    <w:rsid w:val="003648D3"/>
    <w:rsid w:val="00364F21"/>
    <w:rsid w:val="0036561B"/>
    <w:rsid w:val="0036677C"/>
    <w:rsid w:val="00366AF1"/>
    <w:rsid w:val="003675CD"/>
    <w:rsid w:val="00367B3E"/>
    <w:rsid w:val="00370DFC"/>
    <w:rsid w:val="00371726"/>
    <w:rsid w:val="00372339"/>
    <w:rsid w:val="0037289C"/>
    <w:rsid w:val="00372CD1"/>
    <w:rsid w:val="003738F5"/>
    <w:rsid w:val="0037436E"/>
    <w:rsid w:val="0037796F"/>
    <w:rsid w:val="00377C1D"/>
    <w:rsid w:val="003803A1"/>
    <w:rsid w:val="00381129"/>
    <w:rsid w:val="00381643"/>
    <w:rsid w:val="00382BDE"/>
    <w:rsid w:val="0038311E"/>
    <w:rsid w:val="00383E1B"/>
    <w:rsid w:val="00384A96"/>
    <w:rsid w:val="00385441"/>
    <w:rsid w:val="0038555B"/>
    <w:rsid w:val="003869A4"/>
    <w:rsid w:val="00386AFB"/>
    <w:rsid w:val="00386C5E"/>
    <w:rsid w:val="00387B2C"/>
    <w:rsid w:val="0039012D"/>
    <w:rsid w:val="0039026A"/>
    <w:rsid w:val="003908BD"/>
    <w:rsid w:val="00390EDF"/>
    <w:rsid w:val="0039304C"/>
    <w:rsid w:val="003937D9"/>
    <w:rsid w:val="00394263"/>
    <w:rsid w:val="00394AB5"/>
    <w:rsid w:val="00394B0F"/>
    <w:rsid w:val="00395687"/>
    <w:rsid w:val="003A0580"/>
    <w:rsid w:val="003A05D8"/>
    <w:rsid w:val="003A2A71"/>
    <w:rsid w:val="003A2C2F"/>
    <w:rsid w:val="003A30A4"/>
    <w:rsid w:val="003A3198"/>
    <w:rsid w:val="003A3813"/>
    <w:rsid w:val="003A3C27"/>
    <w:rsid w:val="003A3DF2"/>
    <w:rsid w:val="003A421A"/>
    <w:rsid w:val="003A426E"/>
    <w:rsid w:val="003A4457"/>
    <w:rsid w:val="003A4E44"/>
    <w:rsid w:val="003A52B5"/>
    <w:rsid w:val="003A53E8"/>
    <w:rsid w:val="003A5509"/>
    <w:rsid w:val="003A5A6E"/>
    <w:rsid w:val="003A679B"/>
    <w:rsid w:val="003A74E0"/>
    <w:rsid w:val="003A75B3"/>
    <w:rsid w:val="003B0646"/>
    <w:rsid w:val="003B1A9E"/>
    <w:rsid w:val="003B209A"/>
    <w:rsid w:val="003B2239"/>
    <w:rsid w:val="003B3513"/>
    <w:rsid w:val="003B3A86"/>
    <w:rsid w:val="003B4828"/>
    <w:rsid w:val="003B4A42"/>
    <w:rsid w:val="003B55E8"/>
    <w:rsid w:val="003B55F9"/>
    <w:rsid w:val="003B58CA"/>
    <w:rsid w:val="003B5B41"/>
    <w:rsid w:val="003B729B"/>
    <w:rsid w:val="003C12B6"/>
    <w:rsid w:val="003C1408"/>
    <w:rsid w:val="003C2270"/>
    <w:rsid w:val="003C319E"/>
    <w:rsid w:val="003C425B"/>
    <w:rsid w:val="003C4D54"/>
    <w:rsid w:val="003C5851"/>
    <w:rsid w:val="003C6B63"/>
    <w:rsid w:val="003C7377"/>
    <w:rsid w:val="003C7556"/>
    <w:rsid w:val="003D2332"/>
    <w:rsid w:val="003D2DCB"/>
    <w:rsid w:val="003D315F"/>
    <w:rsid w:val="003D490D"/>
    <w:rsid w:val="003D58B3"/>
    <w:rsid w:val="003D658A"/>
    <w:rsid w:val="003D665D"/>
    <w:rsid w:val="003D7D9D"/>
    <w:rsid w:val="003E0083"/>
    <w:rsid w:val="003E067C"/>
    <w:rsid w:val="003E0B68"/>
    <w:rsid w:val="003E0C1B"/>
    <w:rsid w:val="003E1F95"/>
    <w:rsid w:val="003E2564"/>
    <w:rsid w:val="003E2A9B"/>
    <w:rsid w:val="003E2BB2"/>
    <w:rsid w:val="003E68CB"/>
    <w:rsid w:val="003E7362"/>
    <w:rsid w:val="003E7C57"/>
    <w:rsid w:val="003F078F"/>
    <w:rsid w:val="003F1F9A"/>
    <w:rsid w:val="003F2F00"/>
    <w:rsid w:val="003F3C37"/>
    <w:rsid w:val="003F43AE"/>
    <w:rsid w:val="003F4D42"/>
    <w:rsid w:val="003F6F55"/>
    <w:rsid w:val="003F77DF"/>
    <w:rsid w:val="003F7B1C"/>
    <w:rsid w:val="003F7E66"/>
    <w:rsid w:val="004002D6"/>
    <w:rsid w:val="004009A3"/>
    <w:rsid w:val="00401AA9"/>
    <w:rsid w:val="00401D9D"/>
    <w:rsid w:val="00402826"/>
    <w:rsid w:val="00403316"/>
    <w:rsid w:val="0040361F"/>
    <w:rsid w:val="00404C1F"/>
    <w:rsid w:val="00405DCE"/>
    <w:rsid w:val="00406A07"/>
    <w:rsid w:val="00406C4A"/>
    <w:rsid w:val="00407343"/>
    <w:rsid w:val="004107B7"/>
    <w:rsid w:val="00411666"/>
    <w:rsid w:val="00411A01"/>
    <w:rsid w:val="00412130"/>
    <w:rsid w:val="00413515"/>
    <w:rsid w:val="004137D9"/>
    <w:rsid w:val="00414BB9"/>
    <w:rsid w:val="00414C7E"/>
    <w:rsid w:val="00414F68"/>
    <w:rsid w:val="00415978"/>
    <w:rsid w:val="00416E18"/>
    <w:rsid w:val="0041732D"/>
    <w:rsid w:val="004179A3"/>
    <w:rsid w:val="0042016F"/>
    <w:rsid w:val="00420C99"/>
    <w:rsid w:val="00420E05"/>
    <w:rsid w:val="00423375"/>
    <w:rsid w:val="00423B8A"/>
    <w:rsid w:val="0042446B"/>
    <w:rsid w:val="00424F98"/>
    <w:rsid w:val="00426BD5"/>
    <w:rsid w:val="00430B8A"/>
    <w:rsid w:val="00430ECD"/>
    <w:rsid w:val="004328BF"/>
    <w:rsid w:val="00433B4C"/>
    <w:rsid w:val="00433DEF"/>
    <w:rsid w:val="00434FB1"/>
    <w:rsid w:val="004350DD"/>
    <w:rsid w:val="0043524A"/>
    <w:rsid w:val="004357CC"/>
    <w:rsid w:val="004364FD"/>
    <w:rsid w:val="00436AA7"/>
    <w:rsid w:val="0043761C"/>
    <w:rsid w:val="004404AC"/>
    <w:rsid w:val="00440556"/>
    <w:rsid w:val="00444210"/>
    <w:rsid w:val="00444B02"/>
    <w:rsid w:val="00444BE6"/>
    <w:rsid w:val="0044514C"/>
    <w:rsid w:val="0044556A"/>
    <w:rsid w:val="004472A8"/>
    <w:rsid w:val="004505B4"/>
    <w:rsid w:val="004522D0"/>
    <w:rsid w:val="004528CF"/>
    <w:rsid w:val="00453627"/>
    <w:rsid w:val="004538DE"/>
    <w:rsid w:val="0045394C"/>
    <w:rsid w:val="00455EA5"/>
    <w:rsid w:val="00455EA8"/>
    <w:rsid w:val="004568E7"/>
    <w:rsid w:val="00456B54"/>
    <w:rsid w:val="004575BC"/>
    <w:rsid w:val="00457D7F"/>
    <w:rsid w:val="00457FEA"/>
    <w:rsid w:val="004600CA"/>
    <w:rsid w:val="00460981"/>
    <w:rsid w:val="00461DD1"/>
    <w:rsid w:val="0046349C"/>
    <w:rsid w:val="004637A4"/>
    <w:rsid w:val="00464AEB"/>
    <w:rsid w:val="00465431"/>
    <w:rsid w:val="00465C92"/>
    <w:rsid w:val="004668F2"/>
    <w:rsid w:val="0047102E"/>
    <w:rsid w:val="004728AC"/>
    <w:rsid w:val="00473239"/>
    <w:rsid w:val="00473665"/>
    <w:rsid w:val="0047488E"/>
    <w:rsid w:val="00474ADF"/>
    <w:rsid w:val="004759C9"/>
    <w:rsid w:val="00475A78"/>
    <w:rsid w:val="00476B56"/>
    <w:rsid w:val="004800D4"/>
    <w:rsid w:val="00481A0E"/>
    <w:rsid w:val="00481CB5"/>
    <w:rsid w:val="0048230F"/>
    <w:rsid w:val="00482496"/>
    <w:rsid w:val="00483B3B"/>
    <w:rsid w:val="0048440E"/>
    <w:rsid w:val="00484EC7"/>
    <w:rsid w:val="0048554C"/>
    <w:rsid w:val="004856BB"/>
    <w:rsid w:val="00485C46"/>
    <w:rsid w:val="00486129"/>
    <w:rsid w:val="0048666B"/>
    <w:rsid w:val="00487775"/>
    <w:rsid w:val="00487E02"/>
    <w:rsid w:val="00493B6E"/>
    <w:rsid w:val="0049448C"/>
    <w:rsid w:val="004959FF"/>
    <w:rsid w:val="00496018"/>
    <w:rsid w:val="00496288"/>
    <w:rsid w:val="0049768D"/>
    <w:rsid w:val="004977F2"/>
    <w:rsid w:val="004A0C46"/>
    <w:rsid w:val="004A11AA"/>
    <w:rsid w:val="004A2F24"/>
    <w:rsid w:val="004A316E"/>
    <w:rsid w:val="004A440D"/>
    <w:rsid w:val="004A44F9"/>
    <w:rsid w:val="004A4D10"/>
    <w:rsid w:val="004A7AE0"/>
    <w:rsid w:val="004B019B"/>
    <w:rsid w:val="004B06EC"/>
    <w:rsid w:val="004B216A"/>
    <w:rsid w:val="004B2F23"/>
    <w:rsid w:val="004B397E"/>
    <w:rsid w:val="004B4229"/>
    <w:rsid w:val="004B4677"/>
    <w:rsid w:val="004B46AB"/>
    <w:rsid w:val="004B594F"/>
    <w:rsid w:val="004B5B0D"/>
    <w:rsid w:val="004B6428"/>
    <w:rsid w:val="004B644B"/>
    <w:rsid w:val="004B7323"/>
    <w:rsid w:val="004B7A2E"/>
    <w:rsid w:val="004B7C73"/>
    <w:rsid w:val="004B7DD2"/>
    <w:rsid w:val="004C03B4"/>
    <w:rsid w:val="004C0BD0"/>
    <w:rsid w:val="004C1299"/>
    <w:rsid w:val="004C256A"/>
    <w:rsid w:val="004C3422"/>
    <w:rsid w:val="004C344B"/>
    <w:rsid w:val="004C3A0F"/>
    <w:rsid w:val="004C3D87"/>
    <w:rsid w:val="004C3F42"/>
    <w:rsid w:val="004C3F94"/>
    <w:rsid w:val="004C45AA"/>
    <w:rsid w:val="004C4A71"/>
    <w:rsid w:val="004C58A4"/>
    <w:rsid w:val="004C629D"/>
    <w:rsid w:val="004C679A"/>
    <w:rsid w:val="004C7B57"/>
    <w:rsid w:val="004D023F"/>
    <w:rsid w:val="004D173E"/>
    <w:rsid w:val="004D1ADE"/>
    <w:rsid w:val="004D269D"/>
    <w:rsid w:val="004D2706"/>
    <w:rsid w:val="004D3400"/>
    <w:rsid w:val="004D378F"/>
    <w:rsid w:val="004D3873"/>
    <w:rsid w:val="004D3951"/>
    <w:rsid w:val="004D3AE6"/>
    <w:rsid w:val="004D3EB2"/>
    <w:rsid w:val="004D501F"/>
    <w:rsid w:val="004D54B8"/>
    <w:rsid w:val="004D63B6"/>
    <w:rsid w:val="004D71A3"/>
    <w:rsid w:val="004D76B5"/>
    <w:rsid w:val="004D7D11"/>
    <w:rsid w:val="004D7E9E"/>
    <w:rsid w:val="004D7F34"/>
    <w:rsid w:val="004E04BA"/>
    <w:rsid w:val="004E0DD8"/>
    <w:rsid w:val="004E1813"/>
    <w:rsid w:val="004E2139"/>
    <w:rsid w:val="004E2655"/>
    <w:rsid w:val="004E265C"/>
    <w:rsid w:val="004E36B0"/>
    <w:rsid w:val="004E7178"/>
    <w:rsid w:val="004F07AB"/>
    <w:rsid w:val="004F21BA"/>
    <w:rsid w:val="004F2995"/>
    <w:rsid w:val="004F4103"/>
    <w:rsid w:val="004F4948"/>
    <w:rsid w:val="004F4A62"/>
    <w:rsid w:val="004F4E71"/>
    <w:rsid w:val="004F59C4"/>
    <w:rsid w:val="00500F58"/>
    <w:rsid w:val="005012DB"/>
    <w:rsid w:val="0050276C"/>
    <w:rsid w:val="00503F24"/>
    <w:rsid w:val="00504DE1"/>
    <w:rsid w:val="00505402"/>
    <w:rsid w:val="00506A15"/>
    <w:rsid w:val="00506A57"/>
    <w:rsid w:val="00506DA8"/>
    <w:rsid w:val="00510323"/>
    <w:rsid w:val="00510514"/>
    <w:rsid w:val="00511506"/>
    <w:rsid w:val="00511DAF"/>
    <w:rsid w:val="00511DB3"/>
    <w:rsid w:val="00513592"/>
    <w:rsid w:val="00513ADE"/>
    <w:rsid w:val="00513F13"/>
    <w:rsid w:val="00514000"/>
    <w:rsid w:val="0051476D"/>
    <w:rsid w:val="00515373"/>
    <w:rsid w:val="00515880"/>
    <w:rsid w:val="005168C1"/>
    <w:rsid w:val="00516C8B"/>
    <w:rsid w:val="00520123"/>
    <w:rsid w:val="00522DA0"/>
    <w:rsid w:val="005233E7"/>
    <w:rsid w:val="00524116"/>
    <w:rsid w:val="00525C00"/>
    <w:rsid w:val="00525D3D"/>
    <w:rsid w:val="00526F97"/>
    <w:rsid w:val="005271B8"/>
    <w:rsid w:val="00527E70"/>
    <w:rsid w:val="005300DB"/>
    <w:rsid w:val="00530DAA"/>
    <w:rsid w:val="00532C9E"/>
    <w:rsid w:val="00532EB5"/>
    <w:rsid w:val="005337D4"/>
    <w:rsid w:val="00533AD1"/>
    <w:rsid w:val="0053734E"/>
    <w:rsid w:val="00537B93"/>
    <w:rsid w:val="00540040"/>
    <w:rsid w:val="00540962"/>
    <w:rsid w:val="00541050"/>
    <w:rsid w:val="0054120C"/>
    <w:rsid w:val="00541647"/>
    <w:rsid w:val="005417F7"/>
    <w:rsid w:val="0054196F"/>
    <w:rsid w:val="00543879"/>
    <w:rsid w:val="00543BFC"/>
    <w:rsid w:val="00544296"/>
    <w:rsid w:val="00544511"/>
    <w:rsid w:val="0054483A"/>
    <w:rsid w:val="0054524B"/>
    <w:rsid w:val="00547178"/>
    <w:rsid w:val="00550289"/>
    <w:rsid w:val="0055029C"/>
    <w:rsid w:val="005506E8"/>
    <w:rsid w:val="00550F1D"/>
    <w:rsid w:val="005533CD"/>
    <w:rsid w:val="00553949"/>
    <w:rsid w:val="00553F52"/>
    <w:rsid w:val="00554B0A"/>
    <w:rsid w:val="00555BE0"/>
    <w:rsid w:val="005570B4"/>
    <w:rsid w:val="0055753B"/>
    <w:rsid w:val="005575D5"/>
    <w:rsid w:val="00557DBD"/>
    <w:rsid w:val="0056084A"/>
    <w:rsid w:val="00560DAC"/>
    <w:rsid w:val="00560DBD"/>
    <w:rsid w:val="00561C8B"/>
    <w:rsid w:val="00564B14"/>
    <w:rsid w:val="0056666E"/>
    <w:rsid w:val="005667F6"/>
    <w:rsid w:val="00567361"/>
    <w:rsid w:val="00567508"/>
    <w:rsid w:val="005714C1"/>
    <w:rsid w:val="00571A42"/>
    <w:rsid w:val="0057218F"/>
    <w:rsid w:val="005731CB"/>
    <w:rsid w:val="00573ACD"/>
    <w:rsid w:val="00574907"/>
    <w:rsid w:val="005750B3"/>
    <w:rsid w:val="00575AE7"/>
    <w:rsid w:val="00576DE3"/>
    <w:rsid w:val="00577CCB"/>
    <w:rsid w:val="00577FC5"/>
    <w:rsid w:val="00580281"/>
    <w:rsid w:val="005805CE"/>
    <w:rsid w:val="005815FF"/>
    <w:rsid w:val="00581B66"/>
    <w:rsid w:val="00581DF1"/>
    <w:rsid w:val="005831FD"/>
    <w:rsid w:val="00583A91"/>
    <w:rsid w:val="00584797"/>
    <w:rsid w:val="0058591C"/>
    <w:rsid w:val="005861BE"/>
    <w:rsid w:val="00587540"/>
    <w:rsid w:val="0058791C"/>
    <w:rsid w:val="00590245"/>
    <w:rsid w:val="0059190F"/>
    <w:rsid w:val="00591F52"/>
    <w:rsid w:val="0059252A"/>
    <w:rsid w:val="00595C35"/>
    <w:rsid w:val="005960E1"/>
    <w:rsid w:val="00596865"/>
    <w:rsid w:val="00596B11"/>
    <w:rsid w:val="00596B8C"/>
    <w:rsid w:val="005A030C"/>
    <w:rsid w:val="005A06C4"/>
    <w:rsid w:val="005A09FC"/>
    <w:rsid w:val="005A168B"/>
    <w:rsid w:val="005A2A2C"/>
    <w:rsid w:val="005A2C20"/>
    <w:rsid w:val="005A31E3"/>
    <w:rsid w:val="005A33A3"/>
    <w:rsid w:val="005A3DAB"/>
    <w:rsid w:val="005A416D"/>
    <w:rsid w:val="005A4610"/>
    <w:rsid w:val="005A485D"/>
    <w:rsid w:val="005A6899"/>
    <w:rsid w:val="005A6AED"/>
    <w:rsid w:val="005A708F"/>
    <w:rsid w:val="005A71F4"/>
    <w:rsid w:val="005A78E3"/>
    <w:rsid w:val="005A7F3C"/>
    <w:rsid w:val="005B0725"/>
    <w:rsid w:val="005B09BC"/>
    <w:rsid w:val="005B0CC5"/>
    <w:rsid w:val="005B1676"/>
    <w:rsid w:val="005B16A0"/>
    <w:rsid w:val="005B1B2A"/>
    <w:rsid w:val="005B2A68"/>
    <w:rsid w:val="005B4B97"/>
    <w:rsid w:val="005B6086"/>
    <w:rsid w:val="005B65C3"/>
    <w:rsid w:val="005B65F3"/>
    <w:rsid w:val="005B710F"/>
    <w:rsid w:val="005B799B"/>
    <w:rsid w:val="005C1910"/>
    <w:rsid w:val="005C2D34"/>
    <w:rsid w:val="005C34BE"/>
    <w:rsid w:val="005C3BEC"/>
    <w:rsid w:val="005C3FFB"/>
    <w:rsid w:val="005C4D4F"/>
    <w:rsid w:val="005C4DF6"/>
    <w:rsid w:val="005C5189"/>
    <w:rsid w:val="005C5AA9"/>
    <w:rsid w:val="005C6A11"/>
    <w:rsid w:val="005C6D41"/>
    <w:rsid w:val="005C7687"/>
    <w:rsid w:val="005D14C6"/>
    <w:rsid w:val="005D18F0"/>
    <w:rsid w:val="005D23CE"/>
    <w:rsid w:val="005D3206"/>
    <w:rsid w:val="005D38FE"/>
    <w:rsid w:val="005D495A"/>
    <w:rsid w:val="005D49DD"/>
    <w:rsid w:val="005D4D17"/>
    <w:rsid w:val="005D4F72"/>
    <w:rsid w:val="005D5801"/>
    <w:rsid w:val="005D5851"/>
    <w:rsid w:val="005D5A8D"/>
    <w:rsid w:val="005D613B"/>
    <w:rsid w:val="005D63F2"/>
    <w:rsid w:val="005D6717"/>
    <w:rsid w:val="005D6A58"/>
    <w:rsid w:val="005D7FFC"/>
    <w:rsid w:val="005E0837"/>
    <w:rsid w:val="005E1291"/>
    <w:rsid w:val="005E15DD"/>
    <w:rsid w:val="005E18DB"/>
    <w:rsid w:val="005E686C"/>
    <w:rsid w:val="005E6895"/>
    <w:rsid w:val="005E68A9"/>
    <w:rsid w:val="005E69B4"/>
    <w:rsid w:val="005E72F9"/>
    <w:rsid w:val="005E7787"/>
    <w:rsid w:val="005F1539"/>
    <w:rsid w:val="005F165D"/>
    <w:rsid w:val="005F1740"/>
    <w:rsid w:val="005F1971"/>
    <w:rsid w:val="005F4B1F"/>
    <w:rsid w:val="005F54A8"/>
    <w:rsid w:val="005F7424"/>
    <w:rsid w:val="005F79AA"/>
    <w:rsid w:val="00600FC1"/>
    <w:rsid w:val="00601039"/>
    <w:rsid w:val="006025D5"/>
    <w:rsid w:val="00603307"/>
    <w:rsid w:val="00603D54"/>
    <w:rsid w:val="0060512F"/>
    <w:rsid w:val="00605376"/>
    <w:rsid w:val="006066F8"/>
    <w:rsid w:val="00607191"/>
    <w:rsid w:val="00611485"/>
    <w:rsid w:val="006125E6"/>
    <w:rsid w:val="00612DFE"/>
    <w:rsid w:val="00613511"/>
    <w:rsid w:val="006161BB"/>
    <w:rsid w:val="006170BD"/>
    <w:rsid w:val="00617152"/>
    <w:rsid w:val="006173D4"/>
    <w:rsid w:val="0062027E"/>
    <w:rsid w:val="006202B9"/>
    <w:rsid w:val="006204A8"/>
    <w:rsid w:val="006217BC"/>
    <w:rsid w:val="00621E6A"/>
    <w:rsid w:val="00621FEC"/>
    <w:rsid w:val="00624BD1"/>
    <w:rsid w:val="006274AF"/>
    <w:rsid w:val="006275CC"/>
    <w:rsid w:val="006300B1"/>
    <w:rsid w:val="00630B52"/>
    <w:rsid w:val="006316B8"/>
    <w:rsid w:val="006325C5"/>
    <w:rsid w:val="00632E26"/>
    <w:rsid w:val="00633A63"/>
    <w:rsid w:val="00634151"/>
    <w:rsid w:val="00634A3D"/>
    <w:rsid w:val="00634C34"/>
    <w:rsid w:val="00635E00"/>
    <w:rsid w:val="00636EA3"/>
    <w:rsid w:val="006372BE"/>
    <w:rsid w:val="006372C6"/>
    <w:rsid w:val="00637408"/>
    <w:rsid w:val="00637814"/>
    <w:rsid w:val="0064031C"/>
    <w:rsid w:val="006429A1"/>
    <w:rsid w:val="0064329A"/>
    <w:rsid w:val="006436B3"/>
    <w:rsid w:val="00643819"/>
    <w:rsid w:val="0064387F"/>
    <w:rsid w:val="00643AD5"/>
    <w:rsid w:val="00644300"/>
    <w:rsid w:val="00644FFA"/>
    <w:rsid w:val="006455E1"/>
    <w:rsid w:val="00645DF9"/>
    <w:rsid w:val="00647297"/>
    <w:rsid w:val="006506E7"/>
    <w:rsid w:val="006507D6"/>
    <w:rsid w:val="0065107B"/>
    <w:rsid w:val="00652673"/>
    <w:rsid w:val="006531A0"/>
    <w:rsid w:val="006542D0"/>
    <w:rsid w:val="00654EB4"/>
    <w:rsid w:val="00655D7A"/>
    <w:rsid w:val="0065763C"/>
    <w:rsid w:val="00657AC6"/>
    <w:rsid w:val="00657DC3"/>
    <w:rsid w:val="00661330"/>
    <w:rsid w:val="00661DE2"/>
    <w:rsid w:val="00662B6B"/>
    <w:rsid w:val="00664643"/>
    <w:rsid w:val="00664869"/>
    <w:rsid w:val="00664AC3"/>
    <w:rsid w:val="00665510"/>
    <w:rsid w:val="006658F3"/>
    <w:rsid w:val="00666834"/>
    <w:rsid w:val="00667544"/>
    <w:rsid w:val="0067125B"/>
    <w:rsid w:val="006716C4"/>
    <w:rsid w:val="00671AEF"/>
    <w:rsid w:val="006722A5"/>
    <w:rsid w:val="00672A1F"/>
    <w:rsid w:val="00672FB1"/>
    <w:rsid w:val="00673F90"/>
    <w:rsid w:val="0067477E"/>
    <w:rsid w:val="00674FAB"/>
    <w:rsid w:val="006758B9"/>
    <w:rsid w:val="00675B1E"/>
    <w:rsid w:val="00676187"/>
    <w:rsid w:val="006808C1"/>
    <w:rsid w:val="00683E09"/>
    <w:rsid w:val="006848A5"/>
    <w:rsid w:val="006848ED"/>
    <w:rsid w:val="006856CB"/>
    <w:rsid w:val="00685BFE"/>
    <w:rsid w:val="00687691"/>
    <w:rsid w:val="0069124B"/>
    <w:rsid w:val="0069232D"/>
    <w:rsid w:val="00692794"/>
    <w:rsid w:val="00692BCC"/>
    <w:rsid w:val="00692EBD"/>
    <w:rsid w:val="006935EE"/>
    <w:rsid w:val="00694BD4"/>
    <w:rsid w:val="00696319"/>
    <w:rsid w:val="00696F6D"/>
    <w:rsid w:val="006A0306"/>
    <w:rsid w:val="006A0711"/>
    <w:rsid w:val="006A0D3C"/>
    <w:rsid w:val="006A1A31"/>
    <w:rsid w:val="006A1A53"/>
    <w:rsid w:val="006A1E75"/>
    <w:rsid w:val="006A3586"/>
    <w:rsid w:val="006A489B"/>
    <w:rsid w:val="006B0225"/>
    <w:rsid w:val="006B0689"/>
    <w:rsid w:val="006B1A42"/>
    <w:rsid w:val="006B238D"/>
    <w:rsid w:val="006B2E9F"/>
    <w:rsid w:val="006B50AB"/>
    <w:rsid w:val="006B5362"/>
    <w:rsid w:val="006B551C"/>
    <w:rsid w:val="006B5757"/>
    <w:rsid w:val="006B5FBB"/>
    <w:rsid w:val="006B6140"/>
    <w:rsid w:val="006B6A10"/>
    <w:rsid w:val="006B6ED9"/>
    <w:rsid w:val="006B764B"/>
    <w:rsid w:val="006B7754"/>
    <w:rsid w:val="006B7D55"/>
    <w:rsid w:val="006C0759"/>
    <w:rsid w:val="006C0965"/>
    <w:rsid w:val="006C099B"/>
    <w:rsid w:val="006C0E84"/>
    <w:rsid w:val="006C182D"/>
    <w:rsid w:val="006C18AA"/>
    <w:rsid w:val="006C18FA"/>
    <w:rsid w:val="006C4A1E"/>
    <w:rsid w:val="006C5C3B"/>
    <w:rsid w:val="006C617A"/>
    <w:rsid w:val="006C6548"/>
    <w:rsid w:val="006C68C0"/>
    <w:rsid w:val="006C7F99"/>
    <w:rsid w:val="006D09BC"/>
    <w:rsid w:val="006D0DBF"/>
    <w:rsid w:val="006D2802"/>
    <w:rsid w:val="006D3AC9"/>
    <w:rsid w:val="006D5973"/>
    <w:rsid w:val="006D59FF"/>
    <w:rsid w:val="006D6302"/>
    <w:rsid w:val="006D6FC1"/>
    <w:rsid w:val="006D70A3"/>
    <w:rsid w:val="006D7D72"/>
    <w:rsid w:val="006E02B9"/>
    <w:rsid w:val="006E0C8D"/>
    <w:rsid w:val="006E26C6"/>
    <w:rsid w:val="006E2A21"/>
    <w:rsid w:val="006E327C"/>
    <w:rsid w:val="006E4380"/>
    <w:rsid w:val="006E4CB5"/>
    <w:rsid w:val="006E69B5"/>
    <w:rsid w:val="006E6A21"/>
    <w:rsid w:val="006E6AC2"/>
    <w:rsid w:val="006F05B8"/>
    <w:rsid w:val="006F06EF"/>
    <w:rsid w:val="006F1D01"/>
    <w:rsid w:val="006F2899"/>
    <w:rsid w:val="006F3DF0"/>
    <w:rsid w:val="006F4005"/>
    <w:rsid w:val="006F467E"/>
    <w:rsid w:val="006F5A10"/>
    <w:rsid w:val="006F5B6C"/>
    <w:rsid w:val="006F5F9A"/>
    <w:rsid w:val="006F6BAA"/>
    <w:rsid w:val="006F75B5"/>
    <w:rsid w:val="006F7891"/>
    <w:rsid w:val="0070117C"/>
    <w:rsid w:val="007015A1"/>
    <w:rsid w:val="00702DA3"/>
    <w:rsid w:val="0070378A"/>
    <w:rsid w:val="00704D00"/>
    <w:rsid w:val="007050D8"/>
    <w:rsid w:val="007066B6"/>
    <w:rsid w:val="00710416"/>
    <w:rsid w:val="00713AFE"/>
    <w:rsid w:val="007152C4"/>
    <w:rsid w:val="00715476"/>
    <w:rsid w:val="00715FF7"/>
    <w:rsid w:val="00716515"/>
    <w:rsid w:val="00716EB3"/>
    <w:rsid w:val="007178DA"/>
    <w:rsid w:val="00717CAC"/>
    <w:rsid w:val="007201DC"/>
    <w:rsid w:val="0072098B"/>
    <w:rsid w:val="00720F71"/>
    <w:rsid w:val="00720F91"/>
    <w:rsid w:val="00723214"/>
    <w:rsid w:val="007233E5"/>
    <w:rsid w:val="007238A1"/>
    <w:rsid w:val="0072410F"/>
    <w:rsid w:val="00724F0A"/>
    <w:rsid w:val="0072561C"/>
    <w:rsid w:val="00725C61"/>
    <w:rsid w:val="00726350"/>
    <w:rsid w:val="00727FED"/>
    <w:rsid w:val="00730D3B"/>
    <w:rsid w:val="0073169A"/>
    <w:rsid w:val="007318B0"/>
    <w:rsid w:val="007329D4"/>
    <w:rsid w:val="00732C4C"/>
    <w:rsid w:val="007357EB"/>
    <w:rsid w:val="0073763F"/>
    <w:rsid w:val="00740058"/>
    <w:rsid w:val="00740A4D"/>
    <w:rsid w:val="00743567"/>
    <w:rsid w:val="00744408"/>
    <w:rsid w:val="00746218"/>
    <w:rsid w:val="007479F2"/>
    <w:rsid w:val="00750781"/>
    <w:rsid w:val="00750812"/>
    <w:rsid w:val="00752293"/>
    <w:rsid w:val="007532FC"/>
    <w:rsid w:val="00753A03"/>
    <w:rsid w:val="007545B0"/>
    <w:rsid w:val="007568E7"/>
    <w:rsid w:val="00757631"/>
    <w:rsid w:val="0076069F"/>
    <w:rsid w:val="007607DA"/>
    <w:rsid w:val="00761185"/>
    <w:rsid w:val="00761A3E"/>
    <w:rsid w:val="00762B4F"/>
    <w:rsid w:val="00763369"/>
    <w:rsid w:val="00764286"/>
    <w:rsid w:val="007646B0"/>
    <w:rsid w:val="00764768"/>
    <w:rsid w:val="0076522A"/>
    <w:rsid w:val="007669E0"/>
    <w:rsid w:val="007677EF"/>
    <w:rsid w:val="00770B00"/>
    <w:rsid w:val="00770D1C"/>
    <w:rsid w:val="00771198"/>
    <w:rsid w:val="0077205C"/>
    <w:rsid w:val="007732DB"/>
    <w:rsid w:val="007744BB"/>
    <w:rsid w:val="007757D7"/>
    <w:rsid w:val="00775979"/>
    <w:rsid w:val="00775F36"/>
    <w:rsid w:val="007768AB"/>
    <w:rsid w:val="00780474"/>
    <w:rsid w:val="007806F3"/>
    <w:rsid w:val="007807AA"/>
    <w:rsid w:val="00781558"/>
    <w:rsid w:val="0078272F"/>
    <w:rsid w:val="00782910"/>
    <w:rsid w:val="007834F5"/>
    <w:rsid w:val="00783896"/>
    <w:rsid w:val="00783D69"/>
    <w:rsid w:val="007840AB"/>
    <w:rsid w:val="00784583"/>
    <w:rsid w:val="00785208"/>
    <w:rsid w:val="00785814"/>
    <w:rsid w:val="00785E31"/>
    <w:rsid w:val="00786409"/>
    <w:rsid w:val="00786647"/>
    <w:rsid w:val="0078665C"/>
    <w:rsid w:val="0078696A"/>
    <w:rsid w:val="0078703C"/>
    <w:rsid w:val="0078724E"/>
    <w:rsid w:val="00790414"/>
    <w:rsid w:val="0079062D"/>
    <w:rsid w:val="00790760"/>
    <w:rsid w:val="00790CD7"/>
    <w:rsid w:val="00791576"/>
    <w:rsid w:val="00792001"/>
    <w:rsid w:val="0079249C"/>
    <w:rsid w:val="00792520"/>
    <w:rsid w:val="007938F9"/>
    <w:rsid w:val="0079437F"/>
    <w:rsid w:val="0079469B"/>
    <w:rsid w:val="00794EE0"/>
    <w:rsid w:val="00794FA5"/>
    <w:rsid w:val="00797C3B"/>
    <w:rsid w:val="007A04AF"/>
    <w:rsid w:val="007A22FB"/>
    <w:rsid w:val="007A261A"/>
    <w:rsid w:val="007A2B65"/>
    <w:rsid w:val="007A3C46"/>
    <w:rsid w:val="007A4981"/>
    <w:rsid w:val="007A4D2A"/>
    <w:rsid w:val="007A589B"/>
    <w:rsid w:val="007A59CF"/>
    <w:rsid w:val="007A5C2E"/>
    <w:rsid w:val="007A5CFE"/>
    <w:rsid w:val="007A5E43"/>
    <w:rsid w:val="007A5FBA"/>
    <w:rsid w:val="007A6708"/>
    <w:rsid w:val="007B0856"/>
    <w:rsid w:val="007B0CF5"/>
    <w:rsid w:val="007B2077"/>
    <w:rsid w:val="007B2611"/>
    <w:rsid w:val="007B41BB"/>
    <w:rsid w:val="007B4E74"/>
    <w:rsid w:val="007B5154"/>
    <w:rsid w:val="007B5A5E"/>
    <w:rsid w:val="007B68F6"/>
    <w:rsid w:val="007B7D5F"/>
    <w:rsid w:val="007B7ED7"/>
    <w:rsid w:val="007C0576"/>
    <w:rsid w:val="007C0934"/>
    <w:rsid w:val="007C12C4"/>
    <w:rsid w:val="007C1E6E"/>
    <w:rsid w:val="007C1F10"/>
    <w:rsid w:val="007C232C"/>
    <w:rsid w:val="007C2B8B"/>
    <w:rsid w:val="007C350F"/>
    <w:rsid w:val="007C3F2D"/>
    <w:rsid w:val="007C4164"/>
    <w:rsid w:val="007C4CCD"/>
    <w:rsid w:val="007C5A53"/>
    <w:rsid w:val="007C5F24"/>
    <w:rsid w:val="007C7C07"/>
    <w:rsid w:val="007D0B48"/>
    <w:rsid w:val="007D28E6"/>
    <w:rsid w:val="007D3368"/>
    <w:rsid w:val="007D3BE3"/>
    <w:rsid w:val="007D3E59"/>
    <w:rsid w:val="007D3E8A"/>
    <w:rsid w:val="007D3F29"/>
    <w:rsid w:val="007D45BF"/>
    <w:rsid w:val="007D5276"/>
    <w:rsid w:val="007D72C3"/>
    <w:rsid w:val="007D75CC"/>
    <w:rsid w:val="007D7655"/>
    <w:rsid w:val="007D786E"/>
    <w:rsid w:val="007D7CC5"/>
    <w:rsid w:val="007D7EC7"/>
    <w:rsid w:val="007E00C1"/>
    <w:rsid w:val="007E0B6E"/>
    <w:rsid w:val="007E0EA6"/>
    <w:rsid w:val="007E2410"/>
    <w:rsid w:val="007E2F8C"/>
    <w:rsid w:val="007E482A"/>
    <w:rsid w:val="007E579A"/>
    <w:rsid w:val="007E739E"/>
    <w:rsid w:val="007E73EA"/>
    <w:rsid w:val="007E760C"/>
    <w:rsid w:val="007E7D41"/>
    <w:rsid w:val="007E7E0F"/>
    <w:rsid w:val="007F0494"/>
    <w:rsid w:val="007F30B1"/>
    <w:rsid w:val="007F3E74"/>
    <w:rsid w:val="007F41C6"/>
    <w:rsid w:val="007F42F3"/>
    <w:rsid w:val="007F50A1"/>
    <w:rsid w:val="007F7E61"/>
    <w:rsid w:val="008008C9"/>
    <w:rsid w:val="00801069"/>
    <w:rsid w:val="008011B2"/>
    <w:rsid w:val="00802046"/>
    <w:rsid w:val="0080229C"/>
    <w:rsid w:val="00802859"/>
    <w:rsid w:val="00802B59"/>
    <w:rsid w:val="008036D3"/>
    <w:rsid w:val="00803ED0"/>
    <w:rsid w:val="008055E2"/>
    <w:rsid w:val="00810997"/>
    <w:rsid w:val="008124E3"/>
    <w:rsid w:val="008132DF"/>
    <w:rsid w:val="0081569B"/>
    <w:rsid w:val="00815D54"/>
    <w:rsid w:val="008167E9"/>
    <w:rsid w:val="008173AD"/>
    <w:rsid w:val="0081799F"/>
    <w:rsid w:val="00817A77"/>
    <w:rsid w:val="00817DB9"/>
    <w:rsid w:val="00817ED8"/>
    <w:rsid w:val="008206E3"/>
    <w:rsid w:val="00820D77"/>
    <w:rsid w:val="00820E13"/>
    <w:rsid w:val="008211F9"/>
    <w:rsid w:val="00822562"/>
    <w:rsid w:val="008226D4"/>
    <w:rsid w:val="00823256"/>
    <w:rsid w:val="00823A5F"/>
    <w:rsid w:val="00824314"/>
    <w:rsid w:val="00824917"/>
    <w:rsid w:val="00824E3C"/>
    <w:rsid w:val="008251DC"/>
    <w:rsid w:val="008258A1"/>
    <w:rsid w:val="00826568"/>
    <w:rsid w:val="00826FAC"/>
    <w:rsid w:val="00827A5A"/>
    <w:rsid w:val="0083008E"/>
    <w:rsid w:val="008300A5"/>
    <w:rsid w:val="00831F02"/>
    <w:rsid w:val="00831FF6"/>
    <w:rsid w:val="008323DD"/>
    <w:rsid w:val="00832C19"/>
    <w:rsid w:val="00834857"/>
    <w:rsid w:val="00835F0F"/>
    <w:rsid w:val="00836DCE"/>
    <w:rsid w:val="00840542"/>
    <w:rsid w:val="00840701"/>
    <w:rsid w:val="00840D96"/>
    <w:rsid w:val="00841A3A"/>
    <w:rsid w:val="00841D4E"/>
    <w:rsid w:val="008424B4"/>
    <w:rsid w:val="008433E4"/>
    <w:rsid w:val="008434EA"/>
    <w:rsid w:val="008443B0"/>
    <w:rsid w:val="00844676"/>
    <w:rsid w:val="00845256"/>
    <w:rsid w:val="00845364"/>
    <w:rsid w:val="00845478"/>
    <w:rsid w:val="00845999"/>
    <w:rsid w:val="0084619B"/>
    <w:rsid w:val="00847557"/>
    <w:rsid w:val="008478AC"/>
    <w:rsid w:val="00847EA6"/>
    <w:rsid w:val="00850AB6"/>
    <w:rsid w:val="00851E69"/>
    <w:rsid w:val="00852A43"/>
    <w:rsid w:val="00852AEF"/>
    <w:rsid w:val="008530CE"/>
    <w:rsid w:val="00853313"/>
    <w:rsid w:val="00853737"/>
    <w:rsid w:val="008540A9"/>
    <w:rsid w:val="00854AA8"/>
    <w:rsid w:val="008558D0"/>
    <w:rsid w:val="00856144"/>
    <w:rsid w:val="0086109C"/>
    <w:rsid w:val="00862C14"/>
    <w:rsid w:val="008631F5"/>
    <w:rsid w:val="008632C2"/>
    <w:rsid w:val="008632ED"/>
    <w:rsid w:val="008637D5"/>
    <w:rsid w:val="00863E96"/>
    <w:rsid w:val="00864CE8"/>
    <w:rsid w:val="00865027"/>
    <w:rsid w:val="008652C8"/>
    <w:rsid w:val="00865546"/>
    <w:rsid w:val="00865FCD"/>
    <w:rsid w:val="00867853"/>
    <w:rsid w:val="00867A88"/>
    <w:rsid w:val="00870034"/>
    <w:rsid w:val="0087069E"/>
    <w:rsid w:val="00870A5E"/>
    <w:rsid w:val="00871458"/>
    <w:rsid w:val="00873533"/>
    <w:rsid w:val="008741EF"/>
    <w:rsid w:val="00874389"/>
    <w:rsid w:val="00874BEF"/>
    <w:rsid w:val="00874C51"/>
    <w:rsid w:val="008759D9"/>
    <w:rsid w:val="0087637A"/>
    <w:rsid w:val="00876469"/>
    <w:rsid w:val="00876B61"/>
    <w:rsid w:val="00876C6E"/>
    <w:rsid w:val="00877D84"/>
    <w:rsid w:val="00880C87"/>
    <w:rsid w:val="00881C0B"/>
    <w:rsid w:val="0088297D"/>
    <w:rsid w:val="00885A45"/>
    <w:rsid w:val="0088786D"/>
    <w:rsid w:val="00887BCD"/>
    <w:rsid w:val="008906DA"/>
    <w:rsid w:val="008907E2"/>
    <w:rsid w:val="00890D17"/>
    <w:rsid w:val="00890EA3"/>
    <w:rsid w:val="00891A6D"/>
    <w:rsid w:val="00895E43"/>
    <w:rsid w:val="00896426"/>
    <w:rsid w:val="00896949"/>
    <w:rsid w:val="008A3BED"/>
    <w:rsid w:val="008A4B8A"/>
    <w:rsid w:val="008A4CA5"/>
    <w:rsid w:val="008A4F96"/>
    <w:rsid w:val="008A5238"/>
    <w:rsid w:val="008A62B9"/>
    <w:rsid w:val="008A6F6F"/>
    <w:rsid w:val="008A708E"/>
    <w:rsid w:val="008A7380"/>
    <w:rsid w:val="008A7BA2"/>
    <w:rsid w:val="008A7C7E"/>
    <w:rsid w:val="008B0AC9"/>
    <w:rsid w:val="008B1DD3"/>
    <w:rsid w:val="008B2805"/>
    <w:rsid w:val="008B2810"/>
    <w:rsid w:val="008B355E"/>
    <w:rsid w:val="008B3907"/>
    <w:rsid w:val="008B3E30"/>
    <w:rsid w:val="008B42CF"/>
    <w:rsid w:val="008B479E"/>
    <w:rsid w:val="008B4C9F"/>
    <w:rsid w:val="008B4E09"/>
    <w:rsid w:val="008B5142"/>
    <w:rsid w:val="008B52B0"/>
    <w:rsid w:val="008B61C0"/>
    <w:rsid w:val="008B6CF0"/>
    <w:rsid w:val="008B77AB"/>
    <w:rsid w:val="008C0C62"/>
    <w:rsid w:val="008C13DD"/>
    <w:rsid w:val="008C1581"/>
    <w:rsid w:val="008C1BC8"/>
    <w:rsid w:val="008C1C6F"/>
    <w:rsid w:val="008C54CD"/>
    <w:rsid w:val="008C5D93"/>
    <w:rsid w:val="008C70D3"/>
    <w:rsid w:val="008C77D3"/>
    <w:rsid w:val="008C798A"/>
    <w:rsid w:val="008D05ED"/>
    <w:rsid w:val="008D0803"/>
    <w:rsid w:val="008D1D8D"/>
    <w:rsid w:val="008D2334"/>
    <w:rsid w:val="008D26D5"/>
    <w:rsid w:val="008D3019"/>
    <w:rsid w:val="008D404A"/>
    <w:rsid w:val="008D42F1"/>
    <w:rsid w:val="008D4C41"/>
    <w:rsid w:val="008D5870"/>
    <w:rsid w:val="008D58DD"/>
    <w:rsid w:val="008D6023"/>
    <w:rsid w:val="008E19EE"/>
    <w:rsid w:val="008E2027"/>
    <w:rsid w:val="008E22CA"/>
    <w:rsid w:val="008E2F8F"/>
    <w:rsid w:val="008E33DE"/>
    <w:rsid w:val="008E355E"/>
    <w:rsid w:val="008E3B04"/>
    <w:rsid w:val="008E4434"/>
    <w:rsid w:val="008E4907"/>
    <w:rsid w:val="008E4A24"/>
    <w:rsid w:val="008E60C8"/>
    <w:rsid w:val="008E64B4"/>
    <w:rsid w:val="008E6E65"/>
    <w:rsid w:val="008E7CBC"/>
    <w:rsid w:val="008E7E56"/>
    <w:rsid w:val="008F01CB"/>
    <w:rsid w:val="008F0B6B"/>
    <w:rsid w:val="008F102D"/>
    <w:rsid w:val="008F1B93"/>
    <w:rsid w:val="008F2616"/>
    <w:rsid w:val="008F379E"/>
    <w:rsid w:val="008F3D4C"/>
    <w:rsid w:val="008F50C6"/>
    <w:rsid w:val="008F5536"/>
    <w:rsid w:val="008F6A3F"/>
    <w:rsid w:val="008F7EE1"/>
    <w:rsid w:val="00900168"/>
    <w:rsid w:val="00901F4F"/>
    <w:rsid w:val="009021F1"/>
    <w:rsid w:val="00903082"/>
    <w:rsid w:val="00903090"/>
    <w:rsid w:val="00904766"/>
    <w:rsid w:val="00904D2F"/>
    <w:rsid w:val="009051F3"/>
    <w:rsid w:val="00905599"/>
    <w:rsid w:val="00905A7B"/>
    <w:rsid w:val="00905B15"/>
    <w:rsid w:val="00905F7B"/>
    <w:rsid w:val="00905FA6"/>
    <w:rsid w:val="00906162"/>
    <w:rsid w:val="00906346"/>
    <w:rsid w:val="009063CF"/>
    <w:rsid w:val="009069D8"/>
    <w:rsid w:val="009118AD"/>
    <w:rsid w:val="0091284F"/>
    <w:rsid w:val="00912CBE"/>
    <w:rsid w:val="009131F6"/>
    <w:rsid w:val="009141D7"/>
    <w:rsid w:val="009147EF"/>
    <w:rsid w:val="00914CD5"/>
    <w:rsid w:val="009201DF"/>
    <w:rsid w:val="00920F6D"/>
    <w:rsid w:val="00921F79"/>
    <w:rsid w:val="009222E5"/>
    <w:rsid w:val="00922B2E"/>
    <w:rsid w:val="00923CF8"/>
    <w:rsid w:val="009250F3"/>
    <w:rsid w:val="00925929"/>
    <w:rsid w:val="00925F20"/>
    <w:rsid w:val="009265FB"/>
    <w:rsid w:val="00927E66"/>
    <w:rsid w:val="00927F1F"/>
    <w:rsid w:val="009300A0"/>
    <w:rsid w:val="0093074B"/>
    <w:rsid w:val="009333A1"/>
    <w:rsid w:val="00934EC9"/>
    <w:rsid w:val="00935E0B"/>
    <w:rsid w:val="00935E47"/>
    <w:rsid w:val="00935EEF"/>
    <w:rsid w:val="00936129"/>
    <w:rsid w:val="00936CF7"/>
    <w:rsid w:val="009374E6"/>
    <w:rsid w:val="0094049E"/>
    <w:rsid w:val="00941881"/>
    <w:rsid w:val="009422C4"/>
    <w:rsid w:val="0094284F"/>
    <w:rsid w:val="00943017"/>
    <w:rsid w:val="009432BA"/>
    <w:rsid w:val="00945990"/>
    <w:rsid w:val="00945DBC"/>
    <w:rsid w:val="00946A93"/>
    <w:rsid w:val="00946B88"/>
    <w:rsid w:val="009470BC"/>
    <w:rsid w:val="0094714C"/>
    <w:rsid w:val="00947CC6"/>
    <w:rsid w:val="009505D1"/>
    <w:rsid w:val="00950E55"/>
    <w:rsid w:val="00950E99"/>
    <w:rsid w:val="009526B6"/>
    <w:rsid w:val="00953236"/>
    <w:rsid w:val="00953F44"/>
    <w:rsid w:val="00954895"/>
    <w:rsid w:val="00954F4D"/>
    <w:rsid w:val="0095558B"/>
    <w:rsid w:val="0095578D"/>
    <w:rsid w:val="00956067"/>
    <w:rsid w:val="00957C80"/>
    <w:rsid w:val="00961CB6"/>
    <w:rsid w:val="00961D7B"/>
    <w:rsid w:val="0096202E"/>
    <w:rsid w:val="00963809"/>
    <w:rsid w:val="00963BB7"/>
    <w:rsid w:val="0096426B"/>
    <w:rsid w:val="009651A0"/>
    <w:rsid w:val="009655BF"/>
    <w:rsid w:val="00965644"/>
    <w:rsid w:val="0096577B"/>
    <w:rsid w:val="0096630A"/>
    <w:rsid w:val="00967304"/>
    <w:rsid w:val="00967587"/>
    <w:rsid w:val="00967A94"/>
    <w:rsid w:val="00970206"/>
    <w:rsid w:val="00970324"/>
    <w:rsid w:val="00972A87"/>
    <w:rsid w:val="009734EB"/>
    <w:rsid w:val="00975908"/>
    <w:rsid w:val="00975A9F"/>
    <w:rsid w:val="009764D8"/>
    <w:rsid w:val="0097751D"/>
    <w:rsid w:val="0097762F"/>
    <w:rsid w:val="00977FF2"/>
    <w:rsid w:val="00981453"/>
    <w:rsid w:val="00983965"/>
    <w:rsid w:val="009842C2"/>
    <w:rsid w:val="009848AE"/>
    <w:rsid w:val="00984BD7"/>
    <w:rsid w:val="0098538D"/>
    <w:rsid w:val="00986AFB"/>
    <w:rsid w:val="00986E5D"/>
    <w:rsid w:val="00987036"/>
    <w:rsid w:val="009921B5"/>
    <w:rsid w:val="00992CF2"/>
    <w:rsid w:val="0099311E"/>
    <w:rsid w:val="009932C5"/>
    <w:rsid w:val="00993F78"/>
    <w:rsid w:val="009948BA"/>
    <w:rsid w:val="00994B3A"/>
    <w:rsid w:val="00995C6E"/>
    <w:rsid w:val="00997CED"/>
    <w:rsid w:val="009A3FA1"/>
    <w:rsid w:val="009A6252"/>
    <w:rsid w:val="009A7EBD"/>
    <w:rsid w:val="009B16EA"/>
    <w:rsid w:val="009B1A0F"/>
    <w:rsid w:val="009B2369"/>
    <w:rsid w:val="009B4892"/>
    <w:rsid w:val="009B4B08"/>
    <w:rsid w:val="009B630E"/>
    <w:rsid w:val="009B66AA"/>
    <w:rsid w:val="009B69A5"/>
    <w:rsid w:val="009B69A6"/>
    <w:rsid w:val="009B69E5"/>
    <w:rsid w:val="009B732E"/>
    <w:rsid w:val="009B7AA8"/>
    <w:rsid w:val="009C014D"/>
    <w:rsid w:val="009C05C8"/>
    <w:rsid w:val="009C2BE6"/>
    <w:rsid w:val="009C3AF4"/>
    <w:rsid w:val="009C3BFB"/>
    <w:rsid w:val="009C3FDE"/>
    <w:rsid w:val="009C40E1"/>
    <w:rsid w:val="009C543D"/>
    <w:rsid w:val="009D0634"/>
    <w:rsid w:val="009D145B"/>
    <w:rsid w:val="009D1930"/>
    <w:rsid w:val="009D2382"/>
    <w:rsid w:val="009D317B"/>
    <w:rsid w:val="009D3FD8"/>
    <w:rsid w:val="009D4BD2"/>
    <w:rsid w:val="009D51A0"/>
    <w:rsid w:val="009D618C"/>
    <w:rsid w:val="009D62A8"/>
    <w:rsid w:val="009D7E2A"/>
    <w:rsid w:val="009E0022"/>
    <w:rsid w:val="009E17B6"/>
    <w:rsid w:val="009E21DD"/>
    <w:rsid w:val="009E2638"/>
    <w:rsid w:val="009E2891"/>
    <w:rsid w:val="009E2D23"/>
    <w:rsid w:val="009E2E8E"/>
    <w:rsid w:val="009E4624"/>
    <w:rsid w:val="009E4678"/>
    <w:rsid w:val="009E4DC8"/>
    <w:rsid w:val="009E5474"/>
    <w:rsid w:val="009E567B"/>
    <w:rsid w:val="009E58CC"/>
    <w:rsid w:val="009E7155"/>
    <w:rsid w:val="009E7171"/>
    <w:rsid w:val="009E7430"/>
    <w:rsid w:val="009E751B"/>
    <w:rsid w:val="009E7744"/>
    <w:rsid w:val="009F01B3"/>
    <w:rsid w:val="009F09CF"/>
    <w:rsid w:val="009F0F3C"/>
    <w:rsid w:val="009F2376"/>
    <w:rsid w:val="009F2568"/>
    <w:rsid w:val="009F4627"/>
    <w:rsid w:val="009F475B"/>
    <w:rsid w:val="009F4C56"/>
    <w:rsid w:val="009F57F6"/>
    <w:rsid w:val="009F5A96"/>
    <w:rsid w:val="009F5BB2"/>
    <w:rsid w:val="009F5F7A"/>
    <w:rsid w:val="009F6404"/>
    <w:rsid w:val="009F7540"/>
    <w:rsid w:val="009F7CBE"/>
    <w:rsid w:val="00A0000B"/>
    <w:rsid w:val="00A004CF"/>
    <w:rsid w:val="00A006F2"/>
    <w:rsid w:val="00A0147A"/>
    <w:rsid w:val="00A015D3"/>
    <w:rsid w:val="00A023DE"/>
    <w:rsid w:val="00A035B6"/>
    <w:rsid w:val="00A0520E"/>
    <w:rsid w:val="00A065A9"/>
    <w:rsid w:val="00A07011"/>
    <w:rsid w:val="00A104F2"/>
    <w:rsid w:val="00A10A14"/>
    <w:rsid w:val="00A12629"/>
    <w:rsid w:val="00A12CCD"/>
    <w:rsid w:val="00A140E5"/>
    <w:rsid w:val="00A15B2D"/>
    <w:rsid w:val="00A15BD8"/>
    <w:rsid w:val="00A214C1"/>
    <w:rsid w:val="00A21577"/>
    <w:rsid w:val="00A21E3F"/>
    <w:rsid w:val="00A224A7"/>
    <w:rsid w:val="00A22874"/>
    <w:rsid w:val="00A22E76"/>
    <w:rsid w:val="00A240F8"/>
    <w:rsid w:val="00A242F7"/>
    <w:rsid w:val="00A27D2F"/>
    <w:rsid w:val="00A302CF"/>
    <w:rsid w:val="00A304C3"/>
    <w:rsid w:val="00A31435"/>
    <w:rsid w:val="00A31570"/>
    <w:rsid w:val="00A319A0"/>
    <w:rsid w:val="00A32356"/>
    <w:rsid w:val="00A335C7"/>
    <w:rsid w:val="00A33FF2"/>
    <w:rsid w:val="00A344B4"/>
    <w:rsid w:val="00A34EFA"/>
    <w:rsid w:val="00A3788A"/>
    <w:rsid w:val="00A37B9B"/>
    <w:rsid w:val="00A40AB1"/>
    <w:rsid w:val="00A41056"/>
    <w:rsid w:val="00A41D6F"/>
    <w:rsid w:val="00A41F23"/>
    <w:rsid w:val="00A423EB"/>
    <w:rsid w:val="00A42D3B"/>
    <w:rsid w:val="00A42DA5"/>
    <w:rsid w:val="00A430F7"/>
    <w:rsid w:val="00A43FC0"/>
    <w:rsid w:val="00A447D3"/>
    <w:rsid w:val="00A449B9"/>
    <w:rsid w:val="00A457FE"/>
    <w:rsid w:val="00A463CB"/>
    <w:rsid w:val="00A46CD5"/>
    <w:rsid w:val="00A50CFC"/>
    <w:rsid w:val="00A51E90"/>
    <w:rsid w:val="00A559F6"/>
    <w:rsid w:val="00A55FCA"/>
    <w:rsid w:val="00A56186"/>
    <w:rsid w:val="00A562AD"/>
    <w:rsid w:val="00A563F5"/>
    <w:rsid w:val="00A56815"/>
    <w:rsid w:val="00A579AC"/>
    <w:rsid w:val="00A57EA7"/>
    <w:rsid w:val="00A601AD"/>
    <w:rsid w:val="00A602D8"/>
    <w:rsid w:val="00A61D22"/>
    <w:rsid w:val="00A62C0B"/>
    <w:rsid w:val="00A649EB"/>
    <w:rsid w:val="00A6574F"/>
    <w:rsid w:val="00A66163"/>
    <w:rsid w:val="00A66672"/>
    <w:rsid w:val="00A66AD6"/>
    <w:rsid w:val="00A66FC0"/>
    <w:rsid w:val="00A70183"/>
    <w:rsid w:val="00A7044F"/>
    <w:rsid w:val="00A70C79"/>
    <w:rsid w:val="00A70E49"/>
    <w:rsid w:val="00A73640"/>
    <w:rsid w:val="00A73D23"/>
    <w:rsid w:val="00A742A7"/>
    <w:rsid w:val="00A744B3"/>
    <w:rsid w:val="00A7485D"/>
    <w:rsid w:val="00A7568F"/>
    <w:rsid w:val="00A75BAF"/>
    <w:rsid w:val="00A75FE7"/>
    <w:rsid w:val="00A76B2F"/>
    <w:rsid w:val="00A778E0"/>
    <w:rsid w:val="00A80706"/>
    <w:rsid w:val="00A80A2B"/>
    <w:rsid w:val="00A80CEF"/>
    <w:rsid w:val="00A80F95"/>
    <w:rsid w:val="00A82AC3"/>
    <w:rsid w:val="00A82BF7"/>
    <w:rsid w:val="00A83191"/>
    <w:rsid w:val="00A84346"/>
    <w:rsid w:val="00A84EB9"/>
    <w:rsid w:val="00A85632"/>
    <w:rsid w:val="00A85667"/>
    <w:rsid w:val="00A85972"/>
    <w:rsid w:val="00A859EE"/>
    <w:rsid w:val="00A85B06"/>
    <w:rsid w:val="00A86D75"/>
    <w:rsid w:val="00A86DB2"/>
    <w:rsid w:val="00A86EC9"/>
    <w:rsid w:val="00A87261"/>
    <w:rsid w:val="00A8743A"/>
    <w:rsid w:val="00A87A28"/>
    <w:rsid w:val="00A87EC7"/>
    <w:rsid w:val="00A912CD"/>
    <w:rsid w:val="00A91947"/>
    <w:rsid w:val="00A928F5"/>
    <w:rsid w:val="00A93289"/>
    <w:rsid w:val="00A93DD0"/>
    <w:rsid w:val="00A96649"/>
    <w:rsid w:val="00A968F4"/>
    <w:rsid w:val="00A96910"/>
    <w:rsid w:val="00AA0BA5"/>
    <w:rsid w:val="00AA2D90"/>
    <w:rsid w:val="00AA36CF"/>
    <w:rsid w:val="00AA3E67"/>
    <w:rsid w:val="00AA407A"/>
    <w:rsid w:val="00AA55CF"/>
    <w:rsid w:val="00AA5D65"/>
    <w:rsid w:val="00AA6207"/>
    <w:rsid w:val="00AA64EB"/>
    <w:rsid w:val="00AA6548"/>
    <w:rsid w:val="00AA6852"/>
    <w:rsid w:val="00AA69B0"/>
    <w:rsid w:val="00AA705F"/>
    <w:rsid w:val="00AA7129"/>
    <w:rsid w:val="00AA715B"/>
    <w:rsid w:val="00AA73C2"/>
    <w:rsid w:val="00AB119E"/>
    <w:rsid w:val="00AB14BD"/>
    <w:rsid w:val="00AB2B60"/>
    <w:rsid w:val="00AB3538"/>
    <w:rsid w:val="00AB35D5"/>
    <w:rsid w:val="00AB5592"/>
    <w:rsid w:val="00AB62EC"/>
    <w:rsid w:val="00AB72A7"/>
    <w:rsid w:val="00AB7E41"/>
    <w:rsid w:val="00AC0CCE"/>
    <w:rsid w:val="00AC14C1"/>
    <w:rsid w:val="00AC3330"/>
    <w:rsid w:val="00AC37AA"/>
    <w:rsid w:val="00AC4481"/>
    <w:rsid w:val="00AC46D6"/>
    <w:rsid w:val="00AC596F"/>
    <w:rsid w:val="00AC6007"/>
    <w:rsid w:val="00AC7068"/>
    <w:rsid w:val="00AC785C"/>
    <w:rsid w:val="00AC7903"/>
    <w:rsid w:val="00AC7BCA"/>
    <w:rsid w:val="00AD0010"/>
    <w:rsid w:val="00AD134C"/>
    <w:rsid w:val="00AD16F6"/>
    <w:rsid w:val="00AD1F60"/>
    <w:rsid w:val="00AD22FD"/>
    <w:rsid w:val="00AD2852"/>
    <w:rsid w:val="00AD444F"/>
    <w:rsid w:val="00AD47CA"/>
    <w:rsid w:val="00AD5239"/>
    <w:rsid w:val="00AD6864"/>
    <w:rsid w:val="00AD6BEE"/>
    <w:rsid w:val="00AD7DD8"/>
    <w:rsid w:val="00AE03F7"/>
    <w:rsid w:val="00AE329F"/>
    <w:rsid w:val="00AE369E"/>
    <w:rsid w:val="00AE47DB"/>
    <w:rsid w:val="00AE60E5"/>
    <w:rsid w:val="00AE6C8E"/>
    <w:rsid w:val="00AE6EF5"/>
    <w:rsid w:val="00AF18DB"/>
    <w:rsid w:val="00AF251A"/>
    <w:rsid w:val="00AF2576"/>
    <w:rsid w:val="00AF6925"/>
    <w:rsid w:val="00AF7634"/>
    <w:rsid w:val="00B00349"/>
    <w:rsid w:val="00B00657"/>
    <w:rsid w:val="00B00822"/>
    <w:rsid w:val="00B00DC3"/>
    <w:rsid w:val="00B048CC"/>
    <w:rsid w:val="00B04A58"/>
    <w:rsid w:val="00B0515E"/>
    <w:rsid w:val="00B06BA7"/>
    <w:rsid w:val="00B07673"/>
    <w:rsid w:val="00B10C71"/>
    <w:rsid w:val="00B110A7"/>
    <w:rsid w:val="00B1114C"/>
    <w:rsid w:val="00B115E4"/>
    <w:rsid w:val="00B116C5"/>
    <w:rsid w:val="00B1172A"/>
    <w:rsid w:val="00B139F5"/>
    <w:rsid w:val="00B13C2D"/>
    <w:rsid w:val="00B1401D"/>
    <w:rsid w:val="00B147DC"/>
    <w:rsid w:val="00B15290"/>
    <w:rsid w:val="00B161B5"/>
    <w:rsid w:val="00B167D2"/>
    <w:rsid w:val="00B16B1B"/>
    <w:rsid w:val="00B17B2A"/>
    <w:rsid w:val="00B17C3A"/>
    <w:rsid w:val="00B17FF9"/>
    <w:rsid w:val="00B205BE"/>
    <w:rsid w:val="00B212C7"/>
    <w:rsid w:val="00B22ADC"/>
    <w:rsid w:val="00B22D31"/>
    <w:rsid w:val="00B24B4A"/>
    <w:rsid w:val="00B24C97"/>
    <w:rsid w:val="00B27089"/>
    <w:rsid w:val="00B3038F"/>
    <w:rsid w:val="00B307A4"/>
    <w:rsid w:val="00B30998"/>
    <w:rsid w:val="00B30D5D"/>
    <w:rsid w:val="00B3347E"/>
    <w:rsid w:val="00B33F44"/>
    <w:rsid w:val="00B34503"/>
    <w:rsid w:val="00B3548E"/>
    <w:rsid w:val="00B35EE8"/>
    <w:rsid w:val="00B36476"/>
    <w:rsid w:val="00B36683"/>
    <w:rsid w:val="00B36987"/>
    <w:rsid w:val="00B36AF6"/>
    <w:rsid w:val="00B37A33"/>
    <w:rsid w:val="00B37CEA"/>
    <w:rsid w:val="00B37D7A"/>
    <w:rsid w:val="00B406AF"/>
    <w:rsid w:val="00B40920"/>
    <w:rsid w:val="00B40D5C"/>
    <w:rsid w:val="00B41B67"/>
    <w:rsid w:val="00B427A2"/>
    <w:rsid w:val="00B42FCE"/>
    <w:rsid w:val="00B430E6"/>
    <w:rsid w:val="00B43719"/>
    <w:rsid w:val="00B44183"/>
    <w:rsid w:val="00B44A0F"/>
    <w:rsid w:val="00B4572D"/>
    <w:rsid w:val="00B45B79"/>
    <w:rsid w:val="00B461E7"/>
    <w:rsid w:val="00B46D86"/>
    <w:rsid w:val="00B46E6F"/>
    <w:rsid w:val="00B4709F"/>
    <w:rsid w:val="00B4765B"/>
    <w:rsid w:val="00B50021"/>
    <w:rsid w:val="00B50280"/>
    <w:rsid w:val="00B50514"/>
    <w:rsid w:val="00B51238"/>
    <w:rsid w:val="00B535CF"/>
    <w:rsid w:val="00B53B3E"/>
    <w:rsid w:val="00B53E17"/>
    <w:rsid w:val="00B54504"/>
    <w:rsid w:val="00B554A1"/>
    <w:rsid w:val="00B55CBC"/>
    <w:rsid w:val="00B55DAF"/>
    <w:rsid w:val="00B56F24"/>
    <w:rsid w:val="00B57097"/>
    <w:rsid w:val="00B5777B"/>
    <w:rsid w:val="00B607D2"/>
    <w:rsid w:val="00B615D8"/>
    <w:rsid w:val="00B619FD"/>
    <w:rsid w:val="00B61A47"/>
    <w:rsid w:val="00B6203E"/>
    <w:rsid w:val="00B6316B"/>
    <w:rsid w:val="00B632B9"/>
    <w:rsid w:val="00B633C3"/>
    <w:rsid w:val="00B64773"/>
    <w:rsid w:val="00B6490A"/>
    <w:rsid w:val="00B64A5A"/>
    <w:rsid w:val="00B656ED"/>
    <w:rsid w:val="00B65DEB"/>
    <w:rsid w:val="00B66986"/>
    <w:rsid w:val="00B672A8"/>
    <w:rsid w:val="00B67576"/>
    <w:rsid w:val="00B700EC"/>
    <w:rsid w:val="00B70D22"/>
    <w:rsid w:val="00B7149A"/>
    <w:rsid w:val="00B71576"/>
    <w:rsid w:val="00B71B91"/>
    <w:rsid w:val="00B724FB"/>
    <w:rsid w:val="00B727DB"/>
    <w:rsid w:val="00B72F9D"/>
    <w:rsid w:val="00B73EAB"/>
    <w:rsid w:val="00B74749"/>
    <w:rsid w:val="00B758A3"/>
    <w:rsid w:val="00B762EB"/>
    <w:rsid w:val="00B76FED"/>
    <w:rsid w:val="00B80071"/>
    <w:rsid w:val="00B801A1"/>
    <w:rsid w:val="00B80B50"/>
    <w:rsid w:val="00B80C10"/>
    <w:rsid w:val="00B82A89"/>
    <w:rsid w:val="00B8326A"/>
    <w:rsid w:val="00B8425F"/>
    <w:rsid w:val="00B84458"/>
    <w:rsid w:val="00B84D32"/>
    <w:rsid w:val="00B85706"/>
    <w:rsid w:val="00B85A9F"/>
    <w:rsid w:val="00B86F9C"/>
    <w:rsid w:val="00B87F4F"/>
    <w:rsid w:val="00B90DD1"/>
    <w:rsid w:val="00B923CF"/>
    <w:rsid w:val="00B93C35"/>
    <w:rsid w:val="00B94582"/>
    <w:rsid w:val="00B947ED"/>
    <w:rsid w:val="00B956E8"/>
    <w:rsid w:val="00B96741"/>
    <w:rsid w:val="00B97784"/>
    <w:rsid w:val="00BA055B"/>
    <w:rsid w:val="00BA0B83"/>
    <w:rsid w:val="00BA130F"/>
    <w:rsid w:val="00BA2F4B"/>
    <w:rsid w:val="00BA5505"/>
    <w:rsid w:val="00BA57E1"/>
    <w:rsid w:val="00BA5989"/>
    <w:rsid w:val="00BA5C6E"/>
    <w:rsid w:val="00BA73A9"/>
    <w:rsid w:val="00BA7487"/>
    <w:rsid w:val="00BA7695"/>
    <w:rsid w:val="00BB02A0"/>
    <w:rsid w:val="00BB0F6A"/>
    <w:rsid w:val="00BB1452"/>
    <w:rsid w:val="00BB1763"/>
    <w:rsid w:val="00BB214D"/>
    <w:rsid w:val="00BB3EE7"/>
    <w:rsid w:val="00BB42A7"/>
    <w:rsid w:val="00BB42AF"/>
    <w:rsid w:val="00BB54E7"/>
    <w:rsid w:val="00BB5AD0"/>
    <w:rsid w:val="00BB5CF3"/>
    <w:rsid w:val="00BB60EC"/>
    <w:rsid w:val="00BB6DBC"/>
    <w:rsid w:val="00BB7559"/>
    <w:rsid w:val="00BC073D"/>
    <w:rsid w:val="00BC11E5"/>
    <w:rsid w:val="00BC4C48"/>
    <w:rsid w:val="00BC4DBE"/>
    <w:rsid w:val="00BC6985"/>
    <w:rsid w:val="00BC6FF8"/>
    <w:rsid w:val="00BC74BC"/>
    <w:rsid w:val="00BC751E"/>
    <w:rsid w:val="00BD0322"/>
    <w:rsid w:val="00BD0BD1"/>
    <w:rsid w:val="00BD178E"/>
    <w:rsid w:val="00BD1BD9"/>
    <w:rsid w:val="00BD3D7C"/>
    <w:rsid w:val="00BD6E78"/>
    <w:rsid w:val="00BD7828"/>
    <w:rsid w:val="00BD7850"/>
    <w:rsid w:val="00BD7A7B"/>
    <w:rsid w:val="00BE182D"/>
    <w:rsid w:val="00BE1B12"/>
    <w:rsid w:val="00BE1CDF"/>
    <w:rsid w:val="00BE22AF"/>
    <w:rsid w:val="00BE33D0"/>
    <w:rsid w:val="00BE3DA1"/>
    <w:rsid w:val="00BE52E9"/>
    <w:rsid w:val="00BE6244"/>
    <w:rsid w:val="00BE6A96"/>
    <w:rsid w:val="00BE6CDE"/>
    <w:rsid w:val="00BE7B0B"/>
    <w:rsid w:val="00BF01C6"/>
    <w:rsid w:val="00BF2E36"/>
    <w:rsid w:val="00BF40F5"/>
    <w:rsid w:val="00BF4D0C"/>
    <w:rsid w:val="00BF4D2A"/>
    <w:rsid w:val="00BF50F9"/>
    <w:rsid w:val="00BF5A6E"/>
    <w:rsid w:val="00BF6BF4"/>
    <w:rsid w:val="00C000B9"/>
    <w:rsid w:val="00C004F5"/>
    <w:rsid w:val="00C0298B"/>
    <w:rsid w:val="00C03024"/>
    <w:rsid w:val="00C0445A"/>
    <w:rsid w:val="00C0457A"/>
    <w:rsid w:val="00C045D9"/>
    <w:rsid w:val="00C047D0"/>
    <w:rsid w:val="00C04EAA"/>
    <w:rsid w:val="00C05215"/>
    <w:rsid w:val="00C07181"/>
    <w:rsid w:val="00C07BA9"/>
    <w:rsid w:val="00C16403"/>
    <w:rsid w:val="00C16EEA"/>
    <w:rsid w:val="00C17B3A"/>
    <w:rsid w:val="00C2120D"/>
    <w:rsid w:val="00C22DC2"/>
    <w:rsid w:val="00C24188"/>
    <w:rsid w:val="00C2576C"/>
    <w:rsid w:val="00C263EC"/>
    <w:rsid w:val="00C264E8"/>
    <w:rsid w:val="00C3012D"/>
    <w:rsid w:val="00C3020E"/>
    <w:rsid w:val="00C31E53"/>
    <w:rsid w:val="00C32850"/>
    <w:rsid w:val="00C32F27"/>
    <w:rsid w:val="00C32FD1"/>
    <w:rsid w:val="00C333E4"/>
    <w:rsid w:val="00C33937"/>
    <w:rsid w:val="00C33946"/>
    <w:rsid w:val="00C35157"/>
    <w:rsid w:val="00C35605"/>
    <w:rsid w:val="00C35AA9"/>
    <w:rsid w:val="00C365E9"/>
    <w:rsid w:val="00C365FF"/>
    <w:rsid w:val="00C3785E"/>
    <w:rsid w:val="00C378D6"/>
    <w:rsid w:val="00C40069"/>
    <w:rsid w:val="00C40A90"/>
    <w:rsid w:val="00C43BC9"/>
    <w:rsid w:val="00C44230"/>
    <w:rsid w:val="00C451B9"/>
    <w:rsid w:val="00C45241"/>
    <w:rsid w:val="00C46737"/>
    <w:rsid w:val="00C50035"/>
    <w:rsid w:val="00C50210"/>
    <w:rsid w:val="00C50219"/>
    <w:rsid w:val="00C518BD"/>
    <w:rsid w:val="00C51A11"/>
    <w:rsid w:val="00C51B1C"/>
    <w:rsid w:val="00C53BCE"/>
    <w:rsid w:val="00C53F53"/>
    <w:rsid w:val="00C54915"/>
    <w:rsid w:val="00C54AFD"/>
    <w:rsid w:val="00C54EFA"/>
    <w:rsid w:val="00C56197"/>
    <w:rsid w:val="00C5661F"/>
    <w:rsid w:val="00C56CF6"/>
    <w:rsid w:val="00C601CA"/>
    <w:rsid w:val="00C6076A"/>
    <w:rsid w:val="00C60856"/>
    <w:rsid w:val="00C61320"/>
    <w:rsid w:val="00C62303"/>
    <w:rsid w:val="00C62823"/>
    <w:rsid w:val="00C63128"/>
    <w:rsid w:val="00C64EE0"/>
    <w:rsid w:val="00C661CC"/>
    <w:rsid w:val="00C67135"/>
    <w:rsid w:val="00C714CB"/>
    <w:rsid w:val="00C722BF"/>
    <w:rsid w:val="00C73686"/>
    <w:rsid w:val="00C736E4"/>
    <w:rsid w:val="00C73963"/>
    <w:rsid w:val="00C76A1C"/>
    <w:rsid w:val="00C77196"/>
    <w:rsid w:val="00C77289"/>
    <w:rsid w:val="00C779F3"/>
    <w:rsid w:val="00C80C88"/>
    <w:rsid w:val="00C82210"/>
    <w:rsid w:val="00C83F77"/>
    <w:rsid w:val="00C84107"/>
    <w:rsid w:val="00C85662"/>
    <w:rsid w:val="00C857EC"/>
    <w:rsid w:val="00C859CA"/>
    <w:rsid w:val="00C86790"/>
    <w:rsid w:val="00C86D2E"/>
    <w:rsid w:val="00C87B55"/>
    <w:rsid w:val="00C87E02"/>
    <w:rsid w:val="00C90DE3"/>
    <w:rsid w:val="00C91121"/>
    <w:rsid w:val="00C91ABF"/>
    <w:rsid w:val="00C926E5"/>
    <w:rsid w:val="00C92A81"/>
    <w:rsid w:val="00C92CEE"/>
    <w:rsid w:val="00C93AC0"/>
    <w:rsid w:val="00C94752"/>
    <w:rsid w:val="00C94E01"/>
    <w:rsid w:val="00C96594"/>
    <w:rsid w:val="00CA3E45"/>
    <w:rsid w:val="00CA465C"/>
    <w:rsid w:val="00CA6699"/>
    <w:rsid w:val="00CA74E0"/>
    <w:rsid w:val="00CB18B1"/>
    <w:rsid w:val="00CB1B73"/>
    <w:rsid w:val="00CB33EC"/>
    <w:rsid w:val="00CB501B"/>
    <w:rsid w:val="00CB6AE9"/>
    <w:rsid w:val="00CC0570"/>
    <w:rsid w:val="00CC0A03"/>
    <w:rsid w:val="00CC1882"/>
    <w:rsid w:val="00CC3C60"/>
    <w:rsid w:val="00CC4D06"/>
    <w:rsid w:val="00CC4F01"/>
    <w:rsid w:val="00CC51DD"/>
    <w:rsid w:val="00CC6A81"/>
    <w:rsid w:val="00CC6F88"/>
    <w:rsid w:val="00CC7D94"/>
    <w:rsid w:val="00CD0DFD"/>
    <w:rsid w:val="00CD0F27"/>
    <w:rsid w:val="00CD23D6"/>
    <w:rsid w:val="00CD267B"/>
    <w:rsid w:val="00CD27EC"/>
    <w:rsid w:val="00CD37E2"/>
    <w:rsid w:val="00CD4578"/>
    <w:rsid w:val="00CD51C3"/>
    <w:rsid w:val="00CD597D"/>
    <w:rsid w:val="00CD59F4"/>
    <w:rsid w:val="00CD619C"/>
    <w:rsid w:val="00CD6762"/>
    <w:rsid w:val="00CD6E0B"/>
    <w:rsid w:val="00CE0185"/>
    <w:rsid w:val="00CE060D"/>
    <w:rsid w:val="00CE0F66"/>
    <w:rsid w:val="00CE2160"/>
    <w:rsid w:val="00CE2B17"/>
    <w:rsid w:val="00CE314C"/>
    <w:rsid w:val="00CE31BD"/>
    <w:rsid w:val="00CE41C3"/>
    <w:rsid w:val="00CE4531"/>
    <w:rsid w:val="00CE47C9"/>
    <w:rsid w:val="00CE4FD9"/>
    <w:rsid w:val="00CE578A"/>
    <w:rsid w:val="00CE5F5F"/>
    <w:rsid w:val="00CE7CEA"/>
    <w:rsid w:val="00CF1768"/>
    <w:rsid w:val="00CF2721"/>
    <w:rsid w:val="00CF2DC0"/>
    <w:rsid w:val="00CF33C6"/>
    <w:rsid w:val="00CF33D5"/>
    <w:rsid w:val="00CF384A"/>
    <w:rsid w:val="00CF40A3"/>
    <w:rsid w:val="00CF4EA2"/>
    <w:rsid w:val="00CF50E2"/>
    <w:rsid w:val="00CF5ECD"/>
    <w:rsid w:val="00CF6C0A"/>
    <w:rsid w:val="00CF7DB5"/>
    <w:rsid w:val="00D00302"/>
    <w:rsid w:val="00D01019"/>
    <w:rsid w:val="00D012C7"/>
    <w:rsid w:val="00D015AC"/>
    <w:rsid w:val="00D01716"/>
    <w:rsid w:val="00D02733"/>
    <w:rsid w:val="00D048BC"/>
    <w:rsid w:val="00D051DB"/>
    <w:rsid w:val="00D05F32"/>
    <w:rsid w:val="00D07B70"/>
    <w:rsid w:val="00D104AF"/>
    <w:rsid w:val="00D10EA5"/>
    <w:rsid w:val="00D1252E"/>
    <w:rsid w:val="00D12694"/>
    <w:rsid w:val="00D13164"/>
    <w:rsid w:val="00D13886"/>
    <w:rsid w:val="00D13952"/>
    <w:rsid w:val="00D13DB5"/>
    <w:rsid w:val="00D14223"/>
    <w:rsid w:val="00D15098"/>
    <w:rsid w:val="00D150C1"/>
    <w:rsid w:val="00D159F3"/>
    <w:rsid w:val="00D16FEB"/>
    <w:rsid w:val="00D173A2"/>
    <w:rsid w:val="00D17E8A"/>
    <w:rsid w:val="00D227BA"/>
    <w:rsid w:val="00D229B0"/>
    <w:rsid w:val="00D2338E"/>
    <w:rsid w:val="00D233AE"/>
    <w:rsid w:val="00D23670"/>
    <w:rsid w:val="00D24E22"/>
    <w:rsid w:val="00D250AF"/>
    <w:rsid w:val="00D250C6"/>
    <w:rsid w:val="00D252C2"/>
    <w:rsid w:val="00D25AF2"/>
    <w:rsid w:val="00D25EDF"/>
    <w:rsid w:val="00D266BC"/>
    <w:rsid w:val="00D267F6"/>
    <w:rsid w:val="00D2688F"/>
    <w:rsid w:val="00D2716C"/>
    <w:rsid w:val="00D2728C"/>
    <w:rsid w:val="00D27FC0"/>
    <w:rsid w:val="00D310AB"/>
    <w:rsid w:val="00D3261A"/>
    <w:rsid w:val="00D32732"/>
    <w:rsid w:val="00D3282D"/>
    <w:rsid w:val="00D351D3"/>
    <w:rsid w:val="00D354E7"/>
    <w:rsid w:val="00D35B24"/>
    <w:rsid w:val="00D365D0"/>
    <w:rsid w:val="00D36D51"/>
    <w:rsid w:val="00D36E23"/>
    <w:rsid w:val="00D37236"/>
    <w:rsid w:val="00D37266"/>
    <w:rsid w:val="00D3739B"/>
    <w:rsid w:val="00D3785D"/>
    <w:rsid w:val="00D37DA4"/>
    <w:rsid w:val="00D40398"/>
    <w:rsid w:val="00D40C8F"/>
    <w:rsid w:val="00D40D11"/>
    <w:rsid w:val="00D40DAC"/>
    <w:rsid w:val="00D42110"/>
    <w:rsid w:val="00D427FD"/>
    <w:rsid w:val="00D4289B"/>
    <w:rsid w:val="00D43A72"/>
    <w:rsid w:val="00D44D59"/>
    <w:rsid w:val="00D45582"/>
    <w:rsid w:val="00D45E15"/>
    <w:rsid w:val="00D46100"/>
    <w:rsid w:val="00D46262"/>
    <w:rsid w:val="00D4708A"/>
    <w:rsid w:val="00D47305"/>
    <w:rsid w:val="00D479B1"/>
    <w:rsid w:val="00D47EE7"/>
    <w:rsid w:val="00D51B58"/>
    <w:rsid w:val="00D51C9E"/>
    <w:rsid w:val="00D52D25"/>
    <w:rsid w:val="00D53F3A"/>
    <w:rsid w:val="00D54372"/>
    <w:rsid w:val="00D54A36"/>
    <w:rsid w:val="00D55C57"/>
    <w:rsid w:val="00D566E7"/>
    <w:rsid w:val="00D57F65"/>
    <w:rsid w:val="00D60B92"/>
    <w:rsid w:val="00D6127E"/>
    <w:rsid w:val="00D6128F"/>
    <w:rsid w:val="00D61B3D"/>
    <w:rsid w:val="00D6219E"/>
    <w:rsid w:val="00D62221"/>
    <w:rsid w:val="00D62671"/>
    <w:rsid w:val="00D62E02"/>
    <w:rsid w:val="00D64A7D"/>
    <w:rsid w:val="00D64CB4"/>
    <w:rsid w:val="00D67153"/>
    <w:rsid w:val="00D67253"/>
    <w:rsid w:val="00D67699"/>
    <w:rsid w:val="00D67CF3"/>
    <w:rsid w:val="00D67DB7"/>
    <w:rsid w:val="00D70DF0"/>
    <w:rsid w:val="00D727BD"/>
    <w:rsid w:val="00D73A15"/>
    <w:rsid w:val="00D73C67"/>
    <w:rsid w:val="00D73D8C"/>
    <w:rsid w:val="00D74011"/>
    <w:rsid w:val="00D756A7"/>
    <w:rsid w:val="00D75E8B"/>
    <w:rsid w:val="00D7659B"/>
    <w:rsid w:val="00D77A9F"/>
    <w:rsid w:val="00D80EDC"/>
    <w:rsid w:val="00D81116"/>
    <w:rsid w:val="00D8195B"/>
    <w:rsid w:val="00D81A17"/>
    <w:rsid w:val="00D81BC0"/>
    <w:rsid w:val="00D82828"/>
    <w:rsid w:val="00D82DE0"/>
    <w:rsid w:val="00D8340B"/>
    <w:rsid w:val="00D836B9"/>
    <w:rsid w:val="00D841FE"/>
    <w:rsid w:val="00D85016"/>
    <w:rsid w:val="00D86052"/>
    <w:rsid w:val="00D866F3"/>
    <w:rsid w:val="00D86A4D"/>
    <w:rsid w:val="00D86B9F"/>
    <w:rsid w:val="00D87CB1"/>
    <w:rsid w:val="00D90396"/>
    <w:rsid w:val="00D92024"/>
    <w:rsid w:val="00D925BC"/>
    <w:rsid w:val="00D929C5"/>
    <w:rsid w:val="00D92AB2"/>
    <w:rsid w:val="00D9420B"/>
    <w:rsid w:val="00D96D13"/>
    <w:rsid w:val="00D96E74"/>
    <w:rsid w:val="00D97F9B"/>
    <w:rsid w:val="00DA057C"/>
    <w:rsid w:val="00DA0E60"/>
    <w:rsid w:val="00DA1656"/>
    <w:rsid w:val="00DA20EC"/>
    <w:rsid w:val="00DA222F"/>
    <w:rsid w:val="00DA23E7"/>
    <w:rsid w:val="00DA3365"/>
    <w:rsid w:val="00DA3EE2"/>
    <w:rsid w:val="00DA4228"/>
    <w:rsid w:val="00DA4B89"/>
    <w:rsid w:val="00DA7717"/>
    <w:rsid w:val="00DB0107"/>
    <w:rsid w:val="00DB0356"/>
    <w:rsid w:val="00DB2136"/>
    <w:rsid w:val="00DB3279"/>
    <w:rsid w:val="00DB3BA3"/>
    <w:rsid w:val="00DB3C30"/>
    <w:rsid w:val="00DB52FC"/>
    <w:rsid w:val="00DB6FBF"/>
    <w:rsid w:val="00DB7C14"/>
    <w:rsid w:val="00DC046C"/>
    <w:rsid w:val="00DC140E"/>
    <w:rsid w:val="00DC2A8B"/>
    <w:rsid w:val="00DC2BE6"/>
    <w:rsid w:val="00DC34FB"/>
    <w:rsid w:val="00DC4D07"/>
    <w:rsid w:val="00DC4D17"/>
    <w:rsid w:val="00DC5354"/>
    <w:rsid w:val="00DC5878"/>
    <w:rsid w:val="00DC5B51"/>
    <w:rsid w:val="00DC5ECF"/>
    <w:rsid w:val="00DC6538"/>
    <w:rsid w:val="00DC6B7A"/>
    <w:rsid w:val="00DC7C84"/>
    <w:rsid w:val="00DC7E38"/>
    <w:rsid w:val="00DC7E6B"/>
    <w:rsid w:val="00DD0361"/>
    <w:rsid w:val="00DD0976"/>
    <w:rsid w:val="00DD0FA8"/>
    <w:rsid w:val="00DD1243"/>
    <w:rsid w:val="00DD217D"/>
    <w:rsid w:val="00DD24B3"/>
    <w:rsid w:val="00DD2E44"/>
    <w:rsid w:val="00DD310C"/>
    <w:rsid w:val="00DD3D24"/>
    <w:rsid w:val="00DD4254"/>
    <w:rsid w:val="00DD4789"/>
    <w:rsid w:val="00DD554B"/>
    <w:rsid w:val="00DD6C00"/>
    <w:rsid w:val="00DD6D4F"/>
    <w:rsid w:val="00DD7289"/>
    <w:rsid w:val="00DD79C3"/>
    <w:rsid w:val="00DD7DE1"/>
    <w:rsid w:val="00DD7E3E"/>
    <w:rsid w:val="00DE099A"/>
    <w:rsid w:val="00DE2D37"/>
    <w:rsid w:val="00DE2F3B"/>
    <w:rsid w:val="00DE3B5C"/>
    <w:rsid w:val="00DE41CF"/>
    <w:rsid w:val="00DE51FE"/>
    <w:rsid w:val="00DE560F"/>
    <w:rsid w:val="00DE60FD"/>
    <w:rsid w:val="00DE6EC6"/>
    <w:rsid w:val="00DE731F"/>
    <w:rsid w:val="00DE74AF"/>
    <w:rsid w:val="00DE7B34"/>
    <w:rsid w:val="00DE7DF3"/>
    <w:rsid w:val="00DF0357"/>
    <w:rsid w:val="00DF18F5"/>
    <w:rsid w:val="00DF1D5A"/>
    <w:rsid w:val="00DF4AA3"/>
    <w:rsid w:val="00DF56E0"/>
    <w:rsid w:val="00DF5A61"/>
    <w:rsid w:val="00DF5C2E"/>
    <w:rsid w:val="00DF66B7"/>
    <w:rsid w:val="00DF67AB"/>
    <w:rsid w:val="00E004D9"/>
    <w:rsid w:val="00E00781"/>
    <w:rsid w:val="00E00988"/>
    <w:rsid w:val="00E01B92"/>
    <w:rsid w:val="00E01BC2"/>
    <w:rsid w:val="00E026F5"/>
    <w:rsid w:val="00E02A35"/>
    <w:rsid w:val="00E02FA0"/>
    <w:rsid w:val="00E03A15"/>
    <w:rsid w:val="00E05734"/>
    <w:rsid w:val="00E05C43"/>
    <w:rsid w:val="00E06A3E"/>
    <w:rsid w:val="00E07491"/>
    <w:rsid w:val="00E07BBC"/>
    <w:rsid w:val="00E07CCE"/>
    <w:rsid w:val="00E11201"/>
    <w:rsid w:val="00E1164E"/>
    <w:rsid w:val="00E117B7"/>
    <w:rsid w:val="00E119EF"/>
    <w:rsid w:val="00E11A4D"/>
    <w:rsid w:val="00E12051"/>
    <w:rsid w:val="00E13412"/>
    <w:rsid w:val="00E135DA"/>
    <w:rsid w:val="00E13913"/>
    <w:rsid w:val="00E14001"/>
    <w:rsid w:val="00E14569"/>
    <w:rsid w:val="00E14639"/>
    <w:rsid w:val="00E146E7"/>
    <w:rsid w:val="00E14FB4"/>
    <w:rsid w:val="00E16AA3"/>
    <w:rsid w:val="00E16EC4"/>
    <w:rsid w:val="00E17715"/>
    <w:rsid w:val="00E208DA"/>
    <w:rsid w:val="00E20B94"/>
    <w:rsid w:val="00E20DF8"/>
    <w:rsid w:val="00E20EB8"/>
    <w:rsid w:val="00E20F61"/>
    <w:rsid w:val="00E22659"/>
    <w:rsid w:val="00E2596B"/>
    <w:rsid w:val="00E307DC"/>
    <w:rsid w:val="00E309BC"/>
    <w:rsid w:val="00E319FE"/>
    <w:rsid w:val="00E31A34"/>
    <w:rsid w:val="00E31C4D"/>
    <w:rsid w:val="00E320F6"/>
    <w:rsid w:val="00E32412"/>
    <w:rsid w:val="00E33AF9"/>
    <w:rsid w:val="00E33BA6"/>
    <w:rsid w:val="00E34585"/>
    <w:rsid w:val="00E3458A"/>
    <w:rsid w:val="00E36B65"/>
    <w:rsid w:val="00E36EC7"/>
    <w:rsid w:val="00E37399"/>
    <w:rsid w:val="00E376BD"/>
    <w:rsid w:val="00E37F2F"/>
    <w:rsid w:val="00E4012A"/>
    <w:rsid w:val="00E404F9"/>
    <w:rsid w:val="00E4060B"/>
    <w:rsid w:val="00E406E4"/>
    <w:rsid w:val="00E41917"/>
    <w:rsid w:val="00E42CF4"/>
    <w:rsid w:val="00E43EC6"/>
    <w:rsid w:val="00E441F2"/>
    <w:rsid w:val="00E45AB3"/>
    <w:rsid w:val="00E461D7"/>
    <w:rsid w:val="00E50288"/>
    <w:rsid w:val="00E50821"/>
    <w:rsid w:val="00E50A54"/>
    <w:rsid w:val="00E51745"/>
    <w:rsid w:val="00E52F80"/>
    <w:rsid w:val="00E5376E"/>
    <w:rsid w:val="00E54C09"/>
    <w:rsid w:val="00E55E18"/>
    <w:rsid w:val="00E564A4"/>
    <w:rsid w:val="00E57AC2"/>
    <w:rsid w:val="00E57CBD"/>
    <w:rsid w:val="00E57FA2"/>
    <w:rsid w:val="00E61515"/>
    <w:rsid w:val="00E629F1"/>
    <w:rsid w:val="00E62AEB"/>
    <w:rsid w:val="00E63578"/>
    <w:rsid w:val="00E64FEC"/>
    <w:rsid w:val="00E6537F"/>
    <w:rsid w:val="00E65D95"/>
    <w:rsid w:val="00E65FFE"/>
    <w:rsid w:val="00E70286"/>
    <w:rsid w:val="00E72482"/>
    <w:rsid w:val="00E73533"/>
    <w:rsid w:val="00E7412B"/>
    <w:rsid w:val="00E7781C"/>
    <w:rsid w:val="00E8067B"/>
    <w:rsid w:val="00E82630"/>
    <w:rsid w:val="00E84466"/>
    <w:rsid w:val="00E855FF"/>
    <w:rsid w:val="00E856C5"/>
    <w:rsid w:val="00E856CA"/>
    <w:rsid w:val="00E85BE0"/>
    <w:rsid w:val="00E85D2C"/>
    <w:rsid w:val="00E863A0"/>
    <w:rsid w:val="00E903F2"/>
    <w:rsid w:val="00E9048E"/>
    <w:rsid w:val="00E93288"/>
    <w:rsid w:val="00E9342A"/>
    <w:rsid w:val="00E963F2"/>
    <w:rsid w:val="00E96BD5"/>
    <w:rsid w:val="00E96CC9"/>
    <w:rsid w:val="00E96F0C"/>
    <w:rsid w:val="00EA00D9"/>
    <w:rsid w:val="00EA00E6"/>
    <w:rsid w:val="00EA0B42"/>
    <w:rsid w:val="00EA1124"/>
    <w:rsid w:val="00EA170C"/>
    <w:rsid w:val="00EA2997"/>
    <w:rsid w:val="00EA2D5C"/>
    <w:rsid w:val="00EA2DC9"/>
    <w:rsid w:val="00EA4917"/>
    <w:rsid w:val="00EA5402"/>
    <w:rsid w:val="00EA5A04"/>
    <w:rsid w:val="00EA5FC7"/>
    <w:rsid w:val="00EA7AD4"/>
    <w:rsid w:val="00EA7CBB"/>
    <w:rsid w:val="00EB00DE"/>
    <w:rsid w:val="00EB0A60"/>
    <w:rsid w:val="00EB1353"/>
    <w:rsid w:val="00EB13F0"/>
    <w:rsid w:val="00EB149B"/>
    <w:rsid w:val="00EB1BE0"/>
    <w:rsid w:val="00EB1C5A"/>
    <w:rsid w:val="00EB1CC8"/>
    <w:rsid w:val="00EB1E33"/>
    <w:rsid w:val="00EB2C26"/>
    <w:rsid w:val="00EB5487"/>
    <w:rsid w:val="00EB62A2"/>
    <w:rsid w:val="00EC04AA"/>
    <w:rsid w:val="00EC060D"/>
    <w:rsid w:val="00EC103E"/>
    <w:rsid w:val="00EC1748"/>
    <w:rsid w:val="00EC174F"/>
    <w:rsid w:val="00EC1C19"/>
    <w:rsid w:val="00EC2489"/>
    <w:rsid w:val="00EC3BC7"/>
    <w:rsid w:val="00EC5FBA"/>
    <w:rsid w:val="00ED0344"/>
    <w:rsid w:val="00ED0913"/>
    <w:rsid w:val="00ED14E5"/>
    <w:rsid w:val="00ED1544"/>
    <w:rsid w:val="00ED15BB"/>
    <w:rsid w:val="00ED1922"/>
    <w:rsid w:val="00ED19AC"/>
    <w:rsid w:val="00ED1C84"/>
    <w:rsid w:val="00ED1E6B"/>
    <w:rsid w:val="00ED1F89"/>
    <w:rsid w:val="00ED27E6"/>
    <w:rsid w:val="00ED333D"/>
    <w:rsid w:val="00ED39EC"/>
    <w:rsid w:val="00ED4084"/>
    <w:rsid w:val="00ED4573"/>
    <w:rsid w:val="00ED466D"/>
    <w:rsid w:val="00ED61F9"/>
    <w:rsid w:val="00ED673A"/>
    <w:rsid w:val="00ED71B5"/>
    <w:rsid w:val="00ED7C49"/>
    <w:rsid w:val="00ED7D33"/>
    <w:rsid w:val="00EE04E8"/>
    <w:rsid w:val="00EE1033"/>
    <w:rsid w:val="00EE1936"/>
    <w:rsid w:val="00EE3517"/>
    <w:rsid w:val="00EE3BF2"/>
    <w:rsid w:val="00EE4783"/>
    <w:rsid w:val="00EE5FCE"/>
    <w:rsid w:val="00EE663B"/>
    <w:rsid w:val="00EE7169"/>
    <w:rsid w:val="00EE7CE5"/>
    <w:rsid w:val="00EF034B"/>
    <w:rsid w:val="00EF0C71"/>
    <w:rsid w:val="00EF1521"/>
    <w:rsid w:val="00EF1BF6"/>
    <w:rsid w:val="00EF5864"/>
    <w:rsid w:val="00EF661C"/>
    <w:rsid w:val="00EF6D58"/>
    <w:rsid w:val="00EF6FC9"/>
    <w:rsid w:val="00EF7512"/>
    <w:rsid w:val="00EF779F"/>
    <w:rsid w:val="00F02149"/>
    <w:rsid w:val="00F03405"/>
    <w:rsid w:val="00F0556A"/>
    <w:rsid w:val="00F056EF"/>
    <w:rsid w:val="00F075E6"/>
    <w:rsid w:val="00F137EA"/>
    <w:rsid w:val="00F1449D"/>
    <w:rsid w:val="00F1478F"/>
    <w:rsid w:val="00F147C4"/>
    <w:rsid w:val="00F1652A"/>
    <w:rsid w:val="00F171D3"/>
    <w:rsid w:val="00F17670"/>
    <w:rsid w:val="00F2041D"/>
    <w:rsid w:val="00F20C76"/>
    <w:rsid w:val="00F21A7A"/>
    <w:rsid w:val="00F22D02"/>
    <w:rsid w:val="00F23418"/>
    <w:rsid w:val="00F23959"/>
    <w:rsid w:val="00F23CA1"/>
    <w:rsid w:val="00F23D74"/>
    <w:rsid w:val="00F253F1"/>
    <w:rsid w:val="00F25430"/>
    <w:rsid w:val="00F267DB"/>
    <w:rsid w:val="00F3105A"/>
    <w:rsid w:val="00F31076"/>
    <w:rsid w:val="00F312E9"/>
    <w:rsid w:val="00F313CF"/>
    <w:rsid w:val="00F32135"/>
    <w:rsid w:val="00F327AE"/>
    <w:rsid w:val="00F33272"/>
    <w:rsid w:val="00F33BD1"/>
    <w:rsid w:val="00F34141"/>
    <w:rsid w:val="00F346C2"/>
    <w:rsid w:val="00F349DD"/>
    <w:rsid w:val="00F34D5D"/>
    <w:rsid w:val="00F3561B"/>
    <w:rsid w:val="00F36DA3"/>
    <w:rsid w:val="00F418B2"/>
    <w:rsid w:val="00F44CDF"/>
    <w:rsid w:val="00F450E6"/>
    <w:rsid w:val="00F451E8"/>
    <w:rsid w:val="00F45790"/>
    <w:rsid w:val="00F459D8"/>
    <w:rsid w:val="00F462F4"/>
    <w:rsid w:val="00F4641B"/>
    <w:rsid w:val="00F46CC0"/>
    <w:rsid w:val="00F47B74"/>
    <w:rsid w:val="00F47B8E"/>
    <w:rsid w:val="00F50781"/>
    <w:rsid w:val="00F50A64"/>
    <w:rsid w:val="00F5132B"/>
    <w:rsid w:val="00F529A8"/>
    <w:rsid w:val="00F531B0"/>
    <w:rsid w:val="00F538EC"/>
    <w:rsid w:val="00F53E4C"/>
    <w:rsid w:val="00F5516F"/>
    <w:rsid w:val="00F5550C"/>
    <w:rsid w:val="00F572DE"/>
    <w:rsid w:val="00F603BA"/>
    <w:rsid w:val="00F60FA2"/>
    <w:rsid w:val="00F6136F"/>
    <w:rsid w:val="00F61DBA"/>
    <w:rsid w:val="00F6532F"/>
    <w:rsid w:val="00F65BC0"/>
    <w:rsid w:val="00F65C96"/>
    <w:rsid w:val="00F65CF8"/>
    <w:rsid w:val="00F661BC"/>
    <w:rsid w:val="00F7103C"/>
    <w:rsid w:val="00F71091"/>
    <w:rsid w:val="00F722EC"/>
    <w:rsid w:val="00F72679"/>
    <w:rsid w:val="00F7284F"/>
    <w:rsid w:val="00F736BE"/>
    <w:rsid w:val="00F745C5"/>
    <w:rsid w:val="00F75297"/>
    <w:rsid w:val="00F75E80"/>
    <w:rsid w:val="00F76680"/>
    <w:rsid w:val="00F769DC"/>
    <w:rsid w:val="00F77733"/>
    <w:rsid w:val="00F8025D"/>
    <w:rsid w:val="00F80A28"/>
    <w:rsid w:val="00F80C28"/>
    <w:rsid w:val="00F81460"/>
    <w:rsid w:val="00F814CC"/>
    <w:rsid w:val="00F8190A"/>
    <w:rsid w:val="00F81B34"/>
    <w:rsid w:val="00F82BB5"/>
    <w:rsid w:val="00F83626"/>
    <w:rsid w:val="00F847FC"/>
    <w:rsid w:val="00F86805"/>
    <w:rsid w:val="00F86ABB"/>
    <w:rsid w:val="00F874C4"/>
    <w:rsid w:val="00F87605"/>
    <w:rsid w:val="00F903AC"/>
    <w:rsid w:val="00F905EC"/>
    <w:rsid w:val="00F908E0"/>
    <w:rsid w:val="00F93143"/>
    <w:rsid w:val="00F931B5"/>
    <w:rsid w:val="00F943BC"/>
    <w:rsid w:val="00F951E7"/>
    <w:rsid w:val="00F956F4"/>
    <w:rsid w:val="00F973C8"/>
    <w:rsid w:val="00FA05C9"/>
    <w:rsid w:val="00FA06DA"/>
    <w:rsid w:val="00FA14C3"/>
    <w:rsid w:val="00FA2056"/>
    <w:rsid w:val="00FA2793"/>
    <w:rsid w:val="00FA29FE"/>
    <w:rsid w:val="00FA346F"/>
    <w:rsid w:val="00FA43ED"/>
    <w:rsid w:val="00FA4C22"/>
    <w:rsid w:val="00FA4CEF"/>
    <w:rsid w:val="00FA5057"/>
    <w:rsid w:val="00FA55BB"/>
    <w:rsid w:val="00FA6938"/>
    <w:rsid w:val="00FB0850"/>
    <w:rsid w:val="00FB0F78"/>
    <w:rsid w:val="00FB1618"/>
    <w:rsid w:val="00FB17EE"/>
    <w:rsid w:val="00FB1C4E"/>
    <w:rsid w:val="00FB24FE"/>
    <w:rsid w:val="00FB2648"/>
    <w:rsid w:val="00FB280E"/>
    <w:rsid w:val="00FB2C10"/>
    <w:rsid w:val="00FB42A7"/>
    <w:rsid w:val="00FB451A"/>
    <w:rsid w:val="00FB5D12"/>
    <w:rsid w:val="00FB5F6D"/>
    <w:rsid w:val="00FB6DAD"/>
    <w:rsid w:val="00FB708D"/>
    <w:rsid w:val="00FB77F5"/>
    <w:rsid w:val="00FB7DCB"/>
    <w:rsid w:val="00FC2482"/>
    <w:rsid w:val="00FC2C7B"/>
    <w:rsid w:val="00FC36FB"/>
    <w:rsid w:val="00FC453B"/>
    <w:rsid w:val="00FC4C7B"/>
    <w:rsid w:val="00FC5611"/>
    <w:rsid w:val="00FC579B"/>
    <w:rsid w:val="00FC641D"/>
    <w:rsid w:val="00FD0DCD"/>
    <w:rsid w:val="00FD0F39"/>
    <w:rsid w:val="00FD1759"/>
    <w:rsid w:val="00FD1B9E"/>
    <w:rsid w:val="00FD1E94"/>
    <w:rsid w:val="00FD20C5"/>
    <w:rsid w:val="00FD28AE"/>
    <w:rsid w:val="00FD336F"/>
    <w:rsid w:val="00FD37EB"/>
    <w:rsid w:val="00FD3930"/>
    <w:rsid w:val="00FD430B"/>
    <w:rsid w:val="00FD4AE1"/>
    <w:rsid w:val="00FD4F1A"/>
    <w:rsid w:val="00FD549D"/>
    <w:rsid w:val="00FD674F"/>
    <w:rsid w:val="00FD76DD"/>
    <w:rsid w:val="00FE0C5A"/>
    <w:rsid w:val="00FE19B4"/>
    <w:rsid w:val="00FE1D70"/>
    <w:rsid w:val="00FE1F6C"/>
    <w:rsid w:val="00FE256A"/>
    <w:rsid w:val="00FE25DF"/>
    <w:rsid w:val="00FE35C5"/>
    <w:rsid w:val="00FE3EAE"/>
    <w:rsid w:val="00FE593D"/>
    <w:rsid w:val="00FE5A1D"/>
    <w:rsid w:val="00FE5C63"/>
    <w:rsid w:val="00FE5DAA"/>
    <w:rsid w:val="00FE680D"/>
    <w:rsid w:val="00FE684F"/>
    <w:rsid w:val="00FE7731"/>
    <w:rsid w:val="00FE79DF"/>
    <w:rsid w:val="00FF0928"/>
    <w:rsid w:val="00FF1180"/>
    <w:rsid w:val="00FF1FA0"/>
    <w:rsid w:val="00FF2351"/>
    <w:rsid w:val="00FF2B2F"/>
    <w:rsid w:val="00FF43FB"/>
    <w:rsid w:val="00FF7707"/>
    <w:rsid w:val="00FF7E0D"/>
    <w:rsid w:val="00FF7E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57CEED17"/>
  <w15:docId w15:val="{0C6426A1-5297-4658-9F95-314213046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報告內文"/>
    <w:qFormat/>
    <w:rsid w:val="00AD16F6"/>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8A7BA2"/>
    <w:pPr>
      <w:tabs>
        <w:tab w:val="right" w:leader="hyphen" w:pos="8490"/>
      </w:tabs>
      <w:ind w:leftChars="0" w:left="0" w:hangingChars="200" w:hanging="200"/>
    </w:pPr>
    <w:rPr>
      <w:b/>
      <w:sz w:val="24"/>
    </w:rPr>
  </w:style>
  <w:style w:type="paragraph" w:styleId="22">
    <w:name w:val="toc 2"/>
    <w:basedOn w:val="a"/>
    <w:next w:val="a"/>
    <w:autoRedefine/>
    <w:uiPriority w:val="39"/>
    <w:rsid w:val="006C0965"/>
    <w:pPr>
      <w:tabs>
        <w:tab w:val="right" w:leader="hyphen" w:pos="8490"/>
      </w:tabs>
      <w:ind w:leftChars="0" w:left="566" w:hangingChars="200" w:hanging="566"/>
    </w:pPr>
    <w:rPr>
      <w:sz w:val="24"/>
    </w:rPr>
  </w:style>
  <w:style w:type="paragraph" w:styleId="ad">
    <w:name w:val="header"/>
    <w:basedOn w:val="a"/>
    <w:link w:val="ae"/>
    <w:uiPriority w:val="99"/>
    <w:unhideWhenUsed/>
    <w:rsid w:val="00835F0F"/>
    <w:pPr>
      <w:tabs>
        <w:tab w:val="center" w:pos="4153"/>
        <w:tab w:val="right" w:pos="8306"/>
      </w:tabs>
      <w:snapToGrid w:val="0"/>
    </w:pPr>
    <w:rPr>
      <w:sz w:val="20"/>
      <w:szCs w:val="20"/>
    </w:rPr>
  </w:style>
  <w:style w:type="character" w:customStyle="1" w:styleId="ae">
    <w:name w:val="頁首 字元"/>
    <w:link w:val="ad"/>
    <w:uiPriority w:val="99"/>
    <w:rsid w:val="00835F0F"/>
    <w:rPr>
      <w:rFonts w:ascii="標楷體" w:eastAsia="標楷體"/>
      <w:snapToGrid w:val="0"/>
      <w:kern w:val="2"/>
    </w:rPr>
  </w:style>
  <w:style w:type="paragraph" w:styleId="af">
    <w:name w:val="footer"/>
    <w:basedOn w:val="a"/>
    <w:link w:val="af0"/>
    <w:uiPriority w:val="99"/>
    <w:unhideWhenUsed/>
    <w:rsid w:val="00835F0F"/>
    <w:pPr>
      <w:tabs>
        <w:tab w:val="center" w:pos="4153"/>
        <w:tab w:val="right" w:pos="8306"/>
      </w:tabs>
      <w:snapToGrid w:val="0"/>
    </w:pPr>
    <w:rPr>
      <w:sz w:val="20"/>
      <w:szCs w:val="20"/>
    </w:rPr>
  </w:style>
  <w:style w:type="character" w:customStyle="1" w:styleId="af0">
    <w:name w:val="頁尾 字元"/>
    <w:link w:val="af"/>
    <w:uiPriority w:val="99"/>
    <w:rsid w:val="00835F0F"/>
    <w:rPr>
      <w:rFonts w:ascii="標楷體" w:eastAsia="標楷體"/>
      <w:snapToGrid w:val="0"/>
      <w:kern w:val="2"/>
    </w:rPr>
  </w:style>
  <w:style w:type="character" w:styleId="af1">
    <w:name w:val="Hyperlink"/>
    <w:uiPriority w:val="99"/>
    <w:unhideWhenUsed/>
    <w:rsid w:val="008A7BA2"/>
    <w:rPr>
      <w:b w:val="0"/>
      <w:color w:val="0000FF"/>
      <w:u w:val="single"/>
    </w:rPr>
  </w:style>
  <w:style w:type="table" w:styleId="af2">
    <w:name w:val="Table Grid"/>
    <w:basedOn w:val="a1"/>
    <w:uiPriority w:val="3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4"/>
    <w:uiPriority w:val="99"/>
    <w:unhideWhenUsed/>
    <w:rsid w:val="00F50781"/>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
    <w:link w:val="af3"/>
    <w:uiPriority w:val="99"/>
    <w:qFormat/>
    <w:rsid w:val="00F50781"/>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unhideWhenUsed/>
    <w:qFormat/>
    <w:rsid w:val="00F50781"/>
    <w:rPr>
      <w:vertAlign w:val="superscript"/>
    </w:rPr>
  </w:style>
  <w:style w:type="paragraph" w:customStyle="1" w:styleId="af6">
    <w:name w:val="註腳"/>
    <w:basedOn w:val="af3"/>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7">
    <w:name w:val="List Paragraph"/>
    <w:basedOn w:val="a"/>
    <w:uiPriority w:val="34"/>
    <w:qFormat/>
    <w:rsid w:val="00E52F80"/>
    <w:pPr>
      <w:ind w:left="480"/>
    </w:pPr>
  </w:style>
  <w:style w:type="table" w:customStyle="1" w:styleId="10">
    <w:name w:val="表格格線1"/>
    <w:basedOn w:val="a1"/>
    <w:next w:val="af2"/>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1">
    <w:name w:val="(一)下內文縮2 字元"/>
    <w:link w:val="2"/>
    <w:qFormat/>
    <w:rsid w:val="00BB42A7"/>
    <w:rPr>
      <w:rFonts w:ascii="標楷體" w:eastAsia="標楷體"/>
      <w:snapToGrid w:val="0"/>
      <w:kern w:val="2"/>
      <w:sz w:val="28"/>
      <w:szCs w:val="28"/>
    </w:rPr>
  </w:style>
  <w:style w:type="paragraph" w:styleId="af8">
    <w:name w:val="Balloon Text"/>
    <w:basedOn w:val="a"/>
    <w:link w:val="af9"/>
    <w:uiPriority w:val="99"/>
    <w:semiHidden/>
    <w:unhideWhenUsed/>
    <w:rsid w:val="000341E9"/>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paragraph" w:styleId="afa">
    <w:name w:val="Date"/>
    <w:basedOn w:val="a"/>
    <w:next w:val="a"/>
    <w:link w:val="afb"/>
    <w:uiPriority w:val="99"/>
    <w:semiHidden/>
    <w:unhideWhenUsed/>
    <w:rsid w:val="00CD619C"/>
    <w:pPr>
      <w:jc w:val="right"/>
    </w:pPr>
  </w:style>
  <w:style w:type="character" w:customStyle="1" w:styleId="afb">
    <w:name w:val="日期 字元"/>
    <w:link w:val="afa"/>
    <w:uiPriority w:val="99"/>
    <w:semiHidden/>
    <w:rsid w:val="00CD619C"/>
    <w:rPr>
      <w:rFonts w:ascii="標楷體" w:eastAsia="標楷體"/>
      <w:snapToGrid w:val="0"/>
      <w:kern w:val="2"/>
      <w:sz w:val="28"/>
      <w:szCs w:val="28"/>
    </w:rPr>
  </w:style>
  <w:style w:type="character" w:customStyle="1" w:styleId="23">
    <w:name w:val="(一)(二)(三) 字元2"/>
    <w:qFormat/>
    <w:rsid w:val="00F349DD"/>
    <w:rPr>
      <w:rFonts w:ascii="標楷體" w:eastAsia="標楷體"/>
      <w:snapToGrid w:val="0"/>
      <w:kern w:val="2"/>
      <w:sz w:val="28"/>
      <w:szCs w:val="28"/>
      <w:lang w:val="en-US" w:eastAsia="zh-TW" w:bidi="ar-SA"/>
    </w:rPr>
  </w:style>
  <w:style w:type="character" w:styleId="afc">
    <w:name w:val="FollowedHyperlink"/>
    <w:uiPriority w:val="99"/>
    <w:semiHidden/>
    <w:unhideWhenUsed/>
    <w:rsid w:val="00571A42"/>
    <w:rPr>
      <w:color w:val="800080"/>
      <w:u w:val="single"/>
    </w:rPr>
  </w:style>
  <w:style w:type="numbering" w:customStyle="1" w:styleId="11">
    <w:name w:val="無清單1"/>
    <w:next w:val="a2"/>
    <w:uiPriority w:val="99"/>
    <w:semiHidden/>
    <w:unhideWhenUsed/>
    <w:rsid w:val="00DE560F"/>
  </w:style>
  <w:style w:type="numbering" w:customStyle="1" w:styleId="110">
    <w:name w:val="無清單11"/>
    <w:next w:val="a2"/>
    <w:uiPriority w:val="99"/>
    <w:semiHidden/>
    <w:unhideWhenUsed/>
    <w:rsid w:val="00DE560F"/>
  </w:style>
  <w:style w:type="character" w:customStyle="1" w:styleId="146">
    <w:name w:val="第二層(14號字) 字元"/>
    <w:rsid w:val="00DE560F"/>
    <w:rPr>
      <w:rFonts w:ascii="標楷體" w:eastAsia="標楷體"/>
      <w:b/>
      <w:snapToGrid w:val="0"/>
      <w:kern w:val="2"/>
      <w:sz w:val="28"/>
    </w:rPr>
  </w:style>
  <w:style w:type="character" w:customStyle="1" w:styleId="12">
    <w:name w:val="(一)(二)(三) 字元1"/>
    <w:rsid w:val="00DE560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C6574-C361-435D-8558-A5FD543D5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Pages>
  <Words>86</Words>
  <Characters>493</Characters>
  <Application>Microsoft Office Word</Application>
  <DocSecurity>0</DocSecurity>
  <Lines>4</Lines>
  <Paragraphs>1</Paragraphs>
  <ScaleCrop>false</ScaleCrop>
  <Company>HOME</Company>
  <LinksUpToDate>false</LinksUpToDate>
  <CharactersWithSpaces>578</CharactersWithSpaces>
  <SharedDoc>false</SharedDoc>
  <HLinks>
    <vt:vector size="78" baseType="variant">
      <vt:variant>
        <vt:i4>1703989</vt:i4>
      </vt:variant>
      <vt:variant>
        <vt:i4>74</vt:i4>
      </vt:variant>
      <vt:variant>
        <vt:i4>0</vt:i4>
      </vt:variant>
      <vt:variant>
        <vt:i4>5</vt:i4>
      </vt:variant>
      <vt:variant>
        <vt:lpwstr/>
      </vt:variant>
      <vt:variant>
        <vt:lpwstr>_Toc142474199</vt:lpwstr>
      </vt:variant>
      <vt:variant>
        <vt:i4>1703989</vt:i4>
      </vt:variant>
      <vt:variant>
        <vt:i4>68</vt:i4>
      </vt:variant>
      <vt:variant>
        <vt:i4>0</vt:i4>
      </vt:variant>
      <vt:variant>
        <vt:i4>5</vt:i4>
      </vt:variant>
      <vt:variant>
        <vt:lpwstr/>
      </vt:variant>
      <vt:variant>
        <vt:lpwstr>_Toc142474198</vt:lpwstr>
      </vt:variant>
      <vt:variant>
        <vt:i4>1703989</vt:i4>
      </vt:variant>
      <vt:variant>
        <vt:i4>62</vt:i4>
      </vt:variant>
      <vt:variant>
        <vt:i4>0</vt:i4>
      </vt:variant>
      <vt:variant>
        <vt:i4>5</vt:i4>
      </vt:variant>
      <vt:variant>
        <vt:lpwstr/>
      </vt:variant>
      <vt:variant>
        <vt:lpwstr>_Toc142474197</vt:lpwstr>
      </vt:variant>
      <vt:variant>
        <vt:i4>1703989</vt:i4>
      </vt:variant>
      <vt:variant>
        <vt:i4>56</vt:i4>
      </vt:variant>
      <vt:variant>
        <vt:i4>0</vt:i4>
      </vt:variant>
      <vt:variant>
        <vt:i4>5</vt:i4>
      </vt:variant>
      <vt:variant>
        <vt:lpwstr/>
      </vt:variant>
      <vt:variant>
        <vt:lpwstr>_Toc142474196</vt:lpwstr>
      </vt:variant>
      <vt:variant>
        <vt:i4>1703989</vt:i4>
      </vt:variant>
      <vt:variant>
        <vt:i4>50</vt:i4>
      </vt:variant>
      <vt:variant>
        <vt:i4>0</vt:i4>
      </vt:variant>
      <vt:variant>
        <vt:i4>5</vt:i4>
      </vt:variant>
      <vt:variant>
        <vt:lpwstr/>
      </vt:variant>
      <vt:variant>
        <vt:lpwstr>_Toc142474195</vt:lpwstr>
      </vt:variant>
      <vt:variant>
        <vt:i4>1703989</vt:i4>
      </vt:variant>
      <vt:variant>
        <vt:i4>44</vt:i4>
      </vt:variant>
      <vt:variant>
        <vt:i4>0</vt:i4>
      </vt:variant>
      <vt:variant>
        <vt:i4>5</vt:i4>
      </vt:variant>
      <vt:variant>
        <vt:lpwstr/>
      </vt:variant>
      <vt:variant>
        <vt:lpwstr>_Toc142474194</vt:lpwstr>
      </vt:variant>
      <vt:variant>
        <vt:i4>1703989</vt:i4>
      </vt:variant>
      <vt:variant>
        <vt:i4>38</vt:i4>
      </vt:variant>
      <vt:variant>
        <vt:i4>0</vt:i4>
      </vt:variant>
      <vt:variant>
        <vt:i4>5</vt:i4>
      </vt:variant>
      <vt:variant>
        <vt:lpwstr/>
      </vt:variant>
      <vt:variant>
        <vt:lpwstr>_Toc142474193</vt:lpwstr>
      </vt:variant>
      <vt:variant>
        <vt:i4>1703989</vt:i4>
      </vt:variant>
      <vt:variant>
        <vt:i4>32</vt:i4>
      </vt:variant>
      <vt:variant>
        <vt:i4>0</vt:i4>
      </vt:variant>
      <vt:variant>
        <vt:i4>5</vt:i4>
      </vt:variant>
      <vt:variant>
        <vt:lpwstr/>
      </vt:variant>
      <vt:variant>
        <vt:lpwstr>_Toc142474192</vt:lpwstr>
      </vt:variant>
      <vt:variant>
        <vt:i4>1703989</vt:i4>
      </vt:variant>
      <vt:variant>
        <vt:i4>26</vt:i4>
      </vt:variant>
      <vt:variant>
        <vt:i4>0</vt:i4>
      </vt:variant>
      <vt:variant>
        <vt:i4>5</vt:i4>
      </vt:variant>
      <vt:variant>
        <vt:lpwstr/>
      </vt:variant>
      <vt:variant>
        <vt:lpwstr>_Toc142474191</vt:lpwstr>
      </vt:variant>
      <vt:variant>
        <vt:i4>1703989</vt:i4>
      </vt:variant>
      <vt:variant>
        <vt:i4>20</vt:i4>
      </vt:variant>
      <vt:variant>
        <vt:i4>0</vt:i4>
      </vt:variant>
      <vt:variant>
        <vt:i4>5</vt:i4>
      </vt:variant>
      <vt:variant>
        <vt:lpwstr/>
      </vt:variant>
      <vt:variant>
        <vt:lpwstr>_Toc142474190</vt:lpwstr>
      </vt:variant>
      <vt:variant>
        <vt:i4>1769525</vt:i4>
      </vt:variant>
      <vt:variant>
        <vt:i4>14</vt:i4>
      </vt:variant>
      <vt:variant>
        <vt:i4>0</vt:i4>
      </vt:variant>
      <vt:variant>
        <vt:i4>5</vt:i4>
      </vt:variant>
      <vt:variant>
        <vt:lpwstr/>
      </vt:variant>
      <vt:variant>
        <vt:lpwstr>_Toc142474189</vt:lpwstr>
      </vt:variant>
      <vt:variant>
        <vt:i4>1769525</vt:i4>
      </vt:variant>
      <vt:variant>
        <vt:i4>8</vt:i4>
      </vt:variant>
      <vt:variant>
        <vt:i4>0</vt:i4>
      </vt:variant>
      <vt:variant>
        <vt:i4>5</vt:i4>
      </vt:variant>
      <vt:variant>
        <vt:lpwstr/>
      </vt:variant>
      <vt:variant>
        <vt:lpwstr>_Toc142474188</vt:lpwstr>
      </vt:variant>
      <vt:variant>
        <vt:i4>1769525</vt:i4>
      </vt:variant>
      <vt:variant>
        <vt:i4>2</vt:i4>
      </vt:variant>
      <vt:variant>
        <vt:i4>0</vt:i4>
      </vt:variant>
      <vt:variant>
        <vt:i4>5</vt:i4>
      </vt:variant>
      <vt:variant>
        <vt:lpwstr/>
      </vt:variant>
      <vt:variant>
        <vt:lpwstr>_Toc142474187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2023-08-08T03:07:00Z</cp:lastPrinted>
  <dcterms:created xsi:type="dcterms:W3CDTF">2023-08-09T07:46:00Z</dcterms:created>
  <dcterms:modified xsi:type="dcterms:W3CDTF">2023-08-09T07:46:00Z</dcterms:modified>
</cp:coreProperties>
</file>