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C21CA0" w:rsidRDefault="001665FD" w:rsidP="00D2680F">
      <w:pPr>
        <w:pStyle w:val="title"/>
        <w:rPr>
          <w:position w:val="20"/>
        </w:rPr>
      </w:pPr>
      <w:r w:rsidRPr="00C21CA0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732D" w:rsidRPr="00ED490D" w:rsidRDefault="00F4732D" w:rsidP="00F4732D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4732D" w:rsidRPr="00ED490D" w:rsidRDefault="00F4732D" w:rsidP="00F4732D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4732D" w:rsidRPr="00ED490D" w:rsidRDefault="00F4732D" w:rsidP="00F4732D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4732D" w:rsidRPr="00ED490D" w:rsidRDefault="00F4732D" w:rsidP="00F4732D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C21CA0">
        <w:rPr>
          <w:position w:val="20"/>
        </w:rPr>
        <w:t>立法院</w:t>
      </w:r>
      <w:r w:rsidR="0064174B" w:rsidRPr="00C21CA0">
        <w:rPr>
          <w:rFonts w:hint="eastAsia"/>
          <w:position w:val="20"/>
        </w:rPr>
        <w:t>教育及文化</w:t>
      </w:r>
      <w:r w:rsidR="009F158D" w:rsidRPr="00C21CA0">
        <w:rPr>
          <w:position w:val="20"/>
        </w:rPr>
        <w:t>委員會</w:t>
      </w:r>
      <w:r w:rsidR="00064D29" w:rsidRPr="00C21CA0">
        <w:rPr>
          <w:position w:val="20"/>
        </w:rPr>
        <w:t xml:space="preserve">　開會通知單</w:t>
      </w:r>
    </w:p>
    <w:p w:rsidR="00064D29" w:rsidRPr="00C21CA0" w:rsidRDefault="001665FD">
      <w:pPr>
        <w:pStyle w:val="titlespace"/>
      </w:pPr>
      <w:r w:rsidRPr="00C21CA0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483235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3" w:name="發文地址"/>
                            <w:bookmarkEnd w:id="3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38.0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HuiAeD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2" w:name="發文地址"/>
                      <w:bookmarkEnd w:id="12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C21CA0" w:rsidRDefault="00064D29">
      <w:pPr>
        <w:pStyle w:val="space2"/>
      </w:pPr>
    </w:p>
    <w:p w:rsidR="00064D29" w:rsidRPr="00C21CA0" w:rsidRDefault="00064D29">
      <w:pPr>
        <w:pStyle w:val="space2"/>
      </w:pPr>
    </w:p>
    <w:p w:rsidR="00995810" w:rsidRPr="00C21CA0" w:rsidRDefault="00064D29">
      <w:pPr>
        <w:pStyle w:val="ae"/>
        <w:spacing w:line="360" w:lineRule="exact"/>
      </w:pPr>
      <w:r w:rsidRPr="00C21CA0">
        <w:t>受文者：</w:t>
      </w:r>
      <w:bookmarkStart w:id="4" w:name="受文者"/>
      <w:bookmarkEnd w:id="4"/>
      <w:r w:rsidR="00C634A6">
        <w:rPr>
          <w:rFonts w:hint="eastAsia"/>
        </w:rPr>
        <w:t>如正副本所列</w:t>
      </w:r>
      <w:bookmarkStart w:id="5" w:name="_GoBack"/>
      <w:bookmarkEnd w:id="5"/>
    </w:p>
    <w:p w:rsidR="00064D29" w:rsidRPr="00C21CA0" w:rsidRDefault="00064D29">
      <w:pPr>
        <w:pStyle w:val="space"/>
      </w:pPr>
    </w:p>
    <w:p w:rsidR="00064D29" w:rsidRPr="00C21CA0" w:rsidRDefault="00064D29">
      <w:pPr>
        <w:pStyle w:val="af"/>
        <w:spacing w:line="240" w:lineRule="exact"/>
      </w:pPr>
      <w:r w:rsidRPr="00C21CA0">
        <w:fldChar w:fldCharType="begin"/>
      </w:r>
      <w:r w:rsidRPr="00C21CA0">
        <w:instrText xml:space="preserve"> MACROBUTTON  DocDispatch 發文日期：</w:instrText>
      </w:r>
      <w:r w:rsidRPr="00C21CA0">
        <w:fldChar w:fldCharType="end"/>
      </w:r>
      <w:bookmarkStart w:id="6" w:name="發文日期"/>
      <w:bookmarkEnd w:id="6"/>
      <w:r w:rsidR="001665FD" w:rsidRPr="00C21CA0">
        <w:rPr>
          <w:rFonts w:hint="eastAsia"/>
        </w:rPr>
        <w:t>中華民國1</w:t>
      </w:r>
      <w:r w:rsidR="00E37DF4" w:rsidRPr="00C21CA0">
        <w:rPr>
          <w:rFonts w:hint="eastAsia"/>
        </w:rPr>
        <w:t>1</w:t>
      </w:r>
      <w:r w:rsidR="00333039" w:rsidRPr="00C21CA0">
        <w:rPr>
          <w:rFonts w:hint="eastAsia"/>
        </w:rPr>
        <w:t>2</w:t>
      </w:r>
      <w:r w:rsidR="001665FD" w:rsidRPr="00C21CA0">
        <w:rPr>
          <w:rFonts w:hint="eastAsia"/>
        </w:rPr>
        <w:t>年</w:t>
      </w:r>
      <w:r w:rsidR="00CB3E59" w:rsidRPr="00C21CA0">
        <w:rPr>
          <w:rFonts w:hint="eastAsia"/>
        </w:rPr>
        <w:t>9</w:t>
      </w:r>
      <w:r w:rsidR="001665FD" w:rsidRPr="00C21CA0">
        <w:rPr>
          <w:rFonts w:hint="eastAsia"/>
        </w:rPr>
        <w:t>月</w:t>
      </w:r>
      <w:r w:rsidR="008B4F30" w:rsidRPr="00C21CA0">
        <w:rPr>
          <w:rFonts w:hint="eastAsia"/>
        </w:rPr>
        <w:t>2</w:t>
      </w:r>
      <w:r w:rsidR="00CB3E59" w:rsidRPr="00C21CA0">
        <w:rPr>
          <w:rFonts w:hint="eastAsia"/>
        </w:rPr>
        <w:t>3</w:t>
      </w:r>
      <w:r w:rsidR="001665FD" w:rsidRPr="00C21CA0">
        <w:rPr>
          <w:rFonts w:hint="eastAsia"/>
        </w:rPr>
        <w:t>日</w:t>
      </w:r>
    </w:p>
    <w:p w:rsidR="00064D29" w:rsidRPr="00C21CA0" w:rsidRDefault="00064D29">
      <w:pPr>
        <w:pStyle w:val="af"/>
        <w:spacing w:line="240" w:lineRule="exact"/>
      </w:pPr>
      <w:r w:rsidRPr="00C21CA0">
        <w:t>發文字號：</w:t>
      </w:r>
      <w:bookmarkStart w:id="7" w:name="發文字號"/>
      <w:bookmarkEnd w:id="7"/>
      <w:r w:rsidR="00382B12">
        <w:rPr>
          <w:rFonts w:hint="eastAsia"/>
        </w:rPr>
        <w:t>台</w:t>
      </w:r>
      <w:proofErr w:type="gramStart"/>
      <w:r w:rsidR="00382B12">
        <w:rPr>
          <w:rFonts w:hint="eastAsia"/>
        </w:rPr>
        <w:t>立教字第</w:t>
      </w:r>
      <w:r w:rsidR="00382B12">
        <w:t>1122302295號</w:t>
      </w:r>
      <w:proofErr w:type="gramEnd"/>
    </w:p>
    <w:p w:rsidR="00064D29" w:rsidRPr="00C21CA0" w:rsidRDefault="00064D29">
      <w:pPr>
        <w:pStyle w:val="af"/>
        <w:spacing w:line="240" w:lineRule="exact"/>
      </w:pPr>
      <w:r w:rsidRPr="00C21CA0">
        <w:fldChar w:fldCharType="begin"/>
      </w:r>
      <w:r w:rsidRPr="00C21CA0">
        <w:instrText xml:space="preserve"> MACROBUTTON  DocSpeed 速別：</w:instrText>
      </w:r>
      <w:r w:rsidRPr="00C21CA0">
        <w:fldChar w:fldCharType="end"/>
      </w:r>
      <w:bookmarkStart w:id="8" w:name="速別"/>
      <w:bookmarkEnd w:id="8"/>
      <w:r w:rsidR="001665FD" w:rsidRPr="00C21CA0">
        <w:rPr>
          <w:rFonts w:hint="eastAsia"/>
        </w:rPr>
        <w:t>最速件</w:t>
      </w:r>
    </w:p>
    <w:p w:rsidR="00064D29" w:rsidRPr="00C21CA0" w:rsidRDefault="00064D29">
      <w:pPr>
        <w:pStyle w:val="af"/>
        <w:spacing w:line="240" w:lineRule="exact"/>
      </w:pPr>
      <w:r w:rsidRPr="00C21CA0">
        <w:fldChar w:fldCharType="begin"/>
      </w:r>
      <w:r w:rsidRPr="00C21CA0">
        <w:instrText xml:space="preserve"> MACROBUTTON  DocSecurity 密等及解密條件或保密期限：</w:instrText>
      </w:r>
      <w:r w:rsidRPr="00C21CA0">
        <w:fldChar w:fldCharType="end"/>
      </w:r>
      <w:bookmarkStart w:id="9" w:name="密等及解密條件或保密期限"/>
      <w:bookmarkEnd w:id="9"/>
    </w:p>
    <w:p w:rsidR="00064D29" w:rsidRPr="00C21CA0" w:rsidRDefault="00064D29">
      <w:pPr>
        <w:pStyle w:val="af"/>
        <w:spacing w:line="240" w:lineRule="exact"/>
      </w:pPr>
      <w:r w:rsidRPr="00C21CA0">
        <w:t>附件：</w:t>
      </w:r>
      <w:bookmarkStart w:id="10" w:name="附件"/>
      <w:bookmarkEnd w:id="10"/>
      <w:r w:rsidR="0064174B" w:rsidRPr="00C21CA0">
        <w:rPr>
          <w:rFonts w:hint="eastAsia"/>
        </w:rPr>
        <w:t>議事日程及本會召集委員選舉人名冊各乙份</w:t>
      </w:r>
      <w:r w:rsidR="007E67EC">
        <w:t>(1122302295_0_0.</w:t>
      </w:r>
      <w:proofErr w:type="gramStart"/>
      <w:r w:rsidR="007E67EC">
        <w:t>doc</w:t>
      </w:r>
      <w:proofErr w:type="gramEnd"/>
      <w:r w:rsidR="007E67EC">
        <w:t>)</w:t>
      </w:r>
    </w:p>
    <w:p w:rsidR="00064D29" w:rsidRPr="00C21CA0" w:rsidRDefault="00064D29">
      <w:pPr>
        <w:pStyle w:val="af"/>
        <w:spacing w:line="240" w:lineRule="exact"/>
      </w:pPr>
    </w:p>
    <w:p w:rsidR="00064D29" w:rsidRPr="00C21CA0" w:rsidRDefault="00064D29" w:rsidP="0064174B">
      <w:pPr>
        <w:pStyle w:val="af0"/>
        <w:spacing w:line="320" w:lineRule="exact"/>
        <w:ind w:left="1610" w:rightChars="-237" w:right="-569" w:hangingChars="503" w:hanging="1610"/>
        <w:rPr>
          <w:rFonts w:hAnsi="標楷體"/>
        </w:rPr>
      </w:pPr>
      <w:r w:rsidRPr="00C21CA0">
        <w:rPr>
          <w:rFonts w:hAnsi="標楷體"/>
        </w:rPr>
        <w:t>開會事由：</w:t>
      </w:r>
      <w:bookmarkStart w:id="11" w:name="開會事由"/>
      <w:bookmarkEnd w:id="11"/>
      <w:r w:rsidR="001665FD" w:rsidRPr="00C21CA0">
        <w:rPr>
          <w:rFonts w:hAnsi="標楷體" w:hint="eastAsia"/>
        </w:rPr>
        <w:t>立法院第10屆第</w:t>
      </w:r>
      <w:r w:rsidR="00CB3E59" w:rsidRPr="00C21CA0">
        <w:rPr>
          <w:rFonts w:hAnsi="標楷體" w:hint="eastAsia"/>
        </w:rPr>
        <w:t>8</w:t>
      </w:r>
      <w:r w:rsidR="001665FD" w:rsidRPr="00C21CA0">
        <w:rPr>
          <w:rFonts w:hAnsi="標楷體" w:hint="eastAsia"/>
        </w:rPr>
        <w:t>會期</w:t>
      </w:r>
      <w:r w:rsidR="0064174B" w:rsidRPr="00C21CA0">
        <w:rPr>
          <w:rFonts w:hAnsi="標楷體" w:hint="eastAsia"/>
        </w:rPr>
        <w:t>教育及文化</w:t>
      </w:r>
      <w:r w:rsidR="001665FD" w:rsidRPr="00C21CA0">
        <w:rPr>
          <w:rFonts w:hAnsi="標楷體" w:hint="eastAsia"/>
        </w:rPr>
        <w:t>委員會第1次全體委員會議</w:t>
      </w:r>
      <w:r w:rsidRPr="00C21CA0">
        <w:rPr>
          <w:rFonts w:hAnsi="標楷體"/>
        </w:rPr>
        <w:br/>
      </w:r>
      <w:r w:rsidR="001665FD" w:rsidRPr="00C21CA0">
        <w:rPr>
          <w:rFonts w:hAnsi="標楷體" w:hint="eastAsia"/>
        </w:rPr>
        <w:t>選舉第10屆第</w:t>
      </w:r>
      <w:r w:rsidR="00CB3E59" w:rsidRPr="00C21CA0">
        <w:rPr>
          <w:rFonts w:hAnsi="標楷體" w:hint="eastAsia"/>
        </w:rPr>
        <w:t>8</w:t>
      </w:r>
      <w:r w:rsidR="001665FD" w:rsidRPr="00C21CA0">
        <w:rPr>
          <w:rFonts w:hAnsi="標楷體" w:hint="eastAsia"/>
        </w:rPr>
        <w:t>會期本會召集委員</w:t>
      </w:r>
    </w:p>
    <w:p w:rsidR="00064D29" w:rsidRPr="00C21CA0" w:rsidRDefault="00064D29" w:rsidP="0064174B">
      <w:pPr>
        <w:pStyle w:val="af0"/>
        <w:spacing w:line="320" w:lineRule="exact"/>
        <w:rPr>
          <w:rFonts w:hAnsi="標楷體"/>
        </w:rPr>
      </w:pPr>
      <w:r w:rsidRPr="00C21CA0">
        <w:rPr>
          <w:rFonts w:hAnsi="標楷體"/>
        </w:rPr>
        <w:fldChar w:fldCharType="begin"/>
      </w:r>
      <w:r w:rsidRPr="00C21CA0">
        <w:rPr>
          <w:rFonts w:hAnsi="標楷體"/>
        </w:rPr>
        <w:instrText xml:space="preserve"> MACROBUTTON  DocMeetingTime 開會時間：</w:instrText>
      </w:r>
      <w:r w:rsidRPr="00C21CA0">
        <w:rPr>
          <w:rFonts w:hAnsi="標楷體"/>
        </w:rPr>
        <w:fldChar w:fldCharType="end"/>
      </w:r>
      <w:bookmarkStart w:id="12" w:name="開會時間"/>
      <w:bookmarkEnd w:id="12"/>
      <w:r w:rsidR="001665FD" w:rsidRPr="00C21CA0">
        <w:rPr>
          <w:rFonts w:hAnsi="標楷體" w:hint="eastAsia"/>
        </w:rPr>
        <w:t>1</w:t>
      </w:r>
      <w:r w:rsidR="00C90609" w:rsidRPr="00C21CA0">
        <w:rPr>
          <w:rFonts w:hAnsi="標楷體" w:hint="eastAsia"/>
        </w:rPr>
        <w:t>1</w:t>
      </w:r>
      <w:r w:rsidR="00333039" w:rsidRPr="00C21CA0">
        <w:rPr>
          <w:rFonts w:hAnsi="標楷體" w:hint="eastAsia"/>
        </w:rPr>
        <w:t>2</w:t>
      </w:r>
      <w:r w:rsidR="001665FD" w:rsidRPr="00C21CA0">
        <w:rPr>
          <w:rFonts w:hAnsi="標楷體" w:hint="eastAsia"/>
        </w:rPr>
        <w:t>年</w:t>
      </w:r>
      <w:r w:rsidR="00CB3E59" w:rsidRPr="00C21CA0">
        <w:rPr>
          <w:rFonts w:hAnsi="標楷體" w:hint="eastAsia"/>
        </w:rPr>
        <w:t>9</w:t>
      </w:r>
      <w:r w:rsidR="001665FD" w:rsidRPr="00C21CA0">
        <w:rPr>
          <w:rFonts w:hAnsi="標楷體" w:hint="eastAsia"/>
        </w:rPr>
        <w:t>月</w:t>
      </w:r>
      <w:r w:rsidR="0064174B" w:rsidRPr="00C21CA0">
        <w:rPr>
          <w:rFonts w:hAnsi="標楷體" w:hint="eastAsia"/>
        </w:rPr>
        <w:t>2</w:t>
      </w:r>
      <w:r w:rsidR="00CB3E59" w:rsidRPr="00C21CA0">
        <w:rPr>
          <w:rFonts w:hAnsi="標楷體" w:hint="eastAsia"/>
        </w:rPr>
        <w:t>5</w:t>
      </w:r>
      <w:r w:rsidR="00E37DF4" w:rsidRPr="00C21CA0">
        <w:rPr>
          <w:rFonts w:hAnsi="標楷體" w:hint="eastAsia"/>
        </w:rPr>
        <w:t>日（星期</w:t>
      </w:r>
      <w:r w:rsidR="00CB3E59" w:rsidRPr="00C21CA0">
        <w:rPr>
          <w:rFonts w:hAnsi="標楷體" w:hint="eastAsia"/>
        </w:rPr>
        <w:t>一</w:t>
      </w:r>
      <w:r w:rsidR="001665FD" w:rsidRPr="00C21CA0">
        <w:rPr>
          <w:rFonts w:hAnsi="標楷體" w:hint="eastAsia"/>
        </w:rPr>
        <w:t>）上午9時至12時</w:t>
      </w:r>
    </w:p>
    <w:p w:rsidR="00064D29" w:rsidRPr="00C21CA0" w:rsidRDefault="00064D29" w:rsidP="0064174B">
      <w:pPr>
        <w:pStyle w:val="af0"/>
        <w:spacing w:line="320" w:lineRule="exact"/>
        <w:rPr>
          <w:rFonts w:hAnsi="標楷體"/>
        </w:rPr>
      </w:pPr>
      <w:r w:rsidRPr="00C21CA0">
        <w:rPr>
          <w:rFonts w:hAnsi="標楷體"/>
        </w:rPr>
        <w:t>開會地點：</w:t>
      </w:r>
      <w:bookmarkStart w:id="13" w:name="開會地點"/>
      <w:bookmarkEnd w:id="13"/>
      <w:r w:rsidR="0064174B" w:rsidRPr="00C21CA0">
        <w:rPr>
          <w:rFonts w:hAnsi="標楷體" w:hint="eastAsia"/>
        </w:rPr>
        <w:t>群賢樓101會議室</w:t>
      </w:r>
    </w:p>
    <w:p w:rsidR="00240529" w:rsidRPr="00C21CA0" w:rsidRDefault="00064D29" w:rsidP="0064174B">
      <w:pPr>
        <w:pStyle w:val="af1"/>
        <w:spacing w:line="320" w:lineRule="exact"/>
      </w:pPr>
      <w:r w:rsidRPr="00C21CA0">
        <w:t>主持人：</w:t>
      </w:r>
      <w:bookmarkStart w:id="14" w:name="主席"/>
      <w:bookmarkEnd w:id="14"/>
      <w:proofErr w:type="gramStart"/>
      <w:r w:rsidR="00513B82" w:rsidRPr="00C21CA0">
        <w:rPr>
          <w:rFonts w:hint="eastAsia"/>
        </w:rPr>
        <w:t>由在場委員</w:t>
      </w:r>
      <w:proofErr w:type="gramEnd"/>
      <w:r w:rsidR="00513B82" w:rsidRPr="00C21CA0">
        <w:rPr>
          <w:rFonts w:hint="eastAsia"/>
        </w:rPr>
        <w:t>推舉</w:t>
      </w:r>
    </w:p>
    <w:p w:rsidR="00064D29" w:rsidRPr="00C21CA0" w:rsidRDefault="00064D29" w:rsidP="0064174B">
      <w:pPr>
        <w:pStyle w:val="af1"/>
        <w:spacing w:line="320" w:lineRule="exact"/>
      </w:pPr>
      <w:r w:rsidRPr="00C21CA0">
        <w:t>聯絡人及電話：</w:t>
      </w:r>
      <w:bookmarkStart w:id="15" w:name="聯絡人及電話"/>
      <w:bookmarkEnd w:id="15"/>
      <w:r w:rsidR="00CB3E59" w:rsidRPr="00C21CA0">
        <w:rPr>
          <w:rFonts w:hint="eastAsia"/>
        </w:rPr>
        <w:t>李宛澤</w:t>
      </w:r>
      <w:r w:rsidR="0064174B" w:rsidRPr="00C21CA0">
        <w:rPr>
          <w:rFonts w:hint="eastAsia"/>
        </w:rPr>
        <w:t xml:space="preserve">  </w:t>
      </w:r>
      <w:r w:rsidR="00312742" w:rsidRPr="00C21CA0">
        <w:rPr>
          <w:rFonts w:hint="eastAsia"/>
        </w:rPr>
        <w:t>02</w:t>
      </w:r>
      <w:r w:rsidR="007264A1" w:rsidRPr="00C21CA0">
        <w:rPr>
          <w:rFonts w:hint="eastAsia"/>
        </w:rPr>
        <w:t>-</w:t>
      </w:r>
      <w:r w:rsidR="00312742" w:rsidRPr="00C21CA0">
        <w:rPr>
          <w:rFonts w:hint="eastAsia"/>
        </w:rPr>
        <w:t>23585</w:t>
      </w:r>
      <w:r w:rsidR="00CB3E59" w:rsidRPr="00C21CA0">
        <w:rPr>
          <w:rFonts w:hint="eastAsia"/>
        </w:rPr>
        <w:t>600</w:t>
      </w:r>
      <w:r w:rsidR="0064174B" w:rsidRPr="00C21CA0">
        <w:rPr>
          <w:rFonts w:hint="eastAsia"/>
        </w:rPr>
        <w:t xml:space="preserve">  </w:t>
      </w:r>
      <w:r w:rsidR="00312742" w:rsidRPr="00C21CA0">
        <w:rPr>
          <w:rFonts w:hint="eastAsia"/>
        </w:rPr>
        <w:t>傳真：02</w:t>
      </w:r>
      <w:r w:rsidR="007264A1" w:rsidRPr="00C21CA0">
        <w:rPr>
          <w:rFonts w:hint="eastAsia"/>
        </w:rPr>
        <w:t>-</w:t>
      </w:r>
      <w:r w:rsidR="00312742" w:rsidRPr="00C21CA0">
        <w:rPr>
          <w:rFonts w:hint="eastAsia"/>
        </w:rPr>
        <w:t>23585</w:t>
      </w:r>
      <w:r w:rsidR="0064174B" w:rsidRPr="00C21CA0">
        <w:rPr>
          <w:rFonts w:hint="eastAsia"/>
        </w:rPr>
        <w:t>602</w:t>
      </w:r>
    </w:p>
    <w:p w:rsidR="00240529" w:rsidRPr="00C21CA0" w:rsidRDefault="00240529" w:rsidP="0064174B">
      <w:pPr>
        <w:pStyle w:val="af2"/>
        <w:spacing w:line="320" w:lineRule="exact"/>
      </w:pPr>
      <w:r w:rsidRPr="00C21CA0">
        <w:t>出席者：</w:t>
      </w:r>
      <w:bookmarkStart w:id="16" w:name="出席者"/>
      <w:bookmarkEnd w:id="16"/>
      <w:r w:rsidR="0064174B" w:rsidRPr="00C21CA0">
        <w:rPr>
          <w:rFonts w:hint="eastAsia"/>
        </w:rPr>
        <w:t>教育及文化委員會委員</w:t>
      </w:r>
    </w:p>
    <w:p w:rsidR="00064D29" w:rsidRPr="00C21CA0" w:rsidRDefault="00064D29" w:rsidP="001665FD">
      <w:pPr>
        <w:pStyle w:val="af3"/>
        <w:spacing w:before="0" w:line="400" w:lineRule="exact"/>
        <w:ind w:left="1120" w:hangingChars="350" w:hanging="1120"/>
      </w:pPr>
      <w:bookmarkStart w:id="17" w:name="列席者"/>
      <w:bookmarkEnd w:id="17"/>
    </w:p>
    <w:p w:rsidR="00064D29" w:rsidRPr="00C21CA0" w:rsidRDefault="00064D29">
      <w:pPr>
        <w:pStyle w:val="af5"/>
        <w:spacing w:line="240" w:lineRule="exact"/>
        <w:rPr>
          <w:rFonts w:hAnsi="標楷體"/>
        </w:rPr>
      </w:pPr>
      <w:r w:rsidRPr="00C21CA0">
        <w:rPr>
          <w:rFonts w:hAnsi="標楷體"/>
        </w:rPr>
        <w:t>副本：</w:t>
      </w:r>
      <w:bookmarkStart w:id="18" w:name="副本"/>
      <w:bookmarkEnd w:id="18"/>
      <w:r w:rsidR="0064174B" w:rsidRPr="00C21CA0">
        <w:rPr>
          <w:rFonts w:hAnsi="標楷體" w:hint="eastAsia"/>
        </w:rPr>
        <w:t>本院相關單位及黨團、教育及文化委員會</w:t>
      </w:r>
    </w:p>
    <w:p w:rsidR="00064D29" w:rsidRPr="00C21CA0" w:rsidRDefault="00064D29">
      <w:pPr>
        <w:pStyle w:val="af5"/>
        <w:spacing w:line="240" w:lineRule="exact"/>
        <w:rPr>
          <w:rFonts w:hAnsi="標楷體"/>
        </w:rPr>
      </w:pPr>
      <w:r w:rsidRPr="00C21CA0">
        <w:rPr>
          <w:rFonts w:hAnsi="標楷體"/>
        </w:rPr>
        <w:t>備註：</w:t>
      </w:r>
      <w:bookmarkStart w:id="19" w:name="備註"/>
      <w:bookmarkEnd w:id="19"/>
    </w:p>
    <w:p w:rsidR="00064D29" w:rsidRPr="00C21CA0" w:rsidRDefault="00064D29" w:rsidP="001665FD">
      <w:pPr>
        <w:pStyle w:val="af5"/>
        <w:spacing w:line="240" w:lineRule="exact"/>
        <w:ind w:left="794"/>
        <w:rPr>
          <w:rFonts w:hAnsi="標楷體"/>
        </w:rPr>
      </w:pPr>
    </w:p>
    <w:p w:rsidR="00064D29" w:rsidRPr="00C21CA0" w:rsidRDefault="00064D29">
      <w:pPr>
        <w:pStyle w:val="space1"/>
      </w:pPr>
    </w:p>
    <w:p w:rsidR="00064D29" w:rsidRPr="00C21CA0" w:rsidRDefault="00064D29">
      <w:pPr>
        <w:pStyle w:val="space1"/>
      </w:pPr>
    </w:p>
    <w:sectPr w:rsidR="00064D29" w:rsidRPr="00C21CA0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5FAB" w:rsidRDefault="00785FAB">
      <w:r>
        <w:separator/>
      </w:r>
    </w:p>
  </w:endnote>
  <w:endnote w:type="continuationSeparator" w:id="0">
    <w:p w:rsidR="00785FAB" w:rsidRDefault="00785F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1665F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634A6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634A6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5FAB" w:rsidRDefault="00785FAB">
      <w:r>
        <w:separator/>
      </w:r>
    </w:p>
  </w:footnote>
  <w:footnote w:type="continuationSeparator" w:id="0">
    <w:p w:rsidR="00785FAB" w:rsidRDefault="00785F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1665F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62ADB3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2FF"/>
    <w:rsid w:val="000065F1"/>
    <w:rsid w:val="00014CAF"/>
    <w:rsid w:val="00031AFB"/>
    <w:rsid w:val="00064739"/>
    <w:rsid w:val="00064D29"/>
    <w:rsid w:val="0006513D"/>
    <w:rsid w:val="000B1A16"/>
    <w:rsid w:val="000E5AA7"/>
    <w:rsid w:val="0012180D"/>
    <w:rsid w:val="00145350"/>
    <w:rsid w:val="0015201A"/>
    <w:rsid w:val="0016261A"/>
    <w:rsid w:val="0016301C"/>
    <w:rsid w:val="001665FD"/>
    <w:rsid w:val="00195F42"/>
    <w:rsid w:val="001A2AD2"/>
    <w:rsid w:val="001C3C77"/>
    <w:rsid w:val="001C5062"/>
    <w:rsid w:val="001D1360"/>
    <w:rsid w:val="001E23FD"/>
    <w:rsid w:val="002346DF"/>
    <w:rsid w:val="00240529"/>
    <w:rsid w:val="00266DDB"/>
    <w:rsid w:val="002A1FD7"/>
    <w:rsid w:val="002D02B1"/>
    <w:rsid w:val="002E5DD7"/>
    <w:rsid w:val="00312742"/>
    <w:rsid w:val="00322547"/>
    <w:rsid w:val="00333039"/>
    <w:rsid w:val="00382B12"/>
    <w:rsid w:val="003B38DA"/>
    <w:rsid w:val="003B68C7"/>
    <w:rsid w:val="003C35E4"/>
    <w:rsid w:val="003D0E7A"/>
    <w:rsid w:val="003E3085"/>
    <w:rsid w:val="003F1B79"/>
    <w:rsid w:val="00406DB4"/>
    <w:rsid w:val="00437ED3"/>
    <w:rsid w:val="00473082"/>
    <w:rsid w:val="00511091"/>
    <w:rsid w:val="00513B82"/>
    <w:rsid w:val="00516777"/>
    <w:rsid w:val="00570F0C"/>
    <w:rsid w:val="00573869"/>
    <w:rsid w:val="00573D0D"/>
    <w:rsid w:val="00590424"/>
    <w:rsid w:val="005C374E"/>
    <w:rsid w:val="005E36A7"/>
    <w:rsid w:val="00602482"/>
    <w:rsid w:val="0064174B"/>
    <w:rsid w:val="006754A5"/>
    <w:rsid w:val="006A249D"/>
    <w:rsid w:val="006A7675"/>
    <w:rsid w:val="006E1208"/>
    <w:rsid w:val="0071599D"/>
    <w:rsid w:val="007264A1"/>
    <w:rsid w:val="0074037E"/>
    <w:rsid w:val="00754797"/>
    <w:rsid w:val="00756932"/>
    <w:rsid w:val="00785FAB"/>
    <w:rsid w:val="007A6859"/>
    <w:rsid w:val="007C7B50"/>
    <w:rsid w:val="007D05DA"/>
    <w:rsid w:val="007D7BB2"/>
    <w:rsid w:val="007E67EC"/>
    <w:rsid w:val="00807E48"/>
    <w:rsid w:val="00861174"/>
    <w:rsid w:val="00872AA1"/>
    <w:rsid w:val="008A119B"/>
    <w:rsid w:val="008B31EF"/>
    <w:rsid w:val="008B4F30"/>
    <w:rsid w:val="008B6BCC"/>
    <w:rsid w:val="00917DD6"/>
    <w:rsid w:val="0092407A"/>
    <w:rsid w:val="009532EB"/>
    <w:rsid w:val="009772D3"/>
    <w:rsid w:val="00977D05"/>
    <w:rsid w:val="009874A9"/>
    <w:rsid w:val="00995810"/>
    <w:rsid w:val="009A0263"/>
    <w:rsid w:val="009A3B23"/>
    <w:rsid w:val="009B7815"/>
    <w:rsid w:val="009D40BC"/>
    <w:rsid w:val="009F158D"/>
    <w:rsid w:val="00A0559D"/>
    <w:rsid w:val="00A13260"/>
    <w:rsid w:val="00A524EA"/>
    <w:rsid w:val="00A54445"/>
    <w:rsid w:val="00A62A83"/>
    <w:rsid w:val="00A704D5"/>
    <w:rsid w:val="00A7410F"/>
    <w:rsid w:val="00A75D25"/>
    <w:rsid w:val="00AA44E1"/>
    <w:rsid w:val="00B01D40"/>
    <w:rsid w:val="00B01DB5"/>
    <w:rsid w:val="00B25187"/>
    <w:rsid w:val="00B26AE5"/>
    <w:rsid w:val="00B4689F"/>
    <w:rsid w:val="00B55D78"/>
    <w:rsid w:val="00B772FF"/>
    <w:rsid w:val="00B92A6C"/>
    <w:rsid w:val="00B9300B"/>
    <w:rsid w:val="00BA14EA"/>
    <w:rsid w:val="00BB5730"/>
    <w:rsid w:val="00BC0953"/>
    <w:rsid w:val="00BC1D49"/>
    <w:rsid w:val="00C03DD4"/>
    <w:rsid w:val="00C050BE"/>
    <w:rsid w:val="00C13E78"/>
    <w:rsid w:val="00C21CA0"/>
    <w:rsid w:val="00C30674"/>
    <w:rsid w:val="00C634A6"/>
    <w:rsid w:val="00C90609"/>
    <w:rsid w:val="00CA167A"/>
    <w:rsid w:val="00CA3B07"/>
    <w:rsid w:val="00CB3E59"/>
    <w:rsid w:val="00CC1500"/>
    <w:rsid w:val="00D0470F"/>
    <w:rsid w:val="00D07769"/>
    <w:rsid w:val="00D2680F"/>
    <w:rsid w:val="00D807C0"/>
    <w:rsid w:val="00D90942"/>
    <w:rsid w:val="00DB029B"/>
    <w:rsid w:val="00DB11E4"/>
    <w:rsid w:val="00DC731C"/>
    <w:rsid w:val="00DD4185"/>
    <w:rsid w:val="00E25BEC"/>
    <w:rsid w:val="00E25C53"/>
    <w:rsid w:val="00E3679B"/>
    <w:rsid w:val="00E37DF4"/>
    <w:rsid w:val="00E56913"/>
    <w:rsid w:val="00E653BF"/>
    <w:rsid w:val="00E70714"/>
    <w:rsid w:val="00E7530A"/>
    <w:rsid w:val="00EF49A2"/>
    <w:rsid w:val="00F24A0D"/>
    <w:rsid w:val="00F4732D"/>
    <w:rsid w:val="00F51AC9"/>
    <w:rsid w:val="00F60981"/>
    <w:rsid w:val="00F82332"/>
    <w:rsid w:val="00FC5E00"/>
    <w:rsid w:val="00FE3DA7"/>
    <w:rsid w:val="00FF7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F6FF5E4B-723A-45CC-8A84-232763BDF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0840;&#38498;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全院委員會開會通知稿.dot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>eic</Company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3</cp:revision>
  <cp:lastPrinted>2023-09-23T03:37:00Z</cp:lastPrinted>
  <dcterms:created xsi:type="dcterms:W3CDTF">2023-09-23T03:40:00Z</dcterms:created>
  <dcterms:modified xsi:type="dcterms:W3CDTF">2023-09-23T06:35:00Z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2</vt:lpwstr>
  </property>
  <property fmtid="{D5CDD505-2E9C-101B-9397-08002B2CF9AE}" pid="4" name="公文性質">
    <vt:lpwstr>08,一般公文</vt:lpwstr>
  </property>
  <property fmtid="{D5CDD505-2E9C-101B-9397-08002B2CF9AE}" pid="5" name="文號">
    <vt:lpwstr>1122302295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傳遞方式">
    <vt:lpwstr>3;4;5;</vt:lpwstr>
  </property>
  <property fmtid="{D5CDD505-2E9C-101B-9397-08002B2CF9AE}" pid="10" name="發文字">
    <vt:lpwstr>23</vt:lpwstr>
  </property>
  <property fmtid="{D5CDD505-2E9C-101B-9397-08002B2CF9AE}" pid="11" name="發文號">
    <vt:lpwstr>1122302295</vt:lpwstr>
  </property>
  <property fmtid="{D5CDD505-2E9C-101B-9397-08002B2CF9AE}" pid="12" name="發文支號">
    <vt:lpwstr>0</vt:lpwstr>
  </property>
  <property fmtid="{D5CDD505-2E9C-101B-9397-08002B2CF9AE}" pid="13" name="TotFileSize">
    <vt:lpwstr>44</vt:lpwstr>
  </property>
</Properties>
</file>