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B6323" w:rsidRDefault="00042D9E">
      <w:pPr>
        <w:pStyle w:val="title"/>
        <w:rPr>
          <w:position w:val="20"/>
        </w:rPr>
      </w:pPr>
      <w:r w:rsidRPr="00CB632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B6323">
        <w:rPr>
          <w:rFonts w:hint="eastAsia"/>
          <w:position w:val="20"/>
        </w:rPr>
        <w:t>立法院</w:t>
      </w:r>
      <w:bookmarkStart w:id="3" w:name="單位名稱"/>
      <w:bookmarkEnd w:id="3"/>
      <w:r w:rsidR="008E62C2" w:rsidRPr="00CB6323">
        <w:rPr>
          <w:rFonts w:hint="eastAsia"/>
          <w:position w:val="20"/>
        </w:rPr>
        <w:t>教育及文化</w:t>
      </w:r>
      <w:r w:rsidR="007F30BE" w:rsidRPr="00CB6323">
        <w:rPr>
          <w:rFonts w:hint="eastAsia"/>
          <w:position w:val="20"/>
        </w:rPr>
        <w:t>委員會</w:t>
      </w:r>
      <w:r w:rsidR="00064D29" w:rsidRPr="00CB6323">
        <w:rPr>
          <w:rFonts w:hint="eastAsia"/>
          <w:position w:val="20"/>
        </w:rPr>
        <w:t xml:space="preserve">　開會通知單</w:t>
      </w:r>
    </w:p>
    <w:p w:rsidR="00064D29" w:rsidRPr="00CB6323" w:rsidRDefault="00042D9E">
      <w:pPr>
        <w:pStyle w:val="titlespace"/>
      </w:pPr>
      <w:r w:rsidRPr="00CB632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B6323" w:rsidRDefault="00064D29">
      <w:pPr>
        <w:pStyle w:val="space2"/>
      </w:pPr>
    </w:p>
    <w:p w:rsidR="00064D29" w:rsidRPr="00CB6323" w:rsidRDefault="00064D29">
      <w:pPr>
        <w:pStyle w:val="space2"/>
      </w:pPr>
    </w:p>
    <w:p w:rsidR="008E41EE" w:rsidRPr="00CB6323" w:rsidRDefault="00064D29">
      <w:pPr>
        <w:pStyle w:val="ae"/>
        <w:spacing w:line="360" w:lineRule="exact"/>
      </w:pPr>
      <w:r w:rsidRPr="00CB6323">
        <w:rPr>
          <w:rFonts w:hint="eastAsia"/>
        </w:rPr>
        <w:t>受文者：</w:t>
      </w:r>
      <w:bookmarkStart w:id="5" w:name="受文者"/>
      <w:bookmarkEnd w:id="5"/>
      <w:r w:rsidR="00E24B61">
        <w:rPr>
          <w:rFonts w:hint="eastAsia"/>
        </w:rPr>
        <w:t>如正副本所列</w:t>
      </w:r>
      <w:bookmarkStart w:id="6" w:name="_GoBack"/>
      <w:bookmarkEnd w:id="6"/>
    </w:p>
    <w:p w:rsidR="00064D29" w:rsidRPr="00CB6323" w:rsidRDefault="00064D29">
      <w:pPr>
        <w:pStyle w:val="space"/>
      </w:pPr>
    </w:p>
    <w:p w:rsidR="00064D29" w:rsidRPr="00CB6323" w:rsidRDefault="00064D29">
      <w:pPr>
        <w:pStyle w:val="af"/>
        <w:spacing w:line="240" w:lineRule="exact"/>
      </w:pPr>
      <w:r w:rsidRPr="00CB6323">
        <w:fldChar w:fldCharType="begin"/>
      </w:r>
      <w:r w:rsidRPr="00CB6323">
        <w:instrText xml:space="preserve"> </w:instrText>
      </w:r>
      <w:r w:rsidRPr="00CB6323">
        <w:rPr>
          <w:rFonts w:hint="eastAsia"/>
        </w:rPr>
        <w:instrText>MACROBUTTON  DocDispatch 發文日期：</w:instrText>
      </w:r>
      <w:r w:rsidRPr="00CB6323">
        <w:fldChar w:fldCharType="end"/>
      </w:r>
      <w:bookmarkStart w:id="7" w:name="發文日期"/>
      <w:bookmarkEnd w:id="7"/>
      <w:r w:rsidR="00325F87" w:rsidRPr="00CB6323">
        <w:t>中華民國11</w:t>
      </w:r>
      <w:r w:rsidR="003D7411" w:rsidRPr="00CB6323">
        <w:rPr>
          <w:rFonts w:hint="eastAsia"/>
        </w:rPr>
        <w:t>2</w:t>
      </w:r>
      <w:r w:rsidR="00325F87" w:rsidRPr="00CB6323">
        <w:t>年</w:t>
      </w:r>
      <w:r w:rsidR="00DA3AFC" w:rsidRPr="00CB6323">
        <w:rPr>
          <w:rFonts w:hint="eastAsia"/>
        </w:rPr>
        <w:t>9</w:t>
      </w:r>
      <w:r w:rsidR="00325F87" w:rsidRPr="00CB6323">
        <w:t>月</w:t>
      </w:r>
      <w:r w:rsidR="00747FA6" w:rsidRPr="00CB6323">
        <w:rPr>
          <w:rFonts w:hint="eastAsia"/>
        </w:rPr>
        <w:t>2</w:t>
      </w:r>
      <w:r w:rsidR="00DA3AFC" w:rsidRPr="00CB6323">
        <w:rPr>
          <w:rFonts w:hint="eastAsia"/>
        </w:rPr>
        <w:t>7</w:t>
      </w:r>
      <w:r w:rsidR="00325F87" w:rsidRPr="00CB6323">
        <w:t>日</w:t>
      </w:r>
    </w:p>
    <w:p w:rsidR="00064D29" w:rsidRPr="00CB6323" w:rsidRDefault="00064D29">
      <w:pPr>
        <w:pStyle w:val="af"/>
        <w:spacing w:line="240" w:lineRule="exact"/>
      </w:pPr>
      <w:r w:rsidRPr="00CB6323">
        <w:rPr>
          <w:rFonts w:hint="eastAsia"/>
        </w:rPr>
        <w:t>發文字號：</w:t>
      </w:r>
      <w:bookmarkStart w:id="8" w:name="發文字號"/>
      <w:bookmarkEnd w:id="8"/>
      <w:r w:rsidR="006E60B0">
        <w:rPr>
          <w:rFonts w:hint="eastAsia"/>
        </w:rPr>
        <w:t>台</w:t>
      </w:r>
      <w:proofErr w:type="gramStart"/>
      <w:r w:rsidR="006E60B0">
        <w:rPr>
          <w:rFonts w:hint="eastAsia"/>
        </w:rPr>
        <w:t>立教字第</w:t>
      </w:r>
      <w:r w:rsidR="006E60B0">
        <w:t>1122302316號</w:t>
      </w:r>
      <w:proofErr w:type="gramEnd"/>
    </w:p>
    <w:p w:rsidR="00064D29" w:rsidRPr="00CB6323" w:rsidRDefault="00064D29">
      <w:pPr>
        <w:pStyle w:val="af"/>
        <w:spacing w:line="240" w:lineRule="exact"/>
      </w:pPr>
      <w:r w:rsidRPr="00CB6323">
        <w:fldChar w:fldCharType="begin"/>
      </w:r>
      <w:r w:rsidRPr="00CB6323">
        <w:instrText xml:space="preserve"> </w:instrText>
      </w:r>
      <w:r w:rsidRPr="00CB6323">
        <w:rPr>
          <w:rFonts w:hint="eastAsia"/>
        </w:rPr>
        <w:instrText>MACROBUTTON  DocSpeed 速別：</w:instrText>
      </w:r>
      <w:r w:rsidRPr="00CB6323">
        <w:fldChar w:fldCharType="end"/>
      </w:r>
      <w:bookmarkStart w:id="9" w:name="速別"/>
      <w:bookmarkEnd w:id="9"/>
      <w:r w:rsidR="007F30BE" w:rsidRPr="00CB6323">
        <w:rPr>
          <w:rFonts w:hint="eastAsia"/>
        </w:rPr>
        <w:t>最速件</w:t>
      </w:r>
    </w:p>
    <w:p w:rsidR="009A5284" w:rsidRPr="00CB6323" w:rsidRDefault="00064D29">
      <w:pPr>
        <w:pStyle w:val="af"/>
        <w:spacing w:line="240" w:lineRule="exact"/>
      </w:pPr>
      <w:r w:rsidRPr="00CB6323">
        <w:fldChar w:fldCharType="begin"/>
      </w:r>
      <w:r w:rsidRPr="00CB6323">
        <w:instrText xml:space="preserve"> </w:instrText>
      </w:r>
      <w:r w:rsidRPr="00CB6323">
        <w:rPr>
          <w:rFonts w:hint="eastAsia"/>
        </w:rPr>
        <w:instrText>MACROBUTTON  DocSecurity 密等及解密條件或保密期限：</w:instrText>
      </w:r>
      <w:r w:rsidRPr="00CB6323">
        <w:fldChar w:fldCharType="end"/>
      </w:r>
      <w:bookmarkStart w:id="10" w:name="密等及解密條件或保密期限"/>
      <w:bookmarkEnd w:id="10"/>
    </w:p>
    <w:p w:rsidR="007F30BE" w:rsidRPr="00CB6323" w:rsidRDefault="00064D29">
      <w:pPr>
        <w:pStyle w:val="af"/>
        <w:spacing w:line="240" w:lineRule="exact"/>
      </w:pPr>
      <w:r w:rsidRPr="00CB6323">
        <w:rPr>
          <w:rFonts w:hint="eastAsia"/>
        </w:rPr>
        <w:t>附件：</w:t>
      </w:r>
      <w:bookmarkStart w:id="11" w:name="附件"/>
      <w:bookmarkEnd w:id="11"/>
      <w:r w:rsidR="008E62C2" w:rsidRPr="00CB6323">
        <w:rPr>
          <w:rFonts w:hint="eastAsia"/>
        </w:rPr>
        <w:t>議事日程1份</w:t>
      </w:r>
      <w:r w:rsidR="00CF01D1">
        <w:t>(1122302316_0_0.</w:t>
      </w:r>
      <w:proofErr w:type="gramStart"/>
      <w:r w:rsidR="00CF01D1">
        <w:t>doc</w:t>
      </w:r>
      <w:proofErr w:type="gramEnd"/>
      <w:r w:rsidR="00CF01D1">
        <w:t>)</w:t>
      </w:r>
    </w:p>
    <w:p w:rsidR="00064D29" w:rsidRPr="00CB6323" w:rsidRDefault="00064D29">
      <w:pPr>
        <w:pStyle w:val="af"/>
        <w:spacing w:line="240" w:lineRule="exact"/>
      </w:pPr>
    </w:p>
    <w:p w:rsidR="009F0D4F" w:rsidRPr="00CB6323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600" w:hangingChars="500" w:hanging="1600"/>
        <w:jc w:val="both"/>
        <w:rPr>
          <w:rFonts w:hAnsi="標楷體"/>
        </w:rPr>
      </w:pPr>
      <w:r w:rsidRPr="00CB6323">
        <w:rPr>
          <w:rFonts w:hAnsi="標楷體" w:hint="eastAsia"/>
        </w:rPr>
        <w:t>開會事由：</w:t>
      </w:r>
      <w:bookmarkStart w:id="12" w:name="開會事由"/>
      <w:bookmarkEnd w:id="12"/>
      <w:r w:rsidR="007D5EF2" w:rsidRPr="00CB6323">
        <w:rPr>
          <w:rFonts w:hAnsi="標楷體" w:hint="eastAsia"/>
        </w:rPr>
        <w:t>立法院第</w:t>
      </w:r>
      <w:r w:rsidR="008B2CCE" w:rsidRPr="00CB6323">
        <w:rPr>
          <w:rFonts w:hAnsi="標楷體" w:hint="eastAsia"/>
        </w:rPr>
        <w:t>10</w:t>
      </w:r>
      <w:r w:rsidR="007D5EF2" w:rsidRPr="00CB6323">
        <w:rPr>
          <w:rFonts w:hAnsi="標楷體" w:hint="eastAsia"/>
        </w:rPr>
        <w:t>屆第</w:t>
      </w:r>
      <w:r w:rsidR="00632FBE" w:rsidRPr="00CB6323">
        <w:rPr>
          <w:rFonts w:hAnsi="標楷體" w:hint="eastAsia"/>
        </w:rPr>
        <w:t>8</w:t>
      </w:r>
      <w:r w:rsidR="00BA5E64" w:rsidRPr="00CB6323">
        <w:rPr>
          <w:rFonts w:hAnsi="標楷體" w:hint="eastAsia"/>
        </w:rPr>
        <w:t>會</w:t>
      </w:r>
      <w:r w:rsidR="007D5EF2" w:rsidRPr="00CB6323">
        <w:rPr>
          <w:rFonts w:hAnsi="標楷體" w:hint="eastAsia"/>
        </w:rPr>
        <w:t>期</w:t>
      </w:r>
      <w:bookmarkStart w:id="13" w:name="委員會"/>
      <w:r w:rsidR="008E62C2" w:rsidRPr="00CB6323">
        <w:rPr>
          <w:rFonts w:hAnsi="標楷體" w:hint="eastAsia"/>
        </w:rPr>
        <w:t>教育及文化</w:t>
      </w:r>
      <w:r w:rsidR="007F30BE" w:rsidRPr="00CB6323">
        <w:rPr>
          <w:rFonts w:hAnsi="標楷體" w:hint="eastAsia"/>
        </w:rPr>
        <w:t>委員會</w:t>
      </w:r>
      <w:bookmarkEnd w:id="13"/>
      <w:r w:rsidR="007F30BE" w:rsidRPr="00CB6323">
        <w:rPr>
          <w:rFonts w:hAnsi="標楷體" w:hint="eastAsia"/>
        </w:rPr>
        <w:t>第</w:t>
      </w:r>
      <w:r w:rsidR="003D7411" w:rsidRPr="00CB6323">
        <w:rPr>
          <w:rFonts w:hAnsi="標楷體" w:hint="eastAsia"/>
        </w:rPr>
        <w:t>2</w:t>
      </w:r>
      <w:r w:rsidR="00E83981" w:rsidRPr="00CB6323">
        <w:rPr>
          <w:rFonts w:hAnsi="標楷體" w:hint="eastAsia"/>
        </w:rPr>
        <w:t>次全體委員會</w:t>
      </w:r>
      <w:r w:rsidR="009004BA" w:rsidRPr="00CB6323">
        <w:rPr>
          <w:rFonts w:hAnsi="標楷體" w:hint="eastAsia"/>
        </w:rPr>
        <w:t>議</w:t>
      </w:r>
    </w:p>
    <w:p w:rsidR="00D7055E" w:rsidRPr="00CB6323" w:rsidRDefault="009A7E55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CB6323">
        <w:rPr>
          <w:rFonts w:hAnsi="標楷體"/>
        </w:rPr>
        <w:t>邀請</w:t>
      </w:r>
      <w:r w:rsidR="00632FBE" w:rsidRPr="00CB6323">
        <w:rPr>
          <w:rFonts w:hAnsi="標楷體" w:hint="eastAsia"/>
        </w:rPr>
        <w:t>文化部部長史哲</w:t>
      </w:r>
      <w:r w:rsidRPr="00CB6323">
        <w:rPr>
          <w:rFonts w:hAnsi="標楷體" w:hint="eastAsia"/>
        </w:rPr>
        <w:t>列</w:t>
      </w:r>
      <w:r w:rsidRPr="00CB6323">
        <w:rPr>
          <w:rFonts w:hAnsi="標楷體"/>
        </w:rPr>
        <w:t>席</w:t>
      </w:r>
      <w:r w:rsidRPr="00CB6323">
        <w:rPr>
          <w:rFonts w:hAnsi="標楷體" w:hint="eastAsia"/>
        </w:rPr>
        <w:t>報告業務概況</w:t>
      </w:r>
      <w:r w:rsidRPr="00CB6323">
        <w:rPr>
          <w:rFonts w:hAnsi="標楷體"/>
        </w:rPr>
        <w:t>，並備質詢</w:t>
      </w:r>
      <w:r w:rsidR="003D7411" w:rsidRPr="00CB6323">
        <w:rPr>
          <w:rFonts w:hAnsi="標楷體" w:hint="eastAsia"/>
        </w:rPr>
        <w:t>。</w:t>
      </w:r>
    </w:p>
    <w:p w:rsidR="009F0D4F" w:rsidRPr="00CB6323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558" w:hangingChars="487" w:hanging="1558"/>
        <w:jc w:val="both"/>
        <w:rPr>
          <w:rFonts w:hAnsi="標楷體"/>
          <w:b/>
        </w:rPr>
      </w:pPr>
      <w:r w:rsidRPr="00CB6323">
        <w:rPr>
          <w:rFonts w:hAnsi="標楷體"/>
        </w:rPr>
        <w:fldChar w:fldCharType="begin"/>
      </w:r>
      <w:r w:rsidRPr="00CB6323">
        <w:rPr>
          <w:rFonts w:hAnsi="標楷體"/>
        </w:rPr>
        <w:instrText xml:space="preserve"> MACROBUTTON  DocMeetingTime 開會時間：</w:instrText>
      </w:r>
      <w:r w:rsidRPr="00CB6323">
        <w:rPr>
          <w:rFonts w:hAnsi="標楷體"/>
        </w:rPr>
        <w:fldChar w:fldCharType="end"/>
      </w:r>
      <w:bookmarkStart w:id="14" w:name="開會時間"/>
      <w:bookmarkEnd w:id="14"/>
      <w:r w:rsidR="00D7055E" w:rsidRPr="00CB6323">
        <w:rPr>
          <w:rFonts w:hAnsi="標楷體" w:hint="eastAsia"/>
        </w:rPr>
        <w:t>11</w:t>
      </w:r>
      <w:r w:rsidR="003D7411" w:rsidRPr="00CB6323">
        <w:rPr>
          <w:rFonts w:hAnsi="標楷體" w:hint="eastAsia"/>
        </w:rPr>
        <w:t>2</w:t>
      </w:r>
      <w:r w:rsidR="00D7055E" w:rsidRPr="00CB6323">
        <w:rPr>
          <w:rFonts w:hAnsi="標楷體" w:hint="eastAsia"/>
        </w:rPr>
        <w:t>年</w:t>
      </w:r>
      <w:r w:rsidR="00632FBE" w:rsidRPr="00CB6323">
        <w:rPr>
          <w:rFonts w:hAnsi="標楷體" w:hint="eastAsia"/>
        </w:rPr>
        <w:t>10</w:t>
      </w:r>
      <w:r w:rsidR="00D7055E" w:rsidRPr="00CB6323">
        <w:rPr>
          <w:rFonts w:hAnsi="標楷體" w:hint="eastAsia"/>
        </w:rPr>
        <w:t>月</w:t>
      </w:r>
      <w:r w:rsidR="00632FBE" w:rsidRPr="00CB6323">
        <w:rPr>
          <w:rFonts w:hAnsi="標楷體" w:hint="eastAsia"/>
        </w:rPr>
        <w:t>4</w:t>
      </w:r>
      <w:r w:rsidR="00747FA6" w:rsidRPr="00CB6323">
        <w:rPr>
          <w:rFonts w:hAnsi="標楷體" w:hint="eastAsia"/>
        </w:rPr>
        <w:t>日（星期</w:t>
      </w:r>
      <w:r w:rsidR="003D7411" w:rsidRPr="00CB6323">
        <w:rPr>
          <w:rFonts w:hAnsi="標楷體" w:hint="eastAsia"/>
        </w:rPr>
        <w:t>三</w:t>
      </w:r>
      <w:r w:rsidR="00D7055E" w:rsidRPr="00CB6323">
        <w:rPr>
          <w:rFonts w:hAnsi="標楷體" w:hint="eastAsia"/>
        </w:rPr>
        <w:t>）及</w:t>
      </w:r>
      <w:r w:rsidR="00632FBE" w:rsidRPr="00CB6323">
        <w:rPr>
          <w:rFonts w:hAnsi="標楷體" w:hint="eastAsia"/>
        </w:rPr>
        <w:t>10</w:t>
      </w:r>
      <w:r w:rsidR="00D7055E" w:rsidRPr="00CB6323">
        <w:rPr>
          <w:rFonts w:hAnsi="標楷體" w:hint="eastAsia"/>
        </w:rPr>
        <w:t>月</w:t>
      </w:r>
      <w:r w:rsidR="00632FBE" w:rsidRPr="00CB6323">
        <w:rPr>
          <w:rFonts w:hAnsi="標楷體" w:hint="eastAsia"/>
        </w:rPr>
        <w:t>5</w:t>
      </w:r>
      <w:r w:rsidR="00D7055E" w:rsidRPr="00CB6323">
        <w:rPr>
          <w:rFonts w:hAnsi="標楷體" w:hint="eastAsia"/>
        </w:rPr>
        <w:t>日（星期</w:t>
      </w:r>
      <w:r w:rsidR="003D7411" w:rsidRPr="00CB6323">
        <w:rPr>
          <w:rFonts w:hAnsi="標楷體" w:hint="eastAsia"/>
        </w:rPr>
        <w:t>四</w:t>
      </w:r>
      <w:r w:rsidR="00D7055E" w:rsidRPr="00CB6323">
        <w:rPr>
          <w:rFonts w:hAnsi="標楷體" w:hint="eastAsia"/>
        </w:rPr>
        <w:t>）上午9時至下午5時30分（</w:t>
      </w:r>
      <w:r w:rsidR="00383D5C" w:rsidRPr="00CB6323">
        <w:rPr>
          <w:rFonts w:hAnsi="標楷體" w:hint="eastAsia"/>
        </w:rPr>
        <w:t>二</w:t>
      </w:r>
      <w:r w:rsidR="00D7055E" w:rsidRPr="00CB6323">
        <w:rPr>
          <w:rFonts w:hAnsi="標楷體" w:hint="eastAsia"/>
        </w:rPr>
        <w:t>天一次會）</w:t>
      </w:r>
    </w:p>
    <w:p w:rsidR="00383D5C" w:rsidRPr="00CB6323" w:rsidRDefault="00064D29" w:rsidP="008E62C2">
      <w:pPr>
        <w:pStyle w:val="af0"/>
        <w:spacing w:line="320" w:lineRule="exact"/>
        <w:rPr>
          <w:rFonts w:hAnsi="標楷體"/>
        </w:rPr>
      </w:pPr>
      <w:r w:rsidRPr="00CB6323">
        <w:rPr>
          <w:rFonts w:hAnsi="標楷體" w:hint="eastAsia"/>
        </w:rPr>
        <w:t>開會地點：</w:t>
      </w:r>
      <w:bookmarkStart w:id="15" w:name="開會地點"/>
      <w:bookmarkEnd w:id="15"/>
      <w:r w:rsidR="00877FAD" w:rsidRPr="00CB6323">
        <w:rPr>
          <w:rFonts w:hAnsi="標楷體" w:hint="eastAsia"/>
        </w:rPr>
        <w:t>群賢樓101會議室</w:t>
      </w:r>
    </w:p>
    <w:p w:rsidR="00064D29" w:rsidRPr="00CB6323" w:rsidRDefault="00064D29" w:rsidP="008E62C2">
      <w:pPr>
        <w:pStyle w:val="af1"/>
        <w:spacing w:line="320" w:lineRule="exact"/>
      </w:pPr>
      <w:r w:rsidRPr="00CB6323">
        <w:rPr>
          <w:rFonts w:hint="eastAsia"/>
        </w:rPr>
        <w:t>主持人：</w:t>
      </w:r>
      <w:bookmarkStart w:id="16" w:name="主席"/>
      <w:bookmarkEnd w:id="16"/>
      <w:r w:rsidR="00590E1E" w:rsidRPr="00CB6323">
        <w:rPr>
          <w:rFonts w:hint="eastAsia"/>
        </w:rPr>
        <w:t>鄭召</w:t>
      </w:r>
      <w:r w:rsidR="008E62C2" w:rsidRPr="00CB6323">
        <w:rPr>
          <w:rFonts w:hint="eastAsia"/>
        </w:rPr>
        <w:t>集委員</w:t>
      </w:r>
      <w:r w:rsidR="00590E1E" w:rsidRPr="00CB6323">
        <w:rPr>
          <w:rFonts w:hint="eastAsia"/>
        </w:rPr>
        <w:t>麗文</w:t>
      </w:r>
    </w:p>
    <w:p w:rsidR="00064D29" w:rsidRPr="00CB6323" w:rsidRDefault="00064D29" w:rsidP="008E62C2">
      <w:pPr>
        <w:pStyle w:val="af1"/>
        <w:spacing w:line="320" w:lineRule="exact"/>
        <w:rPr>
          <w:sz w:val="24"/>
        </w:rPr>
      </w:pPr>
      <w:r w:rsidRPr="00CB6323">
        <w:rPr>
          <w:rFonts w:hint="eastAsia"/>
        </w:rPr>
        <w:t>聯絡人及電話：</w:t>
      </w:r>
      <w:bookmarkStart w:id="17" w:name="聯絡人及電話"/>
      <w:bookmarkEnd w:id="17"/>
      <w:r w:rsidR="001A288C" w:rsidRPr="00CB6323">
        <w:rPr>
          <w:rFonts w:hint="eastAsia"/>
        </w:rPr>
        <w:t>李宛澤</w:t>
      </w:r>
      <w:r w:rsidR="008E62C2" w:rsidRPr="00CB6323">
        <w:rPr>
          <w:rFonts w:hint="eastAsia"/>
        </w:rPr>
        <w:t xml:space="preserve">  </w:t>
      </w:r>
      <w:r w:rsidR="006D3828" w:rsidRPr="00CB6323">
        <w:t>02</w:t>
      </w:r>
      <w:r w:rsidR="008E62C2" w:rsidRPr="00CB6323">
        <w:rPr>
          <w:rFonts w:hint="eastAsia"/>
        </w:rPr>
        <w:t>-</w:t>
      </w:r>
      <w:r w:rsidR="007C49BD" w:rsidRPr="00CB6323">
        <w:t>2358</w:t>
      </w:r>
      <w:r w:rsidR="00632FBE" w:rsidRPr="00CB6323">
        <w:rPr>
          <w:rFonts w:hint="eastAsia"/>
        </w:rPr>
        <w:t>5600</w:t>
      </w:r>
      <w:r w:rsidR="008E62C2" w:rsidRPr="00CB6323">
        <w:rPr>
          <w:rFonts w:hint="eastAsia"/>
        </w:rPr>
        <w:t xml:space="preserve">  </w:t>
      </w:r>
      <w:r w:rsidR="007F30BE" w:rsidRPr="00CB6323">
        <w:t>傳真：02</w:t>
      </w:r>
      <w:r w:rsidR="008E62C2" w:rsidRPr="00CB6323">
        <w:rPr>
          <w:rFonts w:hint="eastAsia"/>
        </w:rPr>
        <w:t>-</w:t>
      </w:r>
      <w:r w:rsidR="007F30BE" w:rsidRPr="00CB6323">
        <w:t>23585</w:t>
      </w:r>
      <w:r w:rsidR="008E62C2" w:rsidRPr="00CB6323">
        <w:rPr>
          <w:rFonts w:hint="eastAsia"/>
        </w:rPr>
        <w:t>602</w:t>
      </w:r>
    </w:p>
    <w:p w:rsidR="00064D29" w:rsidRPr="00CB6323" w:rsidRDefault="00064D29" w:rsidP="008E62C2">
      <w:pPr>
        <w:pStyle w:val="af2"/>
        <w:tabs>
          <w:tab w:val="left" w:pos="1418"/>
          <w:tab w:val="left" w:pos="1560"/>
        </w:tabs>
        <w:spacing w:line="320" w:lineRule="exact"/>
        <w:ind w:left="1120" w:hangingChars="350" w:hanging="1120"/>
      </w:pPr>
      <w:r w:rsidRPr="00CB6323">
        <w:rPr>
          <w:rFonts w:hint="eastAsia"/>
        </w:rPr>
        <w:t>出席者：</w:t>
      </w:r>
      <w:bookmarkStart w:id="18" w:name="出席者"/>
      <w:bookmarkEnd w:id="18"/>
      <w:r w:rsidR="008E62C2" w:rsidRPr="00CB6323">
        <w:rPr>
          <w:rFonts w:hint="eastAsia"/>
        </w:rPr>
        <w:t>教育及文化委員會委員</w:t>
      </w:r>
    </w:p>
    <w:p w:rsidR="008E62C2" w:rsidRPr="00CB6323" w:rsidRDefault="00064D29" w:rsidP="008E62C2">
      <w:pPr>
        <w:pStyle w:val="af3"/>
        <w:spacing w:before="0" w:line="320" w:lineRule="exact"/>
        <w:ind w:leftChars="2" w:left="1285" w:hangingChars="400" w:hanging="1280"/>
      </w:pPr>
      <w:r w:rsidRPr="00CB6323">
        <w:rPr>
          <w:rFonts w:hint="eastAsia"/>
        </w:rPr>
        <w:t>列席者：</w:t>
      </w:r>
      <w:bookmarkStart w:id="19" w:name="列席者"/>
      <w:bookmarkEnd w:id="19"/>
      <w:r w:rsidR="008E62C2" w:rsidRPr="00CB6323">
        <w:rPr>
          <w:rFonts w:hint="eastAsia"/>
        </w:rPr>
        <w:t>本院其他委員會委員</w:t>
      </w:r>
    </w:p>
    <w:p w:rsidR="009F0D4F" w:rsidRPr="00CB6323" w:rsidRDefault="008E62C2" w:rsidP="008E62C2">
      <w:pPr>
        <w:pStyle w:val="af3"/>
        <w:spacing w:before="0" w:line="320" w:lineRule="exact"/>
        <w:ind w:leftChars="2" w:left="1285" w:hangingChars="400" w:hanging="1280"/>
        <w:rPr>
          <w:color w:val="000000" w:themeColor="text1"/>
        </w:rPr>
      </w:pPr>
      <w:r w:rsidRPr="00CB6323">
        <w:rPr>
          <w:rFonts w:hint="eastAsia"/>
          <w:color w:val="000000" w:themeColor="text1"/>
        </w:rPr>
        <w:t xml:space="preserve">        </w:t>
      </w:r>
      <w:r w:rsidR="009A7E55" w:rsidRPr="00CB6323">
        <w:rPr>
          <w:rFonts w:hint="eastAsia"/>
          <w:color w:val="000000" w:themeColor="text1"/>
        </w:rPr>
        <w:t>文化部部長、</w:t>
      </w:r>
      <w:r w:rsidR="001A288C" w:rsidRPr="00CB6323">
        <w:rPr>
          <w:rFonts w:hint="eastAsia"/>
          <w:color w:val="000000" w:themeColor="text1"/>
        </w:rPr>
        <w:t>原住民族委員會</w:t>
      </w:r>
    </w:p>
    <w:p w:rsidR="00064D29" w:rsidRPr="00CB6323" w:rsidRDefault="00064D29" w:rsidP="008E62C2">
      <w:pPr>
        <w:pStyle w:val="af5"/>
        <w:spacing w:line="240" w:lineRule="exact"/>
        <w:rPr>
          <w:rFonts w:hAnsi="標楷體"/>
        </w:rPr>
      </w:pPr>
      <w:r w:rsidRPr="00CB6323">
        <w:rPr>
          <w:rFonts w:hAnsi="標楷體" w:hint="eastAsia"/>
        </w:rPr>
        <w:t>副本：</w:t>
      </w:r>
      <w:bookmarkStart w:id="20" w:name="副本"/>
      <w:bookmarkEnd w:id="20"/>
      <w:r w:rsidR="008E62C2" w:rsidRPr="00CB6323">
        <w:rPr>
          <w:rFonts w:hAnsi="標楷體" w:hint="eastAsia"/>
        </w:rPr>
        <w:t>本院相關單位及黨團、教育及文化委員會</w:t>
      </w:r>
    </w:p>
    <w:p w:rsidR="00064D29" w:rsidRPr="00CB6323" w:rsidRDefault="00064D29" w:rsidP="008E62C2">
      <w:pPr>
        <w:pStyle w:val="af5"/>
        <w:spacing w:line="240" w:lineRule="exact"/>
        <w:rPr>
          <w:rFonts w:hAnsi="標楷體"/>
        </w:rPr>
      </w:pPr>
      <w:r w:rsidRPr="00CB6323">
        <w:rPr>
          <w:rFonts w:hAnsi="標楷體" w:hint="eastAsia"/>
        </w:rPr>
        <w:t>備註：</w:t>
      </w:r>
      <w:bookmarkStart w:id="21" w:name="備註"/>
      <w:bookmarkEnd w:id="21"/>
    </w:p>
    <w:p w:rsidR="00DA3AFC" w:rsidRPr="00CB6323" w:rsidRDefault="00DA3AFC" w:rsidP="00DA3AFC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B6323">
        <w:rPr>
          <w:rFonts w:hAnsi="標楷體" w:hint="eastAsia"/>
        </w:rPr>
        <w:t>請將本次會議資料電子檔(</w:t>
      </w:r>
      <w:proofErr w:type="gramStart"/>
      <w:r w:rsidRPr="00CB6323">
        <w:rPr>
          <w:rFonts w:hAnsi="標楷體" w:hint="eastAsia"/>
        </w:rPr>
        <w:t>含會後</w:t>
      </w:r>
      <w:proofErr w:type="gramEnd"/>
      <w:r w:rsidRPr="00CB6323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CB6323">
        <w:rPr>
          <w:rFonts w:hAnsi="標楷體" w:hint="eastAsia"/>
        </w:rPr>
        <w:t>文</w:t>
      </w:r>
      <w:proofErr w:type="gramEnd"/>
      <w:r w:rsidRPr="00CB6323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分機1778)。列席單位若有書面報告請備妥200份，於開會前二日分別送達本會(請洽郭先生，分機5597)及本會委員研究室，電子檔傳至dtp@ly.gov.tw。</w:t>
      </w:r>
    </w:p>
    <w:p w:rsidR="00533F6C" w:rsidRPr="00CB632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B6323">
        <w:rPr>
          <w:rFonts w:hAnsi="標楷體" w:hint="eastAsia"/>
        </w:rPr>
        <w:t>委員登記質詢於上午8時開始受理；出席委員於9時前登記者，有優先發言權</w:t>
      </w:r>
      <w:r w:rsidR="00533F6C" w:rsidRPr="00CB6323">
        <w:rPr>
          <w:rFonts w:hAnsi="標楷體" w:hint="eastAsia"/>
        </w:rPr>
        <w:t>。</w:t>
      </w:r>
    </w:p>
    <w:p w:rsidR="00533F6C" w:rsidRPr="00CB6323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B6323">
        <w:rPr>
          <w:rFonts w:hAnsi="標楷體" w:hint="eastAsia"/>
        </w:rPr>
        <w:t>列席單位列席人員名單</w:t>
      </w:r>
      <w:r w:rsidR="00A11FB1" w:rsidRPr="00CB6323">
        <w:rPr>
          <w:rFonts w:hAnsi="標楷體" w:hint="eastAsia"/>
        </w:rPr>
        <w:t>，</w:t>
      </w:r>
      <w:r w:rsidRPr="00CB6323">
        <w:rPr>
          <w:rFonts w:hAnsi="標楷體" w:hint="eastAsia"/>
        </w:rPr>
        <w:t>請於開會前二日中午12時前</w:t>
      </w:r>
      <w:r w:rsidR="00A11FB1" w:rsidRPr="00CB6323">
        <w:rPr>
          <w:rFonts w:hAnsi="標楷體" w:hint="eastAsia"/>
        </w:rPr>
        <w:t>，</w:t>
      </w:r>
      <w:r w:rsidRPr="00CB6323">
        <w:rPr>
          <w:rFonts w:hAnsi="標楷體" w:hint="eastAsia"/>
        </w:rPr>
        <w:t>傳送至ly209</w:t>
      </w:r>
      <w:r w:rsidR="00DA3AFC" w:rsidRPr="00CB6323">
        <w:rPr>
          <w:rFonts w:hAnsi="標楷體" w:hint="eastAsia"/>
        </w:rPr>
        <w:t>22</w:t>
      </w:r>
      <w:r w:rsidRPr="00CB6323">
        <w:rPr>
          <w:rFonts w:hAnsi="標楷體" w:hint="eastAsia"/>
        </w:rPr>
        <w:t>@ly.gov.tw及ly20647@ly.gov.tw</w:t>
      </w:r>
      <w:r w:rsidR="00533F6C" w:rsidRPr="00CB6323">
        <w:rPr>
          <w:rFonts w:hAnsi="標楷體" w:hint="eastAsia"/>
        </w:rPr>
        <w:t>。</w:t>
      </w:r>
    </w:p>
    <w:p w:rsidR="00D85F6A" w:rsidRPr="00CB6323" w:rsidRDefault="008E62C2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CB6323">
        <w:rPr>
          <w:rFonts w:hAnsi="標楷體" w:hint="eastAsia"/>
        </w:rPr>
        <w:t>為符合政府</w:t>
      </w:r>
      <w:proofErr w:type="gramStart"/>
      <w:r w:rsidRPr="00CB6323">
        <w:rPr>
          <w:rFonts w:hAnsi="標楷體" w:hint="eastAsia"/>
        </w:rPr>
        <w:t>節能減碳及</w:t>
      </w:r>
      <w:proofErr w:type="gramEnd"/>
      <w:r w:rsidRPr="00CB6323">
        <w:rPr>
          <w:rFonts w:hAnsi="標楷體" w:hint="eastAsia"/>
        </w:rPr>
        <w:t>環境保護政策，請各單位與會人員自備環保杯</w:t>
      </w:r>
      <w:r w:rsidR="00533F6C" w:rsidRPr="00CB6323">
        <w:rPr>
          <w:rFonts w:hAnsi="標楷體" w:hint="eastAsia"/>
          <w:color w:val="000000" w:themeColor="text1"/>
          <w:spacing w:val="-20"/>
        </w:rPr>
        <w:t>。</w:t>
      </w:r>
    </w:p>
    <w:p w:rsidR="00064D29" w:rsidRPr="00CB6323" w:rsidRDefault="00064D29">
      <w:pPr>
        <w:pStyle w:val="space1"/>
      </w:pPr>
    </w:p>
    <w:sectPr w:rsidR="00064D29" w:rsidRPr="00CB632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5D4" w:rsidRDefault="00CF05D4">
      <w:r>
        <w:separator/>
      </w:r>
    </w:p>
  </w:endnote>
  <w:endnote w:type="continuationSeparator" w:id="0">
    <w:p w:rsidR="00CF05D4" w:rsidRDefault="00CF0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24B6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24B6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5D4" w:rsidRDefault="00CF05D4">
      <w:r>
        <w:separator/>
      </w:r>
    </w:p>
  </w:footnote>
  <w:footnote w:type="continuationSeparator" w:id="0">
    <w:p w:rsidR="00CF05D4" w:rsidRDefault="00CF0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EAF"/>
    <w:rsid w:val="00011845"/>
    <w:rsid w:val="00012FEF"/>
    <w:rsid w:val="0001407F"/>
    <w:rsid w:val="00014445"/>
    <w:rsid w:val="000147E4"/>
    <w:rsid w:val="0001717A"/>
    <w:rsid w:val="00017A70"/>
    <w:rsid w:val="00017B3F"/>
    <w:rsid w:val="00017D3A"/>
    <w:rsid w:val="00020C44"/>
    <w:rsid w:val="00020DAF"/>
    <w:rsid w:val="00023D35"/>
    <w:rsid w:val="00023DE1"/>
    <w:rsid w:val="00026C33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AF6"/>
    <w:rsid w:val="00076183"/>
    <w:rsid w:val="000772F6"/>
    <w:rsid w:val="000814E9"/>
    <w:rsid w:val="00084258"/>
    <w:rsid w:val="00085AA0"/>
    <w:rsid w:val="000870D5"/>
    <w:rsid w:val="00087959"/>
    <w:rsid w:val="00091DF0"/>
    <w:rsid w:val="00093F36"/>
    <w:rsid w:val="000956D4"/>
    <w:rsid w:val="00095F24"/>
    <w:rsid w:val="00096FA8"/>
    <w:rsid w:val="00097346"/>
    <w:rsid w:val="000973BF"/>
    <w:rsid w:val="000A1B63"/>
    <w:rsid w:val="000A4E95"/>
    <w:rsid w:val="000A5165"/>
    <w:rsid w:val="000A7081"/>
    <w:rsid w:val="000B000D"/>
    <w:rsid w:val="000B0324"/>
    <w:rsid w:val="000B2004"/>
    <w:rsid w:val="000B3AC2"/>
    <w:rsid w:val="000C0019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0F7393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6AC5"/>
    <w:rsid w:val="00147F9F"/>
    <w:rsid w:val="0015007B"/>
    <w:rsid w:val="00150204"/>
    <w:rsid w:val="001515A3"/>
    <w:rsid w:val="001517F8"/>
    <w:rsid w:val="001638DC"/>
    <w:rsid w:val="00164ADB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288C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67734"/>
    <w:rsid w:val="00270222"/>
    <w:rsid w:val="002718D3"/>
    <w:rsid w:val="00272217"/>
    <w:rsid w:val="00272E2E"/>
    <w:rsid w:val="002768F8"/>
    <w:rsid w:val="00276EDE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A3985"/>
    <w:rsid w:val="002B3D62"/>
    <w:rsid w:val="002B3DE7"/>
    <w:rsid w:val="002B5BC1"/>
    <w:rsid w:val="002C03A9"/>
    <w:rsid w:val="002C2089"/>
    <w:rsid w:val="002C40BB"/>
    <w:rsid w:val="002C6FEC"/>
    <w:rsid w:val="002D07EB"/>
    <w:rsid w:val="002E27E1"/>
    <w:rsid w:val="002E54D0"/>
    <w:rsid w:val="002E663C"/>
    <w:rsid w:val="002E6DD0"/>
    <w:rsid w:val="002F04F6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486D"/>
    <w:rsid w:val="00324CCC"/>
    <w:rsid w:val="00325F87"/>
    <w:rsid w:val="00330AF2"/>
    <w:rsid w:val="003316E6"/>
    <w:rsid w:val="00337D36"/>
    <w:rsid w:val="00340521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7C00"/>
    <w:rsid w:val="00381D56"/>
    <w:rsid w:val="00383D5C"/>
    <w:rsid w:val="00394841"/>
    <w:rsid w:val="003A034F"/>
    <w:rsid w:val="003A2A52"/>
    <w:rsid w:val="003A5878"/>
    <w:rsid w:val="003B233B"/>
    <w:rsid w:val="003B247A"/>
    <w:rsid w:val="003C05B8"/>
    <w:rsid w:val="003C2DC9"/>
    <w:rsid w:val="003C3CB7"/>
    <w:rsid w:val="003C7BB4"/>
    <w:rsid w:val="003D0C04"/>
    <w:rsid w:val="003D3B51"/>
    <w:rsid w:val="003D7411"/>
    <w:rsid w:val="003E047C"/>
    <w:rsid w:val="003E6B50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87A06"/>
    <w:rsid w:val="00492EF3"/>
    <w:rsid w:val="00495A5F"/>
    <w:rsid w:val="00495D9B"/>
    <w:rsid w:val="004A4078"/>
    <w:rsid w:val="004A790F"/>
    <w:rsid w:val="004A7E01"/>
    <w:rsid w:val="004B0CAF"/>
    <w:rsid w:val="004B1BE8"/>
    <w:rsid w:val="004B277A"/>
    <w:rsid w:val="004B3C73"/>
    <w:rsid w:val="004B42A4"/>
    <w:rsid w:val="004C0229"/>
    <w:rsid w:val="004C1A30"/>
    <w:rsid w:val="004C2BC2"/>
    <w:rsid w:val="004C3CAC"/>
    <w:rsid w:val="004C4AA0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3425"/>
    <w:rsid w:val="00513F8B"/>
    <w:rsid w:val="00516386"/>
    <w:rsid w:val="00517D69"/>
    <w:rsid w:val="00520561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9C"/>
    <w:rsid w:val="00566C61"/>
    <w:rsid w:val="005671F6"/>
    <w:rsid w:val="00570A18"/>
    <w:rsid w:val="00572A82"/>
    <w:rsid w:val="00573167"/>
    <w:rsid w:val="0057316E"/>
    <w:rsid w:val="00573970"/>
    <w:rsid w:val="005752D6"/>
    <w:rsid w:val="00580427"/>
    <w:rsid w:val="00580640"/>
    <w:rsid w:val="00580C6C"/>
    <w:rsid w:val="005871A6"/>
    <w:rsid w:val="00590B50"/>
    <w:rsid w:val="00590E1E"/>
    <w:rsid w:val="0059144E"/>
    <w:rsid w:val="005A137F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1047"/>
    <w:rsid w:val="006320D9"/>
    <w:rsid w:val="006323A2"/>
    <w:rsid w:val="00632408"/>
    <w:rsid w:val="00632FBE"/>
    <w:rsid w:val="006339B2"/>
    <w:rsid w:val="0063416E"/>
    <w:rsid w:val="00634763"/>
    <w:rsid w:val="006365E2"/>
    <w:rsid w:val="00636E6B"/>
    <w:rsid w:val="00641607"/>
    <w:rsid w:val="00643C5D"/>
    <w:rsid w:val="006446F7"/>
    <w:rsid w:val="00652266"/>
    <w:rsid w:val="006548B7"/>
    <w:rsid w:val="00656B44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45C6"/>
    <w:rsid w:val="0068537D"/>
    <w:rsid w:val="00687CE4"/>
    <w:rsid w:val="006944D7"/>
    <w:rsid w:val="00696E15"/>
    <w:rsid w:val="006A0275"/>
    <w:rsid w:val="006A1A46"/>
    <w:rsid w:val="006A2173"/>
    <w:rsid w:val="006A3716"/>
    <w:rsid w:val="006A477C"/>
    <w:rsid w:val="006B2847"/>
    <w:rsid w:val="006B3C56"/>
    <w:rsid w:val="006B5514"/>
    <w:rsid w:val="006B6161"/>
    <w:rsid w:val="006B77D9"/>
    <w:rsid w:val="006D151C"/>
    <w:rsid w:val="006D3828"/>
    <w:rsid w:val="006D670A"/>
    <w:rsid w:val="006E60B0"/>
    <w:rsid w:val="006E6704"/>
    <w:rsid w:val="006E7FCB"/>
    <w:rsid w:val="006F099C"/>
    <w:rsid w:val="006F1A7E"/>
    <w:rsid w:val="006F2239"/>
    <w:rsid w:val="006F6CFB"/>
    <w:rsid w:val="0070295C"/>
    <w:rsid w:val="0071113E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47FA6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EF2"/>
    <w:rsid w:val="007E0748"/>
    <w:rsid w:val="007E4735"/>
    <w:rsid w:val="007E5041"/>
    <w:rsid w:val="007F0CFF"/>
    <w:rsid w:val="007F30BE"/>
    <w:rsid w:val="007F328A"/>
    <w:rsid w:val="00803D2D"/>
    <w:rsid w:val="00804D93"/>
    <w:rsid w:val="008058B6"/>
    <w:rsid w:val="00805E74"/>
    <w:rsid w:val="00806751"/>
    <w:rsid w:val="00811491"/>
    <w:rsid w:val="00813AE9"/>
    <w:rsid w:val="00816A75"/>
    <w:rsid w:val="00817A57"/>
    <w:rsid w:val="00821BB3"/>
    <w:rsid w:val="008248F5"/>
    <w:rsid w:val="008253CB"/>
    <w:rsid w:val="00825B39"/>
    <w:rsid w:val="00826D9B"/>
    <w:rsid w:val="008312D2"/>
    <w:rsid w:val="00831FA4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638E7"/>
    <w:rsid w:val="00871779"/>
    <w:rsid w:val="00871AEC"/>
    <w:rsid w:val="008772FD"/>
    <w:rsid w:val="00877FA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2CCE"/>
    <w:rsid w:val="008B5EB9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7F23"/>
    <w:rsid w:val="008E41EE"/>
    <w:rsid w:val="008E567A"/>
    <w:rsid w:val="008E62C2"/>
    <w:rsid w:val="008E6C1B"/>
    <w:rsid w:val="008E727A"/>
    <w:rsid w:val="008F0764"/>
    <w:rsid w:val="008F31B0"/>
    <w:rsid w:val="008F7D5C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36A50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125"/>
    <w:rsid w:val="00962401"/>
    <w:rsid w:val="00962DDF"/>
    <w:rsid w:val="0096381B"/>
    <w:rsid w:val="0096423E"/>
    <w:rsid w:val="009651BE"/>
    <w:rsid w:val="00966D91"/>
    <w:rsid w:val="00966FFD"/>
    <w:rsid w:val="00970BDD"/>
    <w:rsid w:val="00970D26"/>
    <w:rsid w:val="00973177"/>
    <w:rsid w:val="00976023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A7E5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2733"/>
    <w:rsid w:val="009D4AEC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1FB1"/>
    <w:rsid w:val="00A1323A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62171"/>
    <w:rsid w:val="00A63980"/>
    <w:rsid w:val="00A63AE7"/>
    <w:rsid w:val="00A70696"/>
    <w:rsid w:val="00A7088D"/>
    <w:rsid w:val="00A70F82"/>
    <w:rsid w:val="00A73C39"/>
    <w:rsid w:val="00A74CDE"/>
    <w:rsid w:val="00A75066"/>
    <w:rsid w:val="00A777B2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6963"/>
    <w:rsid w:val="00AB79A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5DFE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14129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B0250"/>
    <w:rsid w:val="00BB1CD3"/>
    <w:rsid w:val="00BB30A1"/>
    <w:rsid w:val="00BB393F"/>
    <w:rsid w:val="00BB5CE8"/>
    <w:rsid w:val="00BB7D81"/>
    <w:rsid w:val="00BC123C"/>
    <w:rsid w:val="00BC45BC"/>
    <w:rsid w:val="00BC49E5"/>
    <w:rsid w:val="00BC60FA"/>
    <w:rsid w:val="00BD0AFB"/>
    <w:rsid w:val="00BD1DF7"/>
    <w:rsid w:val="00BD3593"/>
    <w:rsid w:val="00BD4365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20AE5"/>
    <w:rsid w:val="00C232C2"/>
    <w:rsid w:val="00C23ED2"/>
    <w:rsid w:val="00C2711B"/>
    <w:rsid w:val="00C30DF7"/>
    <w:rsid w:val="00C318A4"/>
    <w:rsid w:val="00C31B3F"/>
    <w:rsid w:val="00C326E5"/>
    <w:rsid w:val="00C334E9"/>
    <w:rsid w:val="00C35E28"/>
    <w:rsid w:val="00C402E1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2C8D"/>
    <w:rsid w:val="00C84025"/>
    <w:rsid w:val="00C86F22"/>
    <w:rsid w:val="00C903AF"/>
    <w:rsid w:val="00C927C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6323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01D1"/>
    <w:rsid w:val="00CF05D4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2719C"/>
    <w:rsid w:val="00D30079"/>
    <w:rsid w:val="00D34AEB"/>
    <w:rsid w:val="00D352EA"/>
    <w:rsid w:val="00D35D73"/>
    <w:rsid w:val="00D36BD3"/>
    <w:rsid w:val="00D42771"/>
    <w:rsid w:val="00D42B5C"/>
    <w:rsid w:val="00D4308C"/>
    <w:rsid w:val="00D44FF5"/>
    <w:rsid w:val="00D475A9"/>
    <w:rsid w:val="00D530EC"/>
    <w:rsid w:val="00D542E2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B6E"/>
    <w:rsid w:val="00D85583"/>
    <w:rsid w:val="00D85F6A"/>
    <w:rsid w:val="00D877E1"/>
    <w:rsid w:val="00D90D21"/>
    <w:rsid w:val="00D932F3"/>
    <w:rsid w:val="00DA00C8"/>
    <w:rsid w:val="00DA1C3B"/>
    <w:rsid w:val="00DA3AFC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3714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878"/>
    <w:rsid w:val="00E14A8A"/>
    <w:rsid w:val="00E24B61"/>
    <w:rsid w:val="00E24CAF"/>
    <w:rsid w:val="00E26C87"/>
    <w:rsid w:val="00E3067F"/>
    <w:rsid w:val="00E35F69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495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85921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63B0"/>
    <w:rsid w:val="00F004AA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41EC"/>
    <w:rsid w:val="00FB7104"/>
    <w:rsid w:val="00FC0F21"/>
    <w:rsid w:val="00FC159A"/>
    <w:rsid w:val="00FC3180"/>
    <w:rsid w:val="00FC3857"/>
    <w:rsid w:val="00FD383E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character" w:styleId="aff1">
    <w:name w:val="Intense Emphasis"/>
    <w:basedOn w:val="a0"/>
    <w:uiPriority w:val="21"/>
    <w:qFormat/>
    <w:rsid w:val="006B77D9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213AE-75FA-4117-8A46-BBF919A7D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1</Pages>
  <Words>126</Words>
  <Characters>720</Characters>
  <Application>Microsoft Office Word</Application>
  <DocSecurity>0</DocSecurity>
  <Lines>6</Lines>
  <Paragraphs>1</Paragraphs>
  <ScaleCrop>false</ScaleCrop>
  <Company>eic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2023-09-27T08:37:00Z</cp:lastPrinted>
  <dcterms:created xsi:type="dcterms:W3CDTF">2023-09-27T09:35:00Z</dcterms:created>
  <dcterms:modified xsi:type="dcterms:W3CDTF">2023-09-27T09:36:00Z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1122302316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23</vt:lpwstr>
  </property>
  <property fmtid="{D5CDD505-2E9C-101B-9397-08002B2CF9AE}" pid="10" name="發文號">
    <vt:lpwstr>1122302316</vt:lpwstr>
  </property>
  <property fmtid="{D5CDD505-2E9C-101B-9397-08002B2CF9AE}" pid="11" name="發文支號">
    <vt:lpwstr>0</vt:lpwstr>
  </property>
  <property fmtid="{D5CDD505-2E9C-101B-9397-08002B2CF9AE}" pid="12" name="TotFileSize">
    <vt:lpwstr>43</vt:lpwstr>
  </property>
</Properties>
</file>