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A02EEE" w:rsidRDefault="00042D9E">
      <w:pPr>
        <w:pStyle w:val="title"/>
        <w:rPr>
          <w:position w:val="20"/>
        </w:rPr>
      </w:pPr>
      <w:r w:rsidRPr="00A02EEE">
        <w:rPr>
          <w:noProof/>
          <w:position w:val="20"/>
        </w:rPr>
        <mc:AlternateContent>
          <mc:Choice Requires="wps">
            <w:drawing>
              <wp:anchor distT="0" distB="0" distL="114300" distR="114300" simplePos="0" relativeHeight="251658752" behindDoc="0" locked="1" layoutInCell="1" allowOverlap="1" wp14:anchorId="19E78A8B" wp14:editId="62BAC744">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78A8B"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A02EEE">
        <w:rPr>
          <w:rFonts w:hint="eastAsia"/>
          <w:position w:val="20"/>
        </w:rPr>
        <w:t>立法院</w:t>
      </w:r>
      <w:bookmarkStart w:id="5" w:name="單位名稱"/>
      <w:bookmarkEnd w:id="5"/>
      <w:r w:rsidR="008E62C2" w:rsidRPr="00A02EEE">
        <w:rPr>
          <w:rFonts w:hint="eastAsia"/>
          <w:position w:val="20"/>
        </w:rPr>
        <w:t>教育及文化</w:t>
      </w:r>
      <w:r w:rsidR="007F30BE" w:rsidRPr="00A02EEE">
        <w:rPr>
          <w:rFonts w:hint="eastAsia"/>
          <w:position w:val="20"/>
        </w:rPr>
        <w:t>委員會</w:t>
      </w:r>
      <w:r w:rsidR="00064D29" w:rsidRPr="00A02EEE">
        <w:rPr>
          <w:rFonts w:hint="eastAsia"/>
          <w:position w:val="20"/>
        </w:rPr>
        <w:t xml:space="preserve">　開會通知單</w:t>
      </w:r>
    </w:p>
    <w:p w:rsidR="00064D29" w:rsidRPr="00A02EEE" w:rsidRDefault="00042D9E">
      <w:pPr>
        <w:pStyle w:val="titlespace"/>
      </w:pPr>
      <w:r w:rsidRPr="00A02EEE">
        <w:rPr>
          <w:noProof/>
        </w:rPr>
        <mc:AlternateContent>
          <mc:Choice Requires="wps">
            <w:drawing>
              <wp:anchor distT="0" distB="0" distL="114935" distR="114935" simplePos="0" relativeHeight="251656704" behindDoc="0" locked="0" layoutInCell="1" allowOverlap="1" wp14:anchorId="2D6C5CF2" wp14:editId="31366DF5">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6C5CF2"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EJ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aLTJ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f0QkCAwAAoAYAAA4AAAAAAAAAAAAAAAAALgIAAGRycy9lMm9Eb2MueG1s&#10;UEsBAi0AFAAGAAgAAAAhACx4hZjhAAAACgEAAA8AAAAAAAAAAAAAAAAAXAUAAGRycy9kb3ducmV2&#10;LnhtbFBLBQYAAAAABAAEAPMAAABqBgAAAAA=&#10;" filled="f" stroked="f">
                <v:stroke dashstyle="1 1"/>
                <v:textbox inset="2.5mm,1.3mm,2.5mm,1.3mm">
                  <w:txbxContent>
                    <w:p w:rsidR="00064D29" w:rsidRDefault="00064D29">
                      <w:pPr>
                        <w:pStyle w:val="ad"/>
                      </w:pPr>
                      <w:bookmarkStart w:id="11" w:name="發文地址"/>
                      <w:bookmarkEnd w:id="11"/>
                    </w:p>
                  </w:txbxContent>
                </v:textbox>
                <w10:wrap anchorx="margin" anchory="margin"/>
              </v:shape>
            </w:pict>
          </mc:Fallback>
        </mc:AlternateContent>
      </w:r>
    </w:p>
    <w:p w:rsidR="00064D29" w:rsidRPr="00A02EEE" w:rsidRDefault="00064D29">
      <w:pPr>
        <w:pStyle w:val="space2"/>
      </w:pPr>
    </w:p>
    <w:p w:rsidR="00064D29" w:rsidRPr="00A02EEE" w:rsidRDefault="00064D29">
      <w:pPr>
        <w:pStyle w:val="space2"/>
      </w:pPr>
    </w:p>
    <w:p w:rsidR="00C31AE4" w:rsidRPr="00A02EEE" w:rsidRDefault="00064D29">
      <w:pPr>
        <w:pStyle w:val="ae"/>
        <w:spacing w:line="360" w:lineRule="exact"/>
      </w:pPr>
      <w:r w:rsidRPr="00A02EEE">
        <w:rPr>
          <w:rFonts w:hint="eastAsia"/>
        </w:rPr>
        <w:t>受文者：</w:t>
      </w:r>
      <w:bookmarkStart w:id="7" w:name="受文者"/>
      <w:bookmarkEnd w:id="7"/>
      <w:r w:rsidR="009D167E">
        <w:rPr>
          <w:rFonts w:hint="eastAsia"/>
        </w:rPr>
        <w:t>如正副本所列</w:t>
      </w:r>
      <w:bookmarkStart w:id="8" w:name="_GoBack"/>
      <w:bookmarkEnd w:id="8"/>
    </w:p>
    <w:p w:rsidR="00064D29" w:rsidRPr="00A02EEE" w:rsidRDefault="00064D29">
      <w:pPr>
        <w:pStyle w:val="space"/>
      </w:pPr>
    </w:p>
    <w:p w:rsidR="00064D29" w:rsidRPr="00A02EEE" w:rsidRDefault="00064D29">
      <w:pPr>
        <w:pStyle w:val="af"/>
        <w:spacing w:line="240" w:lineRule="exact"/>
      </w:pPr>
      <w:r w:rsidRPr="00A02EEE">
        <w:fldChar w:fldCharType="begin"/>
      </w:r>
      <w:r w:rsidRPr="00A02EEE">
        <w:instrText xml:space="preserve"> </w:instrText>
      </w:r>
      <w:r w:rsidRPr="00A02EEE">
        <w:rPr>
          <w:rFonts w:hint="eastAsia"/>
        </w:rPr>
        <w:instrText>MACROBUTTON  DocDispatch 發文日期：</w:instrText>
      </w:r>
      <w:r w:rsidRPr="00A02EEE">
        <w:fldChar w:fldCharType="end"/>
      </w:r>
      <w:bookmarkStart w:id="9" w:name="發文日期"/>
      <w:bookmarkEnd w:id="9"/>
      <w:r w:rsidR="00325F87" w:rsidRPr="00A02EEE">
        <w:t>中華民國11</w:t>
      </w:r>
      <w:r w:rsidR="003D7411" w:rsidRPr="00A02EEE">
        <w:rPr>
          <w:rFonts w:hint="eastAsia"/>
        </w:rPr>
        <w:t>2</w:t>
      </w:r>
      <w:r w:rsidR="00325F87" w:rsidRPr="00A02EEE">
        <w:t>年</w:t>
      </w:r>
      <w:r w:rsidR="0027563E" w:rsidRPr="00A02EEE">
        <w:rPr>
          <w:rFonts w:hint="eastAsia"/>
        </w:rPr>
        <w:t>10</w:t>
      </w:r>
      <w:r w:rsidR="00325F87" w:rsidRPr="00A02EEE">
        <w:t>月</w:t>
      </w:r>
      <w:r w:rsidR="0027563E" w:rsidRPr="00A02EEE">
        <w:rPr>
          <w:rFonts w:hint="eastAsia"/>
        </w:rPr>
        <w:t>5</w:t>
      </w:r>
      <w:r w:rsidR="00325F87" w:rsidRPr="00A02EEE">
        <w:t>日</w:t>
      </w:r>
    </w:p>
    <w:p w:rsidR="00064D29" w:rsidRPr="00A02EEE" w:rsidRDefault="00064D29">
      <w:pPr>
        <w:pStyle w:val="af"/>
        <w:spacing w:line="240" w:lineRule="exact"/>
      </w:pPr>
      <w:r w:rsidRPr="00A02EEE">
        <w:rPr>
          <w:rFonts w:hint="eastAsia"/>
        </w:rPr>
        <w:t>發文字號：</w:t>
      </w:r>
      <w:bookmarkStart w:id="10" w:name="發文字號"/>
      <w:bookmarkEnd w:id="10"/>
      <w:r w:rsidR="00DB11AE">
        <w:rPr>
          <w:rFonts w:hint="eastAsia"/>
        </w:rPr>
        <w:t>台</w:t>
      </w:r>
      <w:proofErr w:type="gramStart"/>
      <w:r w:rsidR="00DB11AE">
        <w:rPr>
          <w:rFonts w:hint="eastAsia"/>
        </w:rPr>
        <w:t>立教字第</w:t>
      </w:r>
      <w:r w:rsidR="00DB11AE">
        <w:t>1122302350號</w:t>
      </w:r>
      <w:proofErr w:type="gramEnd"/>
    </w:p>
    <w:p w:rsidR="00064D29" w:rsidRPr="00A02EEE" w:rsidRDefault="00064D29">
      <w:pPr>
        <w:pStyle w:val="af"/>
        <w:spacing w:line="240" w:lineRule="exact"/>
      </w:pPr>
      <w:r w:rsidRPr="00A02EEE">
        <w:fldChar w:fldCharType="begin"/>
      </w:r>
      <w:r w:rsidRPr="00A02EEE">
        <w:instrText xml:space="preserve"> </w:instrText>
      </w:r>
      <w:r w:rsidRPr="00A02EEE">
        <w:rPr>
          <w:rFonts w:hint="eastAsia"/>
        </w:rPr>
        <w:instrText>MACROBUTTON  DocSpeed 速別：</w:instrText>
      </w:r>
      <w:r w:rsidRPr="00A02EEE">
        <w:fldChar w:fldCharType="end"/>
      </w:r>
      <w:bookmarkStart w:id="11" w:name="速別"/>
      <w:bookmarkEnd w:id="11"/>
      <w:r w:rsidR="007F30BE" w:rsidRPr="00A02EEE">
        <w:rPr>
          <w:rFonts w:hint="eastAsia"/>
        </w:rPr>
        <w:t>最速件</w:t>
      </w:r>
    </w:p>
    <w:p w:rsidR="009A5284" w:rsidRPr="00A02EEE" w:rsidRDefault="00064D29">
      <w:pPr>
        <w:pStyle w:val="af"/>
        <w:spacing w:line="240" w:lineRule="exact"/>
      </w:pPr>
      <w:r w:rsidRPr="00A02EEE">
        <w:fldChar w:fldCharType="begin"/>
      </w:r>
      <w:r w:rsidRPr="00A02EEE">
        <w:instrText xml:space="preserve"> </w:instrText>
      </w:r>
      <w:r w:rsidRPr="00A02EEE">
        <w:rPr>
          <w:rFonts w:hint="eastAsia"/>
        </w:rPr>
        <w:instrText>MACROBUTTON  DocSecurity 密等及解密條件或保密期限：</w:instrText>
      </w:r>
      <w:r w:rsidRPr="00A02EEE">
        <w:fldChar w:fldCharType="end"/>
      </w:r>
      <w:bookmarkStart w:id="12" w:name="密等及解密條件或保密期限"/>
      <w:bookmarkEnd w:id="12"/>
    </w:p>
    <w:p w:rsidR="007F30BE" w:rsidRPr="00A02EEE" w:rsidRDefault="00064D29">
      <w:pPr>
        <w:pStyle w:val="af"/>
        <w:spacing w:line="240" w:lineRule="exact"/>
      </w:pPr>
      <w:r w:rsidRPr="00A02EEE">
        <w:rPr>
          <w:rFonts w:hint="eastAsia"/>
        </w:rPr>
        <w:t>附件：</w:t>
      </w:r>
      <w:bookmarkStart w:id="13" w:name="附件"/>
      <w:bookmarkEnd w:id="13"/>
      <w:r w:rsidR="008E62C2" w:rsidRPr="00A02EEE">
        <w:rPr>
          <w:rFonts w:hint="eastAsia"/>
        </w:rPr>
        <w:t>議事日程1份</w:t>
      </w:r>
      <w:r w:rsidR="00DE13D2">
        <w:t>(1122302350_0_0.</w:t>
      </w:r>
      <w:proofErr w:type="gramStart"/>
      <w:r w:rsidR="00DE13D2">
        <w:t>doc</w:t>
      </w:r>
      <w:proofErr w:type="gramEnd"/>
      <w:r w:rsidR="00DE13D2">
        <w:t>)</w:t>
      </w:r>
    </w:p>
    <w:p w:rsidR="00064D29" w:rsidRPr="00A02EEE" w:rsidRDefault="00064D29">
      <w:pPr>
        <w:pStyle w:val="af"/>
        <w:spacing w:line="240" w:lineRule="exact"/>
      </w:pPr>
    </w:p>
    <w:p w:rsidR="009F0D4F" w:rsidRPr="00A02EEE" w:rsidRDefault="00064D29" w:rsidP="008E62C2">
      <w:pPr>
        <w:pStyle w:val="af0"/>
        <w:kinsoku w:val="0"/>
        <w:overflowPunct w:val="0"/>
        <w:autoSpaceDE w:val="0"/>
        <w:autoSpaceDN w:val="0"/>
        <w:spacing w:line="320" w:lineRule="exact"/>
        <w:ind w:left="1600" w:hangingChars="500" w:hanging="1600"/>
        <w:jc w:val="both"/>
        <w:rPr>
          <w:rFonts w:hAnsi="標楷體"/>
        </w:rPr>
      </w:pPr>
      <w:r w:rsidRPr="00A02EEE">
        <w:rPr>
          <w:rFonts w:hAnsi="標楷體" w:hint="eastAsia"/>
        </w:rPr>
        <w:t>開會事由：</w:t>
      </w:r>
      <w:bookmarkStart w:id="14" w:name="開會事由"/>
      <w:bookmarkEnd w:id="14"/>
      <w:r w:rsidR="007D5EF2" w:rsidRPr="00A02EEE">
        <w:rPr>
          <w:rFonts w:hAnsi="標楷體" w:hint="eastAsia"/>
        </w:rPr>
        <w:t>立法院第</w:t>
      </w:r>
      <w:r w:rsidR="008B2CCE" w:rsidRPr="00A02EEE">
        <w:rPr>
          <w:rFonts w:hAnsi="標楷體" w:hint="eastAsia"/>
        </w:rPr>
        <w:t>10</w:t>
      </w:r>
      <w:r w:rsidR="007D5EF2" w:rsidRPr="00A02EEE">
        <w:rPr>
          <w:rFonts w:hAnsi="標楷體" w:hint="eastAsia"/>
        </w:rPr>
        <w:t>屆第</w:t>
      </w:r>
      <w:r w:rsidR="00D03308" w:rsidRPr="00A02EEE">
        <w:rPr>
          <w:rFonts w:hAnsi="標楷體" w:hint="eastAsia"/>
        </w:rPr>
        <w:t>8</w:t>
      </w:r>
      <w:r w:rsidR="00BA5E64" w:rsidRPr="00A02EEE">
        <w:rPr>
          <w:rFonts w:hAnsi="標楷體" w:hint="eastAsia"/>
        </w:rPr>
        <w:t>會</w:t>
      </w:r>
      <w:r w:rsidR="007D5EF2" w:rsidRPr="00A02EEE">
        <w:rPr>
          <w:rFonts w:hAnsi="標楷體" w:hint="eastAsia"/>
        </w:rPr>
        <w:t>期</w:t>
      </w:r>
      <w:bookmarkStart w:id="15" w:name="委員會"/>
      <w:r w:rsidR="008E62C2" w:rsidRPr="00A02EEE">
        <w:rPr>
          <w:rFonts w:hAnsi="標楷體" w:hint="eastAsia"/>
        </w:rPr>
        <w:t>教育及文化</w:t>
      </w:r>
      <w:r w:rsidR="007F30BE" w:rsidRPr="00A02EEE">
        <w:rPr>
          <w:rFonts w:hAnsi="標楷體" w:hint="eastAsia"/>
        </w:rPr>
        <w:t>委員會</w:t>
      </w:r>
      <w:bookmarkEnd w:id="15"/>
      <w:r w:rsidR="007F30BE" w:rsidRPr="00A02EEE">
        <w:rPr>
          <w:rFonts w:hAnsi="標楷體" w:hint="eastAsia"/>
        </w:rPr>
        <w:t>第</w:t>
      </w:r>
      <w:r w:rsidR="00D03308" w:rsidRPr="00A02EEE">
        <w:rPr>
          <w:rFonts w:hAnsi="標楷體" w:hint="eastAsia"/>
        </w:rPr>
        <w:t>3</w:t>
      </w:r>
      <w:r w:rsidR="00E83981" w:rsidRPr="00A02EEE">
        <w:rPr>
          <w:rFonts w:hAnsi="標楷體" w:hint="eastAsia"/>
        </w:rPr>
        <w:t>次全體委員會</w:t>
      </w:r>
      <w:r w:rsidR="009004BA" w:rsidRPr="00A02EEE">
        <w:rPr>
          <w:rFonts w:hAnsi="標楷體" w:hint="eastAsia"/>
        </w:rPr>
        <w:t>議</w:t>
      </w:r>
    </w:p>
    <w:p w:rsidR="003D7411" w:rsidRPr="00A02EEE" w:rsidRDefault="00D7055E" w:rsidP="00D7055E">
      <w:pPr>
        <w:pStyle w:val="af0"/>
        <w:kinsoku w:val="0"/>
        <w:overflowPunct w:val="0"/>
        <w:autoSpaceDE w:val="0"/>
        <w:autoSpaceDN w:val="0"/>
        <w:spacing w:line="320" w:lineRule="exact"/>
        <w:ind w:firstLine="4"/>
        <w:jc w:val="both"/>
        <w:rPr>
          <w:rFonts w:hAnsi="標楷體"/>
        </w:rPr>
      </w:pPr>
      <w:r w:rsidRPr="00A02EEE">
        <w:rPr>
          <w:rFonts w:hAnsi="標楷體" w:hint="eastAsia"/>
        </w:rPr>
        <w:t>（</w:t>
      </w:r>
      <w:r w:rsidR="00D03308" w:rsidRPr="00A02EEE">
        <w:rPr>
          <w:rFonts w:hAnsi="標楷體" w:hint="eastAsia"/>
        </w:rPr>
        <w:t>10</w:t>
      </w:r>
      <w:r w:rsidRPr="00A02EEE">
        <w:rPr>
          <w:rFonts w:hAnsi="標楷體" w:hint="eastAsia"/>
        </w:rPr>
        <w:t>月</w:t>
      </w:r>
      <w:r w:rsidR="00D03308" w:rsidRPr="00A02EEE">
        <w:rPr>
          <w:rFonts w:hAnsi="標楷體" w:hint="eastAsia"/>
        </w:rPr>
        <w:t>11</w:t>
      </w:r>
      <w:r w:rsidRPr="00A02EEE">
        <w:rPr>
          <w:rFonts w:hAnsi="標楷體" w:hint="eastAsia"/>
        </w:rPr>
        <w:t>日）</w:t>
      </w:r>
    </w:p>
    <w:p w:rsidR="003D7411" w:rsidRPr="00A02EEE" w:rsidRDefault="00D03308" w:rsidP="00D7055E">
      <w:pPr>
        <w:pStyle w:val="af0"/>
        <w:kinsoku w:val="0"/>
        <w:overflowPunct w:val="0"/>
        <w:autoSpaceDE w:val="0"/>
        <w:autoSpaceDN w:val="0"/>
        <w:spacing w:line="320" w:lineRule="exact"/>
        <w:ind w:firstLine="4"/>
        <w:jc w:val="both"/>
        <w:rPr>
          <w:rFonts w:hAnsi="標楷體"/>
        </w:rPr>
      </w:pPr>
      <w:r w:rsidRPr="00A02EEE">
        <w:rPr>
          <w:rFonts w:hAnsi="標楷體" w:hint="eastAsia"/>
        </w:rPr>
        <w:t>邀請教育部部長潘文忠列席報告業務概況，並備質詢。</w:t>
      </w:r>
      <w:r w:rsidR="00D7055E" w:rsidRPr="00A02EEE">
        <w:rPr>
          <w:rFonts w:hAnsi="標楷體" w:hint="eastAsia"/>
        </w:rPr>
        <w:t>（</w:t>
      </w:r>
      <w:r w:rsidRPr="00A02EEE">
        <w:rPr>
          <w:rFonts w:hAnsi="標楷體" w:hint="eastAsia"/>
        </w:rPr>
        <w:t>10</w:t>
      </w:r>
      <w:r w:rsidR="00D7055E" w:rsidRPr="00A02EEE">
        <w:rPr>
          <w:rFonts w:hAnsi="標楷體" w:hint="eastAsia"/>
        </w:rPr>
        <w:t>月</w:t>
      </w:r>
      <w:r w:rsidRPr="00A02EEE">
        <w:rPr>
          <w:rFonts w:hAnsi="標楷體" w:hint="eastAsia"/>
        </w:rPr>
        <w:t>12</w:t>
      </w:r>
      <w:r w:rsidR="00747FA6" w:rsidRPr="00A02EEE">
        <w:rPr>
          <w:rFonts w:hAnsi="標楷體" w:hint="eastAsia"/>
        </w:rPr>
        <w:t>日）</w:t>
      </w:r>
    </w:p>
    <w:p w:rsidR="00D03308" w:rsidRPr="00A02EEE" w:rsidRDefault="00D03308" w:rsidP="00B56C1D">
      <w:pPr>
        <w:pStyle w:val="af0"/>
        <w:kinsoku w:val="0"/>
        <w:overflowPunct w:val="0"/>
        <w:autoSpaceDE w:val="0"/>
        <w:autoSpaceDN w:val="0"/>
        <w:spacing w:line="320" w:lineRule="exact"/>
        <w:ind w:firstLine="4"/>
        <w:rPr>
          <w:rFonts w:hAnsi="標楷體"/>
        </w:rPr>
      </w:pPr>
      <w:r w:rsidRPr="00A02EEE">
        <w:rPr>
          <w:rFonts w:hAnsi="標楷體" w:hint="eastAsia"/>
        </w:rPr>
        <w:t>一、邀請中央研究院院長廖俊智列席報告業務概況，並備質詢。二、審查</w:t>
      </w:r>
      <w:proofErr w:type="gramStart"/>
      <w:r w:rsidRPr="00A02EEE">
        <w:rPr>
          <w:rFonts w:hAnsi="標楷體" w:hint="eastAsia"/>
        </w:rPr>
        <w:t>113</w:t>
      </w:r>
      <w:proofErr w:type="gramEnd"/>
      <w:r w:rsidRPr="00A02EEE">
        <w:rPr>
          <w:rFonts w:hAnsi="標楷體" w:hint="eastAsia"/>
        </w:rPr>
        <w:t>年度中央政府總預算案有關中央研究院單位預算案。三、審查</w:t>
      </w:r>
      <w:proofErr w:type="gramStart"/>
      <w:r w:rsidRPr="00A02EEE">
        <w:rPr>
          <w:rFonts w:hAnsi="標楷體" w:hint="eastAsia"/>
        </w:rPr>
        <w:t>113</w:t>
      </w:r>
      <w:proofErr w:type="gramEnd"/>
      <w:r w:rsidRPr="00A02EEE">
        <w:rPr>
          <w:rFonts w:hAnsi="標楷體" w:hint="eastAsia"/>
        </w:rPr>
        <w:t>年度中央政府總預算案有關中央研究院科學研究基金附屬單位預算案。（僅進行</w:t>
      </w:r>
      <w:proofErr w:type="gramStart"/>
      <w:r w:rsidRPr="00A02EEE">
        <w:rPr>
          <w:rFonts w:hAnsi="標楷體" w:hint="eastAsia"/>
        </w:rPr>
        <w:t>詢</w:t>
      </w:r>
      <w:proofErr w:type="gramEnd"/>
      <w:r w:rsidRPr="00A02EEE">
        <w:rPr>
          <w:rFonts w:hAnsi="標楷體" w:hint="eastAsia"/>
        </w:rPr>
        <w:t>答，相關提案請於</w:t>
      </w:r>
      <w:r w:rsidRPr="00A02EEE">
        <w:rPr>
          <w:rFonts w:hAnsi="標楷體"/>
        </w:rPr>
        <w:t>1</w:t>
      </w:r>
      <w:r w:rsidRPr="00A02EEE">
        <w:rPr>
          <w:rFonts w:hAnsi="標楷體" w:hint="eastAsia"/>
        </w:rPr>
        <w:t>0月20日中午12時前提出）</w:t>
      </w:r>
    </w:p>
    <w:p w:rsidR="009F0D4F" w:rsidRPr="00A02EEE" w:rsidRDefault="00064D29" w:rsidP="008E62C2">
      <w:pPr>
        <w:pStyle w:val="af0"/>
        <w:kinsoku w:val="0"/>
        <w:overflowPunct w:val="0"/>
        <w:autoSpaceDE w:val="0"/>
        <w:autoSpaceDN w:val="0"/>
        <w:spacing w:line="320" w:lineRule="exact"/>
        <w:ind w:left="1558" w:hangingChars="487" w:hanging="1558"/>
        <w:jc w:val="both"/>
        <w:rPr>
          <w:rFonts w:hAnsi="標楷體"/>
          <w:b/>
        </w:rPr>
      </w:pPr>
      <w:r w:rsidRPr="00A02EEE">
        <w:rPr>
          <w:rFonts w:hAnsi="標楷體"/>
        </w:rPr>
        <w:fldChar w:fldCharType="begin"/>
      </w:r>
      <w:r w:rsidRPr="00A02EEE">
        <w:rPr>
          <w:rFonts w:hAnsi="標楷體"/>
        </w:rPr>
        <w:instrText xml:space="preserve"> MACROBUTTON  DocMeetingTime 開會時間：</w:instrText>
      </w:r>
      <w:r w:rsidRPr="00A02EEE">
        <w:rPr>
          <w:rFonts w:hAnsi="標楷體"/>
        </w:rPr>
        <w:fldChar w:fldCharType="end"/>
      </w:r>
      <w:bookmarkStart w:id="16" w:name="開會時間"/>
      <w:bookmarkEnd w:id="16"/>
      <w:r w:rsidR="00D7055E" w:rsidRPr="00A02EEE">
        <w:rPr>
          <w:rFonts w:hAnsi="標楷體" w:hint="eastAsia"/>
        </w:rPr>
        <w:t>11</w:t>
      </w:r>
      <w:r w:rsidR="003D7411" w:rsidRPr="00A02EEE">
        <w:rPr>
          <w:rFonts w:hAnsi="標楷體" w:hint="eastAsia"/>
        </w:rPr>
        <w:t>2</w:t>
      </w:r>
      <w:r w:rsidR="00D7055E" w:rsidRPr="00A02EEE">
        <w:rPr>
          <w:rFonts w:hAnsi="標楷體" w:hint="eastAsia"/>
        </w:rPr>
        <w:t>年</w:t>
      </w:r>
      <w:r w:rsidR="00D03308" w:rsidRPr="00A02EEE">
        <w:rPr>
          <w:rFonts w:hAnsi="標楷體" w:hint="eastAsia"/>
        </w:rPr>
        <w:t>10</w:t>
      </w:r>
      <w:r w:rsidR="00D7055E" w:rsidRPr="00A02EEE">
        <w:rPr>
          <w:rFonts w:hAnsi="標楷體" w:hint="eastAsia"/>
        </w:rPr>
        <w:t>月</w:t>
      </w:r>
      <w:r w:rsidR="00D03308" w:rsidRPr="00A02EEE">
        <w:rPr>
          <w:rFonts w:hAnsi="標楷體" w:hint="eastAsia"/>
        </w:rPr>
        <w:t>11</w:t>
      </w:r>
      <w:r w:rsidR="00747FA6" w:rsidRPr="00A02EEE">
        <w:rPr>
          <w:rFonts w:hAnsi="標楷體" w:hint="eastAsia"/>
        </w:rPr>
        <w:t>日（星期</w:t>
      </w:r>
      <w:r w:rsidR="00D03308" w:rsidRPr="00A02EEE">
        <w:rPr>
          <w:rFonts w:hAnsi="標楷體" w:hint="eastAsia"/>
        </w:rPr>
        <w:t>三</w:t>
      </w:r>
      <w:r w:rsidR="00D7055E" w:rsidRPr="00A02EEE">
        <w:rPr>
          <w:rFonts w:hAnsi="標楷體" w:hint="eastAsia"/>
        </w:rPr>
        <w:t>）及</w:t>
      </w:r>
      <w:r w:rsidR="00D03308" w:rsidRPr="00A02EEE">
        <w:rPr>
          <w:rFonts w:hAnsi="標楷體" w:hint="eastAsia"/>
        </w:rPr>
        <w:t>10</w:t>
      </w:r>
      <w:r w:rsidR="00D7055E" w:rsidRPr="00A02EEE">
        <w:rPr>
          <w:rFonts w:hAnsi="標楷體" w:hint="eastAsia"/>
        </w:rPr>
        <w:t>月</w:t>
      </w:r>
      <w:r w:rsidR="00D03308" w:rsidRPr="00A02EEE">
        <w:rPr>
          <w:rFonts w:hAnsi="標楷體" w:hint="eastAsia"/>
        </w:rPr>
        <w:t>12</w:t>
      </w:r>
      <w:r w:rsidR="00D7055E" w:rsidRPr="00A02EEE">
        <w:rPr>
          <w:rFonts w:hAnsi="標楷體" w:hint="eastAsia"/>
        </w:rPr>
        <w:t>日（星期</w:t>
      </w:r>
      <w:r w:rsidR="00D03308" w:rsidRPr="00A02EEE">
        <w:rPr>
          <w:rFonts w:hAnsi="標楷體" w:hint="eastAsia"/>
        </w:rPr>
        <w:t>四</w:t>
      </w:r>
      <w:r w:rsidR="00D7055E" w:rsidRPr="00A02EEE">
        <w:rPr>
          <w:rFonts w:hAnsi="標楷體" w:hint="eastAsia"/>
        </w:rPr>
        <w:t>）上午9時至下午5時30分（</w:t>
      </w:r>
      <w:r w:rsidR="00383D5C" w:rsidRPr="00A02EEE">
        <w:rPr>
          <w:rFonts w:hAnsi="標楷體" w:hint="eastAsia"/>
        </w:rPr>
        <w:t>二</w:t>
      </w:r>
      <w:r w:rsidR="00D7055E" w:rsidRPr="00A02EEE">
        <w:rPr>
          <w:rFonts w:hAnsi="標楷體" w:hint="eastAsia"/>
        </w:rPr>
        <w:t>天一次會）</w:t>
      </w:r>
    </w:p>
    <w:p w:rsidR="00383D5C" w:rsidRPr="00A02EEE" w:rsidRDefault="00064D29" w:rsidP="008E62C2">
      <w:pPr>
        <w:pStyle w:val="af0"/>
        <w:spacing w:line="320" w:lineRule="exact"/>
        <w:rPr>
          <w:rFonts w:hAnsi="標楷體"/>
        </w:rPr>
      </w:pPr>
      <w:r w:rsidRPr="00A02EEE">
        <w:rPr>
          <w:rFonts w:hAnsi="標楷體" w:hint="eastAsia"/>
        </w:rPr>
        <w:t>開會地點：</w:t>
      </w:r>
      <w:bookmarkStart w:id="17" w:name="開會地點"/>
      <w:bookmarkEnd w:id="17"/>
      <w:r w:rsidR="00877FAD" w:rsidRPr="00A02EEE">
        <w:rPr>
          <w:rFonts w:hAnsi="標楷體" w:hint="eastAsia"/>
        </w:rPr>
        <w:t>群賢樓101會議室</w:t>
      </w:r>
    </w:p>
    <w:p w:rsidR="00064D29" w:rsidRPr="00A02EEE" w:rsidRDefault="00064D29" w:rsidP="008E62C2">
      <w:pPr>
        <w:pStyle w:val="af1"/>
        <w:spacing w:line="320" w:lineRule="exact"/>
      </w:pPr>
      <w:r w:rsidRPr="00A02EEE">
        <w:rPr>
          <w:rFonts w:hint="eastAsia"/>
        </w:rPr>
        <w:t>主持人：</w:t>
      </w:r>
      <w:bookmarkStart w:id="18" w:name="主席"/>
      <w:bookmarkEnd w:id="18"/>
      <w:proofErr w:type="gramStart"/>
      <w:r w:rsidR="0027563E" w:rsidRPr="00A02EEE">
        <w:rPr>
          <w:rFonts w:hint="eastAsia"/>
        </w:rPr>
        <w:t>范</w:t>
      </w:r>
      <w:proofErr w:type="gramEnd"/>
      <w:r w:rsidR="003D7411" w:rsidRPr="00A02EEE">
        <w:rPr>
          <w:rFonts w:hint="eastAsia"/>
        </w:rPr>
        <w:t>召</w:t>
      </w:r>
      <w:r w:rsidR="008E62C2" w:rsidRPr="00A02EEE">
        <w:rPr>
          <w:rFonts w:hint="eastAsia"/>
        </w:rPr>
        <w:t>集委員</w:t>
      </w:r>
      <w:r w:rsidR="0027563E" w:rsidRPr="00A02EEE">
        <w:rPr>
          <w:rFonts w:hint="eastAsia"/>
        </w:rPr>
        <w:t>雲</w:t>
      </w:r>
    </w:p>
    <w:p w:rsidR="00064D29" w:rsidRPr="00A02EEE" w:rsidRDefault="00064D29" w:rsidP="008E62C2">
      <w:pPr>
        <w:pStyle w:val="af1"/>
        <w:spacing w:line="320" w:lineRule="exact"/>
        <w:rPr>
          <w:sz w:val="24"/>
        </w:rPr>
      </w:pPr>
      <w:r w:rsidRPr="00A02EEE">
        <w:rPr>
          <w:rFonts w:hint="eastAsia"/>
        </w:rPr>
        <w:t>聯絡人及電話：</w:t>
      </w:r>
      <w:bookmarkStart w:id="19" w:name="聯絡人及電話"/>
      <w:bookmarkEnd w:id="19"/>
      <w:r w:rsidR="0027563E" w:rsidRPr="00A02EEE">
        <w:rPr>
          <w:rFonts w:hint="eastAsia"/>
        </w:rPr>
        <w:t>李宛澤</w:t>
      </w:r>
      <w:r w:rsidR="008E62C2" w:rsidRPr="00A02EEE">
        <w:rPr>
          <w:rFonts w:hint="eastAsia"/>
        </w:rPr>
        <w:t xml:space="preserve">  </w:t>
      </w:r>
      <w:r w:rsidR="006D3828" w:rsidRPr="00A02EEE">
        <w:t>02</w:t>
      </w:r>
      <w:r w:rsidR="008E62C2" w:rsidRPr="00A02EEE">
        <w:rPr>
          <w:rFonts w:hint="eastAsia"/>
        </w:rPr>
        <w:t>-</w:t>
      </w:r>
      <w:r w:rsidR="007C49BD" w:rsidRPr="00A02EEE">
        <w:t>2358</w:t>
      </w:r>
      <w:r w:rsidR="0027563E" w:rsidRPr="00A02EEE">
        <w:rPr>
          <w:rFonts w:hint="eastAsia"/>
        </w:rPr>
        <w:t>5600</w:t>
      </w:r>
      <w:r w:rsidR="008E62C2" w:rsidRPr="00A02EEE">
        <w:rPr>
          <w:rFonts w:hint="eastAsia"/>
        </w:rPr>
        <w:t xml:space="preserve">  </w:t>
      </w:r>
      <w:r w:rsidR="007F30BE" w:rsidRPr="00A02EEE">
        <w:t>傳真：02</w:t>
      </w:r>
      <w:r w:rsidR="008E62C2" w:rsidRPr="00A02EEE">
        <w:rPr>
          <w:rFonts w:hint="eastAsia"/>
        </w:rPr>
        <w:t>-</w:t>
      </w:r>
      <w:r w:rsidR="007F30BE" w:rsidRPr="00A02EEE">
        <w:t>23585</w:t>
      </w:r>
      <w:r w:rsidR="008E62C2" w:rsidRPr="00A02EEE">
        <w:rPr>
          <w:rFonts w:hint="eastAsia"/>
        </w:rPr>
        <w:t>602</w:t>
      </w:r>
    </w:p>
    <w:p w:rsidR="00064D29" w:rsidRPr="00A02EEE" w:rsidRDefault="00064D29" w:rsidP="008E62C2">
      <w:pPr>
        <w:pStyle w:val="af2"/>
        <w:tabs>
          <w:tab w:val="left" w:pos="1418"/>
          <w:tab w:val="left" w:pos="1560"/>
        </w:tabs>
        <w:spacing w:line="320" w:lineRule="exact"/>
        <w:ind w:left="1120" w:hangingChars="350" w:hanging="1120"/>
      </w:pPr>
      <w:r w:rsidRPr="00A02EEE">
        <w:rPr>
          <w:rFonts w:hint="eastAsia"/>
        </w:rPr>
        <w:t>出席者：</w:t>
      </w:r>
      <w:bookmarkStart w:id="20" w:name="出席者"/>
      <w:bookmarkEnd w:id="20"/>
      <w:r w:rsidR="008E62C2" w:rsidRPr="00A02EEE">
        <w:rPr>
          <w:rFonts w:hint="eastAsia"/>
        </w:rPr>
        <w:t>教育及文化委員會委員</w:t>
      </w:r>
    </w:p>
    <w:p w:rsidR="008C612C" w:rsidRPr="00A02EEE" w:rsidRDefault="00064D29" w:rsidP="008C612C">
      <w:pPr>
        <w:pStyle w:val="af3"/>
        <w:spacing w:before="0" w:line="320" w:lineRule="exact"/>
        <w:ind w:left="1274" w:hangingChars="398" w:hanging="1274"/>
        <w:rPr>
          <w:color w:val="000000" w:themeColor="text1"/>
        </w:rPr>
      </w:pPr>
      <w:r w:rsidRPr="00A02EEE">
        <w:rPr>
          <w:rFonts w:hint="eastAsia"/>
        </w:rPr>
        <w:t>列席者：</w:t>
      </w:r>
      <w:bookmarkStart w:id="21" w:name="列席者"/>
      <w:bookmarkEnd w:id="21"/>
      <w:r w:rsidR="008E62C2" w:rsidRPr="00A02EEE">
        <w:rPr>
          <w:rFonts w:hint="eastAsia"/>
        </w:rPr>
        <w:t>本院其他委員會委員</w:t>
      </w:r>
      <w:r w:rsidR="008C612C" w:rsidRPr="00A02EEE">
        <w:rPr>
          <w:rFonts w:hint="eastAsia"/>
        </w:rPr>
        <w:t>、教育部</w:t>
      </w:r>
      <w:r w:rsidR="0005518B" w:rsidRPr="00A02EEE">
        <w:rPr>
          <w:rFonts w:hint="eastAsia"/>
        </w:rPr>
        <w:t>部長</w:t>
      </w:r>
      <w:r w:rsidR="008C612C" w:rsidRPr="00A02EEE">
        <w:rPr>
          <w:rFonts w:hint="eastAsia"/>
        </w:rPr>
        <w:t>、中央研究院</w:t>
      </w:r>
      <w:r w:rsidR="0005518B" w:rsidRPr="00A02EEE">
        <w:rPr>
          <w:rFonts w:hint="eastAsia"/>
        </w:rPr>
        <w:t>院長</w:t>
      </w:r>
      <w:r w:rsidR="008C612C" w:rsidRPr="00A02EEE">
        <w:rPr>
          <w:rFonts w:hint="eastAsia"/>
        </w:rPr>
        <w:t>、原住民族委員會</w:t>
      </w:r>
      <w:r w:rsidR="008C612C" w:rsidRPr="00A02EEE">
        <w:rPr>
          <w:rFonts w:hint="eastAsia"/>
          <w:b/>
          <w:color w:val="000000" w:themeColor="text1"/>
        </w:rPr>
        <w:t>、</w:t>
      </w:r>
      <w:r w:rsidR="008C612C" w:rsidRPr="00A02EEE">
        <w:rPr>
          <w:rFonts w:hint="eastAsia"/>
          <w:color w:val="000000" w:themeColor="text1"/>
        </w:rPr>
        <w:t>行政院主計總處</w:t>
      </w:r>
    </w:p>
    <w:p w:rsidR="00064D29" w:rsidRPr="00A02EEE" w:rsidRDefault="00064D29" w:rsidP="008E62C2">
      <w:pPr>
        <w:pStyle w:val="af5"/>
        <w:spacing w:line="240" w:lineRule="exact"/>
        <w:rPr>
          <w:rFonts w:hAnsi="標楷體"/>
        </w:rPr>
      </w:pPr>
      <w:r w:rsidRPr="00A02EEE">
        <w:rPr>
          <w:rFonts w:hAnsi="標楷體" w:hint="eastAsia"/>
        </w:rPr>
        <w:t>副本：</w:t>
      </w:r>
      <w:bookmarkStart w:id="22" w:name="副本"/>
      <w:bookmarkEnd w:id="22"/>
      <w:r w:rsidR="008E62C2" w:rsidRPr="00A02EEE">
        <w:rPr>
          <w:rFonts w:hAnsi="標楷體" w:hint="eastAsia"/>
        </w:rPr>
        <w:t>本院相關單位及黨團</w:t>
      </w:r>
      <w:r w:rsidR="00CE53B4" w:rsidRPr="00A02EEE">
        <w:rPr>
          <w:rFonts w:hAnsi="標楷體" w:hint="eastAsia"/>
        </w:rPr>
        <w:t>、預算中心、教育及文化委員會</w:t>
      </w:r>
    </w:p>
    <w:p w:rsidR="00064D29" w:rsidRPr="00A02EEE" w:rsidRDefault="00064D29" w:rsidP="008E62C2">
      <w:pPr>
        <w:pStyle w:val="af5"/>
        <w:spacing w:line="240" w:lineRule="exact"/>
        <w:rPr>
          <w:rFonts w:hAnsi="標楷體"/>
        </w:rPr>
      </w:pPr>
      <w:r w:rsidRPr="00A02EEE">
        <w:rPr>
          <w:rFonts w:hAnsi="標楷體" w:hint="eastAsia"/>
        </w:rPr>
        <w:t>備註：</w:t>
      </w:r>
      <w:bookmarkStart w:id="23" w:name="備註"/>
      <w:bookmarkEnd w:id="23"/>
    </w:p>
    <w:p w:rsidR="00FF6CF9" w:rsidRPr="00A02EEE" w:rsidRDefault="00FF6CF9" w:rsidP="00FF6CF9">
      <w:pPr>
        <w:numPr>
          <w:ilvl w:val="0"/>
          <w:numId w:val="3"/>
        </w:numPr>
        <w:spacing w:line="280" w:lineRule="exact"/>
        <w:ind w:left="680" w:hanging="510"/>
        <w:jc w:val="both"/>
        <w:rPr>
          <w:rFonts w:hAnsi="標楷體"/>
        </w:rPr>
      </w:pPr>
      <w:r w:rsidRPr="00A02EEE">
        <w:rPr>
          <w:rFonts w:hAnsi="標楷體" w:hint="eastAsia"/>
        </w:rPr>
        <w:t>請將本次會議資料電子檔(</w:t>
      </w:r>
      <w:proofErr w:type="gramStart"/>
      <w:r w:rsidRPr="00A02EEE">
        <w:rPr>
          <w:rFonts w:hAnsi="標楷體" w:hint="eastAsia"/>
        </w:rPr>
        <w:t>含會後</w:t>
      </w:r>
      <w:proofErr w:type="gramEnd"/>
      <w:r w:rsidRPr="00A02EEE">
        <w:rPr>
          <w:rFonts w:hAnsi="標楷體" w:hint="eastAsia"/>
        </w:rPr>
        <w:t>臨時提案及口頭質詢之答復)，利用貴單位之政府單位憑證(GCA卡)及本發文</w:t>
      </w:r>
      <w:proofErr w:type="gramStart"/>
      <w:r w:rsidRPr="00A02EEE">
        <w:rPr>
          <w:rFonts w:hAnsi="標楷體" w:hint="eastAsia"/>
        </w:rPr>
        <w:t>文</w:t>
      </w:r>
      <w:proofErr w:type="gramEnd"/>
      <w:r w:rsidRPr="00A02EEE">
        <w:rPr>
          <w:rFonts w:hAnsi="標楷體" w:hint="eastAsia"/>
        </w:rPr>
        <w:t>號上傳至「立法院議事暨公報資訊網(https://ppg.ly.gov.tw)之「政府單位專區」(外機關上傳)，上傳檔案需為可編修之PDF檔案(聯絡電話：2358-5858 分機1778)。列席單位若有書面報告請備妥200份，於開會前二日分別送達本會(請洽郭先生，分機5597)及本會委員研究室，電子檔傳至dtp@ly.gov.tw。</w:t>
      </w:r>
    </w:p>
    <w:p w:rsidR="00533F6C" w:rsidRPr="00A02EEE" w:rsidRDefault="008E62C2" w:rsidP="0096423E">
      <w:pPr>
        <w:numPr>
          <w:ilvl w:val="0"/>
          <w:numId w:val="3"/>
        </w:numPr>
        <w:spacing w:line="280" w:lineRule="exact"/>
        <w:ind w:left="680" w:hanging="510"/>
        <w:jc w:val="both"/>
        <w:rPr>
          <w:rFonts w:hAnsi="標楷體"/>
        </w:rPr>
      </w:pPr>
      <w:r w:rsidRPr="00A02EEE">
        <w:rPr>
          <w:rFonts w:hAnsi="標楷體" w:hint="eastAsia"/>
        </w:rPr>
        <w:t>委員登記質詢於上午8時開始受理；出席委員於9時前登記者，有優先發言權</w:t>
      </w:r>
      <w:r w:rsidR="00533F6C" w:rsidRPr="00A02EEE">
        <w:rPr>
          <w:rFonts w:hAnsi="標楷體" w:hint="eastAsia"/>
        </w:rPr>
        <w:t>。</w:t>
      </w:r>
    </w:p>
    <w:p w:rsidR="00FF6CF9" w:rsidRPr="00A02EEE" w:rsidRDefault="00FF6CF9" w:rsidP="00FF6CF9">
      <w:pPr>
        <w:numPr>
          <w:ilvl w:val="0"/>
          <w:numId w:val="3"/>
        </w:numPr>
        <w:spacing w:line="280" w:lineRule="exact"/>
        <w:ind w:left="680" w:hanging="510"/>
        <w:jc w:val="both"/>
        <w:rPr>
          <w:rFonts w:hAnsi="標楷體"/>
        </w:rPr>
      </w:pPr>
      <w:r w:rsidRPr="00A02EEE">
        <w:rPr>
          <w:rFonts w:hAnsi="標楷體" w:hint="eastAsia"/>
        </w:rPr>
        <w:t>列席單位列席人員名單，請於開會前二日中午12時前，傳送至ly20922@ly.gov.tw及ly20647@ly.gov.tw。</w:t>
      </w:r>
    </w:p>
    <w:p w:rsidR="008E62C2" w:rsidRPr="00A02EEE" w:rsidRDefault="00FF6CF9" w:rsidP="0096423E">
      <w:pPr>
        <w:numPr>
          <w:ilvl w:val="0"/>
          <w:numId w:val="3"/>
        </w:numPr>
        <w:spacing w:line="280" w:lineRule="exact"/>
        <w:ind w:left="680" w:hanging="510"/>
        <w:rPr>
          <w:rFonts w:hAnsi="標楷體"/>
        </w:rPr>
      </w:pPr>
      <w:r w:rsidRPr="00A02EEE">
        <w:rPr>
          <w:rFonts w:hAnsi="標楷體" w:hint="eastAsia"/>
        </w:rPr>
        <w:t>10</w:t>
      </w:r>
      <w:r w:rsidR="008E62C2" w:rsidRPr="00A02EEE">
        <w:rPr>
          <w:rFonts w:hAnsi="標楷體" w:hint="eastAsia"/>
        </w:rPr>
        <w:t>月</w:t>
      </w:r>
      <w:r w:rsidRPr="00A02EEE">
        <w:rPr>
          <w:rFonts w:hAnsi="標楷體" w:hint="eastAsia"/>
        </w:rPr>
        <w:t>11</w:t>
      </w:r>
      <w:r w:rsidR="008E62C2" w:rsidRPr="00A02EEE">
        <w:rPr>
          <w:rFonts w:hAnsi="標楷體" w:hint="eastAsia"/>
        </w:rPr>
        <w:t>日列席單位：</w:t>
      </w:r>
      <w:r w:rsidRPr="00A02EEE">
        <w:rPr>
          <w:rFonts w:hAnsi="標楷體" w:hint="eastAsia"/>
        </w:rPr>
        <w:t>教育部</w:t>
      </w:r>
      <w:r w:rsidR="008E2964" w:rsidRPr="00A02EEE">
        <w:rPr>
          <w:rFonts w:hAnsi="標楷體" w:hint="eastAsia"/>
        </w:rPr>
        <w:t>、</w:t>
      </w:r>
      <w:r w:rsidRPr="00A02EEE">
        <w:rPr>
          <w:rFonts w:hAnsi="標楷體" w:hint="eastAsia"/>
        </w:rPr>
        <w:t>原住民族委員會</w:t>
      </w:r>
    </w:p>
    <w:p w:rsidR="008E62C2" w:rsidRPr="00A02EEE" w:rsidRDefault="003F67BF" w:rsidP="00B14129">
      <w:pPr>
        <w:spacing w:line="280" w:lineRule="exact"/>
        <w:ind w:left="170"/>
        <w:rPr>
          <w:rFonts w:hAnsi="標楷體"/>
        </w:rPr>
      </w:pPr>
      <w:r w:rsidRPr="00A02EEE">
        <w:rPr>
          <w:rFonts w:hAnsi="標楷體" w:hint="eastAsia"/>
        </w:rPr>
        <w:t xml:space="preserve">    </w:t>
      </w:r>
      <w:r w:rsidR="00FF6CF9" w:rsidRPr="00A02EEE">
        <w:rPr>
          <w:rFonts w:hAnsi="標楷體" w:hint="eastAsia"/>
        </w:rPr>
        <w:t>10</w:t>
      </w:r>
      <w:r w:rsidR="008E62C2" w:rsidRPr="00A02EEE">
        <w:rPr>
          <w:rFonts w:hAnsi="標楷體" w:hint="eastAsia"/>
        </w:rPr>
        <w:t>月</w:t>
      </w:r>
      <w:r w:rsidR="00FF6CF9" w:rsidRPr="00A02EEE">
        <w:rPr>
          <w:rFonts w:hAnsi="標楷體" w:hint="eastAsia"/>
        </w:rPr>
        <w:t>12</w:t>
      </w:r>
      <w:r w:rsidR="008E62C2" w:rsidRPr="00A02EEE">
        <w:rPr>
          <w:rFonts w:hAnsi="標楷體" w:hint="eastAsia"/>
        </w:rPr>
        <w:t>日列席單位：</w:t>
      </w:r>
      <w:r w:rsidR="00FF6CF9" w:rsidRPr="00A02EEE">
        <w:rPr>
          <w:rFonts w:hAnsi="標楷體" w:hint="eastAsia"/>
        </w:rPr>
        <w:t>中央研究院</w:t>
      </w:r>
      <w:r w:rsidR="00FD22D0" w:rsidRPr="00A02EEE">
        <w:rPr>
          <w:rFonts w:hAnsi="標楷體" w:hint="eastAsia"/>
        </w:rPr>
        <w:t>、行政院主計總處</w:t>
      </w:r>
    </w:p>
    <w:p w:rsidR="00D85F6A" w:rsidRPr="00A02EEE" w:rsidRDefault="008E62C2" w:rsidP="0096423E">
      <w:pPr>
        <w:numPr>
          <w:ilvl w:val="0"/>
          <w:numId w:val="3"/>
        </w:numPr>
        <w:spacing w:line="280" w:lineRule="exact"/>
        <w:ind w:left="680" w:hanging="510"/>
        <w:rPr>
          <w:rFonts w:hAnsi="標楷體"/>
        </w:rPr>
      </w:pPr>
      <w:r w:rsidRPr="00A02EEE">
        <w:rPr>
          <w:rFonts w:hAnsi="標楷體" w:hint="eastAsia"/>
        </w:rPr>
        <w:t>為符合政府</w:t>
      </w:r>
      <w:proofErr w:type="gramStart"/>
      <w:r w:rsidRPr="00A02EEE">
        <w:rPr>
          <w:rFonts w:hAnsi="標楷體" w:hint="eastAsia"/>
        </w:rPr>
        <w:t>節能減碳及</w:t>
      </w:r>
      <w:proofErr w:type="gramEnd"/>
      <w:r w:rsidRPr="00A02EEE">
        <w:rPr>
          <w:rFonts w:hAnsi="標楷體" w:hint="eastAsia"/>
        </w:rPr>
        <w:t>環境保護政策，請各單位與會人員自備環保杯</w:t>
      </w:r>
      <w:r w:rsidR="00533F6C" w:rsidRPr="00A02EEE">
        <w:rPr>
          <w:rFonts w:hAnsi="標楷體" w:hint="eastAsia"/>
          <w:color w:val="000000" w:themeColor="text1"/>
          <w:spacing w:val="-20"/>
        </w:rPr>
        <w:t>。</w:t>
      </w:r>
    </w:p>
    <w:p w:rsidR="00064D29" w:rsidRPr="00A02EEE" w:rsidRDefault="00064D29">
      <w:pPr>
        <w:pStyle w:val="space1"/>
      </w:pPr>
    </w:p>
    <w:sectPr w:rsidR="00064D29" w:rsidRPr="00A02EEE">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1913" w:rsidRDefault="00041913">
      <w:r>
        <w:separator/>
      </w:r>
    </w:p>
  </w:endnote>
  <w:endnote w:type="continuationSeparator" w:id="0">
    <w:p w:rsidR="00041913" w:rsidRDefault="00041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10686E1" wp14:editId="1271223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686E1"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3u4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10;MSkyY7oR1QPMphQwOzCAsNDBaIT8jtEAyzHF6tuOSIpR+57DfJtNejLkydicDMJLuJpijdFoZnrc&#10;uLtesm0DyOMG4WIJO6Bmdj4fWYAC8wILz2o5LmezUS/frdfjX8jiF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AjHe7j0AgAAig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9D167E">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9D167E">
      <w:rPr>
        <w:rStyle w:val="a7"/>
        <w:rFonts w:hAnsi="標楷體"/>
        <w:noProof/>
      </w:rPr>
      <w:t>一</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1913" w:rsidRDefault="00041913">
      <w:r>
        <w:separator/>
      </w:r>
    </w:p>
  </w:footnote>
  <w:footnote w:type="continuationSeparator" w:id="0">
    <w:p w:rsidR="00041913" w:rsidRDefault="000419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zSL9QIAAIo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tudtn5o2XYvyAL0pBfQONCAMdDBqIX9g1MNwTLD6viWSYtR84NDfZpKeDHky1ieD8AKOJlhjNJip&#10;HibutpNsUwPyMEG4WMAMqJjtzwsLUGA+YOBZLcfhbCbq9bf1uvxC5r8B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Cu3NIv1AgAAigYAAA4AAAAAAAAAAAAAAAAALgIAAGRycy9lMm9Eb2MueG1sUEsBAi0AFAAGAAgA&#10;AAAhAG9vbbviAAAACwEAAA8AAAAAAAAAAAAAAAAATw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2u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D0yKzJhuRPUAsykFzA4MICx0MBohv2M0wHJMsfq2I5Ji1L7nMN9mk54MeTI2J4PwEq6mWGM0mpke&#10;N+6ul2zbAPK4QbhYwg6omZ3PRxagwLzAwrNajsvZbNTLd+v1+Bey+AU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hh/trv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4BA8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A6CF8"/>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1" w15:restartNumberingAfterBreak="0">
    <w:nsid w:val="0C9E37F3"/>
    <w:multiLevelType w:val="hybridMultilevel"/>
    <w:tmpl w:val="F5008E1E"/>
    <w:lvl w:ilvl="0" w:tplc="DFAE90F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C70BF6"/>
    <w:multiLevelType w:val="hybridMultilevel"/>
    <w:tmpl w:val="47421024"/>
    <w:lvl w:ilvl="0" w:tplc="78EEB182">
      <w:start w:val="1"/>
      <w:numFmt w:val="taiwaneseCountingThousand"/>
      <w:lvlText w:val="%1、"/>
      <w:lvlJc w:val="left"/>
      <w:pPr>
        <w:ind w:left="2275" w:hanging="720"/>
      </w:pPr>
      <w:rPr>
        <w:rFonts w:hint="default"/>
        <w:b w:val="0"/>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3" w15:restartNumberingAfterBreak="0">
    <w:nsid w:val="13113671"/>
    <w:multiLevelType w:val="hybridMultilevel"/>
    <w:tmpl w:val="845898D4"/>
    <w:lvl w:ilvl="0" w:tplc="7A4E6852">
      <w:start w:val="1"/>
      <w:numFmt w:val="taiwaneseCountingThousand"/>
      <w:lvlText w:val="%1、"/>
      <w:lvlJc w:val="left"/>
      <w:pPr>
        <w:ind w:left="3830"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4" w15:restartNumberingAfterBreak="0">
    <w:nsid w:val="31D61653"/>
    <w:multiLevelType w:val="hybridMultilevel"/>
    <w:tmpl w:val="67D25496"/>
    <w:lvl w:ilvl="0" w:tplc="04090015">
      <w:start w:val="1"/>
      <w:numFmt w:val="taiwaneseCountingThousand"/>
      <w:lvlText w:val="%1、"/>
      <w:lvlJc w:val="left"/>
      <w:pPr>
        <w:ind w:left="2085" w:hanging="480"/>
      </w:p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abstractNum w:abstractNumId="5" w15:restartNumberingAfterBreak="0">
    <w:nsid w:val="39A23936"/>
    <w:multiLevelType w:val="multilevel"/>
    <w:tmpl w:val="47CCE812"/>
    <w:lvl w:ilvl="0">
      <w:start w:val="1"/>
      <w:numFmt w:val="taiwaneseCountingThousand"/>
      <w:suff w:val="nothing"/>
      <w:lvlText w:val="%1、"/>
      <w:lvlJc w:val="left"/>
      <w:pPr>
        <w:ind w:left="2746" w:hanging="477"/>
      </w:pPr>
      <w:rPr>
        <w:rFonts w:hint="eastAsia"/>
        <w:b w:val="0"/>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6" w15:restartNumberingAfterBreak="0">
    <w:nsid w:val="3C524580"/>
    <w:multiLevelType w:val="hybridMultilevel"/>
    <w:tmpl w:val="2F6A67E2"/>
    <w:lvl w:ilvl="0" w:tplc="7A4E6852">
      <w:start w:val="1"/>
      <w:numFmt w:val="taiwaneseCountingThousand"/>
      <w:lvlText w:val="%1、"/>
      <w:lvlJc w:val="left"/>
      <w:pPr>
        <w:ind w:left="2275"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7" w15:restartNumberingAfterBreak="0">
    <w:nsid w:val="4570127A"/>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8" w15:restartNumberingAfterBreak="0">
    <w:nsid w:val="46185BBE"/>
    <w:multiLevelType w:val="hybridMultilevel"/>
    <w:tmpl w:val="A13A994A"/>
    <w:lvl w:ilvl="0" w:tplc="0409000F">
      <w:start w:val="1"/>
      <w:numFmt w:val="decimal"/>
      <w:lvlText w:val="%1."/>
      <w:lvlJc w:val="left"/>
      <w:pPr>
        <w:ind w:left="2035" w:hanging="480"/>
      </w:p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9"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0"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1" w15:restartNumberingAfterBreak="0">
    <w:nsid w:val="6BF26857"/>
    <w:multiLevelType w:val="hybridMultilevel"/>
    <w:tmpl w:val="DB168286"/>
    <w:lvl w:ilvl="0" w:tplc="104EEF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5521515"/>
    <w:multiLevelType w:val="hybridMultilevel"/>
    <w:tmpl w:val="D374919E"/>
    <w:lvl w:ilvl="0" w:tplc="04090015">
      <w:start w:val="1"/>
      <w:numFmt w:val="taiwaneseCountingThousand"/>
      <w:lvlText w:val="%1、"/>
      <w:lvlJc w:val="left"/>
      <w:pPr>
        <w:ind w:left="2146" w:hanging="480"/>
      </w:p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num w:numId="1">
    <w:abstractNumId w:val="9"/>
  </w:num>
  <w:num w:numId="2">
    <w:abstractNumId w:val="10"/>
  </w:num>
  <w:num w:numId="3">
    <w:abstractNumId w:val="5"/>
  </w:num>
  <w:num w:numId="4">
    <w:abstractNumId w:val="4"/>
  </w:num>
  <w:num w:numId="5">
    <w:abstractNumId w:val="11"/>
  </w:num>
  <w:num w:numId="6">
    <w:abstractNumId w:val="8"/>
  </w:num>
  <w:num w:numId="7">
    <w:abstractNumId w:val="2"/>
  </w:num>
  <w:num w:numId="8">
    <w:abstractNumId w:val="3"/>
  </w:num>
  <w:num w:numId="9">
    <w:abstractNumId w:val="6"/>
  </w:num>
  <w:num w:numId="10">
    <w:abstractNumId w:val="0"/>
  </w:num>
  <w:num w:numId="11">
    <w:abstractNumId w:val="7"/>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0BE"/>
    <w:rsid w:val="00003227"/>
    <w:rsid w:val="000067ED"/>
    <w:rsid w:val="000074EA"/>
    <w:rsid w:val="00010EAF"/>
    <w:rsid w:val="00011845"/>
    <w:rsid w:val="00012FEF"/>
    <w:rsid w:val="0001407F"/>
    <w:rsid w:val="00014445"/>
    <w:rsid w:val="000147E4"/>
    <w:rsid w:val="0001717A"/>
    <w:rsid w:val="00017A70"/>
    <w:rsid w:val="00017B3F"/>
    <w:rsid w:val="00017D3A"/>
    <w:rsid w:val="00020C44"/>
    <w:rsid w:val="00020DAF"/>
    <w:rsid w:val="0002207C"/>
    <w:rsid w:val="00023D35"/>
    <w:rsid w:val="00023DE1"/>
    <w:rsid w:val="00026C33"/>
    <w:rsid w:val="00031B6F"/>
    <w:rsid w:val="00041913"/>
    <w:rsid w:val="00042D8F"/>
    <w:rsid w:val="00042D9E"/>
    <w:rsid w:val="00050709"/>
    <w:rsid w:val="0005272A"/>
    <w:rsid w:val="000531C0"/>
    <w:rsid w:val="0005518B"/>
    <w:rsid w:val="000561EF"/>
    <w:rsid w:val="00057CAD"/>
    <w:rsid w:val="00060125"/>
    <w:rsid w:val="000613EE"/>
    <w:rsid w:val="0006472D"/>
    <w:rsid w:val="00064D29"/>
    <w:rsid w:val="00065504"/>
    <w:rsid w:val="00070410"/>
    <w:rsid w:val="00071047"/>
    <w:rsid w:val="00071289"/>
    <w:rsid w:val="000716C9"/>
    <w:rsid w:val="00073AF6"/>
    <w:rsid w:val="00076183"/>
    <w:rsid w:val="000772F6"/>
    <w:rsid w:val="00077DE6"/>
    <w:rsid w:val="000814E9"/>
    <w:rsid w:val="00084258"/>
    <w:rsid w:val="00085AA0"/>
    <w:rsid w:val="000870D5"/>
    <w:rsid w:val="00087959"/>
    <w:rsid w:val="00091DF0"/>
    <w:rsid w:val="00093F36"/>
    <w:rsid w:val="000956D4"/>
    <w:rsid w:val="00095F24"/>
    <w:rsid w:val="00096FA8"/>
    <w:rsid w:val="00097346"/>
    <w:rsid w:val="000973BF"/>
    <w:rsid w:val="000A1B63"/>
    <w:rsid w:val="000A4E95"/>
    <w:rsid w:val="000A5165"/>
    <w:rsid w:val="000A7081"/>
    <w:rsid w:val="000B000D"/>
    <w:rsid w:val="000B0324"/>
    <w:rsid w:val="000B2004"/>
    <w:rsid w:val="000B3AC2"/>
    <w:rsid w:val="000B756D"/>
    <w:rsid w:val="000C0019"/>
    <w:rsid w:val="000D0BCD"/>
    <w:rsid w:val="000D0F10"/>
    <w:rsid w:val="000D149B"/>
    <w:rsid w:val="000D30FC"/>
    <w:rsid w:val="000D3495"/>
    <w:rsid w:val="000D4ECB"/>
    <w:rsid w:val="000E1BA9"/>
    <w:rsid w:val="000E4821"/>
    <w:rsid w:val="000E793E"/>
    <w:rsid w:val="000F5293"/>
    <w:rsid w:val="000F6B35"/>
    <w:rsid w:val="000F7393"/>
    <w:rsid w:val="001019BF"/>
    <w:rsid w:val="00101E29"/>
    <w:rsid w:val="00103E4B"/>
    <w:rsid w:val="00110275"/>
    <w:rsid w:val="0011202C"/>
    <w:rsid w:val="00113A75"/>
    <w:rsid w:val="0011406E"/>
    <w:rsid w:val="00114458"/>
    <w:rsid w:val="00115EDF"/>
    <w:rsid w:val="00117B54"/>
    <w:rsid w:val="00122306"/>
    <w:rsid w:val="00122EE7"/>
    <w:rsid w:val="00125082"/>
    <w:rsid w:val="001261B0"/>
    <w:rsid w:val="00131D9E"/>
    <w:rsid w:val="0014034D"/>
    <w:rsid w:val="00141DF4"/>
    <w:rsid w:val="0014261B"/>
    <w:rsid w:val="0014297B"/>
    <w:rsid w:val="00142EAD"/>
    <w:rsid w:val="0014349B"/>
    <w:rsid w:val="00143DC8"/>
    <w:rsid w:val="00144757"/>
    <w:rsid w:val="00145350"/>
    <w:rsid w:val="00145944"/>
    <w:rsid w:val="00146AC5"/>
    <w:rsid w:val="00147F9F"/>
    <w:rsid w:val="0015007B"/>
    <w:rsid w:val="00150204"/>
    <w:rsid w:val="001515A3"/>
    <w:rsid w:val="001517F8"/>
    <w:rsid w:val="001638DC"/>
    <w:rsid w:val="00164ADB"/>
    <w:rsid w:val="001659A5"/>
    <w:rsid w:val="00173F12"/>
    <w:rsid w:val="00174749"/>
    <w:rsid w:val="00176C2C"/>
    <w:rsid w:val="001819E0"/>
    <w:rsid w:val="00184F9E"/>
    <w:rsid w:val="001912B6"/>
    <w:rsid w:val="00193887"/>
    <w:rsid w:val="00193BB3"/>
    <w:rsid w:val="00194FA5"/>
    <w:rsid w:val="00195D08"/>
    <w:rsid w:val="001A0430"/>
    <w:rsid w:val="001A0D27"/>
    <w:rsid w:val="001A1916"/>
    <w:rsid w:val="001A27BE"/>
    <w:rsid w:val="001A2E4F"/>
    <w:rsid w:val="001A3DB9"/>
    <w:rsid w:val="001A584F"/>
    <w:rsid w:val="001B1E36"/>
    <w:rsid w:val="001B5BF6"/>
    <w:rsid w:val="001B6890"/>
    <w:rsid w:val="001C304D"/>
    <w:rsid w:val="001C37A9"/>
    <w:rsid w:val="001C4948"/>
    <w:rsid w:val="001C49C6"/>
    <w:rsid w:val="001C6FDB"/>
    <w:rsid w:val="001C7304"/>
    <w:rsid w:val="001D689D"/>
    <w:rsid w:val="001D70F1"/>
    <w:rsid w:val="001E2146"/>
    <w:rsid w:val="001E5068"/>
    <w:rsid w:val="001E552F"/>
    <w:rsid w:val="001F07FE"/>
    <w:rsid w:val="001F131B"/>
    <w:rsid w:val="001F16F0"/>
    <w:rsid w:val="001F31A4"/>
    <w:rsid w:val="001F40B8"/>
    <w:rsid w:val="001F4334"/>
    <w:rsid w:val="001F5B95"/>
    <w:rsid w:val="001F723B"/>
    <w:rsid w:val="00200F07"/>
    <w:rsid w:val="00203A81"/>
    <w:rsid w:val="002056B4"/>
    <w:rsid w:val="002067A5"/>
    <w:rsid w:val="00207C44"/>
    <w:rsid w:val="002105CB"/>
    <w:rsid w:val="00211BF9"/>
    <w:rsid w:val="00212C04"/>
    <w:rsid w:val="0021351F"/>
    <w:rsid w:val="00214A38"/>
    <w:rsid w:val="002229BF"/>
    <w:rsid w:val="00231B1C"/>
    <w:rsid w:val="00233BE2"/>
    <w:rsid w:val="00234915"/>
    <w:rsid w:val="00241BB2"/>
    <w:rsid w:val="00242303"/>
    <w:rsid w:val="0024507D"/>
    <w:rsid w:val="00246A1D"/>
    <w:rsid w:val="00252E92"/>
    <w:rsid w:val="002558CF"/>
    <w:rsid w:val="00256323"/>
    <w:rsid w:val="00264E50"/>
    <w:rsid w:val="00267734"/>
    <w:rsid w:val="00270222"/>
    <w:rsid w:val="002718D3"/>
    <w:rsid w:val="00272217"/>
    <w:rsid w:val="00272E2E"/>
    <w:rsid w:val="0027563E"/>
    <w:rsid w:val="002768F8"/>
    <w:rsid w:val="00276EDE"/>
    <w:rsid w:val="00276FB8"/>
    <w:rsid w:val="002813B1"/>
    <w:rsid w:val="00281719"/>
    <w:rsid w:val="00282386"/>
    <w:rsid w:val="0028329A"/>
    <w:rsid w:val="00283D58"/>
    <w:rsid w:val="00284F02"/>
    <w:rsid w:val="00290A83"/>
    <w:rsid w:val="00294A8F"/>
    <w:rsid w:val="00295121"/>
    <w:rsid w:val="00295EBF"/>
    <w:rsid w:val="00296289"/>
    <w:rsid w:val="00296C26"/>
    <w:rsid w:val="002A18B1"/>
    <w:rsid w:val="002A23CF"/>
    <w:rsid w:val="002A258F"/>
    <w:rsid w:val="002A3985"/>
    <w:rsid w:val="002B3D62"/>
    <w:rsid w:val="002B3DE7"/>
    <w:rsid w:val="002B5BC1"/>
    <w:rsid w:val="002C03A9"/>
    <w:rsid w:val="002C2089"/>
    <w:rsid w:val="002C40BB"/>
    <w:rsid w:val="002C6FEC"/>
    <w:rsid w:val="002D07EB"/>
    <w:rsid w:val="002E27E1"/>
    <w:rsid w:val="002E54D0"/>
    <w:rsid w:val="002E663C"/>
    <w:rsid w:val="002E6DD0"/>
    <w:rsid w:val="002F04F6"/>
    <w:rsid w:val="002F17B2"/>
    <w:rsid w:val="002F2BFA"/>
    <w:rsid w:val="002F4B3E"/>
    <w:rsid w:val="003004D9"/>
    <w:rsid w:val="00300778"/>
    <w:rsid w:val="00304E8D"/>
    <w:rsid w:val="003071E4"/>
    <w:rsid w:val="00310EF8"/>
    <w:rsid w:val="00311484"/>
    <w:rsid w:val="00312FB5"/>
    <w:rsid w:val="00313608"/>
    <w:rsid w:val="00313776"/>
    <w:rsid w:val="00314F19"/>
    <w:rsid w:val="003166AD"/>
    <w:rsid w:val="00317608"/>
    <w:rsid w:val="00317F85"/>
    <w:rsid w:val="00322547"/>
    <w:rsid w:val="00322DF8"/>
    <w:rsid w:val="003230F2"/>
    <w:rsid w:val="0032486D"/>
    <w:rsid w:val="00324CCC"/>
    <w:rsid w:val="00325F87"/>
    <w:rsid w:val="00330AF2"/>
    <w:rsid w:val="003316E6"/>
    <w:rsid w:val="00331E8F"/>
    <w:rsid w:val="00337D36"/>
    <w:rsid w:val="00340521"/>
    <w:rsid w:val="00341F2E"/>
    <w:rsid w:val="003424D9"/>
    <w:rsid w:val="00344B74"/>
    <w:rsid w:val="003461D8"/>
    <w:rsid w:val="00346DE3"/>
    <w:rsid w:val="0035294F"/>
    <w:rsid w:val="00352E3D"/>
    <w:rsid w:val="00353FE8"/>
    <w:rsid w:val="0036209D"/>
    <w:rsid w:val="00364983"/>
    <w:rsid w:val="00364B36"/>
    <w:rsid w:val="0036586F"/>
    <w:rsid w:val="00365B66"/>
    <w:rsid w:val="00365E3B"/>
    <w:rsid w:val="00370B75"/>
    <w:rsid w:val="00372171"/>
    <w:rsid w:val="00372350"/>
    <w:rsid w:val="00374399"/>
    <w:rsid w:val="00374837"/>
    <w:rsid w:val="003759E9"/>
    <w:rsid w:val="00376438"/>
    <w:rsid w:val="00377C00"/>
    <w:rsid w:val="00381D56"/>
    <w:rsid w:val="00383D5C"/>
    <w:rsid w:val="00394841"/>
    <w:rsid w:val="003A034F"/>
    <w:rsid w:val="003A5878"/>
    <w:rsid w:val="003B233B"/>
    <w:rsid w:val="003B247A"/>
    <w:rsid w:val="003C05B8"/>
    <w:rsid w:val="003C2DC9"/>
    <w:rsid w:val="003C3CB7"/>
    <w:rsid w:val="003C7BB4"/>
    <w:rsid w:val="003D0C04"/>
    <w:rsid w:val="003D3B51"/>
    <w:rsid w:val="003D7411"/>
    <w:rsid w:val="003E047C"/>
    <w:rsid w:val="003E6B50"/>
    <w:rsid w:val="003F1545"/>
    <w:rsid w:val="003F1697"/>
    <w:rsid w:val="003F6132"/>
    <w:rsid w:val="003F67BF"/>
    <w:rsid w:val="00400A63"/>
    <w:rsid w:val="004015EE"/>
    <w:rsid w:val="004019C4"/>
    <w:rsid w:val="00404886"/>
    <w:rsid w:val="00405C5D"/>
    <w:rsid w:val="00406138"/>
    <w:rsid w:val="00412ADB"/>
    <w:rsid w:val="004155E2"/>
    <w:rsid w:val="00417A56"/>
    <w:rsid w:val="00422141"/>
    <w:rsid w:val="00423437"/>
    <w:rsid w:val="00432D57"/>
    <w:rsid w:val="0043333E"/>
    <w:rsid w:val="00436C3C"/>
    <w:rsid w:val="004451FE"/>
    <w:rsid w:val="00457340"/>
    <w:rsid w:val="004574CC"/>
    <w:rsid w:val="004575FC"/>
    <w:rsid w:val="00457B0D"/>
    <w:rsid w:val="0046382F"/>
    <w:rsid w:val="0046472C"/>
    <w:rsid w:val="00466C7D"/>
    <w:rsid w:val="004671F0"/>
    <w:rsid w:val="0047165D"/>
    <w:rsid w:val="00473633"/>
    <w:rsid w:val="0047665F"/>
    <w:rsid w:val="00476911"/>
    <w:rsid w:val="00481BF6"/>
    <w:rsid w:val="0048467E"/>
    <w:rsid w:val="00486243"/>
    <w:rsid w:val="004876A0"/>
    <w:rsid w:val="0048773A"/>
    <w:rsid w:val="00487A06"/>
    <w:rsid w:val="00492EF3"/>
    <w:rsid w:val="00495A5F"/>
    <w:rsid w:val="00495D9B"/>
    <w:rsid w:val="004A4078"/>
    <w:rsid w:val="004A790F"/>
    <w:rsid w:val="004A7E01"/>
    <w:rsid w:val="004B0CAF"/>
    <w:rsid w:val="004B1BE8"/>
    <w:rsid w:val="004B277A"/>
    <w:rsid w:val="004B3C73"/>
    <w:rsid w:val="004B42A4"/>
    <w:rsid w:val="004C0229"/>
    <w:rsid w:val="004C1A30"/>
    <w:rsid w:val="004C2BC2"/>
    <w:rsid w:val="004C3CAC"/>
    <w:rsid w:val="004C4AA0"/>
    <w:rsid w:val="004C5818"/>
    <w:rsid w:val="004C659C"/>
    <w:rsid w:val="004C6E7B"/>
    <w:rsid w:val="004C70C3"/>
    <w:rsid w:val="004C7656"/>
    <w:rsid w:val="004D2464"/>
    <w:rsid w:val="004D3A11"/>
    <w:rsid w:val="004D5CEE"/>
    <w:rsid w:val="004F0F64"/>
    <w:rsid w:val="004F201C"/>
    <w:rsid w:val="004F39CF"/>
    <w:rsid w:val="004F440A"/>
    <w:rsid w:val="004F592D"/>
    <w:rsid w:val="004F6E39"/>
    <w:rsid w:val="00500472"/>
    <w:rsid w:val="00500530"/>
    <w:rsid w:val="0050056A"/>
    <w:rsid w:val="00500703"/>
    <w:rsid w:val="00506C80"/>
    <w:rsid w:val="00513022"/>
    <w:rsid w:val="00513425"/>
    <w:rsid w:val="00513F8B"/>
    <w:rsid w:val="00516386"/>
    <w:rsid w:val="00517D69"/>
    <w:rsid w:val="00520561"/>
    <w:rsid w:val="00526BD0"/>
    <w:rsid w:val="00531A41"/>
    <w:rsid w:val="00531D20"/>
    <w:rsid w:val="00532DBF"/>
    <w:rsid w:val="00533F6C"/>
    <w:rsid w:val="005358E5"/>
    <w:rsid w:val="005409B7"/>
    <w:rsid w:val="005411FF"/>
    <w:rsid w:val="00547F60"/>
    <w:rsid w:val="00554360"/>
    <w:rsid w:val="00557C74"/>
    <w:rsid w:val="00557E81"/>
    <w:rsid w:val="00562022"/>
    <w:rsid w:val="0056599C"/>
    <w:rsid w:val="00566C61"/>
    <w:rsid w:val="005671F6"/>
    <w:rsid w:val="00570A18"/>
    <w:rsid w:val="00572A82"/>
    <w:rsid w:val="00573167"/>
    <w:rsid w:val="0057316E"/>
    <w:rsid w:val="00573970"/>
    <w:rsid w:val="005752D6"/>
    <w:rsid w:val="00580427"/>
    <w:rsid w:val="00580C6C"/>
    <w:rsid w:val="005871A6"/>
    <w:rsid w:val="00590B50"/>
    <w:rsid w:val="0059144E"/>
    <w:rsid w:val="00594DFB"/>
    <w:rsid w:val="005A137F"/>
    <w:rsid w:val="005A18C9"/>
    <w:rsid w:val="005A2182"/>
    <w:rsid w:val="005A3608"/>
    <w:rsid w:val="005A594B"/>
    <w:rsid w:val="005A5D75"/>
    <w:rsid w:val="005A6374"/>
    <w:rsid w:val="005B0792"/>
    <w:rsid w:val="005B6A8E"/>
    <w:rsid w:val="005B7EE1"/>
    <w:rsid w:val="005C54D7"/>
    <w:rsid w:val="005D0F8E"/>
    <w:rsid w:val="005D1185"/>
    <w:rsid w:val="005D1242"/>
    <w:rsid w:val="005D2F4D"/>
    <w:rsid w:val="005D6AF4"/>
    <w:rsid w:val="005D7310"/>
    <w:rsid w:val="005D76AF"/>
    <w:rsid w:val="005E5665"/>
    <w:rsid w:val="005F39B2"/>
    <w:rsid w:val="005F7ACD"/>
    <w:rsid w:val="00600418"/>
    <w:rsid w:val="006040D9"/>
    <w:rsid w:val="006102F0"/>
    <w:rsid w:val="00610AB8"/>
    <w:rsid w:val="0061163E"/>
    <w:rsid w:val="00614890"/>
    <w:rsid w:val="0062003A"/>
    <w:rsid w:val="00631047"/>
    <w:rsid w:val="006320D9"/>
    <w:rsid w:val="006323A2"/>
    <w:rsid w:val="00632408"/>
    <w:rsid w:val="006339B2"/>
    <w:rsid w:val="00634763"/>
    <w:rsid w:val="006365E2"/>
    <w:rsid w:val="00636E6B"/>
    <w:rsid w:val="00641607"/>
    <w:rsid w:val="00643C5D"/>
    <w:rsid w:val="006446F7"/>
    <w:rsid w:val="00652266"/>
    <w:rsid w:val="006548B7"/>
    <w:rsid w:val="00656B44"/>
    <w:rsid w:val="006609EC"/>
    <w:rsid w:val="00660F74"/>
    <w:rsid w:val="0066163C"/>
    <w:rsid w:val="0066674D"/>
    <w:rsid w:val="006706C9"/>
    <w:rsid w:val="006715B8"/>
    <w:rsid w:val="0067291C"/>
    <w:rsid w:val="00674920"/>
    <w:rsid w:val="006753AC"/>
    <w:rsid w:val="006754A5"/>
    <w:rsid w:val="006845C6"/>
    <w:rsid w:val="0068537D"/>
    <w:rsid w:val="00687CE4"/>
    <w:rsid w:val="006944D7"/>
    <w:rsid w:val="00696E15"/>
    <w:rsid w:val="006A0275"/>
    <w:rsid w:val="006A1A46"/>
    <w:rsid w:val="006A2173"/>
    <w:rsid w:val="006A3716"/>
    <w:rsid w:val="006A477C"/>
    <w:rsid w:val="006B2847"/>
    <w:rsid w:val="006B3C56"/>
    <w:rsid w:val="006B5514"/>
    <w:rsid w:val="006B77D9"/>
    <w:rsid w:val="006D151C"/>
    <w:rsid w:val="006D3828"/>
    <w:rsid w:val="006D670A"/>
    <w:rsid w:val="006E6704"/>
    <w:rsid w:val="006E7FCB"/>
    <w:rsid w:val="006F099C"/>
    <w:rsid w:val="006F1A7E"/>
    <w:rsid w:val="006F2239"/>
    <w:rsid w:val="006F6CFB"/>
    <w:rsid w:val="0070295C"/>
    <w:rsid w:val="0071113E"/>
    <w:rsid w:val="0071271F"/>
    <w:rsid w:val="007159F7"/>
    <w:rsid w:val="00715DE7"/>
    <w:rsid w:val="0071709D"/>
    <w:rsid w:val="00721E94"/>
    <w:rsid w:val="007320A0"/>
    <w:rsid w:val="007376C3"/>
    <w:rsid w:val="00737D20"/>
    <w:rsid w:val="00740649"/>
    <w:rsid w:val="00745691"/>
    <w:rsid w:val="00747FA6"/>
    <w:rsid w:val="00751238"/>
    <w:rsid w:val="007526AB"/>
    <w:rsid w:val="007536A6"/>
    <w:rsid w:val="00753DA5"/>
    <w:rsid w:val="00754797"/>
    <w:rsid w:val="00754F45"/>
    <w:rsid w:val="00756144"/>
    <w:rsid w:val="007636D6"/>
    <w:rsid w:val="007640CA"/>
    <w:rsid w:val="00764F4E"/>
    <w:rsid w:val="0076560F"/>
    <w:rsid w:val="0076682C"/>
    <w:rsid w:val="00767309"/>
    <w:rsid w:val="00770413"/>
    <w:rsid w:val="00770F9C"/>
    <w:rsid w:val="0077234E"/>
    <w:rsid w:val="00774887"/>
    <w:rsid w:val="007803D8"/>
    <w:rsid w:val="007808F6"/>
    <w:rsid w:val="0078174B"/>
    <w:rsid w:val="0078384C"/>
    <w:rsid w:val="00786483"/>
    <w:rsid w:val="00792B6C"/>
    <w:rsid w:val="0079720C"/>
    <w:rsid w:val="007A4FFF"/>
    <w:rsid w:val="007A5806"/>
    <w:rsid w:val="007B092D"/>
    <w:rsid w:val="007B325E"/>
    <w:rsid w:val="007B7F06"/>
    <w:rsid w:val="007C172C"/>
    <w:rsid w:val="007C499D"/>
    <w:rsid w:val="007C49BD"/>
    <w:rsid w:val="007C7620"/>
    <w:rsid w:val="007D05DA"/>
    <w:rsid w:val="007D2681"/>
    <w:rsid w:val="007D331D"/>
    <w:rsid w:val="007D3CD9"/>
    <w:rsid w:val="007D4496"/>
    <w:rsid w:val="007D4556"/>
    <w:rsid w:val="007D5EF2"/>
    <w:rsid w:val="007E0748"/>
    <w:rsid w:val="007E4735"/>
    <w:rsid w:val="007E5041"/>
    <w:rsid w:val="007F0CFF"/>
    <w:rsid w:val="007F30BE"/>
    <w:rsid w:val="007F328A"/>
    <w:rsid w:val="00803D2D"/>
    <w:rsid w:val="00804D93"/>
    <w:rsid w:val="008058B6"/>
    <w:rsid w:val="00805E74"/>
    <w:rsid w:val="00806751"/>
    <w:rsid w:val="00811491"/>
    <w:rsid w:val="00813AE9"/>
    <w:rsid w:val="00816A75"/>
    <w:rsid w:val="00817A57"/>
    <w:rsid w:val="00821BB3"/>
    <w:rsid w:val="008253CB"/>
    <w:rsid w:val="00825B39"/>
    <w:rsid w:val="00826D9B"/>
    <w:rsid w:val="008312D2"/>
    <w:rsid w:val="00831FA4"/>
    <w:rsid w:val="00833CDB"/>
    <w:rsid w:val="00834474"/>
    <w:rsid w:val="00834E14"/>
    <w:rsid w:val="00834E78"/>
    <w:rsid w:val="00837000"/>
    <w:rsid w:val="00843D8B"/>
    <w:rsid w:val="00852B95"/>
    <w:rsid w:val="00852D96"/>
    <w:rsid w:val="00856152"/>
    <w:rsid w:val="008567B8"/>
    <w:rsid w:val="00857BBF"/>
    <w:rsid w:val="00860331"/>
    <w:rsid w:val="00861A0D"/>
    <w:rsid w:val="008630DE"/>
    <w:rsid w:val="008638E7"/>
    <w:rsid w:val="00871779"/>
    <w:rsid w:val="00871AEC"/>
    <w:rsid w:val="008772FD"/>
    <w:rsid w:val="00877FAD"/>
    <w:rsid w:val="0088310A"/>
    <w:rsid w:val="008837E3"/>
    <w:rsid w:val="00884EDA"/>
    <w:rsid w:val="0088532C"/>
    <w:rsid w:val="008856BF"/>
    <w:rsid w:val="008868DF"/>
    <w:rsid w:val="00887318"/>
    <w:rsid w:val="008A0A1B"/>
    <w:rsid w:val="008A33C5"/>
    <w:rsid w:val="008A5C8C"/>
    <w:rsid w:val="008A71F9"/>
    <w:rsid w:val="008B2CCE"/>
    <w:rsid w:val="008B69F3"/>
    <w:rsid w:val="008B7445"/>
    <w:rsid w:val="008C31F2"/>
    <w:rsid w:val="008C33A4"/>
    <w:rsid w:val="008C60DB"/>
    <w:rsid w:val="008C612C"/>
    <w:rsid w:val="008D25D5"/>
    <w:rsid w:val="008D2612"/>
    <w:rsid w:val="008D35BF"/>
    <w:rsid w:val="008D3E6B"/>
    <w:rsid w:val="008D454F"/>
    <w:rsid w:val="008D7F23"/>
    <w:rsid w:val="008E0BE9"/>
    <w:rsid w:val="008E2964"/>
    <w:rsid w:val="008E41EE"/>
    <w:rsid w:val="008E567A"/>
    <w:rsid w:val="008E62C2"/>
    <w:rsid w:val="008E6C1B"/>
    <w:rsid w:val="008E727A"/>
    <w:rsid w:val="008F0764"/>
    <w:rsid w:val="008F31B0"/>
    <w:rsid w:val="008F7D5C"/>
    <w:rsid w:val="009004BA"/>
    <w:rsid w:val="00900AE0"/>
    <w:rsid w:val="00900F5D"/>
    <w:rsid w:val="00903A01"/>
    <w:rsid w:val="00905C72"/>
    <w:rsid w:val="0090753B"/>
    <w:rsid w:val="00907711"/>
    <w:rsid w:val="009156D9"/>
    <w:rsid w:val="0092746B"/>
    <w:rsid w:val="00931EAB"/>
    <w:rsid w:val="00936A50"/>
    <w:rsid w:val="009410E0"/>
    <w:rsid w:val="00942239"/>
    <w:rsid w:val="00944330"/>
    <w:rsid w:val="00947E3B"/>
    <w:rsid w:val="00952986"/>
    <w:rsid w:val="00953669"/>
    <w:rsid w:val="009539BF"/>
    <w:rsid w:val="00954DD4"/>
    <w:rsid w:val="00961E49"/>
    <w:rsid w:val="00962125"/>
    <w:rsid w:val="00962401"/>
    <w:rsid w:val="00962DDF"/>
    <w:rsid w:val="0096381B"/>
    <w:rsid w:val="0096423E"/>
    <w:rsid w:val="009651BE"/>
    <w:rsid w:val="00966D91"/>
    <w:rsid w:val="00966FFD"/>
    <w:rsid w:val="00970BDD"/>
    <w:rsid w:val="00970D26"/>
    <w:rsid w:val="00973177"/>
    <w:rsid w:val="00976023"/>
    <w:rsid w:val="009851C7"/>
    <w:rsid w:val="009904A9"/>
    <w:rsid w:val="0099163D"/>
    <w:rsid w:val="009947D2"/>
    <w:rsid w:val="009A0D0E"/>
    <w:rsid w:val="009A5284"/>
    <w:rsid w:val="009A5476"/>
    <w:rsid w:val="009A5F24"/>
    <w:rsid w:val="009A7465"/>
    <w:rsid w:val="009A7E55"/>
    <w:rsid w:val="009B2AFB"/>
    <w:rsid w:val="009B5873"/>
    <w:rsid w:val="009B6124"/>
    <w:rsid w:val="009B69BA"/>
    <w:rsid w:val="009B7AE2"/>
    <w:rsid w:val="009C18BE"/>
    <w:rsid w:val="009C1D7A"/>
    <w:rsid w:val="009C2F41"/>
    <w:rsid w:val="009C359C"/>
    <w:rsid w:val="009C5492"/>
    <w:rsid w:val="009D167E"/>
    <w:rsid w:val="009D208D"/>
    <w:rsid w:val="009D2733"/>
    <w:rsid w:val="009D4AEC"/>
    <w:rsid w:val="009D6F54"/>
    <w:rsid w:val="009D77FE"/>
    <w:rsid w:val="009E04BE"/>
    <w:rsid w:val="009E200A"/>
    <w:rsid w:val="009E3A77"/>
    <w:rsid w:val="009E6BD3"/>
    <w:rsid w:val="009F05E5"/>
    <w:rsid w:val="009F0D4F"/>
    <w:rsid w:val="009F1227"/>
    <w:rsid w:val="009F1C87"/>
    <w:rsid w:val="009F2286"/>
    <w:rsid w:val="009F43B9"/>
    <w:rsid w:val="009F6D65"/>
    <w:rsid w:val="00A006B3"/>
    <w:rsid w:val="00A02EEE"/>
    <w:rsid w:val="00A02F2A"/>
    <w:rsid w:val="00A04031"/>
    <w:rsid w:val="00A04677"/>
    <w:rsid w:val="00A05117"/>
    <w:rsid w:val="00A11FB1"/>
    <w:rsid w:val="00A1323A"/>
    <w:rsid w:val="00A136C6"/>
    <w:rsid w:val="00A13A21"/>
    <w:rsid w:val="00A16F06"/>
    <w:rsid w:val="00A22C44"/>
    <w:rsid w:val="00A24433"/>
    <w:rsid w:val="00A24C5F"/>
    <w:rsid w:val="00A27BD4"/>
    <w:rsid w:val="00A3049E"/>
    <w:rsid w:val="00A31C27"/>
    <w:rsid w:val="00A32212"/>
    <w:rsid w:val="00A33B66"/>
    <w:rsid w:val="00A3553A"/>
    <w:rsid w:val="00A36BFD"/>
    <w:rsid w:val="00A409B5"/>
    <w:rsid w:val="00A4151A"/>
    <w:rsid w:val="00A50428"/>
    <w:rsid w:val="00A50AA1"/>
    <w:rsid w:val="00A520E1"/>
    <w:rsid w:val="00A53304"/>
    <w:rsid w:val="00A542F1"/>
    <w:rsid w:val="00A62171"/>
    <w:rsid w:val="00A63980"/>
    <w:rsid w:val="00A63AE7"/>
    <w:rsid w:val="00A70696"/>
    <w:rsid w:val="00A7088D"/>
    <w:rsid w:val="00A70F82"/>
    <w:rsid w:val="00A73C39"/>
    <w:rsid w:val="00A74CDE"/>
    <w:rsid w:val="00A75066"/>
    <w:rsid w:val="00A777B2"/>
    <w:rsid w:val="00A821A3"/>
    <w:rsid w:val="00A836BB"/>
    <w:rsid w:val="00A842C5"/>
    <w:rsid w:val="00A847B1"/>
    <w:rsid w:val="00A90875"/>
    <w:rsid w:val="00A92D7D"/>
    <w:rsid w:val="00A93FEC"/>
    <w:rsid w:val="00A958B9"/>
    <w:rsid w:val="00A96E8E"/>
    <w:rsid w:val="00AA2148"/>
    <w:rsid w:val="00AA66C0"/>
    <w:rsid w:val="00AB1AA6"/>
    <w:rsid w:val="00AB6963"/>
    <w:rsid w:val="00AB79A3"/>
    <w:rsid w:val="00AC33F8"/>
    <w:rsid w:val="00AC3855"/>
    <w:rsid w:val="00AC53DF"/>
    <w:rsid w:val="00AC5681"/>
    <w:rsid w:val="00AC5F3D"/>
    <w:rsid w:val="00AD204A"/>
    <w:rsid w:val="00AD4B1D"/>
    <w:rsid w:val="00AD502F"/>
    <w:rsid w:val="00AE197A"/>
    <w:rsid w:val="00AE1FFF"/>
    <w:rsid w:val="00AE33B5"/>
    <w:rsid w:val="00AE5DFE"/>
    <w:rsid w:val="00AE6AB0"/>
    <w:rsid w:val="00AE74D3"/>
    <w:rsid w:val="00AF0643"/>
    <w:rsid w:val="00AF5BA8"/>
    <w:rsid w:val="00B02CDD"/>
    <w:rsid w:val="00B03FB0"/>
    <w:rsid w:val="00B10A4A"/>
    <w:rsid w:val="00B10CD2"/>
    <w:rsid w:val="00B111CE"/>
    <w:rsid w:val="00B14129"/>
    <w:rsid w:val="00B14D15"/>
    <w:rsid w:val="00B23F91"/>
    <w:rsid w:val="00B275B9"/>
    <w:rsid w:val="00B32666"/>
    <w:rsid w:val="00B3338D"/>
    <w:rsid w:val="00B333EE"/>
    <w:rsid w:val="00B3450F"/>
    <w:rsid w:val="00B40110"/>
    <w:rsid w:val="00B4194B"/>
    <w:rsid w:val="00B438F6"/>
    <w:rsid w:val="00B50915"/>
    <w:rsid w:val="00B51358"/>
    <w:rsid w:val="00B53C36"/>
    <w:rsid w:val="00B53E5C"/>
    <w:rsid w:val="00B54AAF"/>
    <w:rsid w:val="00B56C1D"/>
    <w:rsid w:val="00B60A62"/>
    <w:rsid w:val="00B6106F"/>
    <w:rsid w:val="00B65A49"/>
    <w:rsid w:val="00B67311"/>
    <w:rsid w:val="00B706CE"/>
    <w:rsid w:val="00B70CE9"/>
    <w:rsid w:val="00B727E5"/>
    <w:rsid w:val="00B72E05"/>
    <w:rsid w:val="00B73549"/>
    <w:rsid w:val="00B739DD"/>
    <w:rsid w:val="00B75102"/>
    <w:rsid w:val="00B76F49"/>
    <w:rsid w:val="00B77D9D"/>
    <w:rsid w:val="00B83C11"/>
    <w:rsid w:val="00B83E85"/>
    <w:rsid w:val="00B84924"/>
    <w:rsid w:val="00B86AAA"/>
    <w:rsid w:val="00B87414"/>
    <w:rsid w:val="00B90147"/>
    <w:rsid w:val="00B95432"/>
    <w:rsid w:val="00BA0456"/>
    <w:rsid w:val="00BA0721"/>
    <w:rsid w:val="00BA1A72"/>
    <w:rsid w:val="00BA3FD9"/>
    <w:rsid w:val="00BA5E64"/>
    <w:rsid w:val="00BB0250"/>
    <w:rsid w:val="00BB1CD3"/>
    <w:rsid w:val="00BB30A1"/>
    <w:rsid w:val="00BB393F"/>
    <w:rsid w:val="00BB5CE8"/>
    <w:rsid w:val="00BB7D81"/>
    <w:rsid w:val="00BC123C"/>
    <w:rsid w:val="00BC45BC"/>
    <w:rsid w:val="00BC49E5"/>
    <w:rsid w:val="00BC60FA"/>
    <w:rsid w:val="00BD0AFB"/>
    <w:rsid w:val="00BD1DF7"/>
    <w:rsid w:val="00BD3593"/>
    <w:rsid w:val="00BD4365"/>
    <w:rsid w:val="00BE21F2"/>
    <w:rsid w:val="00BE3033"/>
    <w:rsid w:val="00BE5CCF"/>
    <w:rsid w:val="00BE6811"/>
    <w:rsid w:val="00BE7A00"/>
    <w:rsid w:val="00BF0C55"/>
    <w:rsid w:val="00BF1A69"/>
    <w:rsid w:val="00BF2A27"/>
    <w:rsid w:val="00BF3A99"/>
    <w:rsid w:val="00BF3CEB"/>
    <w:rsid w:val="00BF3F60"/>
    <w:rsid w:val="00C05101"/>
    <w:rsid w:val="00C10E7E"/>
    <w:rsid w:val="00C20AE5"/>
    <w:rsid w:val="00C232C2"/>
    <w:rsid w:val="00C23ED2"/>
    <w:rsid w:val="00C2711B"/>
    <w:rsid w:val="00C30DF7"/>
    <w:rsid w:val="00C318A4"/>
    <w:rsid w:val="00C31AE4"/>
    <w:rsid w:val="00C31B3F"/>
    <w:rsid w:val="00C326E5"/>
    <w:rsid w:val="00C334E9"/>
    <w:rsid w:val="00C35E28"/>
    <w:rsid w:val="00C402E1"/>
    <w:rsid w:val="00C41BFE"/>
    <w:rsid w:val="00C43B3C"/>
    <w:rsid w:val="00C46A0E"/>
    <w:rsid w:val="00C47497"/>
    <w:rsid w:val="00C51EFE"/>
    <w:rsid w:val="00C52AFD"/>
    <w:rsid w:val="00C52C6F"/>
    <w:rsid w:val="00C56D68"/>
    <w:rsid w:val="00C57C29"/>
    <w:rsid w:val="00C60C2D"/>
    <w:rsid w:val="00C611CF"/>
    <w:rsid w:val="00C6122E"/>
    <w:rsid w:val="00C631AF"/>
    <w:rsid w:val="00C6357B"/>
    <w:rsid w:val="00C760C6"/>
    <w:rsid w:val="00C77FF9"/>
    <w:rsid w:val="00C84025"/>
    <w:rsid w:val="00C86F22"/>
    <w:rsid w:val="00C903AF"/>
    <w:rsid w:val="00C927CF"/>
    <w:rsid w:val="00C94464"/>
    <w:rsid w:val="00C94B8B"/>
    <w:rsid w:val="00CA037F"/>
    <w:rsid w:val="00CA05C8"/>
    <w:rsid w:val="00CA167A"/>
    <w:rsid w:val="00CA37CB"/>
    <w:rsid w:val="00CA5ADE"/>
    <w:rsid w:val="00CB225F"/>
    <w:rsid w:val="00CB2548"/>
    <w:rsid w:val="00CB462A"/>
    <w:rsid w:val="00CB4F12"/>
    <w:rsid w:val="00CB5500"/>
    <w:rsid w:val="00CB572F"/>
    <w:rsid w:val="00CC1B72"/>
    <w:rsid w:val="00CC7CBA"/>
    <w:rsid w:val="00CD0D17"/>
    <w:rsid w:val="00CD165A"/>
    <w:rsid w:val="00CD1D43"/>
    <w:rsid w:val="00CD4172"/>
    <w:rsid w:val="00CD6093"/>
    <w:rsid w:val="00CD69B1"/>
    <w:rsid w:val="00CD7112"/>
    <w:rsid w:val="00CD74BB"/>
    <w:rsid w:val="00CE1E1E"/>
    <w:rsid w:val="00CE29DD"/>
    <w:rsid w:val="00CE53B4"/>
    <w:rsid w:val="00CE5B51"/>
    <w:rsid w:val="00CE6872"/>
    <w:rsid w:val="00CF06B9"/>
    <w:rsid w:val="00D01B64"/>
    <w:rsid w:val="00D031B4"/>
    <w:rsid w:val="00D03308"/>
    <w:rsid w:val="00D0431D"/>
    <w:rsid w:val="00D122D8"/>
    <w:rsid w:val="00D166A6"/>
    <w:rsid w:val="00D166C2"/>
    <w:rsid w:val="00D170B0"/>
    <w:rsid w:val="00D2197C"/>
    <w:rsid w:val="00D2277F"/>
    <w:rsid w:val="00D258FE"/>
    <w:rsid w:val="00D25F9A"/>
    <w:rsid w:val="00D2627C"/>
    <w:rsid w:val="00D30079"/>
    <w:rsid w:val="00D34AEB"/>
    <w:rsid w:val="00D352EA"/>
    <w:rsid w:val="00D35D73"/>
    <w:rsid w:val="00D36BD3"/>
    <w:rsid w:val="00D42771"/>
    <w:rsid w:val="00D42B5C"/>
    <w:rsid w:val="00D4308C"/>
    <w:rsid w:val="00D44FF5"/>
    <w:rsid w:val="00D475A9"/>
    <w:rsid w:val="00D530EC"/>
    <w:rsid w:val="00D542E2"/>
    <w:rsid w:val="00D6248A"/>
    <w:rsid w:val="00D6282B"/>
    <w:rsid w:val="00D62F1C"/>
    <w:rsid w:val="00D6360F"/>
    <w:rsid w:val="00D65A26"/>
    <w:rsid w:val="00D66651"/>
    <w:rsid w:val="00D66BEE"/>
    <w:rsid w:val="00D67CB4"/>
    <w:rsid w:val="00D67CE2"/>
    <w:rsid w:val="00D7055E"/>
    <w:rsid w:val="00D74F40"/>
    <w:rsid w:val="00D7600D"/>
    <w:rsid w:val="00D76B6E"/>
    <w:rsid w:val="00D85583"/>
    <w:rsid w:val="00D85F6A"/>
    <w:rsid w:val="00D877E1"/>
    <w:rsid w:val="00D90D21"/>
    <w:rsid w:val="00D932F3"/>
    <w:rsid w:val="00DA00C8"/>
    <w:rsid w:val="00DA1C3B"/>
    <w:rsid w:val="00DA60AA"/>
    <w:rsid w:val="00DA7593"/>
    <w:rsid w:val="00DB11AE"/>
    <w:rsid w:val="00DB1956"/>
    <w:rsid w:val="00DB37EA"/>
    <w:rsid w:val="00DB449F"/>
    <w:rsid w:val="00DB686D"/>
    <w:rsid w:val="00DB7AFD"/>
    <w:rsid w:val="00DC0DEC"/>
    <w:rsid w:val="00DC17BE"/>
    <w:rsid w:val="00DC1D5B"/>
    <w:rsid w:val="00DC4559"/>
    <w:rsid w:val="00DC5088"/>
    <w:rsid w:val="00DC7818"/>
    <w:rsid w:val="00DD010A"/>
    <w:rsid w:val="00DD11B8"/>
    <w:rsid w:val="00DD21BE"/>
    <w:rsid w:val="00DD3714"/>
    <w:rsid w:val="00DD494D"/>
    <w:rsid w:val="00DE00C1"/>
    <w:rsid w:val="00DE13D2"/>
    <w:rsid w:val="00DE1C73"/>
    <w:rsid w:val="00DE32A4"/>
    <w:rsid w:val="00DE522B"/>
    <w:rsid w:val="00DE733C"/>
    <w:rsid w:val="00DE7AB3"/>
    <w:rsid w:val="00DE7DAA"/>
    <w:rsid w:val="00DF24E9"/>
    <w:rsid w:val="00E000CD"/>
    <w:rsid w:val="00E00ABC"/>
    <w:rsid w:val="00E059D3"/>
    <w:rsid w:val="00E07AC7"/>
    <w:rsid w:val="00E11B97"/>
    <w:rsid w:val="00E121B5"/>
    <w:rsid w:val="00E134B6"/>
    <w:rsid w:val="00E14878"/>
    <w:rsid w:val="00E14A8A"/>
    <w:rsid w:val="00E24CAF"/>
    <w:rsid w:val="00E26C87"/>
    <w:rsid w:val="00E3067F"/>
    <w:rsid w:val="00E40030"/>
    <w:rsid w:val="00E40CA3"/>
    <w:rsid w:val="00E40CB4"/>
    <w:rsid w:val="00E40ECA"/>
    <w:rsid w:val="00E44206"/>
    <w:rsid w:val="00E475C4"/>
    <w:rsid w:val="00E47E20"/>
    <w:rsid w:val="00E5068B"/>
    <w:rsid w:val="00E51D8C"/>
    <w:rsid w:val="00E5274B"/>
    <w:rsid w:val="00E5296F"/>
    <w:rsid w:val="00E53495"/>
    <w:rsid w:val="00E53F50"/>
    <w:rsid w:val="00E54518"/>
    <w:rsid w:val="00E55778"/>
    <w:rsid w:val="00E62018"/>
    <w:rsid w:val="00E64238"/>
    <w:rsid w:val="00E653BF"/>
    <w:rsid w:val="00E81526"/>
    <w:rsid w:val="00E82BED"/>
    <w:rsid w:val="00E82FF1"/>
    <w:rsid w:val="00E837BD"/>
    <w:rsid w:val="00E83981"/>
    <w:rsid w:val="00E839C3"/>
    <w:rsid w:val="00E8527E"/>
    <w:rsid w:val="00E85921"/>
    <w:rsid w:val="00E94471"/>
    <w:rsid w:val="00E95897"/>
    <w:rsid w:val="00E95985"/>
    <w:rsid w:val="00EA4CE7"/>
    <w:rsid w:val="00EA4D26"/>
    <w:rsid w:val="00EB4238"/>
    <w:rsid w:val="00EB488D"/>
    <w:rsid w:val="00EC12B1"/>
    <w:rsid w:val="00EE2E7D"/>
    <w:rsid w:val="00EE7C70"/>
    <w:rsid w:val="00EE7F0E"/>
    <w:rsid w:val="00EF167E"/>
    <w:rsid w:val="00EF332D"/>
    <w:rsid w:val="00EF63B0"/>
    <w:rsid w:val="00F004AA"/>
    <w:rsid w:val="00F01508"/>
    <w:rsid w:val="00F03E96"/>
    <w:rsid w:val="00F05CCE"/>
    <w:rsid w:val="00F05FAC"/>
    <w:rsid w:val="00F075BF"/>
    <w:rsid w:val="00F1120C"/>
    <w:rsid w:val="00F20426"/>
    <w:rsid w:val="00F20F93"/>
    <w:rsid w:val="00F212AA"/>
    <w:rsid w:val="00F21764"/>
    <w:rsid w:val="00F237B1"/>
    <w:rsid w:val="00F27A67"/>
    <w:rsid w:val="00F301AC"/>
    <w:rsid w:val="00F46A78"/>
    <w:rsid w:val="00F5164F"/>
    <w:rsid w:val="00F53EDD"/>
    <w:rsid w:val="00F54A63"/>
    <w:rsid w:val="00F55AEE"/>
    <w:rsid w:val="00F55EDE"/>
    <w:rsid w:val="00F56160"/>
    <w:rsid w:val="00F564A5"/>
    <w:rsid w:val="00F57EF4"/>
    <w:rsid w:val="00F610FF"/>
    <w:rsid w:val="00F64AA8"/>
    <w:rsid w:val="00F724EC"/>
    <w:rsid w:val="00F74171"/>
    <w:rsid w:val="00F76620"/>
    <w:rsid w:val="00F77307"/>
    <w:rsid w:val="00F85220"/>
    <w:rsid w:val="00F86C79"/>
    <w:rsid w:val="00F877B5"/>
    <w:rsid w:val="00F94CC2"/>
    <w:rsid w:val="00FA009D"/>
    <w:rsid w:val="00FA2FF4"/>
    <w:rsid w:val="00FA3568"/>
    <w:rsid w:val="00FA65A4"/>
    <w:rsid w:val="00FA7649"/>
    <w:rsid w:val="00FB41EC"/>
    <w:rsid w:val="00FB7104"/>
    <w:rsid w:val="00FC0F21"/>
    <w:rsid w:val="00FC159A"/>
    <w:rsid w:val="00FC3180"/>
    <w:rsid w:val="00FC3857"/>
    <w:rsid w:val="00FD22D0"/>
    <w:rsid w:val="00FD383E"/>
    <w:rsid w:val="00FD4563"/>
    <w:rsid w:val="00FD59FF"/>
    <w:rsid w:val="00FE55AA"/>
    <w:rsid w:val="00FE689B"/>
    <w:rsid w:val="00FE78A0"/>
    <w:rsid w:val="00FF037F"/>
    <w:rsid w:val="00FF503C"/>
    <w:rsid w:val="00FF6012"/>
    <w:rsid w:val="00FF6CF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E5750D28-07F4-4AA5-BBBA-3B7AA36FA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customStyle="1" w:styleId="af9">
    <w:name w:val="字元"/>
    <w:basedOn w:val="a"/>
    <w:semiHidden/>
    <w:rsid w:val="00212C04"/>
    <w:pPr>
      <w:widowControl/>
      <w:spacing w:after="160" w:line="240" w:lineRule="exact"/>
    </w:pPr>
    <w:rPr>
      <w:rFonts w:ascii="Verdana" w:eastAsia="Times New Roman" w:hAnsi="Verdana"/>
      <w:kern w:val="0"/>
      <w:sz w:val="20"/>
      <w:szCs w:val="20"/>
      <w:lang w:eastAsia="en-US"/>
    </w:rPr>
  </w:style>
  <w:style w:type="paragraph" w:customStyle="1" w:styleId="afa">
    <w:name w:val="字元"/>
    <w:basedOn w:val="a"/>
    <w:semiHidden/>
    <w:rsid w:val="00D25F9A"/>
    <w:pPr>
      <w:widowControl/>
      <w:spacing w:after="160" w:line="240" w:lineRule="exact"/>
    </w:pPr>
    <w:rPr>
      <w:rFonts w:ascii="Verdana" w:eastAsia="Times New Roman" w:hAnsi="Verdana"/>
      <w:kern w:val="0"/>
      <w:sz w:val="20"/>
      <w:szCs w:val="20"/>
      <w:lang w:eastAsia="en-US"/>
    </w:rPr>
  </w:style>
  <w:style w:type="character" w:styleId="afb">
    <w:name w:val="Hyperlink"/>
    <w:basedOn w:val="a0"/>
    <w:rsid w:val="0046382F"/>
    <w:rPr>
      <w:color w:val="0000FF" w:themeColor="hyperlink"/>
      <w:u w:val="single"/>
    </w:rPr>
  </w:style>
  <w:style w:type="paragraph" w:styleId="afc">
    <w:name w:val="Date"/>
    <w:basedOn w:val="a"/>
    <w:next w:val="a"/>
    <w:link w:val="afd"/>
    <w:rsid w:val="006365E2"/>
    <w:pPr>
      <w:jc w:val="right"/>
    </w:pPr>
  </w:style>
  <w:style w:type="character" w:customStyle="1" w:styleId="afd">
    <w:name w:val="日期 字元"/>
    <w:basedOn w:val="a0"/>
    <w:link w:val="afc"/>
    <w:rsid w:val="006365E2"/>
    <w:rPr>
      <w:rFonts w:ascii="標楷體" w:eastAsia="標楷體"/>
      <w:kern w:val="2"/>
      <w:sz w:val="24"/>
      <w:szCs w:val="24"/>
    </w:rPr>
  </w:style>
  <w:style w:type="paragraph" w:customStyle="1" w:styleId="afe">
    <w:name w:val="字元"/>
    <w:basedOn w:val="a"/>
    <w:semiHidden/>
    <w:rsid w:val="00042D8F"/>
    <w:pPr>
      <w:widowControl/>
      <w:spacing w:after="160" w:line="240" w:lineRule="exact"/>
    </w:pPr>
    <w:rPr>
      <w:rFonts w:ascii="Verdana" w:eastAsia="Times New Roman" w:hAnsi="Verdana"/>
      <w:kern w:val="0"/>
      <w:sz w:val="20"/>
      <w:szCs w:val="20"/>
      <w:lang w:eastAsia="en-US"/>
    </w:rPr>
  </w:style>
  <w:style w:type="paragraph" w:customStyle="1" w:styleId="aff">
    <w:name w:val="字元"/>
    <w:basedOn w:val="a"/>
    <w:semiHidden/>
    <w:rsid w:val="00696E15"/>
    <w:pPr>
      <w:widowControl/>
      <w:spacing w:after="160" w:line="240" w:lineRule="exact"/>
    </w:pPr>
    <w:rPr>
      <w:rFonts w:ascii="Verdana" w:eastAsia="Times New Roman" w:hAnsi="Verdana"/>
      <w:kern w:val="0"/>
      <w:sz w:val="20"/>
      <w:szCs w:val="20"/>
      <w:lang w:eastAsia="en-US"/>
    </w:rPr>
  </w:style>
  <w:style w:type="paragraph" w:styleId="aff0">
    <w:name w:val="List Paragraph"/>
    <w:basedOn w:val="a"/>
    <w:uiPriority w:val="34"/>
    <w:qFormat/>
    <w:rsid w:val="009F0D4F"/>
    <w:pPr>
      <w:ind w:leftChars="200" w:left="480"/>
    </w:pPr>
    <w:rPr>
      <w:rFonts w:asciiTheme="minorHAnsi" w:eastAsiaTheme="minorEastAsia" w:hAnsiTheme="minorHAnsi" w:cstheme="minorBidi"/>
      <w:szCs w:val="22"/>
    </w:rPr>
  </w:style>
  <w:style w:type="character" w:styleId="aff1">
    <w:name w:val="Intense Emphasis"/>
    <w:basedOn w:val="a0"/>
    <w:uiPriority w:val="21"/>
    <w:qFormat/>
    <w:rsid w:val="006B77D9"/>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D2B18C-4121-4C50-843B-ADF6D8CA8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0</TotalTime>
  <Pages>1</Pages>
  <Words>744</Words>
  <Characters>910</Characters>
  <Application>Microsoft Office Word</Application>
  <DocSecurity>0</DocSecurity>
  <Lines>45</Lines>
  <Paragraphs>25</Paragraphs>
  <ScaleCrop>false</ScaleCrop>
  <Company>eic</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HP6200P</dc:creator>
  <cp:lastModifiedBy>Windows 使用者</cp:lastModifiedBy>
  <cp:revision>2</cp:revision>
  <cp:lastPrinted>2023-10-05T06:34:00Z</cp:lastPrinted>
  <dcterms:created xsi:type="dcterms:W3CDTF">2023-10-05T06:54:00Z</dcterms:created>
  <dcterms:modified xsi:type="dcterms:W3CDTF">2023-10-05T06:54:00Z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1122302350</vt:lpwstr>
  </property>
  <property fmtid="{D5CDD505-2E9C-101B-9397-08002B2CF9AE}" pid="6" name="傳遞方式">
    <vt:lpwstr>3;5;</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23</vt:lpwstr>
  </property>
  <property fmtid="{D5CDD505-2E9C-101B-9397-08002B2CF9AE}" pid="11" name="發文號">
    <vt:lpwstr>1122302350</vt:lpwstr>
  </property>
  <property fmtid="{D5CDD505-2E9C-101B-9397-08002B2CF9AE}" pid="12" name="發文支號">
    <vt:lpwstr>0</vt:lpwstr>
  </property>
  <property fmtid="{D5CDD505-2E9C-101B-9397-08002B2CF9AE}" pid="13" name="TotFileSize">
    <vt:lpwstr>46</vt:lpwstr>
  </property>
</Properties>
</file>