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72379B" w:rsidRDefault="00042D9E">
      <w:pPr>
        <w:pStyle w:val="title"/>
        <w:rPr>
          <w:position w:val="20"/>
        </w:rPr>
      </w:pPr>
      <w:r w:rsidRPr="0072379B">
        <w:rPr>
          <w:noProof/>
          <w:position w:val="20"/>
        </w:rPr>
        <mc:AlternateContent>
          <mc:Choice Requires="wps">
            <w:drawing>
              <wp:anchor distT="0" distB="0" distL="114300" distR="114300" simplePos="0" relativeHeight="251658752" behindDoc="0" locked="1" layoutInCell="1" allowOverlap="1" wp14:anchorId="19E78A8B" wp14:editId="62BAC744">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E78A8B"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72379B">
        <w:rPr>
          <w:rFonts w:hint="eastAsia"/>
          <w:position w:val="20"/>
        </w:rPr>
        <w:t>立法院</w:t>
      </w:r>
      <w:bookmarkStart w:id="3" w:name="單位名稱"/>
      <w:bookmarkEnd w:id="3"/>
      <w:r w:rsidR="008E62C2" w:rsidRPr="0072379B">
        <w:rPr>
          <w:rFonts w:hint="eastAsia"/>
          <w:position w:val="20"/>
        </w:rPr>
        <w:t>教育及文化</w:t>
      </w:r>
      <w:r w:rsidR="007F30BE" w:rsidRPr="0072379B">
        <w:rPr>
          <w:rFonts w:hint="eastAsia"/>
          <w:position w:val="20"/>
        </w:rPr>
        <w:t>委員會</w:t>
      </w:r>
      <w:r w:rsidR="00064D29" w:rsidRPr="0072379B">
        <w:rPr>
          <w:rFonts w:hint="eastAsia"/>
          <w:position w:val="20"/>
        </w:rPr>
        <w:t xml:space="preserve">　開會通知單</w:t>
      </w:r>
    </w:p>
    <w:p w:rsidR="00064D29" w:rsidRPr="0072379B" w:rsidRDefault="00042D9E">
      <w:pPr>
        <w:pStyle w:val="titlespace"/>
      </w:pPr>
      <w:r w:rsidRPr="0072379B">
        <w:rPr>
          <w:noProof/>
        </w:rPr>
        <mc:AlternateContent>
          <mc:Choice Requires="wps">
            <w:drawing>
              <wp:anchor distT="0" distB="0" distL="114935" distR="114935" simplePos="0" relativeHeight="251656704" behindDoc="0" locked="0" layoutInCell="1" allowOverlap="1" wp14:anchorId="2D6C5CF2" wp14:editId="31366DF5">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pStyle w:val="ad"/>
                            </w:pPr>
                            <w:bookmarkStart w:id="4" w:name="發文地址"/>
                            <w:bookmarkEnd w:id="4"/>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6C5CF2"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L+f0QkCAwAAoAYAAA4AAAAAAAAAAAAAAAAALgIAAGRycy9lMm9Eb2MueG1s&#10;UEsBAi0AFAAGAAgAAAAhACx4hZjhAAAACgEAAA8AAAAAAAAAAAAAAAAAXAUAAGRycy9kb3ducmV2&#10;LnhtbFBLBQYAAAAABAAEAPMAAABqBgAAAAA=&#10;" filled="f" stroked="f">
                <v:stroke dashstyle="1 1"/>
                <v:textbox inset="2.5mm,1.3mm,2.5mm,1.3mm">
                  <w:txbxContent>
                    <w:p w:rsidR="00064D29" w:rsidRDefault="00064D29">
                      <w:pPr>
                        <w:pStyle w:val="ad"/>
                      </w:pPr>
                      <w:bookmarkStart w:id="13" w:name="發文地址"/>
                      <w:bookmarkEnd w:id="13"/>
                    </w:p>
                  </w:txbxContent>
                </v:textbox>
                <w10:wrap anchorx="margin" anchory="margin"/>
              </v:shape>
            </w:pict>
          </mc:Fallback>
        </mc:AlternateContent>
      </w:r>
    </w:p>
    <w:p w:rsidR="00064D29" w:rsidRPr="0072379B" w:rsidRDefault="00064D29">
      <w:pPr>
        <w:pStyle w:val="space2"/>
      </w:pPr>
    </w:p>
    <w:p w:rsidR="00064D29" w:rsidRPr="0072379B" w:rsidRDefault="00064D29">
      <w:pPr>
        <w:pStyle w:val="space2"/>
      </w:pPr>
    </w:p>
    <w:p w:rsidR="008E41EE" w:rsidRPr="00FE6CC2" w:rsidRDefault="00064D29" w:rsidP="00FE6CC2">
      <w:pPr>
        <w:pStyle w:val="af1"/>
        <w:spacing w:line="320" w:lineRule="exact"/>
      </w:pPr>
      <w:r w:rsidRPr="0072379B">
        <w:rPr>
          <w:rFonts w:hint="eastAsia"/>
        </w:rPr>
        <w:t>受文者：</w:t>
      </w:r>
      <w:bookmarkStart w:id="5" w:name="受文者"/>
      <w:bookmarkEnd w:id="5"/>
      <w:r w:rsidR="00835459">
        <w:rPr>
          <w:rFonts w:hint="eastAsia"/>
        </w:rPr>
        <w:t>如正副本所列</w:t>
      </w:r>
      <w:bookmarkStart w:id="6" w:name="_GoBack"/>
      <w:bookmarkEnd w:id="6"/>
    </w:p>
    <w:p w:rsidR="00064D29" w:rsidRPr="0072379B" w:rsidRDefault="00064D29">
      <w:pPr>
        <w:pStyle w:val="space"/>
      </w:pPr>
    </w:p>
    <w:p w:rsidR="00064D29" w:rsidRPr="0072379B" w:rsidRDefault="00064D29">
      <w:pPr>
        <w:pStyle w:val="af"/>
        <w:spacing w:line="240" w:lineRule="exact"/>
      </w:pPr>
      <w:r w:rsidRPr="0072379B">
        <w:fldChar w:fldCharType="begin"/>
      </w:r>
      <w:r w:rsidRPr="0072379B">
        <w:instrText xml:space="preserve"> </w:instrText>
      </w:r>
      <w:r w:rsidRPr="0072379B">
        <w:rPr>
          <w:rFonts w:hint="eastAsia"/>
        </w:rPr>
        <w:instrText>MACROBUTTON  DocDispatch 發文日期：</w:instrText>
      </w:r>
      <w:r w:rsidRPr="0072379B">
        <w:fldChar w:fldCharType="end"/>
      </w:r>
      <w:bookmarkStart w:id="7" w:name="發文日期"/>
      <w:bookmarkEnd w:id="7"/>
      <w:r w:rsidR="00325F87" w:rsidRPr="0072379B">
        <w:t>中華民國11</w:t>
      </w:r>
      <w:r w:rsidR="002E4B3F" w:rsidRPr="0072379B">
        <w:rPr>
          <w:rFonts w:hint="eastAsia"/>
        </w:rPr>
        <w:t>2</w:t>
      </w:r>
      <w:r w:rsidR="00325F87" w:rsidRPr="0072379B">
        <w:t>年</w:t>
      </w:r>
      <w:r w:rsidR="002E4B3F" w:rsidRPr="0072379B">
        <w:rPr>
          <w:rFonts w:hint="eastAsia"/>
        </w:rPr>
        <w:t>11</w:t>
      </w:r>
      <w:r w:rsidR="00325F87" w:rsidRPr="0072379B">
        <w:t>月</w:t>
      </w:r>
      <w:r w:rsidR="002E4B3F" w:rsidRPr="0072379B">
        <w:rPr>
          <w:rFonts w:hint="eastAsia"/>
        </w:rPr>
        <w:t>2</w:t>
      </w:r>
      <w:r w:rsidR="00325F87" w:rsidRPr="0072379B">
        <w:t>日</w:t>
      </w:r>
    </w:p>
    <w:p w:rsidR="00064D29" w:rsidRPr="0072379B" w:rsidRDefault="00064D29">
      <w:pPr>
        <w:pStyle w:val="af"/>
        <w:spacing w:line="240" w:lineRule="exact"/>
      </w:pPr>
      <w:r w:rsidRPr="0072379B">
        <w:rPr>
          <w:rFonts w:hint="eastAsia"/>
        </w:rPr>
        <w:t>發文字號：</w:t>
      </w:r>
      <w:bookmarkStart w:id="8" w:name="發文字號"/>
      <w:bookmarkEnd w:id="8"/>
      <w:r w:rsidR="008400F3">
        <w:rPr>
          <w:rFonts w:hint="eastAsia"/>
        </w:rPr>
        <w:t>台</w:t>
      </w:r>
      <w:proofErr w:type="gramStart"/>
      <w:r w:rsidR="008400F3">
        <w:rPr>
          <w:rFonts w:hint="eastAsia"/>
        </w:rPr>
        <w:t>立教字第</w:t>
      </w:r>
      <w:r w:rsidR="008400F3">
        <w:t>1122302487號</w:t>
      </w:r>
      <w:proofErr w:type="gramEnd"/>
    </w:p>
    <w:p w:rsidR="00064D29" w:rsidRPr="0072379B" w:rsidRDefault="00064D29">
      <w:pPr>
        <w:pStyle w:val="af"/>
        <w:spacing w:line="240" w:lineRule="exact"/>
      </w:pPr>
      <w:r w:rsidRPr="0072379B">
        <w:fldChar w:fldCharType="begin"/>
      </w:r>
      <w:r w:rsidRPr="0072379B">
        <w:instrText xml:space="preserve"> </w:instrText>
      </w:r>
      <w:r w:rsidRPr="0072379B">
        <w:rPr>
          <w:rFonts w:hint="eastAsia"/>
        </w:rPr>
        <w:instrText>MACROBUTTON  DocSpeed 速別：</w:instrText>
      </w:r>
      <w:r w:rsidRPr="0072379B">
        <w:fldChar w:fldCharType="end"/>
      </w:r>
      <w:bookmarkStart w:id="9" w:name="速別"/>
      <w:bookmarkEnd w:id="9"/>
      <w:r w:rsidR="007F30BE" w:rsidRPr="0072379B">
        <w:rPr>
          <w:rFonts w:hint="eastAsia"/>
        </w:rPr>
        <w:t>最速件</w:t>
      </w:r>
    </w:p>
    <w:p w:rsidR="009A5284" w:rsidRPr="0072379B" w:rsidRDefault="00064D29">
      <w:pPr>
        <w:pStyle w:val="af"/>
        <w:spacing w:line="240" w:lineRule="exact"/>
      </w:pPr>
      <w:r w:rsidRPr="0072379B">
        <w:fldChar w:fldCharType="begin"/>
      </w:r>
      <w:r w:rsidRPr="0072379B">
        <w:instrText xml:space="preserve"> </w:instrText>
      </w:r>
      <w:r w:rsidRPr="0072379B">
        <w:rPr>
          <w:rFonts w:hint="eastAsia"/>
        </w:rPr>
        <w:instrText>MACROBUTTON  DocSecurity 密等及解密條件或保密期限：</w:instrText>
      </w:r>
      <w:r w:rsidRPr="0072379B">
        <w:fldChar w:fldCharType="end"/>
      </w:r>
      <w:bookmarkStart w:id="10" w:name="密等及解密條件或保密期限"/>
      <w:bookmarkEnd w:id="10"/>
    </w:p>
    <w:p w:rsidR="007F30BE" w:rsidRPr="0072379B" w:rsidRDefault="00064D29">
      <w:pPr>
        <w:pStyle w:val="af"/>
        <w:spacing w:line="240" w:lineRule="exact"/>
      </w:pPr>
      <w:r w:rsidRPr="0072379B">
        <w:rPr>
          <w:rFonts w:hint="eastAsia"/>
        </w:rPr>
        <w:t>附件：</w:t>
      </w:r>
      <w:bookmarkStart w:id="11" w:name="附件"/>
      <w:bookmarkEnd w:id="11"/>
      <w:r w:rsidR="008E62C2" w:rsidRPr="0072379B">
        <w:rPr>
          <w:rFonts w:hint="eastAsia"/>
        </w:rPr>
        <w:t>議事日程</w:t>
      </w:r>
      <w:r w:rsidR="00601C56" w:rsidRPr="0072379B">
        <w:rPr>
          <w:rFonts w:hint="eastAsia"/>
        </w:rPr>
        <w:t>1份</w:t>
      </w:r>
      <w:r w:rsidR="009C2B91" w:rsidRPr="0072379B">
        <w:rPr>
          <w:rFonts w:hint="eastAsia"/>
        </w:rPr>
        <w:t>及關係文書</w:t>
      </w:r>
      <w:r w:rsidR="005834EA">
        <w:t>(1122302487_0_0.</w:t>
      </w:r>
      <w:proofErr w:type="gramStart"/>
      <w:r w:rsidR="005834EA">
        <w:t>doc,</w:t>
      </w:r>
      <w:proofErr w:type="gramEnd"/>
      <w:r w:rsidR="005834EA">
        <w:t>1122302487_0_1.pdf,1122302487_0_2.pdf)</w:t>
      </w:r>
    </w:p>
    <w:p w:rsidR="00064D29" w:rsidRPr="0072379B" w:rsidRDefault="00064D29">
      <w:pPr>
        <w:pStyle w:val="af"/>
        <w:spacing w:line="240" w:lineRule="exact"/>
      </w:pPr>
    </w:p>
    <w:p w:rsidR="009F0D4F" w:rsidRPr="0072379B" w:rsidRDefault="00064D29" w:rsidP="008E62C2">
      <w:pPr>
        <w:pStyle w:val="af0"/>
        <w:kinsoku w:val="0"/>
        <w:overflowPunct w:val="0"/>
        <w:autoSpaceDE w:val="0"/>
        <w:autoSpaceDN w:val="0"/>
        <w:spacing w:line="320" w:lineRule="exact"/>
        <w:ind w:left="1600" w:hangingChars="500" w:hanging="1600"/>
        <w:jc w:val="both"/>
        <w:rPr>
          <w:rFonts w:hAnsi="標楷體"/>
        </w:rPr>
      </w:pPr>
      <w:r w:rsidRPr="0072379B">
        <w:rPr>
          <w:rFonts w:hAnsi="標楷體" w:hint="eastAsia"/>
        </w:rPr>
        <w:t>開會事由：</w:t>
      </w:r>
      <w:bookmarkStart w:id="12" w:name="開會事由"/>
      <w:bookmarkEnd w:id="12"/>
      <w:r w:rsidR="007D5EF2" w:rsidRPr="0072379B">
        <w:rPr>
          <w:rFonts w:hAnsi="標楷體" w:hint="eastAsia"/>
        </w:rPr>
        <w:t>立法院第</w:t>
      </w:r>
      <w:r w:rsidR="008B2CCE" w:rsidRPr="0072379B">
        <w:rPr>
          <w:rFonts w:hAnsi="標楷體" w:hint="eastAsia"/>
        </w:rPr>
        <w:t>10</w:t>
      </w:r>
      <w:r w:rsidR="007D5EF2" w:rsidRPr="0072379B">
        <w:rPr>
          <w:rFonts w:hAnsi="標楷體" w:hint="eastAsia"/>
        </w:rPr>
        <w:t>屆第</w:t>
      </w:r>
      <w:r w:rsidR="009652A4" w:rsidRPr="0072379B">
        <w:rPr>
          <w:rFonts w:hAnsi="標楷體" w:hint="eastAsia"/>
        </w:rPr>
        <w:t>8</w:t>
      </w:r>
      <w:r w:rsidR="00BA5E64" w:rsidRPr="0072379B">
        <w:rPr>
          <w:rFonts w:hAnsi="標楷體" w:hint="eastAsia"/>
        </w:rPr>
        <w:t>會</w:t>
      </w:r>
      <w:r w:rsidR="007D5EF2" w:rsidRPr="0072379B">
        <w:rPr>
          <w:rFonts w:hAnsi="標楷體" w:hint="eastAsia"/>
        </w:rPr>
        <w:t>期</w:t>
      </w:r>
      <w:bookmarkStart w:id="13" w:name="委員會"/>
      <w:r w:rsidR="008E62C2" w:rsidRPr="0072379B">
        <w:rPr>
          <w:rFonts w:hAnsi="標楷體" w:hint="eastAsia"/>
        </w:rPr>
        <w:t>教育及文化</w:t>
      </w:r>
      <w:r w:rsidR="007F30BE" w:rsidRPr="0072379B">
        <w:rPr>
          <w:rFonts w:hAnsi="標楷體" w:hint="eastAsia"/>
        </w:rPr>
        <w:t>委員會</w:t>
      </w:r>
      <w:bookmarkEnd w:id="13"/>
      <w:r w:rsidR="007F30BE" w:rsidRPr="0072379B">
        <w:rPr>
          <w:rFonts w:hAnsi="標楷體" w:hint="eastAsia"/>
        </w:rPr>
        <w:t>第</w:t>
      </w:r>
      <w:r w:rsidR="009652A4" w:rsidRPr="0072379B">
        <w:rPr>
          <w:rFonts w:hAnsi="標楷體" w:hint="eastAsia"/>
        </w:rPr>
        <w:t>7</w:t>
      </w:r>
      <w:r w:rsidR="00E83981" w:rsidRPr="0072379B">
        <w:rPr>
          <w:rFonts w:hAnsi="標楷體" w:hint="eastAsia"/>
        </w:rPr>
        <w:t>次全體委員會</w:t>
      </w:r>
      <w:r w:rsidR="009004BA" w:rsidRPr="0072379B">
        <w:rPr>
          <w:rFonts w:hAnsi="標楷體" w:hint="eastAsia"/>
        </w:rPr>
        <w:t>議</w:t>
      </w:r>
    </w:p>
    <w:p w:rsidR="0035030C" w:rsidRPr="0072379B" w:rsidRDefault="00D7055E" w:rsidP="00D7055E">
      <w:pPr>
        <w:pStyle w:val="af0"/>
        <w:kinsoku w:val="0"/>
        <w:overflowPunct w:val="0"/>
        <w:autoSpaceDE w:val="0"/>
        <w:autoSpaceDN w:val="0"/>
        <w:spacing w:line="320" w:lineRule="exact"/>
        <w:ind w:firstLine="4"/>
        <w:jc w:val="both"/>
        <w:rPr>
          <w:rFonts w:hAnsi="標楷體"/>
        </w:rPr>
      </w:pPr>
      <w:r w:rsidRPr="0072379B">
        <w:rPr>
          <w:rFonts w:hAnsi="標楷體" w:hint="eastAsia"/>
        </w:rPr>
        <w:t>（</w:t>
      </w:r>
      <w:r w:rsidR="00C85BB9" w:rsidRPr="0072379B">
        <w:rPr>
          <w:rFonts w:hAnsi="標楷體" w:hint="eastAsia"/>
        </w:rPr>
        <w:t>11</w:t>
      </w:r>
      <w:r w:rsidRPr="0072379B">
        <w:rPr>
          <w:rFonts w:hAnsi="標楷體" w:hint="eastAsia"/>
        </w:rPr>
        <w:t>月</w:t>
      </w:r>
      <w:r w:rsidR="00C85BB9" w:rsidRPr="0072379B">
        <w:rPr>
          <w:rFonts w:hAnsi="標楷體" w:hint="eastAsia"/>
        </w:rPr>
        <w:t>6</w:t>
      </w:r>
      <w:r w:rsidRPr="0072379B">
        <w:rPr>
          <w:rFonts w:hAnsi="標楷體" w:hint="eastAsia"/>
        </w:rPr>
        <w:t>日）</w:t>
      </w:r>
    </w:p>
    <w:p w:rsidR="00A370C0" w:rsidRPr="0072379B" w:rsidRDefault="00A370C0" w:rsidP="00A370C0">
      <w:pPr>
        <w:pStyle w:val="af0"/>
        <w:kinsoku w:val="0"/>
        <w:overflowPunct w:val="0"/>
        <w:autoSpaceDE w:val="0"/>
        <w:autoSpaceDN w:val="0"/>
        <w:spacing w:line="320" w:lineRule="exact"/>
        <w:ind w:firstLine="4"/>
        <w:jc w:val="both"/>
        <w:rPr>
          <w:rFonts w:hAnsi="標楷體"/>
        </w:rPr>
      </w:pPr>
      <w:r w:rsidRPr="0072379B">
        <w:rPr>
          <w:rFonts w:hAnsi="標楷體" w:hint="eastAsia"/>
        </w:rPr>
        <w:t>一、繼續審查</w:t>
      </w:r>
      <w:proofErr w:type="gramStart"/>
      <w:r w:rsidRPr="0072379B">
        <w:rPr>
          <w:rFonts w:hAnsi="標楷體" w:hint="eastAsia"/>
        </w:rPr>
        <w:t>113</w:t>
      </w:r>
      <w:proofErr w:type="gramEnd"/>
      <w:r w:rsidRPr="0072379B">
        <w:rPr>
          <w:rFonts w:hAnsi="標楷體" w:hint="eastAsia"/>
        </w:rPr>
        <w:t>年度中央政府總預算案有關教育部及所屬單位預算案。二、繼續審查</w:t>
      </w:r>
      <w:proofErr w:type="gramStart"/>
      <w:r w:rsidRPr="0072379B">
        <w:rPr>
          <w:rFonts w:hAnsi="標楷體" w:hint="eastAsia"/>
        </w:rPr>
        <w:t>113</w:t>
      </w:r>
      <w:proofErr w:type="gramEnd"/>
      <w:r w:rsidRPr="0072379B">
        <w:rPr>
          <w:rFonts w:hAnsi="標楷體" w:hint="eastAsia"/>
        </w:rPr>
        <w:t>年度教育部主管47所國立大學校院校務基金、國立臺灣大學附設醫院作業基金、國立成功大學附設醫院作業基金、國立陽明交通大學附設醫院作業基金、教育部所屬機構作業基金、國立高級中等學校校務基金、學產基金、運動發展基金、私立高級中等以上學校退場基金。三、繼續審查</w:t>
      </w:r>
      <w:proofErr w:type="gramStart"/>
      <w:r w:rsidRPr="0072379B">
        <w:rPr>
          <w:rFonts w:hAnsi="標楷體" w:hint="eastAsia"/>
        </w:rPr>
        <w:t>113</w:t>
      </w:r>
      <w:proofErr w:type="gramEnd"/>
      <w:r w:rsidRPr="0072379B">
        <w:rPr>
          <w:rFonts w:hAnsi="標楷體" w:hint="eastAsia"/>
        </w:rPr>
        <w:t>年度行政法人國家運動訓練中心預算案。四、繼續審查</w:t>
      </w:r>
      <w:proofErr w:type="gramStart"/>
      <w:r w:rsidRPr="0072379B">
        <w:rPr>
          <w:rFonts w:hAnsi="標楷體" w:hint="eastAsia"/>
          <w:spacing w:val="-20"/>
        </w:rPr>
        <w:t>112</w:t>
      </w:r>
      <w:proofErr w:type="gramEnd"/>
      <w:r w:rsidRPr="0072379B">
        <w:rPr>
          <w:rFonts w:hAnsi="標楷體" w:hint="eastAsia"/>
          <w:spacing w:val="-20"/>
        </w:rPr>
        <w:t>年度及</w:t>
      </w:r>
      <w:proofErr w:type="gramStart"/>
      <w:r w:rsidRPr="0072379B">
        <w:rPr>
          <w:rFonts w:hAnsi="標楷體" w:hint="eastAsia"/>
          <w:spacing w:val="-20"/>
        </w:rPr>
        <w:t>113</w:t>
      </w:r>
      <w:proofErr w:type="gramEnd"/>
      <w:r w:rsidRPr="0072379B">
        <w:rPr>
          <w:rFonts w:hAnsi="標楷體" w:hint="eastAsia"/>
          <w:spacing w:val="-20"/>
        </w:rPr>
        <w:t>年度行政法人國家運動科學中心預算案</w:t>
      </w:r>
      <w:r w:rsidRPr="0072379B">
        <w:rPr>
          <w:rFonts w:hAnsi="標楷體" w:hint="eastAsia"/>
        </w:rPr>
        <w:t>。</w:t>
      </w:r>
    </w:p>
    <w:p w:rsidR="0035030C" w:rsidRPr="0072379B" w:rsidRDefault="00D7055E" w:rsidP="00A370C0">
      <w:pPr>
        <w:pStyle w:val="af0"/>
        <w:kinsoku w:val="0"/>
        <w:overflowPunct w:val="0"/>
        <w:autoSpaceDE w:val="0"/>
        <w:autoSpaceDN w:val="0"/>
        <w:spacing w:line="320" w:lineRule="exact"/>
        <w:ind w:firstLine="4"/>
        <w:jc w:val="both"/>
        <w:rPr>
          <w:rFonts w:hAnsi="標楷體"/>
        </w:rPr>
      </w:pPr>
      <w:r w:rsidRPr="0072379B">
        <w:rPr>
          <w:rFonts w:hAnsi="標楷體" w:hint="eastAsia"/>
        </w:rPr>
        <w:t>（</w:t>
      </w:r>
      <w:r w:rsidR="00C85BB9" w:rsidRPr="0072379B">
        <w:rPr>
          <w:rFonts w:hAnsi="標楷體" w:hint="eastAsia"/>
        </w:rPr>
        <w:t>11</w:t>
      </w:r>
      <w:r w:rsidRPr="0072379B">
        <w:rPr>
          <w:rFonts w:hAnsi="標楷體" w:hint="eastAsia"/>
        </w:rPr>
        <w:t>月</w:t>
      </w:r>
      <w:r w:rsidR="0035030C" w:rsidRPr="0072379B">
        <w:rPr>
          <w:rFonts w:hAnsi="標楷體" w:hint="eastAsia"/>
        </w:rPr>
        <w:t>8</w:t>
      </w:r>
      <w:r w:rsidRPr="0072379B">
        <w:rPr>
          <w:rFonts w:hAnsi="標楷體" w:hint="eastAsia"/>
        </w:rPr>
        <w:t>日）</w:t>
      </w:r>
    </w:p>
    <w:p w:rsidR="005D6D8A" w:rsidRPr="0072379B" w:rsidRDefault="005D6D8A" w:rsidP="00EA0A17">
      <w:pPr>
        <w:pStyle w:val="af0"/>
        <w:kinsoku w:val="0"/>
        <w:overflowPunct w:val="0"/>
        <w:autoSpaceDE w:val="0"/>
        <w:autoSpaceDN w:val="0"/>
        <w:spacing w:line="320" w:lineRule="exact"/>
        <w:ind w:firstLine="4"/>
        <w:jc w:val="both"/>
        <w:rPr>
          <w:rFonts w:hAnsi="標楷體"/>
        </w:rPr>
      </w:pPr>
      <w:r w:rsidRPr="0072379B">
        <w:rPr>
          <w:rFonts w:hAnsi="標楷體" w:hint="eastAsia"/>
        </w:rPr>
        <w:t>一、審查</w:t>
      </w:r>
      <w:proofErr w:type="gramStart"/>
      <w:r w:rsidRPr="0072379B">
        <w:rPr>
          <w:rFonts w:hAnsi="標楷體" w:hint="eastAsia"/>
        </w:rPr>
        <w:t>113</w:t>
      </w:r>
      <w:proofErr w:type="gramEnd"/>
      <w:r w:rsidRPr="0072379B">
        <w:rPr>
          <w:rFonts w:hAnsi="標楷體" w:hint="eastAsia"/>
        </w:rPr>
        <w:t>年度中央政府總預算案有關國家科學及技術委員會及所屬單位預算案。二、審查</w:t>
      </w:r>
      <w:proofErr w:type="gramStart"/>
      <w:r w:rsidRPr="0072379B">
        <w:rPr>
          <w:rFonts w:hAnsi="標楷體" w:hint="eastAsia"/>
        </w:rPr>
        <w:t>113</w:t>
      </w:r>
      <w:proofErr w:type="gramEnd"/>
      <w:r w:rsidRPr="0072379B">
        <w:rPr>
          <w:rFonts w:hAnsi="標楷體" w:hint="eastAsia"/>
        </w:rPr>
        <w:t>年度中央政府總預算案有關行政院主管行政院國家科學技術發展基金附屬單位預算案。三、審查</w:t>
      </w:r>
      <w:proofErr w:type="gramStart"/>
      <w:r w:rsidRPr="0072379B">
        <w:rPr>
          <w:rFonts w:hAnsi="標楷體" w:hint="eastAsia"/>
        </w:rPr>
        <w:t>113</w:t>
      </w:r>
      <w:proofErr w:type="gramEnd"/>
      <w:r w:rsidRPr="0072379B">
        <w:rPr>
          <w:rFonts w:hAnsi="標楷體" w:hint="eastAsia"/>
        </w:rPr>
        <w:t>年度中央政府總預算案有關國家科學及技術委員會主管科學園區管理局作業基金附屬單位預算案。四、審查</w:t>
      </w:r>
      <w:proofErr w:type="gramStart"/>
      <w:r w:rsidRPr="0072379B">
        <w:rPr>
          <w:rFonts w:hAnsi="標楷體" w:hint="eastAsia"/>
        </w:rPr>
        <w:t>113</w:t>
      </w:r>
      <w:proofErr w:type="gramEnd"/>
      <w:r w:rsidRPr="0072379B">
        <w:rPr>
          <w:rFonts w:hAnsi="標楷體" w:hint="eastAsia"/>
        </w:rPr>
        <w:t>年度行政法人國家災害防救科技中心預算案。五、審查</w:t>
      </w:r>
      <w:proofErr w:type="gramStart"/>
      <w:r w:rsidRPr="0072379B">
        <w:rPr>
          <w:rFonts w:hAnsi="標楷體" w:hint="eastAsia"/>
        </w:rPr>
        <w:t>112</w:t>
      </w:r>
      <w:proofErr w:type="gramEnd"/>
      <w:r w:rsidRPr="0072379B">
        <w:rPr>
          <w:rFonts w:hAnsi="標楷體" w:hint="eastAsia"/>
        </w:rPr>
        <w:t>年度及</w:t>
      </w:r>
      <w:proofErr w:type="gramStart"/>
      <w:r w:rsidRPr="0072379B">
        <w:rPr>
          <w:rFonts w:hAnsi="標楷體" w:hint="eastAsia"/>
        </w:rPr>
        <w:t>113</w:t>
      </w:r>
      <w:proofErr w:type="gramEnd"/>
      <w:r w:rsidRPr="0072379B">
        <w:rPr>
          <w:rFonts w:hAnsi="標楷體" w:hint="eastAsia"/>
        </w:rPr>
        <w:t>年度行政法人國家太空中心預算案。六、審查</w:t>
      </w:r>
      <w:proofErr w:type="gramStart"/>
      <w:r w:rsidRPr="0072379B">
        <w:rPr>
          <w:rFonts w:hAnsi="標楷體" w:hint="eastAsia"/>
        </w:rPr>
        <w:t>112</w:t>
      </w:r>
      <w:proofErr w:type="gramEnd"/>
      <w:r w:rsidRPr="0072379B">
        <w:rPr>
          <w:rFonts w:hAnsi="標楷體" w:hint="eastAsia"/>
        </w:rPr>
        <w:t>年度中央政府總預算有關國家科學及技術委員會主管預算(非營業基金預算)解凍案2案。</w:t>
      </w:r>
    </w:p>
    <w:p w:rsidR="005D6D8A" w:rsidRPr="0072379B" w:rsidRDefault="005D6D8A" w:rsidP="005D6D8A">
      <w:pPr>
        <w:pStyle w:val="af0"/>
        <w:kinsoku w:val="0"/>
        <w:overflowPunct w:val="0"/>
        <w:autoSpaceDE w:val="0"/>
        <w:autoSpaceDN w:val="0"/>
        <w:spacing w:line="320" w:lineRule="exact"/>
        <w:ind w:hanging="180"/>
        <w:jc w:val="both"/>
        <w:rPr>
          <w:rFonts w:hAnsi="標楷體"/>
        </w:rPr>
      </w:pPr>
      <w:r w:rsidRPr="0072379B">
        <w:rPr>
          <w:rFonts w:hAnsi="標楷體" w:hint="eastAsia"/>
        </w:rPr>
        <w:t>（第一案至第五案僅進行</w:t>
      </w:r>
      <w:proofErr w:type="gramStart"/>
      <w:r w:rsidRPr="0072379B">
        <w:rPr>
          <w:rFonts w:hAnsi="標楷體" w:hint="eastAsia"/>
        </w:rPr>
        <w:t>詢</w:t>
      </w:r>
      <w:proofErr w:type="gramEnd"/>
      <w:r w:rsidRPr="0072379B">
        <w:rPr>
          <w:rFonts w:hAnsi="標楷體" w:hint="eastAsia"/>
        </w:rPr>
        <w:t>答，相關提案請於11月20日中午12時前提出）</w:t>
      </w:r>
    </w:p>
    <w:p w:rsidR="009F0D4F" w:rsidRPr="0072379B" w:rsidRDefault="00064D29" w:rsidP="005D6D8A">
      <w:pPr>
        <w:pStyle w:val="af0"/>
        <w:kinsoku w:val="0"/>
        <w:overflowPunct w:val="0"/>
        <w:autoSpaceDE w:val="0"/>
        <w:autoSpaceDN w:val="0"/>
        <w:spacing w:line="320" w:lineRule="exact"/>
        <w:jc w:val="both"/>
        <w:rPr>
          <w:rFonts w:hAnsi="標楷體"/>
          <w:b/>
        </w:rPr>
      </w:pPr>
      <w:r w:rsidRPr="0072379B">
        <w:rPr>
          <w:rFonts w:hAnsi="標楷體"/>
        </w:rPr>
        <w:fldChar w:fldCharType="begin"/>
      </w:r>
      <w:r w:rsidRPr="0072379B">
        <w:rPr>
          <w:rFonts w:hAnsi="標楷體"/>
        </w:rPr>
        <w:instrText xml:space="preserve"> MACROBUTTON  DocMeetingTime 開會時間：</w:instrText>
      </w:r>
      <w:r w:rsidRPr="0072379B">
        <w:rPr>
          <w:rFonts w:hAnsi="標楷體"/>
        </w:rPr>
        <w:fldChar w:fldCharType="end"/>
      </w:r>
      <w:bookmarkStart w:id="14" w:name="開會時間"/>
      <w:bookmarkEnd w:id="14"/>
      <w:r w:rsidR="00D7055E" w:rsidRPr="0072379B">
        <w:rPr>
          <w:rFonts w:hAnsi="標楷體" w:hint="eastAsia"/>
        </w:rPr>
        <w:t>11</w:t>
      </w:r>
      <w:r w:rsidR="009620ED" w:rsidRPr="0072379B">
        <w:rPr>
          <w:rFonts w:hAnsi="標楷體" w:hint="eastAsia"/>
        </w:rPr>
        <w:t>2</w:t>
      </w:r>
      <w:r w:rsidR="00D7055E" w:rsidRPr="0072379B">
        <w:rPr>
          <w:rFonts w:hAnsi="標楷體" w:hint="eastAsia"/>
        </w:rPr>
        <w:t>年</w:t>
      </w:r>
      <w:r w:rsidR="009620ED" w:rsidRPr="0072379B">
        <w:rPr>
          <w:rFonts w:hAnsi="標楷體" w:hint="eastAsia"/>
        </w:rPr>
        <w:t>11</w:t>
      </w:r>
      <w:r w:rsidR="00D7055E" w:rsidRPr="0072379B">
        <w:rPr>
          <w:rFonts w:hAnsi="標楷體" w:hint="eastAsia"/>
        </w:rPr>
        <w:t>月</w:t>
      </w:r>
      <w:r w:rsidR="009620ED" w:rsidRPr="0072379B">
        <w:rPr>
          <w:rFonts w:hAnsi="標楷體" w:hint="eastAsia"/>
        </w:rPr>
        <w:t>6</w:t>
      </w:r>
      <w:r w:rsidR="00D7055E" w:rsidRPr="0072379B">
        <w:rPr>
          <w:rFonts w:hAnsi="標楷體" w:hint="eastAsia"/>
        </w:rPr>
        <w:t>日（星期</w:t>
      </w:r>
      <w:r w:rsidR="009620ED" w:rsidRPr="0072379B">
        <w:rPr>
          <w:rFonts w:hAnsi="標楷體" w:hint="eastAsia"/>
        </w:rPr>
        <w:t>一</w:t>
      </w:r>
      <w:r w:rsidR="00D7055E" w:rsidRPr="0072379B">
        <w:rPr>
          <w:rFonts w:hAnsi="標楷體" w:hint="eastAsia"/>
        </w:rPr>
        <w:t>）及</w:t>
      </w:r>
      <w:r w:rsidR="009620ED" w:rsidRPr="0072379B">
        <w:rPr>
          <w:rFonts w:hAnsi="標楷體" w:hint="eastAsia"/>
        </w:rPr>
        <w:t>11</w:t>
      </w:r>
      <w:r w:rsidR="00D7055E" w:rsidRPr="0072379B">
        <w:rPr>
          <w:rFonts w:hAnsi="標楷體" w:hint="eastAsia"/>
        </w:rPr>
        <w:t>月</w:t>
      </w:r>
      <w:r w:rsidR="0035030C" w:rsidRPr="0072379B">
        <w:rPr>
          <w:rFonts w:hAnsi="標楷體" w:hint="eastAsia"/>
        </w:rPr>
        <w:t>8</w:t>
      </w:r>
      <w:r w:rsidR="00D7055E" w:rsidRPr="0072379B">
        <w:rPr>
          <w:rFonts w:hAnsi="標楷體" w:hint="eastAsia"/>
        </w:rPr>
        <w:t>日（星期</w:t>
      </w:r>
      <w:r w:rsidR="009620ED" w:rsidRPr="0072379B">
        <w:rPr>
          <w:rFonts w:hAnsi="標楷體" w:hint="eastAsia"/>
        </w:rPr>
        <w:t>三</w:t>
      </w:r>
      <w:r w:rsidR="00D7055E" w:rsidRPr="0072379B">
        <w:rPr>
          <w:rFonts w:hAnsi="標楷體" w:hint="eastAsia"/>
        </w:rPr>
        <w:t>）上午9時至下午5時30分（</w:t>
      </w:r>
      <w:r w:rsidR="00383D5C" w:rsidRPr="0072379B">
        <w:rPr>
          <w:rFonts w:hAnsi="標楷體" w:hint="eastAsia"/>
        </w:rPr>
        <w:t>二</w:t>
      </w:r>
      <w:r w:rsidR="00D7055E" w:rsidRPr="0072379B">
        <w:rPr>
          <w:rFonts w:hAnsi="標楷體" w:hint="eastAsia"/>
        </w:rPr>
        <w:t>天一次會）</w:t>
      </w:r>
    </w:p>
    <w:p w:rsidR="00220525" w:rsidRPr="0072379B" w:rsidRDefault="00064D29" w:rsidP="00220525">
      <w:pPr>
        <w:pStyle w:val="af0"/>
        <w:kinsoku w:val="0"/>
        <w:overflowPunct w:val="0"/>
        <w:autoSpaceDE w:val="0"/>
        <w:autoSpaceDN w:val="0"/>
        <w:spacing w:line="320" w:lineRule="exact"/>
        <w:ind w:left="1600" w:hangingChars="500" w:hanging="1600"/>
        <w:jc w:val="both"/>
        <w:rPr>
          <w:rFonts w:hAnsi="標楷體"/>
        </w:rPr>
      </w:pPr>
      <w:r w:rsidRPr="0072379B">
        <w:rPr>
          <w:rFonts w:hAnsi="標楷體" w:hint="eastAsia"/>
        </w:rPr>
        <w:t>開會地點：</w:t>
      </w:r>
      <w:bookmarkStart w:id="15" w:name="開會地點"/>
      <w:bookmarkEnd w:id="15"/>
      <w:r w:rsidR="00220525" w:rsidRPr="0072379B">
        <w:rPr>
          <w:rFonts w:hAnsi="標楷體" w:hint="eastAsia"/>
        </w:rPr>
        <w:t>群賢樓101會議室</w:t>
      </w:r>
    </w:p>
    <w:p w:rsidR="00643BC1" w:rsidRPr="0072379B" w:rsidRDefault="00064D29" w:rsidP="00643BC1">
      <w:pPr>
        <w:pStyle w:val="af1"/>
        <w:spacing w:line="320" w:lineRule="exact"/>
      </w:pPr>
      <w:r w:rsidRPr="0072379B">
        <w:rPr>
          <w:rFonts w:hint="eastAsia"/>
        </w:rPr>
        <w:t>主持人：</w:t>
      </w:r>
      <w:bookmarkStart w:id="16" w:name="主席"/>
      <w:bookmarkEnd w:id="16"/>
      <w:proofErr w:type="gramStart"/>
      <w:r w:rsidR="00643BC1" w:rsidRPr="0072379B">
        <w:rPr>
          <w:rFonts w:hint="eastAsia"/>
        </w:rPr>
        <w:t>范</w:t>
      </w:r>
      <w:proofErr w:type="gramEnd"/>
      <w:r w:rsidR="00643BC1" w:rsidRPr="0072379B">
        <w:rPr>
          <w:rFonts w:hint="eastAsia"/>
        </w:rPr>
        <w:t>召集委員雲（11月6日）</w:t>
      </w:r>
    </w:p>
    <w:p w:rsidR="00643BC1" w:rsidRPr="0072379B" w:rsidRDefault="00643BC1" w:rsidP="00643BC1">
      <w:pPr>
        <w:pStyle w:val="af1"/>
        <w:spacing w:line="320" w:lineRule="exact"/>
        <w:ind w:left="960" w:firstLine="316"/>
      </w:pPr>
      <w:r w:rsidRPr="0072379B">
        <w:rPr>
          <w:rFonts w:hint="eastAsia"/>
        </w:rPr>
        <w:t>鄭召集委員麗文（11月8日）</w:t>
      </w:r>
    </w:p>
    <w:p w:rsidR="008A7B97" w:rsidRPr="0072379B" w:rsidRDefault="00064D29" w:rsidP="008A7B97">
      <w:pPr>
        <w:pStyle w:val="af1"/>
        <w:spacing w:line="320" w:lineRule="exact"/>
        <w:rPr>
          <w:sz w:val="24"/>
        </w:rPr>
      </w:pPr>
      <w:r w:rsidRPr="0072379B">
        <w:rPr>
          <w:rFonts w:hint="eastAsia"/>
        </w:rPr>
        <w:t>聯絡人及電話：</w:t>
      </w:r>
      <w:bookmarkStart w:id="17" w:name="聯絡人及電話"/>
      <w:bookmarkEnd w:id="17"/>
      <w:r w:rsidR="008A7B97" w:rsidRPr="0072379B">
        <w:rPr>
          <w:rFonts w:hint="eastAsia"/>
        </w:rPr>
        <w:t xml:space="preserve">李宛澤  </w:t>
      </w:r>
      <w:r w:rsidR="008A7B97" w:rsidRPr="0072379B">
        <w:t>02</w:t>
      </w:r>
      <w:r w:rsidR="008A7B97" w:rsidRPr="0072379B">
        <w:rPr>
          <w:rFonts w:hint="eastAsia"/>
        </w:rPr>
        <w:t>-</w:t>
      </w:r>
      <w:r w:rsidR="008A7B97" w:rsidRPr="0072379B">
        <w:t>2358</w:t>
      </w:r>
      <w:r w:rsidR="008A7B97" w:rsidRPr="0072379B">
        <w:rPr>
          <w:rFonts w:hint="eastAsia"/>
        </w:rPr>
        <w:t xml:space="preserve">5600  </w:t>
      </w:r>
      <w:r w:rsidR="008A7B97" w:rsidRPr="0072379B">
        <w:t>傳真：02</w:t>
      </w:r>
      <w:r w:rsidR="008A7B97" w:rsidRPr="0072379B">
        <w:rPr>
          <w:rFonts w:hint="eastAsia"/>
        </w:rPr>
        <w:t>-</w:t>
      </w:r>
      <w:r w:rsidR="008A7B97" w:rsidRPr="0072379B">
        <w:t>23585</w:t>
      </w:r>
      <w:r w:rsidR="008A7B97" w:rsidRPr="0072379B">
        <w:rPr>
          <w:rFonts w:hint="eastAsia"/>
        </w:rPr>
        <w:t>602</w:t>
      </w:r>
    </w:p>
    <w:p w:rsidR="00064D29" w:rsidRPr="0072379B" w:rsidRDefault="00064D29" w:rsidP="008A7B97">
      <w:pPr>
        <w:pStyle w:val="af1"/>
        <w:spacing w:line="320" w:lineRule="exact"/>
      </w:pPr>
      <w:r w:rsidRPr="0072379B">
        <w:rPr>
          <w:rFonts w:hint="eastAsia"/>
        </w:rPr>
        <w:t>出席者：</w:t>
      </w:r>
      <w:bookmarkStart w:id="18" w:name="出席者"/>
      <w:bookmarkEnd w:id="18"/>
      <w:r w:rsidR="008E62C2" w:rsidRPr="0072379B">
        <w:rPr>
          <w:rFonts w:hint="eastAsia"/>
        </w:rPr>
        <w:t>教育及文化委員會委員</w:t>
      </w:r>
    </w:p>
    <w:p w:rsidR="008E62C2" w:rsidRPr="0072379B" w:rsidRDefault="00064D29" w:rsidP="008E62C2">
      <w:pPr>
        <w:pStyle w:val="af3"/>
        <w:spacing w:before="0" w:line="320" w:lineRule="exact"/>
        <w:ind w:leftChars="2" w:left="1285" w:hangingChars="400" w:hanging="1280"/>
      </w:pPr>
      <w:r w:rsidRPr="0072379B">
        <w:rPr>
          <w:rFonts w:hint="eastAsia"/>
        </w:rPr>
        <w:lastRenderedPageBreak/>
        <w:t>列席者：</w:t>
      </w:r>
      <w:bookmarkStart w:id="19" w:name="列席者"/>
      <w:bookmarkEnd w:id="19"/>
      <w:r w:rsidR="008E62C2" w:rsidRPr="0072379B">
        <w:rPr>
          <w:rFonts w:hint="eastAsia"/>
        </w:rPr>
        <w:t>本院其他委員會委員</w:t>
      </w:r>
    </w:p>
    <w:p w:rsidR="009F0D4F" w:rsidRPr="0072379B" w:rsidRDefault="008E62C2" w:rsidP="008E62C2">
      <w:pPr>
        <w:pStyle w:val="af3"/>
        <w:spacing w:before="0" w:line="320" w:lineRule="exact"/>
        <w:ind w:leftChars="2" w:left="1285" w:hangingChars="400" w:hanging="1280"/>
        <w:rPr>
          <w:color w:val="000000" w:themeColor="text1"/>
        </w:rPr>
      </w:pPr>
      <w:r w:rsidRPr="0072379B">
        <w:rPr>
          <w:rFonts w:hint="eastAsia"/>
          <w:color w:val="000000" w:themeColor="text1"/>
        </w:rPr>
        <w:t xml:space="preserve">        </w:t>
      </w:r>
      <w:r w:rsidR="00220525" w:rsidRPr="0072379B">
        <w:rPr>
          <w:rFonts w:hint="eastAsia"/>
        </w:rPr>
        <w:t>教育部部長</w:t>
      </w:r>
      <w:r w:rsidR="007B0F1F" w:rsidRPr="0072379B">
        <w:rPr>
          <w:rFonts w:hint="eastAsia"/>
          <w:b/>
          <w:color w:val="000000" w:themeColor="text1"/>
        </w:rPr>
        <w:t>、</w:t>
      </w:r>
      <w:r w:rsidR="007B0F1F" w:rsidRPr="0072379B">
        <w:rPr>
          <w:rFonts w:hint="eastAsia"/>
          <w:color w:val="000000" w:themeColor="text1"/>
        </w:rPr>
        <w:t>國家科學及技術委員會主任委員</w:t>
      </w:r>
      <w:r w:rsidR="00220525" w:rsidRPr="0072379B">
        <w:rPr>
          <w:rFonts w:hint="eastAsia"/>
          <w:color w:val="000000" w:themeColor="text1"/>
        </w:rPr>
        <w:t>、</w:t>
      </w:r>
      <w:r w:rsidR="00220525" w:rsidRPr="0072379B">
        <w:rPr>
          <w:rFonts w:hint="eastAsia"/>
        </w:rPr>
        <w:t>國家運動訓練中心董事長、國家運動科學中心董事長</w:t>
      </w:r>
      <w:r w:rsidR="00D73FF3" w:rsidRPr="0072379B">
        <w:rPr>
          <w:rFonts w:hint="eastAsia"/>
          <w:color w:val="000000" w:themeColor="text1"/>
        </w:rPr>
        <w:t>、國家災害防救科技中心董事長、國家太空中心董事長、</w:t>
      </w:r>
      <w:r w:rsidR="00D7055E" w:rsidRPr="0072379B">
        <w:rPr>
          <w:rFonts w:hint="eastAsia"/>
          <w:color w:val="000000" w:themeColor="text1"/>
        </w:rPr>
        <w:t>行政院主計總處</w:t>
      </w:r>
    </w:p>
    <w:p w:rsidR="00064D29" w:rsidRPr="0072379B" w:rsidRDefault="00064D29" w:rsidP="008E62C2">
      <w:pPr>
        <w:pStyle w:val="af5"/>
        <w:spacing w:line="240" w:lineRule="exact"/>
        <w:rPr>
          <w:rFonts w:hAnsi="標楷體"/>
        </w:rPr>
      </w:pPr>
      <w:r w:rsidRPr="0072379B">
        <w:rPr>
          <w:rFonts w:hAnsi="標楷體" w:hint="eastAsia"/>
        </w:rPr>
        <w:t>副本：</w:t>
      </w:r>
      <w:bookmarkStart w:id="20" w:name="副本"/>
      <w:bookmarkEnd w:id="20"/>
      <w:r w:rsidR="008E62C2" w:rsidRPr="0072379B">
        <w:rPr>
          <w:rFonts w:hAnsi="標楷體" w:hint="eastAsia"/>
        </w:rPr>
        <w:t>本院相關單位及黨團、</w:t>
      </w:r>
      <w:r w:rsidR="00D7055E" w:rsidRPr="0072379B">
        <w:rPr>
          <w:rFonts w:hAnsi="標楷體" w:hint="eastAsia"/>
        </w:rPr>
        <w:t>預算中心、</w:t>
      </w:r>
      <w:r w:rsidR="008E62C2" w:rsidRPr="0072379B">
        <w:rPr>
          <w:rFonts w:hAnsi="標楷體" w:hint="eastAsia"/>
        </w:rPr>
        <w:t>教育及文化委員會</w:t>
      </w:r>
    </w:p>
    <w:p w:rsidR="00220525" w:rsidRPr="0072379B" w:rsidRDefault="00220525" w:rsidP="00220525">
      <w:pPr>
        <w:spacing w:line="240" w:lineRule="exact"/>
        <w:rPr>
          <w:rFonts w:hAnsi="標楷體"/>
        </w:rPr>
      </w:pPr>
      <w:r w:rsidRPr="0072379B">
        <w:rPr>
          <w:rFonts w:hAnsi="標楷體" w:hint="eastAsia"/>
        </w:rPr>
        <w:t>備註：</w:t>
      </w:r>
      <w:bookmarkStart w:id="21" w:name="備註"/>
      <w:bookmarkEnd w:id="21"/>
    </w:p>
    <w:p w:rsidR="00220525" w:rsidRPr="0072379B" w:rsidRDefault="00220525" w:rsidP="00220525">
      <w:pPr>
        <w:numPr>
          <w:ilvl w:val="0"/>
          <w:numId w:val="3"/>
        </w:numPr>
        <w:spacing w:line="280" w:lineRule="exact"/>
        <w:ind w:left="680" w:hanging="510"/>
        <w:jc w:val="both"/>
        <w:rPr>
          <w:rFonts w:hAnsi="標楷體"/>
        </w:rPr>
      </w:pPr>
      <w:r w:rsidRPr="0072379B">
        <w:rPr>
          <w:rFonts w:hAnsi="標楷體" w:hint="eastAsia"/>
        </w:rPr>
        <w:t>請將本次會議資料電子檔(</w:t>
      </w:r>
      <w:proofErr w:type="gramStart"/>
      <w:r w:rsidRPr="0072379B">
        <w:rPr>
          <w:rFonts w:hAnsi="標楷體" w:hint="eastAsia"/>
        </w:rPr>
        <w:t>含會後</w:t>
      </w:r>
      <w:proofErr w:type="gramEnd"/>
      <w:r w:rsidRPr="0072379B">
        <w:rPr>
          <w:rFonts w:hAnsi="標楷體" w:hint="eastAsia"/>
        </w:rPr>
        <w:t>臨時提案及口頭質詢之答復)，利用貴單位之政府單位憑證(GCA卡)及本發文</w:t>
      </w:r>
      <w:proofErr w:type="gramStart"/>
      <w:r w:rsidRPr="0072379B">
        <w:rPr>
          <w:rFonts w:hAnsi="標楷體" w:hint="eastAsia"/>
        </w:rPr>
        <w:t>文</w:t>
      </w:r>
      <w:proofErr w:type="gramEnd"/>
      <w:r w:rsidRPr="0072379B">
        <w:rPr>
          <w:rFonts w:hAnsi="標楷體" w:hint="eastAsia"/>
        </w:rPr>
        <w:t>號上傳至「立法院議事暨公報資訊網(https://ppg.ly.gov.tw)之「政府單位專區」(外機關上傳)，上傳檔案需為可編修之PDF檔案(聯絡電話：2358-5858 分機1778)。列席單位若有書面報告請備妥200份，於開會前二日分別送達本會(請洽郭先生，分機5597)及本會委員研究室，電子檔傳至dtp@ly.gov.tw。</w:t>
      </w:r>
    </w:p>
    <w:p w:rsidR="00220525" w:rsidRPr="0072379B" w:rsidRDefault="00220525" w:rsidP="00220525">
      <w:pPr>
        <w:numPr>
          <w:ilvl w:val="0"/>
          <w:numId w:val="3"/>
        </w:numPr>
        <w:spacing w:line="280" w:lineRule="exact"/>
        <w:ind w:left="680" w:hanging="510"/>
        <w:jc w:val="both"/>
        <w:rPr>
          <w:rFonts w:hAnsi="標楷體"/>
        </w:rPr>
      </w:pPr>
      <w:r w:rsidRPr="0072379B">
        <w:rPr>
          <w:rFonts w:hAnsi="標楷體" w:hint="eastAsia"/>
        </w:rPr>
        <w:t>委員登記質詢於上午8時開始受理；出席委員於9時前登記者，有優先發言權。</w:t>
      </w:r>
    </w:p>
    <w:p w:rsidR="00220525" w:rsidRPr="0072379B" w:rsidRDefault="00220525" w:rsidP="00220525">
      <w:pPr>
        <w:numPr>
          <w:ilvl w:val="0"/>
          <w:numId w:val="3"/>
        </w:numPr>
        <w:spacing w:line="280" w:lineRule="exact"/>
        <w:ind w:left="680" w:hanging="510"/>
        <w:jc w:val="both"/>
        <w:rPr>
          <w:rFonts w:hAnsi="標楷體"/>
        </w:rPr>
      </w:pPr>
      <w:r w:rsidRPr="0072379B">
        <w:rPr>
          <w:rFonts w:hAnsi="標楷體" w:hint="eastAsia"/>
        </w:rPr>
        <w:t>列席單位列席人員名單，請於開會前二日中午12時前，傳送至ly20922@ly.gov.tw及ly20647@ly.gov.tw。</w:t>
      </w:r>
    </w:p>
    <w:p w:rsidR="000C4F1A" w:rsidRPr="0072379B" w:rsidRDefault="00220525" w:rsidP="000C4F1A">
      <w:pPr>
        <w:numPr>
          <w:ilvl w:val="0"/>
          <w:numId w:val="3"/>
        </w:numPr>
        <w:tabs>
          <w:tab w:val="left" w:pos="709"/>
        </w:tabs>
        <w:spacing w:line="280" w:lineRule="exact"/>
        <w:ind w:left="567" w:hanging="425"/>
        <w:rPr>
          <w:rFonts w:hAnsi="標楷體"/>
        </w:rPr>
      </w:pPr>
      <w:r w:rsidRPr="0072379B">
        <w:rPr>
          <w:rFonts w:hAnsi="標楷體" w:hint="eastAsia"/>
        </w:rPr>
        <w:t>11月6</w:t>
      </w:r>
      <w:r w:rsidR="000C4F1A" w:rsidRPr="0072379B">
        <w:rPr>
          <w:rFonts w:hAnsi="標楷體" w:hint="eastAsia"/>
        </w:rPr>
        <w:t>日列席單位：教育部、國家運動訓練中心、國家運動科學中心、行政院主計總處。</w:t>
      </w:r>
    </w:p>
    <w:p w:rsidR="00AB0EA8" w:rsidRPr="0072379B" w:rsidRDefault="00AB0EA8" w:rsidP="00D73FF3">
      <w:pPr>
        <w:tabs>
          <w:tab w:val="left" w:pos="709"/>
        </w:tabs>
        <w:spacing w:line="280" w:lineRule="exact"/>
        <w:ind w:left="567"/>
        <w:rPr>
          <w:rFonts w:hAnsi="標楷體"/>
        </w:rPr>
      </w:pPr>
      <w:r w:rsidRPr="0072379B">
        <w:rPr>
          <w:rFonts w:hAnsi="標楷體" w:hint="eastAsia"/>
        </w:rPr>
        <w:t>11月8日列席單位：國家科學及技術委員會、國家災害防救科技中心</w:t>
      </w:r>
      <w:r w:rsidR="00D73FF3" w:rsidRPr="0072379B">
        <w:rPr>
          <w:rFonts w:hAnsi="標楷體" w:hint="eastAsia"/>
        </w:rPr>
        <w:t>、國家太空中心</w:t>
      </w:r>
      <w:r w:rsidRPr="0072379B">
        <w:rPr>
          <w:rFonts w:hAnsi="標楷體" w:hint="eastAsia"/>
        </w:rPr>
        <w:t>、行政院主計總處</w:t>
      </w:r>
      <w:r w:rsidR="00BC797A" w:rsidRPr="0072379B">
        <w:rPr>
          <w:rFonts w:hAnsi="標楷體" w:hint="eastAsia"/>
        </w:rPr>
        <w:t>。</w:t>
      </w:r>
    </w:p>
    <w:p w:rsidR="00AB0EA8" w:rsidRPr="0072379B" w:rsidRDefault="00AB0EA8" w:rsidP="00AB0EA8">
      <w:pPr>
        <w:numPr>
          <w:ilvl w:val="0"/>
          <w:numId w:val="3"/>
        </w:numPr>
        <w:tabs>
          <w:tab w:val="left" w:pos="709"/>
        </w:tabs>
        <w:spacing w:line="280" w:lineRule="exact"/>
        <w:ind w:left="2410" w:hanging="2268"/>
        <w:rPr>
          <w:rFonts w:hAnsi="標楷體"/>
        </w:rPr>
      </w:pPr>
      <w:r w:rsidRPr="0072379B">
        <w:rPr>
          <w:rFonts w:hAnsi="標楷體" w:hint="eastAsia"/>
        </w:rPr>
        <w:t>為符合政府</w:t>
      </w:r>
      <w:proofErr w:type="gramStart"/>
      <w:r w:rsidRPr="0072379B">
        <w:rPr>
          <w:rFonts w:hAnsi="標楷體" w:hint="eastAsia"/>
        </w:rPr>
        <w:t>節能減碳及</w:t>
      </w:r>
      <w:proofErr w:type="gramEnd"/>
      <w:r w:rsidRPr="0072379B">
        <w:rPr>
          <w:rFonts w:hAnsi="標楷體" w:hint="eastAsia"/>
        </w:rPr>
        <w:t>環境保護政策，請各單位與會人員自備環保杯。</w:t>
      </w:r>
    </w:p>
    <w:p w:rsidR="00064D29" w:rsidRPr="0072379B" w:rsidRDefault="00064D29">
      <w:pPr>
        <w:pStyle w:val="space1"/>
      </w:pPr>
    </w:p>
    <w:sectPr w:rsidR="00064D29" w:rsidRPr="0072379B">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108D" w:rsidRDefault="00DB108D">
      <w:r>
        <w:separator/>
      </w:r>
    </w:p>
  </w:endnote>
  <w:endnote w:type="continuationSeparator" w:id="0">
    <w:p w:rsidR="00DB108D" w:rsidRDefault="00DB10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042D9E">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210686E1" wp14:editId="12712235">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0686E1"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3u49A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835459">
      <w:rPr>
        <w:rStyle w:val="a7"/>
        <w:rFonts w:hAnsi="標楷體"/>
        <w:noProof/>
      </w:rPr>
      <w:t>二</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835459">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108D" w:rsidRDefault="00DB108D">
      <w:r>
        <w:separator/>
      </w:r>
    </w:p>
  </w:footnote>
  <w:footnote w:type="continuationSeparator" w:id="0">
    <w:p w:rsidR="00DB108D" w:rsidRDefault="00DB10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042D9E">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zSL9QIAAIo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2u9A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hh/trvQCAACKBgAADgAAAAAAAAAAAAAAAAAuAgAAZHJzL2Uyb0RvYy54bWxQSwECLQAUAAYACAAA&#10;ACEAJ/dRu+IAAAALAQAADwAAAAAAAAAAAAAAAABOBQAAZHJzL2Rvd25yZXYueG1sUEsFBgAAAAAE&#10;AAQA8wAAAF0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94BA8E"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1A6CF8"/>
    <w:multiLevelType w:val="hybridMultilevel"/>
    <w:tmpl w:val="DCDA2350"/>
    <w:lvl w:ilvl="0" w:tplc="1C0AEB48">
      <w:start w:val="1"/>
      <w:numFmt w:val="taiwaneseCountingThousand"/>
      <w:lvlText w:val="%1、"/>
      <w:lvlJc w:val="left"/>
      <w:pPr>
        <w:ind w:left="2386" w:hanging="720"/>
      </w:pPr>
      <w:rPr>
        <w:rFonts w:hint="default"/>
      </w:rPr>
    </w:lvl>
    <w:lvl w:ilvl="1" w:tplc="04090019" w:tentative="1">
      <w:start w:val="1"/>
      <w:numFmt w:val="ideographTraditional"/>
      <w:lvlText w:val="%2、"/>
      <w:lvlJc w:val="left"/>
      <w:pPr>
        <w:ind w:left="2626" w:hanging="480"/>
      </w:pPr>
    </w:lvl>
    <w:lvl w:ilvl="2" w:tplc="0409001B" w:tentative="1">
      <w:start w:val="1"/>
      <w:numFmt w:val="lowerRoman"/>
      <w:lvlText w:val="%3."/>
      <w:lvlJc w:val="right"/>
      <w:pPr>
        <w:ind w:left="3106" w:hanging="480"/>
      </w:pPr>
    </w:lvl>
    <w:lvl w:ilvl="3" w:tplc="0409000F" w:tentative="1">
      <w:start w:val="1"/>
      <w:numFmt w:val="decimal"/>
      <w:lvlText w:val="%4."/>
      <w:lvlJc w:val="left"/>
      <w:pPr>
        <w:ind w:left="3586" w:hanging="480"/>
      </w:pPr>
    </w:lvl>
    <w:lvl w:ilvl="4" w:tplc="04090019" w:tentative="1">
      <w:start w:val="1"/>
      <w:numFmt w:val="ideographTraditional"/>
      <w:lvlText w:val="%5、"/>
      <w:lvlJc w:val="left"/>
      <w:pPr>
        <w:ind w:left="4066" w:hanging="480"/>
      </w:pPr>
    </w:lvl>
    <w:lvl w:ilvl="5" w:tplc="0409001B" w:tentative="1">
      <w:start w:val="1"/>
      <w:numFmt w:val="lowerRoman"/>
      <w:lvlText w:val="%6."/>
      <w:lvlJc w:val="right"/>
      <w:pPr>
        <w:ind w:left="4546" w:hanging="480"/>
      </w:pPr>
    </w:lvl>
    <w:lvl w:ilvl="6" w:tplc="0409000F" w:tentative="1">
      <w:start w:val="1"/>
      <w:numFmt w:val="decimal"/>
      <w:lvlText w:val="%7."/>
      <w:lvlJc w:val="left"/>
      <w:pPr>
        <w:ind w:left="5026" w:hanging="480"/>
      </w:pPr>
    </w:lvl>
    <w:lvl w:ilvl="7" w:tplc="04090019" w:tentative="1">
      <w:start w:val="1"/>
      <w:numFmt w:val="ideographTraditional"/>
      <w:lvlText w:val="%8、"/>
      <w:lvlJc w:val="left"/>
      <w:pPr>
        <w:ind w:left="5506" w:hanging="480"/>
      </w:pPr>
    </w:lvl>
    <w:lvl w:ilvl="8" w:tplc="0409001B" w:tentative="1">
      <w:start w:val="1"/>
      <w:numFmt w:val="lowerRoman"/>
      <w:lvlText w:val="%9."/>
      <w:lvlJc w:val="right"/>
      <w:pPr>
        <w:ind w:left="5986" w:hanging="480"/>
      </w:pPr>
    </w:lvl>
  </w:abstractNum>
  <w:abstractNum w:abstractNumId="1" w15:restartNumberingAfterBreak="0">
    <w:nsid w:val="0C9E37F3"/>
    <w:multiLevelType w:val="hybridMultilevel"/>
    <w:tmpl w:val="F5008E1E"/>
    <w:lvl w:ilvl="0" w:tplc="DFAE90F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2C70BF6"/>
    <w:multiLevelType w:val="hybridMultilevel"/>
    <w:tmpl w:val="47421024"/>
    <w:lvl w:ilvl="0" w:tplc="78EEB182">
      <w:start w:val="1"/>
      <w:numFmt w:val="taiwaneseCountingThousand"/>
      <w:lvlText w:val="%1、"/>
      <w:lvlJc w:val="left"/>
      <w:pPr>
        <w:ind w:left="2275" w:hanging="720"/>
      </w:pPr>
      <w:rPr>
        <w:rFonts w:hint="default"/>
        <w:b w:val="0"/>
      </w:rPr>
    </w:lvl>
    <w:lvl w:ilvl="1" w:tplc="04090019" w:tentative="1">
      <w:start w:val="1"/>
      <w:numFmt w:val="ideographTraditional"/>
      <w:lvlText w:val="%2、"/>
      <w:lvlJc w:val="left"/>
      <w:pPr>
        <w:ind w:left="2515" w:hanging="480"/>
      </w:pPr>
    </w:lvl>
    <w:lvl w:ilvl="2" w:tplc="0409001B" w:tentative="1">
      <w:start w:val="1"/>
      <w:numFmt w:val="lowerRoman"/>
      <w:lvlText w:val="%3."/>
      <w:lvlJc w:val="right"/>
      <w:pPr>
        <w:ind w:left="2995" w:hanging="480"/>
      </w:pPr>
    </w:lvl>
    <w:lvl w:ilvl="3" w:tplc="0409000F" w:tentative="1">
      <w:start w:val="1"/>
      <w:numFmt w:val="decimal"/>
      <w:lvlText w:val="%4."/>
      <w:lvlJc w:val="left"/>
      <w:pPr>
        <w:ind w:left="3475" w:hanging="480"/>
      </w:pPr>
    </w:lvl>
    <w:lvl w:ilvl="4" w:tplc="04090019" w:tentative="1">
      <w:start w:val="1"/>
      <w:numFmt w:val="ideographTraditional"/>
      <w:lvlText w:val="%5、"/>
      <w:lvlJc w:val="left"/>
      <w:pPr>
        <w:ind w:left="3955" w:hanging="480"/>
      </w:pPr>
    </w:lvl>
    <w:lvl w:ilvl="5" w:tplc="0409001B" w:tentative="1">
      <w:start w:val="1"/>
      <w:numFmt w:val="lowerRoman"/>
      <w:lvlText w:val="%6."/>
      <w:lvlJc w:val="right"/>
      <w:pPr>
        <w:ind w:left="4435" w:hanging="480"/>
      </w:pPr>
    </w:lvl>
    <w:lvl w:ilvl="6" w:tplc="0409000F" w:tentative="1">
      <w:start w:val="1"/>
      <w:numFmt w:val="decimal"/>
      <w:lvlText w:val="%7."/>
      <w:lvlJc w:val="left"/>
      <w:pPr>
        <w:ind w:left="4915" w:hanging="480"/>
      </w:pPr>
    </w:lvl>
    <w:lvl w:ilvl="7" w:tplc="04090019" w:tentative="1">
      <w:start w:val="1"/>
      <w:numFmt w:val="ideographTraditional"/>
      <w:lvlText w:val="%8、"/>
      <w:lvlJc w:val="left"/>
      <w:pPr>
        <w:ind w:left="5395" w:hanging="480"/>
      </w:pPr>
    </w:lvl>
    <w:lvl w:ilvl="8" w:tplc="0409001B" w:tentative="1">
      <w:start w:val="1"/>
      <w:numFmt w:val="lowerRoman"/>
      <w:lvlText w:val="%9."/>
      <w:lvlJc w:val="right"/>
      <w:pPr>
        <w:ind w:left="5875" w:hanging="480"/>
      </w:pPr>
    </w:lvl>
  </w:abstractNum>
  <w:abstractNum w:abstractNumId="3" w15:restartNumberingAfterBreak="0">
    <w:nsid w:val="13113671"/>
    <w:multiLevelType w:val="hybridMultilevel"/>
    <w:tmpl w:val="845898D4"/>
    <w:lvl w:ilvl="0" w:tplc="7A4E6852">
      <w:start w:val="1"/>
      <w:numFmt w:val="taiwaneseCountingThousand"/>
      <w:lvlText w:val="%1、"/>
      <w:lvlJc w:val="left"/>
      <w:pPr>
        <w:ind w:left="3830" w:hanging="720"/>
      </w:pPr>
      <w:rPr>
        <w:rFonts w:hint="default"/>
      </w:rPr>
    </w:lvl>
    <w:lvl w:ilvl="1" w:tplc="04090019" w:tentative="1">
      <w:start w:val="1"/>
      <w:numFmt w:val="ideographTraditional"/>
      <w:lvlText w:val="%2、"/>
      <w:lvlJc w:val="left"/>
      <w:pPr>
        <w:ind w:left="2515" w:hanging="480"/>
      </w:pPr>
    </w:lvl>
    <w:lvl w:ilvl="2" w:tplc="0409001B" w:tentative="1">
      <w:start w:val="1"/>
      <w:numFmt w:val="lowerRoman"/>
      <w:lvlText w:val="%3."/>
      <w:lvlJc w:val="right"/>
      <w:pPr>
        <w:ind w:left="2995" w:hanging="480"/>
      </w:pPr>
    </w:lvl>
    <w:lvl w:ilvl="3" w:tplc="0409000F" w:tentative="1">
      <w:start w:val="1"/>
      <w:numFmt w:val="decimal"/>
      <w:lvlText w:val="%4."/>
      <w:lvlJc w:val="left"/>
      <w:pPr>
        <w:ind w:left="3475" w:hanging="480"/>
      </w:pPr>
    </w:lvl>
    <w:lvl w:ilvl="4" w:tplc="04090019" w:tentative="1">
      <w:start w:val="1"/>
      <w:numFmt w:val="ideographTraditional"/>
      <w:lvlText w:val="%5、"/>
      <w:lvlJc w:val="left"/>
      <w:pPr>
        <w:ind w:left="3955" w:hanging="480"/>
      </w:pPr>
    </w:lvl>
    <w:lvl w:ilvl="5" w:tplc="0409001B" w:tentative="1">
      <w:start w:val="1"/>
      <w:numFmt w:val="lowerRoman"/>
      <w:lvlText w:val="%6."/>
      <w:lvlJc w:val="right"/>
      <w:pPr>
        <w:ind w:left="4435" w:hanging="480"/>
      </w:pPr>
    </w:lvl>
    <w:lvl w:ilvl="6" w:tplc="0409000F" w:tentative="1">
      <w:start w:val="1"/>
      <w:numFmt w:val="decimal"/>
      <w:lvlText w:val="%7."/>
      <w:lvlJc w:val="left"/>
      <w:pPr>
        <w:ind w:left="4915" w:hanging="480"/>
      </w:pPr>
    </w:lvl>
    <w:lvl w:ilvl="7" w:tplc="04090019" w:tentative="1">
      <w:start w:val="1"/>
      <w:numFmt w:val="ideographTraditional"/>
      <w:lvlText w:val="%8、"/>
      <w:lvlJc w:val="left"/>
      <w:pPr>
        <w:ind w:left="5395" w:hanging="480"/>
      </w:pPr>
    </w:lvl>
    <w:lvl w:ilvl="8" w:tplc="0409001B" w:tentative="1">
      <w:start w:val="1"/>
      <w:numFmt w:val="lowerRoman"/>
      <w:lvlText w:val="%9."/>
      <w:lvlJc w:val="right"/>
      <w:pPr>
        <w:ind w:left="5875" w:hanging="480"/>
      </w:pPr>
    </w:lvl>
  </w:abstractNum>
  <w:abstractNum w:abstractNumId="4" w15:restartNumberingAfterBreak="0">
    <w:nsid w:val="31D61653"/>
    <w:multiLevelType w:val="hybridMultilevel"/>
    <w:tmpl w:val="67D25496"/>
    <w:lvl w:ilvl="0" w:tplc="04090015">
      <w:start w:val="1"/>
      <w:numFmt w:val="taiwaneseCountingThousand"/>
      <w:lvlText w:val="%1、"/>
      <w:lvlJc w:val="left"/>
      <w:pPr>
        <w:ind w:left="2085" w:hanging="480"/>
      </w:pPr>
    </w:lvl>
    <w:lvl w:ilvl="1" w:tplc="04090019" w:tentative="1">
      <w:start w:val="1"/>
      <w:numFmt w:val="ideographTraditional"/>
      <w:lvlText w:val="%2、"/>
      <w:lvlJc w:val="left"/>
      <w:pPr>
        <w:ind w:left="2565" w:hanging="480"/>
      </w:pPr>
    </w:lvl>
    <w:lvl w:ilvl="2" w:tplc="0409001B" w:tentative="1">
      <w:start w:val="1"/>
      <w:numFmt w:val="lowerRoman"/>
      <w:lvlText w:val="%3."/>
      <w:lvlJc w:val="right"/>
      <w:pPr>
        <w:ind w:left="3045" w:hanging="480"/>
      </w:pPr>
    </w:lvl>
    <w:lvl w:ilvl="3" w:tplc="0409000F" w:tentative="1">
      <w:start w:val="1"/>
      <w:numFmt w:val="decimal"/>
      <w:lvlText w:val="%4."/>
      <w:lvlJc w:val="left"/>
      <w:pPr>
        <w:ind w:left="3525" w:hanging="480"/>
      </w:pPr>
    </w:lvl>
    <w:lvl w:ilvl="4" w:tplc="04090019" w:tentative="1">
      <w:start w:val="1"/>
      <w:numFmt w:val="ideographTraditional"/>
      <w:lvlText w:val="%5、"/>
      <w:lvlJc w:val="left"/>
      <w:pPr>
        <w:ind w:left="4005" w:hanging="480"/>
      </w:pPr>
    </w:lvl>
    <w:lvl w:ilvl="5" w:tplc="0409001B" w:tentative="1">
      <w:start w:val="1"/>
      <w:numFmt w:val="lowerRoman"/>
      <w:lvlText w:val="%6."/>
      <w:lvlJc w:val="right"/>
      <w:pPr>
        <w:ind w:left="4485" w:hanging="480"/>
      </w:pPr>
    </w:lvl>
    <w:lvl w:ilvl="6" w:tplc="0409000F" w:tentative="1">
      <w:start w:val="1"/>
      <w:numFmt w:val="decimal"/>
      <w:lvlText w:val="%7."/>
      <w:lvlJc w:val="left"/>
      <w:pPr>
        <w:ind w:left="4965" w:hanging="480"/>
      </w:pPr>
    </w:lvl>
    <w:lvl w:ilvl="7" w:tplc="04090019" w:tentative="1">
      <w:start w:val="1"/>
      <w:numFmt w:val="ideographTraditional"/>
      <w:lvlText w:val="%8、"/>
      <w:lvlJc w:val="left"/>
      <w:pPr>
        <w:ind w:left="5445" w:hanging="480"/>
      </w:pPr>
    </w:lvl>
    <w:lvl w:ilvl="8" w:tplc="0409001B" w:tentative="1">
      <w:start w:val="1"/>
      <w:numFmt w:val="lowerRoman"/>
      <w:lvlText w:val="%9."/>
      <w:lvlJc w:val="right"/>
      <w:pPr>
        <w:ind w:left="5925" w:hanging="480"/>
      </w:pPr>
    </w:lvl>
  </w:abstractNum>
  <w:abstractNum w:abstractNumId="5" w15:restartNumberingAfterBreak="0">
    <w:nsid w:val="39A23936"/>
    <w:multiLevelType w:val="multilevel"/>
    <w:tmpl w:val="47CCE812"/>
    <w:lvl w:ilvl="0">
      <w:start w:val="1"/>
      <w:numFmt w:val="taiwaneseCountingThousand"/>
      <w:suff w:val="nothing"/>
      <w:lvlText w:val="%1、"/>
      <w:lvlJc w:val="left"/>
      <w:pPr>
        <w:ind w:left="2746" w:hanging="477"/>
      </w:pPr>
      <w:rPr>
        <w:rFonts w:hint="eastAsia"/>
        <w:b w:val="0"/>
        <w:lang w:val="en-US"/>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6" w15:restartNumberingAfterBreak="0">
    <w:nsid w:val="3C524580"/>
    <w:multiLevelType w:val="hybridMultilevel"/>
    <w:tmpl w:val="2F6A67E2"/>
    <w:lvl w:ilvl="0" w:tplc="7A4E6852">
      <w:start w:val="1"/>
      <w:numFmt w:val="taiwaneseCountingThousand"/>
      <w:lvlText w:val="%1、"/>
      <w:lvlJc w:val="left"/>
      <w:pPr>
        <w:ind w:left="2275" w:hanging="720"/>
      </w:pPr>
      <w:rPr>
        <w:rFonts w:hint="default"/>
      </w:rPr>
    </w:lvl>
    <w:lvl w:ilvl="1" w:tplc="04090019" w:tentative="1">
      <w:start w:val="1"/>
      <w:numFmt w:val="ideographTraditional"/>
      <w:lvlText w:val="%2、"/>
      <w:lvlJc w:val="left"/>
      <w:pPr>
        <w:ind w:left="2515" w:hanging="480"/>
      </w:pPr>
    </w:lvl>
    <w:lvl w:ilvl="2" w:tplc="0409001B" w:tentative="1">
      <w:start w:val="1"/>
      <w:numFmt w:val="lowerRoman"/>
      <w:lvlText w:val="%3."/>
      <w:lvlJc w:val="right"/>
      <w:pPr>
        <w:ind w:left="2995" w:hanging="480"/>
      </w:pPr>
    </w:lvl>
    <w:lvl w:ilvl="3" w:tplc="0409000F" w:tentative="1">
      <w:start w:val="1"/>
      <w:numFmt w:val="decimal"/>
      <w:lvlText w:val="%4."/>
      <w:lvlJc w:val="left"/>
      <w:pPr>
        <w:ind w:left="3475" w:hanging="480"/>
      </w:pPr>
    </w:lvl>
    <w:lvl w:ilvl="4" w:tplc="04090019" w:tentative="1">
      <w:start w:val="1"/>
      <w:numFmt w:val="ideographTraditional"/>
      <w:lvlText w:val="%5、"/>
      <w:lvlJc w:val="left"/>
      <w:pPr>
        <w:ind w:left="3955" w:hanging="480"/>
      </w:pPr>
    </w:lvl>
    <w:lvl w:ilvl="5" w:tplc="0409001B" w:tentative="1">
      <w:start w:val="1"/>
      <w:numFmt w:val="lowerRoman"/>
      <w:lvlText w:val="%6."/>
      <w:lvlJc w:val="right"/>
      <w:pPr>
        <w:ind w:left="4435" w:hanging="480"/>
      </w:pPr>
    </w:lvl>
    <w:lvl w:ilvl="6" w:tplc="0409000F" w:tentative="1">
      <w:start w:val="1"/>
      <w:numFmt w:val="decimal"/>
      <w:lvlText w:val="%7."/>
      <w:lvlJc w:val="left"/>
      <w:pPr>
        <w:ind w:left="4915" w:hanging="480"/>
      </w:pPr>
    </w:lvl>
    <w:lvl w:ilvl="7" w:tplc="04090019" w:tentative="1">
      <w:start w:val="1"/>
      <w:numFmt w:val="ideographTraditional"/>
      <w:lvlText w:val="%8、"/>
      <w:lvlJc w:val="left"/>
      <w:pPr>
        <w:ind w:left="5395" w:hanging="480"/>
      </w:pPr>
    </w:lvl>
    <w:lvl w:ilvl="8" w:tplc="0409001B" w:tentative="1">
      <w:start w:val="1"/>
      <w:numFmt w:val="lowerRoman"/>
      <w:lvlText w:val="%9."/>
      <w:lvlJc w:val="right"/>
      <w:pPr>
        <w:ind w:left="5875" w:hanging="480"/>
      </w:pPr>
    </w:lvl>
  </w:abstractNum>
  <w:abstractNum w:abstractNumId="7" w15:restartNumberingAfterBreak="0">
    <w:nsid w:val="4570127A"/>
    <w:multiLevelType w:val="hybridMultilevel"/>
    <w:tmpl w:val="DCDA2350"/>
    <w:lvl w:ilvl="0" w:tplc="1C0AEB48">
      <w:start w:val="1"/>
      <w:numFmt w:val="taiwaneseCountingThousand"/>
      <w:lvlText w:val="%1、"/>
      <w:lvlJc w:val="left"/>
      <w:pPr>
        <w:ind w:left="2386" w:hanging="720"/>
      </w:pPr>
      <w:rPr>
        <w:rFonts w:hint="default"/>
      </w:rPr>
    </w:lvl>
    <w:lvl w:ilvl="1" w:tplc="04090019" w:tentative="1">
      <w:start w:val="1"/>
      <w:numFmt w:val="ideographTraditional"/>
      <w:lvlText w:val="%2、"/>
      <w:lvlJc w:val="left"/>
      <w:pPr>
        <w:ind w:left="2626" w:hanging="480"/>
      </w:pPr>
    </w:lvl>
    <w:lvl w:ilvl="2" w:tplc="0409001B" w:tentative="1">
      <w:start w:val="1"/>
      <w:numFmt w:val="lowerRoman"/>
      <w:lvlText w:val="%3."/>
      <w:lvlJc w:val="right"/>
      <w:pPr>
        <w:ind w:left="3106" w:hanging="480"/>
      </w:pPr>
    </w:lvl>
    <w:lvl w:ilvl="3" w:tplc="0409000F" w:tentative="1">
      <w:start w:val="1"/>
      <w:numFmt w:val="decimal"/>
      <w:lvlText w:val="%4."/>
      <w:lvlJc w:val="left"/>
      <w:pPr>
        <w:ind w:left="3586" w:hanging="480"/>
      </w:pPr>
    </w:lvl>
    <w:lvl w:ilvl="4" w:tplc="04090019" w:tentative="1">
      <w:start w:val="1"/>
      <w:numFmt w:val="ideographTraditional"/>
      <w:lvlText w:val="%5、"/>
      <w:lvlJc w:val="left"/>
      <w:pPr>
        <w:ind w:left="4066" w:hanging="480"/>
      </w:pPr>
    </w:lvl>
    <w:lvl w:ilvl="5" w:tplc="0409001B" w:tentative="1">
      <w:start w:val="1"/>
      <w:numFmt w:val="lowerRoman"/>
      <w:lvlText w:val="%6."/>
      <w:lvlJc w:val="right"/>
      <w:pPr>
        <w:ind w:left="4546" w:hanging="480"/>
      </w:pPr>
    </w:lvl>
    <w:lvl w:ilvl="6" w:tplc="0409000F" w:tentative="1">
      <w:start w:val="1"/>
      <w:numFmt w:val="decimal"/>
      <w:lvlText w:val="%7."/>
      <w:lvlJc w:val="left"/>
      <w:pPr>
        <w:ind w:left="5026" w:hanging="480"/>
      </w:pPr>
    </w:lvl>
    <w:lvl w:ilvl="7" w:tplc="04090019" w:tentative="1">
      <w:start w:val="1"/>
      <w:numFmt w:val="ideographTraditional"/>
      <w:lvlText w:val="%8、"/>
      <w:lvlJc w:val="left"/>
      <w:pPr>
        <w:ind w:left="5506" w:hanging="480"/>
      </w:pPr>
    </w:lvl>
    <w:lvl w:ilvl="8" w:tplc="0409001B" w:tentative="1">
      <w:start w:val="1"/>
      <w:numFmt w:val="lowerRoman"/>
      <w:lvlText w:val="%9."/>
      <w:lvlJc w:val="right"/>
      <w:pPr>
        <w:ind w:left="5986" w:hanging="480"/>
      </w:pPr>
    </w:lvl>
  </w:abstractNum>
  <w:abstractNum w:abstractNumId="8" w15:restartNumberingAfterBreak="0">
    <w:nsid w:val="46185BBE"/>
    <w:multiLevelType w:val="hybridMultilevel"/>
    <w:tmpl w:val="A13A994A"/>
    <w:lvl w:ilvl="0" w:tplc="0409000F">
      <w:start w:val="1"/>
      <w:numFmt w:val="decimal"/>
      <w:lvlText w:val="%1."/>
      <w:lvlJc w:val="left"/>
      <w:pPr>
        <w:ind w:left="2035" w:hanging="480"/>
      </w:pPr>
    </w:lvl>
    <w:lvl w:ilvl="1" w:tplc="04090019" w:tentative="1">
      <w:start w:val="1"/>
      <w:numFmt w:val="ideographTraditional"/>
      <w:lvlText w:val="%2、"/>
      <w:lvlJc w:val="left"/>
      <w:pPr>
        <w:ind w:left="2515" w:hanging="480"/>
      </w:pPr>
    </w:lvl>
    <w:lvl w:ilvl="2" w:tplc="0409001B" w:tentative="1">
      <w:start w:val="1"/>
      <w:numFmt w:val="lowerRoman"/>
      <w:lvlText w:val="%3."/>
      <w:lvlJc w:val="right"/>
      <w:pPr>
        <w:ind w:left="2995" w:hanging="480"/>
      </w:pPr>
    </w:lvl>
    <w:lvl w:ilvl="3" w:tplc="0409000F" w:tentative="1">
      <w:start w:val="1"/>
      <w:numFmt w:val="decimal"/>
      <w:lvlText w:val="%4."/>
      <w:lvlJc w:val="left"/>
      <w:pPr>
        <w:ind w:left="3475" w:hanging="480"/>
      </w:pPr>
    </w:lvl>
    <w:lvl w:ilvl="4" w:tplc="04090019" w:tentative="1">
      <w:start w:val="1"/>
      <w:numFmt w:val="ideographTraditional"/>
      <w:lvlText w:val="%5、"/>
      <w:lvlJc w:val="left"/>
      <w:pPr>
        <w:ind w:left="3955" w:hanging="480"/>
      </w:pPr>
    </w:lvl>
    <w:lvl w:ilvl="5" w:tplc="0409001B" w:tentative="1">
      <w:start w:val="1"/>
      <w:numFmt w:val="lowerRoman"/>
      <w:lvlText w:val="%6."/>
      <w:lvlJc w:val="right"/>
      <w:pPr>
        <w:ind w:left="4435" w:hanging="480"/>
      </w:pPr>
    </w:lvl>
    <w:lvl w:ilvl="6" w:tplc="0409000F" w:tentative="1">
      <w:start w:val="1"/>
      <w:numFmt w:val="decimal"/>
      <w:lvlText w:val="%7."/>
      <w:lvlJc w:val="left"/>
      <w:pPr>
        <w:ind w:left="4915" w:hanging="480"/>
      </w:pPr>
    </w:lvl>
    <w:lvl w:ilvl="7" w:tplc="04090019" w:tentative="1">
      <w:start w:val="1"/>
      <w:numFmt w:val="ideographTraditional"/>
      <w:lvlText w:val="%8、"/>
      <w:lvlJc w:val="left"/>
      <w:pPr>
        <w:ind w:left="5395" w:hanging="480"/>
      </w:pPr>
    </w:lvl>
    <w:lvl w:ilvl="8" w:tplc="0409001B" w:tentative="1">
      <w:start w:val="1"/>
      <w:numFmt w:val="lowerRoman"/>
      <w:lvlText w:val="%9."/>
      <w:lvlJc w:val="right"/>
      <w:pPr>
        <w:ind w:left="5875" w:hanging="480"/>
      </w:pPr>
    </w:lvl>
  </w:abstractNum>
  <w:abstractNum w:abstractNumId="9"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0"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1" w15:restartNumberingAfterBreak="0">
    <w:nsid w:val="6BF26857"/>
    <w:multiLevelType w:val="hybridMultilevel"/>
    <w:tmpl w:val="DB168286"/>
    <w:lvl w:ilvl="0" w:tplc="104EEF3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5521515"/>
    <w:multiLevelType w:val="hybridMultilevel"/>
    <w:tmpl w:val="D374919E"/>
    <w:lvl w:ilvl="0" w:tplc="04090015">
      <w:start w:val="1"/>
      <w:numFmt w:val="taiwaneseCountingThousand"/>
      <w:lvlText w:val="%1、"/>
      <w:lvlJc w:val="left"/>
      <w:pPr>
        <w:ind w:left="2146" w:hanging="480"/>
      </w:pPr>
    </w:lvl>
    <w:lvl w:ilvl="1" w:tplc="04090019" w:tentative="1">
      <w:start w:val="1"/>
      <w:numFmt w:val="ideographTraditional"/>
      <w:lvlText w:val="%2、"/>
      <w:lvlJc w:val="left"/>
      <w:pPr>
        <w:ind w:left="2626" w:hanging="480"/>
      </w:pPr>
    </w:lvl>
    <w:lvl w:ilvl="2" w:tplc="0409001B" w:tentative="1">
      <w:start w:val="1"/>
      <w:numFmt w:val="lowerRoman"/>
      <w:lvlText w:val="%3."/>
      <w:lvlJc w:val="right"/>
      <w:pPr>
        <w:ind w:left="3106" w:hanging="480"/>
      </w:pPr>
    </w:lvl>
    <w:lvl w:ilvl="3" w:tplc="0409000F" w:tentative="1">
      <w:start w:val="1"/>
      <w:numFmt w:val="decimal"/>
      <w:lvlText w:val="%4."/>
      <w:lvlJc w:val="left"/>
      <w:pPr>
        <w:ind w:left="3586" w:hanging="480"/>
      </w:pPr>
    </w:lvl>
    <w:lvl w:ilvl="4" w:tplc="04090019" w:tentative="1">
      <w:start w:val="1"/>
      <w:numFmt w:val="ideographTraditional"/>
      <w:lvlText w:val="%5、"/>
      <w:lvlJc w:val="left"/>
      <w:pPr>
        <w:ind w:left="4066" w:hanging="480"/>
      </w:pPr>
    </w:lvl>
    <w:lvl w:ilvl="5" w:tplc="0409001B" w:tentative="1">
      <w:start w:val="1"/>
      <w:numFmt w:val="lowerRoman"/>
      <w:lvlText w:val="%6."/>
      <w:lvlJc w:val="right"/>
      <w:pPr>
        <w:ind w:left="4546" w:hanging="480"/>
      </w:pPr>
    </w:lvl>
    <w:lvl w:ilvl="6" w:tplc="0409000F" w:tentative="1">
      <w:start w:val="1"/>
      <w:numFmt w:val="decimal"/>
      <w:lvlText w:val="%7."/>
      <w:lvlJc w:val="left"/>
      <w:pPr>
        <w:ind w:left="5026" w:hanging="480"/>
      </w:pPr>
    </w:lvl>
    <w:lvl w:ilvl="7" w:tplc="04090019" w:tentative="1">
      <w:start w:val="1"/>
      <w:numFmt w:val="ideographTraditional"/>
      <w:lvlText w:val="%8、"/>
      <w:lvlJc w:val="left"/>
      <w:pPr>
        <w:ind w:left="5506" w:hanging="480"/>
      </w:pPr>
    </w:lvl>
    <w:lvl w:ilvl="8" w:tplc="0409001B" w:tentative="1">
      <w:start w:val="1"/>
      <w:numFmt w:val="lowerRoman"/>
      <w:lvlText w:val="%9."/>
      <w:lvlJc w:val="right"/>
      <w:pPr>
        <w:ind w:left="5986" w:hanging="480"/>
      </w:pPr>
    </w:lvl>
  </w:abstractNum>
  <w:num w:numId="1">
    <w:abstractNumId w:val="9"/>
  </w:num>
  <w:num w:numId="2">
    <w:abstractNumId w:val="10"/>
  </w:num>
  <w:num w:numId="3">
    <w:abstractNumId w:val="5"/>
  </w:num>
  <w:num w:numId="4">
    <w:abstractNumId w:val="4"/>
  </w:num>
  <w:num w:numId="5">
    <w:abstractNumId w:val="11"/>
  </w:num>
  <w:num w:numId="6">
    <w:abstractNumId w:val="8"/>
  </w:num>
  <w:num w:numId="7">
    <w:abstractNumId w:val="2"/>
  </w:num>
  <w:num w:numId="8">
    <w:abstractNumId w:val="3"/>
  </w:num>
  <w:num w:numId="9">
    <w:abstractNumId w:val="6"/>
  </w:num>
  <w:num w:numId="10">
    <w:abstractNumId w:val="0"/>
  </w:num>
  <w:num w:numId="11">
    <w:abstractNumId w:val="7"/>
  </w:num>
  <w:num w:numId="12">
    <w:abstractNumId w:val="1"/>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30BE"/>
    <w:rsid w:val="00003227"/>
    <w:rsid w:val="000067ED"/>
    <w:rsid w:val="000074EA"/>
    <w:rsid w:val="00011845"/>
    <w:rsid w:val="00012FEF"/>
    <w:rsid w:val="0001407F"/>
    <w:rsid w:val="00014445"/>
    <w:rsid w:val="000147E4"/>
    <w:rsid w:val="0001717A"/>
    <w:rsid w:val="00017A70"/>
    <w:rsid w:val="00017B3F"/>
    <w:rsid w:val="00020C44"/>
    <w:rsid w:val="00020DAF"/>
    <w:rsid w:val="00023D35"/>
    <w:rsid w:val="00023DE1"/>
    <w:rsid w:val="00031B6F"/>
    <w:rsid w:val="00042D8F"/>
    <w:rsid w:val="00042D9E"/>
    <w:rsid w:val="00050709"/>
    <w:rsid w:val="0005272A"/>
    <w:rsid w:val="000531C0"/>
    <w:rsid w:val="000561EF"/>
    <w:rsid w:val="00057CAD"/>
    <w:rsid w:val="00060125"/>
    <w:rsid w:val="000613EE"/>
    <w:rsid w:val="0006472D"/>
    <w:rsid w:val="00064D29"/>
    <w:rsid w:val="00065504"/>
    <w:rsid w:val="00067FAA"/>
    <w:rsid w:val="00070410"/>
    <w:rsid w:val="00071047"/>
    <w:rsid w:val="00071289"/>
    <w:rsid w:val="000716C9"/>
    <w:rsid w:val="00073AF6"/>
    <w:rsid w:val="00076183"/>
    <w:rsid w:val="000772F6"/>
    <w:rsid w:val="000814E9"/>
    <w:rsid w:val="00084258"/>
    <w:rsid w:val="00085AA0"/>
    <w:rsid w:val="000870D5"/>
    <w:rsid w:val="00087959"/>
    <w:rsid w:val="00091DF0"/>
    <w:rsid w:val="00093F36"/>
    <w:rsid w:val="000956D4"/>
    <w:rsid w:val="00095F24"/>
    <w:rsid w:val="00096FA8"/>
    <w:rsid w:val="00097346"/>
    <w:rsid w:val="000973BF"/>
    <w:rsid w:val="000A1B63"/>
    <w:rsid w:val="000A4E95"/>
    <w:rsid w:val="000A5165"/>
    <w:rsid w:val="000A7081"/>
    <w:rsid w:val="000B000D"/>
    <w:rsid w:val="000B0324"/>
    <w:rsid w:val="000B2004"/>
    <w:rsid w:val="000B3AC2"/>
    <w:rsid w:val="000C0019"/>
    <w:rsid w:val="000C4F1A"/>
    <w:rsid w:val="000C6297"/>
    <w:rsid w:val="000D0BCD"/>
    <w:rsid w:val="000D0F10"/>
    <w:rsid w:val="000D149B"/>
    <w:rsid w:val="000D30FC"/>
    <w:rsid w:val="000D3495"/>
    <w:rsid w:val="000D4ECB"/>
    <w:rsid w:val="000E1BA9"/>
    <w:rsid w:val="000E4821"/>
    <w:rsid w:val="000F5293"/>
    <w:rsid w:val="000F6B35"/>
    <w:rsid w:val="001019BF"/>
    <w:rsid w:val="00101E29"/>
    <w:rsid w:val="00103E4B"/>
    <w:rsid w:val="00110275"/>
    <w:rsid w:val="0011202C"/>
    <w:rsid w:val="00113A75"/>
    <w:rsid w:val="0011406E"/>
    <w:rsid w:val="00114458"/>
    <w:rsid w:val="00115EDF"/>
    <w:rsid w:val="00117B54"/>
    <w:rsid w:val="00122306"/>
    <w:rsid w:val="00122EE7"/>
    <w:rsid w:val="00125082"/>
    <w:rsid w:val="001261B0"/>
    <w:rsid w:val="00131D9E"/>
    <w:rsid w:val="0014034D"/>
    <w:rsid w:val="00141DF4"/>
    <w:rsid w:val="0014261B"/>
    <w:rsid w:val="0014297B"/>
    <w:rsid w:val="00142EAD"/>
    <w:rsid w:val="0014349B"/>
    <w:rsid w:val="00143DC8"/>
    <w:rsid w:val="00144757"/>
    <w:rsid w:val="00145350"/>
    <w:rsid w:val="00145944"/>
    <w:rsid w:val="00147F9F"/>
    <w:rsid w:val="0015007B"/>
    <w:rsid w:val="00150204"/>
    <w:rsid w:val="001515A3"/>
    <w:rsid w:val="001517F8"/>
    <w:rsid w:val="001638DC"/>
    <w:rsid w:val="001659A5"/>
    <w:rsid w:val="00173F12"/>
    <w:rsid w:val="00174749"/>
    <w:rsid w:val="00176C2C"/>
    <w:rsid w:val="001819E0"/>
    <w:rsid w:val="00184F9E"/>
    <w:rsid w:val="001912B6"/>
    <w:rsid w:val="00193887"/>
    <w:rsid w:val="00193BB3"/>
    <w:rsid w:val="00194FA5"/>
    <w:rsid w:val="00195D08"/>
    <w:rsid w:val="001A0430"/>
    <w:rsid w:val="001A0D27"/>
    <w:rsid w:val="001A1916"/>
    <w:rsid w:val="001A27BE"/>
    <w:rsid w:val="001A3DB9"/>
    <w:rsid w:val="001A584F"/>
    <w:rsid w:val="001B1E36"/>
    <w:rsid w:val="001B5BF6"/>
    <w:rsid w:val="001B6890"/>
    <w:rsid w:val="001C304D"/>
    <w:rsid w:val="001C4948"/>
    <w:rsid w:val="001C49C6"/>
    <w:rsid w:val="001C6FDB"/>
    <w:rsid w:val="001C7304"/>
    <w:rsid w:val="001D689D"/>
    <w:rsid w:val="001D70F1"/>
    <w:rsid w:val="001E5068"/>
    <w:rsid w:val="001E552F"/>
    <w:rsid w:val="001F07FE"/>
    <w:rsid w:val="001F131B"/>
    <w:rsid w:val="001F16F0"/>
    <w:rsid w:val="001F31A4"/>
    <w:rsid w:val="001F40B8"/>
    <w:rsid w:val="001F4334"/>
    <w:rsid w:val="001F5B95"/>
    <w:rsid w:val="001F723B"/>
    <w:rsid w:val="00200F07"/>
    <w:rsid w:val="00203A81"/>
    <w:rsid w:val="002056B4"/>
    <w:rsid w:val="002067A5"/>
    <w:rsid w:val="00207C44"/>
    <w:rsid w:val="002105CB"/>
    <w:rsid w:val="00211BF9"/>
    <w:rsid w:val="00212C04"/>
    <w:rsid w:val="0021351F"/>
    <w:rsid w:val="00214A38"/>
    <w:rsid w:val="00220525"/>
    <w:rsid w:val="00231B1C"/>
    <w:rsid w:val="00233BE2"/>
    <w:rsid w:val="00234915"/>
    <w:rsid w:val="00241BB2"/>
    <w:rsid w:val="0024507D"/>
    <w:rsid w:val="00246A1D"/>
    <w:rsid w:val="00252E92"/>
    <w:rsid w:val="002558CF"/>
    <w:rsid w:val="00256323"/>
    <w:rsid w:val="00264E50"/>
    <w:rsid w:val="00266616"/>
    <w:rsid w:val="0026745D"/>
    <w:rsid w:val="00267734"/>
    <w:rsid w:val="00270222"/>
    <w:rsid w:val="002718D3"/>
    <w:rsid w:val="00272E2E"/>
    <w:rsid w:val="002768F8"/>
    <w:rsid w:val="00276FB8"/>
    <w:rsid w:val="002813B1"/>
    <w:rsid w:val="00281719"/>
    <w:rsid w:val="00282386"/>
    <w:rsid w:val="0028329A"/>
    <w:rsid w:val="00283D58"/>
    <w:rsid w:val="00284F02"/>
    <w:rsid w:val="00290A83"/>
    <w:rsid w:val="00294A8F"/>
    <w:rsid w:val="00295121"/>
    <w:rsid w:val="00295EBF"/>
    <w:rsid w:val="00296289"/>
    <w:rsid w:val="00296C26"/>
    <w:rsid w:val="002A18B1"/>
    <w:rsid w:val="002A23CF"/>
    <w:rsid w:val="002A258F"/>
    <w:rsid w:val="002A3985"/>
    <w:rsid w:val="002A3B20"/>
    <w:rsid w:val="002A6BEE"/>
    <w:rsid w:val="002B3D62"/>
    <w:rsid w:val="002B3DE7"/>
    <w:rsid w:val="002B5BC1"/>
    <w:rsid w:val="002C03A9"/>
    <w:rsid w:val="002C2089"/>
    <w:rsid w:val="002C40BB"/>
    <w:rsid w:val="002C6FEC"/>
    <w:rsid w:val="002D07EB"/>
    <w:rsid w:val="002E4B3F"/>
    <w:rsid w:val="002E54D0"/>
    <w:rsid w:val="002E663C"/>
    <w:rsid w:val="002E6DD0"/>
    <w:rsid w:val="002F17B2"/>
    <w:rsid w:val="002F2BFA"/>
    <w:rsid w:val="002F4B3E"/>
    <w:rsid w:val="003004D9"/>
    <w:rsid w:val="00300778"/>
    <w:rsid w:val="00304E8D"/>
    <w:rsid w:val="003071E4"/>
    <w:rsid w:val="00310EF8"/>
    <w:rsid w:val="00311484"/>
    <w:rsid w:val="00312FB5"/>
    <w:rsid w:val="00313608"/>
    <w:rsid w:val="00313776"/>
    <w:rsid w:val="00314F19"/>
    <w:rsid w:val="003166AD"/>
    <w:rsid w:val="00317608"/>
    <w:rsid w:val="00317F85"/>
    <w:rsid w:val="00322547"/>
    <w:rsid w:val="00322DF8"/>
    <w:rsid w:val="003230F2"/>
    <w:rsid w:val="0032486D"/>
    <w:rsid w:val="00324CCC"/>
    <w:rsid w:val="00325F87"/>
    <w:rsid w:val="00330AF2"/>
    <w:rsid w:val="003316E6"/>
    <w:rsid w:val="00337D36"/>
    <w:rsid w:val="00340521"/>
    <w:rsid w:val="00341F2E"/>
    <w:rsid w:val="003424D4"/>
    <w:rsid w:val="003424D9"/>
    <w:rsid w:val="00344B74"/>
    <w:rsid w:val="0034567C"/>
    <w:rsid w:val="003461D8"/>
    <w:rsid w:val="00346DE3"/>
    <w:rsid w:val="0035030C"/>
    <w:rsid w:val="0035294F"/>
    <w:rsid w:val="00352E3D"/>
    <w:rsid w:val="00353FE8"/>
    <w:rsid w:val="0036209D"/>
    <w:rsid w:val="00364983"/>
    <w:rsid w:val="00364B36"/>
    <w:rsid w:val="0036586F"/>
    <w:rsid w:val="00365B66"/>
    <w:rsid w:val="003660D1"/>
    <w:rsid w:val="00370B75"/>
    <w:rsid w:val="00372171"/>
    <w:rsid w:val="00372350"/>
    <w:rsid w:val="00374399"/>
    <w:rsid w:val="00374837"/>
    <w:rsid w:val="003759E9"/>
    <w:rsid w:val="00375B2D"/>
    <w:rsid w:val="00376438"/>
    <w:rsid w:val="00377C00"/>
    <w:rsid w:val="00381D56"/>
    <w:rsid w:val="00383D5C"/>
    <w:rsid w:val="00394841"/>
    <w:rsid w:val="003A034F"/>
    <w:rsid w:val="003A5878"/>
    <w:rsid w:val="003B233B"/>
    <w:rsid w:val="003B247A"/>
    <w:rsid w:val="003C05B8"/>
    <w:rsid w:val="003C2DC9"/>
    <w:rsid w:val="003C3CB7"/>
    <w:rsid w:val="003C7BB4"/>
    <w:rsid w:val="003D0C04"/>
    <w:rsid w:val="003D3B51"/>
    <w:rsid w:val="003E047C"/>
    <w:rsid w:val="003E6B50"/>
    <w:rsid w:val="003F1545"/>
    <w:rsid w:val="003F1697"/>
    <w:rsid w:val="003F6132"/>
    <w:rsid w:val="003F67BF"/>
    <w:rsid w:val="00400A63"/>
    <w:rsid w:val="004015EE"/>
    <w:rsid w:val="004019C4"/>
    <w:rsid w:val="00405C5D"/>
    <w:rsid w:val="00406138"/>
    <w:rsid w:val="004155E2"/>
    <w:rsid w:val="00417A56"/>
    <w:rsid w:val="00422141"/>
    <w:rsid w:val="00423437"/>
    <w:rsid w:val="00432D57"/>
    <w:rsid w:val="0043333E"/>
    <w:rsid w:val="00436C3C"/>
    <w:rsid w:val="00436CFA"/>
    <w:rsid w:val="004451FE"/>
    <w:rsid w:val="00457340"/>
    <w:rsid w:val="004574CC"/>
    <w:rsid w:val="004575FC"/>
    <w:rsid w:val="00457B0D"/>
    <w:rsid w:val="0046382F"/>
    <w:rsid w:val="0046472C"/>
    <w:rsid w:val="00466C7D"/>
    <w:rsid w:val="004671F0"/>
    <w:rsid w:val="0047165D"/>
    <w:rsid w:val="00473633"/>
    <w:rsid w:val="0047665F"/>
    <w:rsid w:val="00476911"/>
    <w:rsid w:val="00481BF6"/>
    <w:rsid w:val="0048467E"/>
    <w:rsid w:val="00486243"/>
    <w:rsid w:val="004876A0"/>
    <w:rsid w:val="0048773A"/>
    <w:rsid w:val="00495A5F"/>
    <w:rsid w:val="00495D9B"/>
    <w:rsid w:val="004A4078"/>
    <w:rsid w:val="004A790F"/>
    <w:rsid w:val="004A7E01"/>
    <w:rsid w:val="004B0CAF"/>
    <w:rsid w:val="004B1BE8"/>
    <w:rsid w:val="004B277A"/>
    <w:rsid w:val="004B3C73"/>
    <w:rsid w:val="004B42A4"/>
    <w:rsid w:val="004B52DF"/>
    <w:rsid w:val="004C0229"/>
    <w:rsid w:val="004C0A58"/>
    <w:rsid w:val="004C1A30"/>
    <w:rsid w:val="004C2BC2"/>
    <w:rsid w:val="004C3CAC"/>
    <w:rsid w:val="004C4AA0"/>
    <w:rsid w:val="004C5818"/>
    <w:rsid w:val="004C659C"/>
    <w:rsid w:val="004C6E7B"/>
    <w:rsid w:val="004C70C3"/>
    <w:rsid w:val="004C7656"/>
    <w:rsid w:val="004D2464"/>
    <w:rsid w:val="004D3A11"/>
    <w:rsid w:val="004D5CEE"/>
    <w:rsid w:val="004F0F64"/>
    <w:rsid w:val="004F201C"/>
    <w:rsid w:val="004F39CF"/>
    <w:rsid w:val="004F440A"/>
    <w:rsid w:val="004F592D"/>
    <w:rsid w:val="004F6E39"/>
    <w:rsid w:val="00500472"/>
    <w:rsid w:val="00500530"/>
    <w:rsid w:val="0050056A"/>
    <w:rsid w:val="00500703"/>
    <w:rsid w:val="0050243F"/>
    <w:rsid w:val="00506C80"/>
    <w:rsid w:val="00513425"/>
    <w:rsid w:val="00513F8B"/>
    <w:rsid w:val="00516386"/>
    <w:rsid w:val="00517D69"/>
    <w:rsid w:val="00520561"/>
    <w:rsid w:val="00526BD0"/>
    <w:rsid w:val="00530093"/>
    <w:rsid w:val="00531A41"/>
    <w:rsid w:val="00531D20"/>
    <w:rsid w:val="00532DBF"/>
    <w:rsid w:val="00533F6C"/>
    <w:rsid w:val="005354CF"/>
    <w:rsid w:val="005358E5"/>
    <w:rsid w:val="005409B7"/>
    <w:rsid w:val="005411FF"/>
    <w:rsid w:val="00543A7F"/>
    <w:rsid w:val="00547F60"/>
    <w:rsid w:val="00554360"/>
    <w:rsid w:val="00557C74"/>
    <w:rsid w:val="00557E81"/>
    <w:rsid w:val="00562022"/>
    <w:rsid w:val="00564685"/>
    <w:rsid w:val="0056599C"/>
    <w:rsid w:val="00566C61"/>
    <w:rsid w:val="005671F6"/>
    <w:rsid w:val="00570A18"/>
    <w:rsid w:val="00572A82"/>
    <w:rsid w:val="00573167"/>
    <w:rsid w:val="00573970"/>
    <w:rsid w:val="005752D6"/>
    <w:rsid w:val="00580427"/>
    <w:rsid w:val="00580C6C"/>
    <w:rsid w:val="00581022"/>
    <w:rsid w:val="005834EA"/>
    <w:rsid w:val="005871A6"/>
    <w:rsid w:val="00590B50"/>
    <w:rsid w:val="0059144E"/>
    <w:rsid w:val="005A18C9"/>
    <w:rsid w:val="005A2182"/>
    <w:rsid w:val="005A3608"/>
    <w:rsid w:val="005A594B"/>
    <w:rsid w:val="005A5D75"/>
    <w:rsid w:val="005A6374"/>
    <w:rsid w:val="005B0792"/>
    <w:rsid w:val="005B6A8E"/>
    <w:rsid w:val="005B7EE1"/>
    <w:rsid w:val="005C54D7"/>
    <w:rsid w:val="005D0F8E"/>
    <w:rsid w:val="005D1185"/>
    <w:rsid w:val="005D1242"/>
    <w:rsid w:val="005D2F4D"/>
    <w:rsid w:val="005D6AF4"/>
    <w:rsid w:val="005D6D8A"/>
    <w:rsid w:val="005D7310"/>
    <w:rsid w:val="005D76AF"/>
    <w:rsid w:val="005E3278"/>
    <w:rsid w:val="005E5665"/>
    <w:rsid w:val="005F39B2"/>
    <w:rsid w:val="005F7ACD"/>
    <w:rsid w:val="00600418"/>
    <w:rsid w:val="00601C56"/>
    <w:rsid w:val="006040D9"/>
    <w:rsid w:val="006102F0"/>
    <w:rsid w:val="00610AB8"/>
    <w:rsid w:val="0061163E"/>
    <w:rsid w:val="00614890"/>
    <w:rsid w:val="0062003A"/>
    <w:rsid w:val="00631047"/>
    <w:rsid w:val="006320D9"/>
    <w:rsid w:val="006323A2"/>
    <w:rsid w:val="00632408"/>
    <w:rsid w:val="006339B2"/>
    <w:rsid w:val="00634763"/>
    <w:rsid w:val="006365E2"/>
    <w:rsid w:val="00636E6B"/>
    <w:rsid w:val="00641607"/>
    <w:rsid w:val="00643BC1"/>
    <w:rsid w:val="00643C5D"/>
    <w:rsid w:val="006446F7"/>
    <w:rsid w:val="00652266"/>
    <w:rsid w:val="006548B7"/>
    <w:rsid w:val="00656B44"/>
    <w:rsid w:val="006609EC"/>
    <w:rsid w:val="00660F74"/>
    <w:rsid w:val="0066163C"/>
    <w:rsid w:val="0066674D"/>
    <w:rsid w:val="006706C9"/>
    <w:rsid w:val="006715B8"/>
    <w:rsid w:val="0067291C"/>
    <w:rsid w:val="00674920"/>
    <w:rsid w:val="006753AC"/>
    <w:rsid w:val="006754A5"/>
    <w:rsid w:val="006845C6"/>
    <w:rsid w:val="0068537D"/>
    <w:rsid w:val="00687CE4"/>
    <w:rsid w:val="006944D7"/>
    <w:rsid w:val="00696E15"/>
    <w:rsid w:val="006A0275"/>
    <w:rsid w:val="006A1A46"/>
    <w:rsid w:val="006A2173"/>
    <w:rsid w:val="006A3716"/>
    <w:rsid w:val="006A46F2"/>
    <w:rsid w:val="006A477C"/>
    <w:rsid w:val="006B2847"/>
    <w:rsid w:val="006B3C56"/>
    <w:rsid w:val="006B5514"/>
    <w:rsid w:val="006B77D9"/>
    <w:rsid w:val="006D151C"/>
    <w:rsid w:val="006D3828"/>
    <w:rsid w:val="006D670A"/>
    <w:rsid w:val="006E6704"/>
    <w:rsid w:val="006E7FCB"/>
    <w:rsid w:val="006F099C"/>
    <w:rsid w:val="006F1A7E"/>
    <w:rsid w:val="006F2239"/>
    <w:rsid w:val="006F6CFB"/>
    <w:rsid w:val="0070295C"/>
    <w:rsid w:val="0071113E"/>
    <w:rsid w:val="0071271F"/>
    <w:rsid w:val="007159F7"/>
    <w:rsid w:val="00715DE7"/>
    <w:rsid w:val="0071709D"/>
    <w:rsid w:val="00721E94"/>
    <w:rsid w:val="0072379B"/>
    <w:rsid w:val="007320A0"/>
    <w:rsid w:val="007376C3"/>
    <w:rsid w:val="00737D20"/>
    <w:rsid w:val="00740649"/>
    <w:rsid w:val="00745691"/>
    <w:rsid w:val="00751238"/>
    <w:rsid w:val="007526AB"/>
    <w:rsid w:val="007536A6"/>
    <w:rsid w:val="00753DA5"/>
    <w:rsid w:val="00754797"/>
    <w:rsid w:val="00754F45"/>
    <w:rsid w:val="00756144"/>
    <w:rsid w:val="007636D6"/>
    <w:rsid w:val="007640CA"/>
    <w:rsid w:val="00764F4E"/>
    <w:rsid w:val="0076560F"/>
    <w:rsid w:val="0076682C"/>
    <w:rsid w:val="00767309"/>
    <w:rsid w:val="00770413"/>
    <w:rsid w:val="00770F9C"/>
    <w:rsid w:val="0077234E"/>
    <w:rsid w:val="00774887"/>
    <w:rsid w:val="007803D8"/>
    <w:rsid w:val="0078174B"/>
    <w:rsid w:val="0078384C"/>
    <w:rsid w:val="00786483"/>
    <w:rsid w:val="00792B6C"/>
    <w:rsid w:val="0079720C"/>
    <w:rsid w:val="007A4FFF"/>
    <w:rsid w:val="007A5806"/>
    <w:rsid w:val="007B092D"/>
    <w:rsid w:val="007B0F1F"/>
    <w:rsid w:val="007B325E"/>
    <w:rsid w:val="007B7F06"/>
    <w:rsid w:val="007C172C"/>
    <w:rsid w:val="007C49BD"/>
    <w:rsid w:val="007C7620"/>
    <w:rsid w:val="007D05DA"/>
    <w:rsid w:val="007D2681"/>
    <w:rsid w:val="007D331D"/>
    <w:rsid w:val="007D3CD9"/>
    <w:rsid w:val="007D4496"/>
    <w:rsid w:val="007D4556"/>
    <w:rsid w:val="007D5EF2"/>
    <w:rsid w:val="007D65F2"/>
    <w:rsid w:val="007E0748"/>
    <w:rsid w:val="007E2011"/>
    <w:rsid w:val="007E4735"/>
    <w:rsid w:val="007E5041"/>
    <w:rsid w:val="007F30BE"/>
    <w:rsid w:val="007F328A"/>
    <w:rsid w:val="00804D93"/>
    <w:rsid w:val="008058B6"/>
    <w:rsid w:val="00805E74"/>
    <w:rsid w:val="00806751"/>
    <w:rsid w:val="00811491"/>
    <w:rsid w:val="00813AE9"/>
    <w:rsid w:val="008145B3"/>
    <w:rsid w:val="00817A57"/>
    <w:rsid w:val="00821BB3"/>
    <w:rsid w:val="008253CB"/>
    <w:rsid w:val="00825B39"/>
    <w:rsid w:val="00826D9B"/>
    <w:rsid w:val="008312D2"/>
    <w:rsid w:val="00831FA4"/>
    <w:rsid w:val="00833CDB"/>
    <w:rsid w:val="00834474"/>
    <w:rsid w:val="00834E14"/>
    <w:rsid w:val="00834E78"/>
    <w:rsid w:val="00835459"/>
    <w:rsid w:val="00837000"/>
    <w:rsid w:val="008400F3"/>
    <w:rsid w:val="00843D8B"/>
    <w:rsid w:val="00852B95"/>
    <w:rsid w:val="00852D96"/>
    <w:rsid w:val="00856152"/>
    <w:rsid w:val="008567B8"/>
    <w:rsid w:val="00857BBF"/>
    <w:rsid w:val="00860331"/>
    <w:rsid w:val="00861A0D"/>
    <w:rsid w:val="008630DE"/>
    <w:rsid w:val="00871779"/>
    <w:rsid w:val="00871AEC"/>
    <w:rsid w:val="008772FD"/>
    <w:rsid w:val="00877FAD"/>
    <w:rsid w:val="0088310A"/>
    <w:rsid w:val="008837E3"/>
    <w:rsid w:val="00884EDA"/>
    <w:rsid w:val="0088532C"/>
    <w:rsid w:val="008856BF"/>
    <w:rsid w:val="008868DF"/>
    <w:rsid w:val="00887318"/>
    <w:rsid w:val="008A33C5"/>
    <w:rsid w:val="008A5C8C"/>
    <w:rsid w:val="008A71F9"/>
    <w:rsid w:val="008A7B97"/>
    <w:rsid w:val="008B2CCE"/>
    <w:rsid w:val="008B69F3"/>
    <w:rsid w:val="008B7445"/>
    <w:rsid w:val="008C31F2"/>
    <w:rsid w:val="008C33A4"/>
    <w:rsid w:val="008C60DB"/>
    <w:rsid w:val="008D25D5"/>
    <w:rsid w:val="008D2612"/>
    <w:rsid w:val="008D35BF"/>
    <w:rsid w:val="008D3E6B"/>
    <w:rsid w:val="008D454F"/>
    <w:rsid w:val="008D7F23"/>
    <w:rsid w:val="008E41EE"/>
    <w:rsid w:val="008E567A"/>
    <w:rsid w:val="008E62C2"/>
    <w:rsid w:val="008E6C1B"/>
    <w:rsid w:val="008E727A"/>
    <w:rsid w:val="008E7E06"/>
    <w:rsid w:val="008F0764"/>
    <w:rsid w:val="008F31B0"/>
    <w:rsid w:val="008F7D5C"/>
    <w:rsid w:val="009004BA"/>
    <w:rsid w:val="00900AE0"/>
    <w:rsid w:val="00900F5D"/>
    <w:rsid w:val="00903A01"/>
    <w:rsid w:val="00905C72"/>
    <w:rsid w:val="0090753B"/>
    <w:rsid w:val="00907711"/>
    <w:rsid w:val="00910E44"/>
    <w:rsid w:val="009156D9"/>
    <w:rsid w:val="00915EA7"/>
    <w:rsid w:val="0092246A"/>
    <w:rsid w:val="0092746B"/>
    <w:rsid w:val="00931EAB"/>
    <w:rsid w:val="00936A50"/>
    <w:rsid w:val="009410E0"/>
    <w:rsid w:val="00942239"/>
    <w:rsid w:val="00944330"/>
    <w:rsid w:val="00946966"/>
    <w:rsid w:val="00947E3B"/>
    <w:rsid w:val="00952986"/>
    <w:rsid w:val="00953669"/>
    <w:rsid w:val="009539BF"/>
    <w:rsid w:val="00954DD4"/>
    <w:rsid w:val="00961E49"/>
    <w:rsid w:val="009620ED"/>
    <w:rsid w:val="00962125"/>
    <w:rsid w:val="00962401"/>
    <w:rsid w:val="00962DDF"/>
    <w:rsid w:val="0096381B"/>
    <w:rsid w:val="0096423E"/>
    <w:rsid w:val="009651BE"/>
    <w:rsid w:val="009652A4"/>
    <w:rsid w:val="00966D91"/>
    <w:rsid w:val="00966FFD"/>
    <w:rsid w:val="00970BDD"/>
    <w:rsid w:val="00970D26"/>
    <w:rsid w:val="00973177"/>
    <w:rsid w:val="00976023"/>
    <w:rsid w:val="009851C7"/>
    <w:rsid w:val="009904A9"/>
    <w:rsid w:val="0099163D"/>
    <w:rsid w:val="009947D2"/>
    <w:rsid w:val="009A0D0E"/>
    <w:rsid w:val="009A184F"/>
    <w:rsid w:val="009A5284"/>
    <w:rsid w:val="009A5476"/>
    <w:rsid w:val="009A5F24"/>
    <w:rsid w:val="009A7465"/>
    <w:rsid w:val="009B2AFB"/>
    <w:rsid w:val="009B5873"/>
    <w:rsid w:val="009B6124"/>
    <w:rsid w:val="009B69BA"/>
    <w:rsid w:val="009B7AE2"/>
    <w:rsid w:val="009C0016"/>
    <w:rsid w:val="009C014D"/>
    <w:rsid w:val="009C18BE"/>
    <w:rsid w:val="009C1D7A"/>
    <w:rsid w:val="009C2B91"/>
    <w:rsid w:val="009C2F41"/>
    <w:rsid w:val="009C359C"/>
    <w:rsid w:val="009C5492"/>
    <w:rsid w:val="009D208D"/>
    <w:rsid w:val="009D2733"/>
    <w:rsid w:val="009D4AEC"/>
    <w:rsid w:val="009D6F54"/>
    <w:rsid w:val="009D77FE"/>
    <w:rsid w:val="009E04BE"/>
    <w:rsid w:val="009E200A"/>
    <w:rsid w:val="009E3A77"/>
    <w:rsid w:val="009E6BD3"/>
    <w:rsid w:val="009E7F23"/>
    <w:rsid w:val="009F05E5"/>
    <w:rsid w:val="009F0D4F"/>
    <w:rsid w:val="009F1227"/>
    <w:rsid w:val="009F1C87"/>
    <w:rsid w:val="009F2286"/>
    <w:rsid w:val="009F43B9"/>
    <w:rsid w:val="009F6D65"/>
    <w:rsid w:val="00A006B3"/>
    <w:rsid w:val="00A02F2A"/>
    <w:rsid w:val="00A04677"/>
    <w:rsid w:val="00A05117"/>
    <w:rsid w:val="00A136C6"/>
    <w:rsid w:val="00A16F06"/>
    <w:rsid w:val="00A22C44"/>
    <w:rsid w:val="00A24433"/>
    <w:rsid w:val="00A24C5F"/>
    <w:rsid w:val="00A27BD4"/>
    <w:rsid w:val="00A3049E"/>
    <w:rsid w:val="00A31C27"/>
    <w:rsid w:val="00A32212"/>
    <w:rsid w:val="00A33B66"/>
    <w:rsid w:val="00A3553A"/>
    <w:rsid w:val="00A36BFD"/>
    <w:rsid w:val="00A370C0"/>
    <w:rsid w:val="00A409B5"/>
    <w:rsid w:val="00A4151A"/>
    <w:rsid w:val="00A50428"/>
    <w:rsid w:val="00A50AA1"/>
    <w:rsid w:val="00A520E1"/>
    <w:rsid w:val="00A542F1"/>
    <w:rsid w:val="00A54C90"/>
    <w:rsid w:val="00A62171"/>
    <w:rsid w:val="00A63980"/>
    <w:rsid w:val="00A63AE7"/>
    <w:rsid w:val="00A70696"/>
    <w:rsid w:val="00A7088D"/>
    <w:rsid w:val="00A70F82"/>
    <w:rsid w:val="00A73C39"/>
    <w:rsid w:val="00A75066"/>
    <w:rsid w:val="00A821A3"/>
    <w:rsid w:val="00A836BB"/>
    <w:rsid w:val="00A840BA"/>
    <w:rsid w:val="00A842C5"/>
    <w:rsid w:val="00A847B1"/>
    <w:rsid w:val="00A90875"/>
    <w:rsid w:val="00A92D7D"/>
    <w:rsid w:val="00A93FEC"/>
    <w:rsid w:val="00A958B9"/>
    <w:rsid w:val="00A95B70"/>
    <w:rsid w:val="00A96E8E"/>
    <w:rsid w:val="00AA2148"/>
    <w:rsid w:val="00AA66C0"/>
    <w:rsid w:val="00AB0EA8"/>
    <w:rsid w:val="00AB1AA6"/>
    <w:rsid w:val="00AB6963"/>
    <w:rsid w:val="00AC33F8"/>
    <w:rsid w:val="00AC3855"/>
    <w:rsid w:val="00AC53DF"/>
    <w:rsid w:val="00AC5681"/>
    <w:rsid w:val="00AC5F3D"/>
    <w:rsid w:val="00AD204A"/>
    <w:rsid w:val="00AD4B1D"/>
    <w:rsid w:val="00AD502F"/>
    <w:rsid w:val="00AE197A"/>
    <w:rsid w:val="00AE1FFF"/>
    <w:rsid w:val="00AE33B5"/>
    <w:rsid w:val="00AE5DFE"/>
    <w:rsid w:val="00AE6AB0"/>
    <w:rsid w:val="00AE74D3"/>
    <w:rsid w:val="00AF0643"/>
    <w:rsid w:val="00AF5BA8"/>
    <w:rsid w:val="00B02CDD"/>
    <w:rsid w:val="00B03FB0"/>
    <w:rsid w:val="00B10A4A"/>
    <w:rsid w:val="00B10CD2"/>
    <w:rsid w:val="00B111CE"/>
    <w:rsid w:val="00B14129"/>
    <w:rsid w:val="00B23F91"/>
    <w:rsid w:val="00B275B9"/>
    <w:rsid w:val="00B3338D"/>
    <w:rsid w:val="00B333EE"/>
    <w:rsid w:val="00B34077"/>
    <w:rsid w:val="00B3450F"/>
    <w:rsid w:val="00B40110"/>
    <w:rsid w:val="00B4194B"/>
    <w:rsid w:val="00B438F6"/>
    <w:rsid w:val="00B4665A"/>
    <w:rsid w:val="00B5007D"/>
    <w:rsid w:val="00B50915"/>
    <w:rsid w:val="00B51358"/>
    <w:rsid w:val="00B53C36"/>
    <w:rsid w:val="00B53E5C"/>
    <w:rsid w:val="00B54AAF"/>
    <w:rsid w:val="00B60A62"/>
    <w:rsid w:val="00B6106F"/>
    <w:rsid w:val="00B64521"/>
    <w:rsid w:val="00B65A49"/>
    <w:rsid w:val="00B67311"/>
    <w:rsid w:val="00B706CE"/>
    <w:rsid w:val="00B70CE9"/>
    <w:rsid w:val="00B727E5"/>
    <w:rsid w:val="00B72E05"/>
    <w:rsid w:val="00B73549"/>
    <w:rsid w:val="00B739DD"/>
    <w:rsid w:val="00B75102"/>
    <w:rsid w:val="00B76F49"/>
    <w:rsid w:val="00B77D9D"/>
    <w:rsid w:val="00B83C11"/>
    <w:rsid w:val="00B83E85"/>
    <w:rsid w:val="00B84924"/>
    <w:rsid w:val="00B86AAA"/>
    <w:rsid w:val="00B87414"/>
    <w:rsid w:val="00B90147"/>
    <w:rsid w:val="00BA0456"/>
    <w:rsid w:val="00BA0721"/>
    <w:rsid w:val="00BA1A72"/>
    <w:rsid w:val="00BA3FD9"/>
    <w:rsid w:val="00BA5E64"/>
    <w:rsid w:val="00BB0250"/>
    <w:rsid w:val="00BB1CD3"/>
    <w:rsid w:val="00BB30A1"/>
    <w:rsid w:val="00BB5CE8"/>
    <w:rsid w:val="00BB7D81"/>
    <w:rsid w:val="00BC123C"/>
    <w:rsid w:val="00BC45BC"/>
    <w:rsid w:val="00BC49E5"/>
    <w:rsid w:val="00BC60FA"/>
    <w:rsid w:val="00BC797A"/>
    <w:rsid w:val="00BD1DF7"/>
    <w:rsid w:val="00BD3593"/>
    <w:rsid w:val="00BD4365"/>
    <w:rsid w:val="00BE21F2"/>
    <w:rsid w:val="00BE3033"/>
    <w:rsid w:val="00BE5CCF"/>
    <w:rsid w:val="00BE6811"/>
    <w:rsid w:val="00BE7A00"/>
    <w:rsid w:val="00BF1A69"/>
    <w:rsid w:val="00BF2A27"/>
    <w:rsid w:val="00BF3A99"/>
    <w:rsid w:val="00BF3F60"/>
    <w:rsid w:val="00C05101"/>
    <w:rsid w:val="00C10E7E"/>
    <w:rsid w:val="00C20AE5"/>
    <w:rsid w:val="00C232C2"/>
    <w:rsid w:val="00C23ED2"/>
    <w:rsid w:val="00C2711B"/>
    <w:rsid w:val="00C30DF7"/>
    <w:rsid w:val="00C318A4"/>
    <w:rsid w:val="00C31B3F"/>
    <w:rsid w:val="00C326E5"/>
    <w:rsid w:val="00C334E9"/>
    <w:rsid w:val="00C35E28"/>
    <w:rsid w:val="00C402E1"/>
    <w:rsid w:val="00C41BFE"/>
    <w:rsid w:val="00C43B3C"/>
    <w:rsid w:val="00C46A0E"/>
    <w:rsid w:val="00C47497"/>
    <w:rsid w:val="00C51EFE"/>
    <w:rsid w:val="00C52472"/>
    <w:rsid w:val="00C52AFD"/>
    <w:rsid w:val="00C52C6F"/>
    <w:rsid w:val="00C56D68"/>
    <w:rsid w:val="00C57C29"/>
    <w:rsid w:val="00C60C2D"/>
    <w:rsid w:val="00C611CF"/>
    <w:rsid w:val="00C6122E"/>
    <w:rsid w:val="00C631AF"/>
    <w:rsid w:val="00C6357B"/>
    <w:rsid w:val="00C760C6"/>
    <w:rsid w:val="00C77FF9"/>
    <w:rsid w:val="00C84025"/>
    <w:rsid w:val="00C85BB9"/>
    <w:rsid w:val="00C86F22"/>
    <w:rsid w:val="00C903AF"/>
    <w:rsid w:val="00C927CF"/>
    <w:rsid w:val="00C94464"/>
    <w:rsid w:val="00C94B8B"/>
    <w:rsid w:val="00CA037F"/>
    <w:rsid w:val="00CA05C8"/>
    <w:rsid w:val="00CA167A"/>
    <w:rsid w:val="00CA37CB"/>
    <w:rsid w:val="00CA5ADE"/>
    <w:rsid w:val="00CB225F"/>
    <w:rsid w:val="00CB462A"/>
    <w:rsid w:val="00CB4F12"/>
    <w:rsid w:val="00CB5500"/>
    <w:rsid w:val="00CB572F"/>
    <w:rsid w:val="00CC1B72"/>
    <w:rsid w:val="00CC7CBA"/>
    <w:rsid w:val="00CD165A"/>
    <w:rsid w:val="00CD1D43"/>
    <w:rsid w:val="00CD4172"/>
    <w:rsid w:val="00CD6093"/>
    <w:rsid w:val="00CD69B1"/>
    <w:rsid w:val="00CD7112"/>
    <w:rsid w:val="00CD74BB"/>
    <w:rsid w:val="00CE1E1E"/>
    <w:rsid w:val="00CE29DD"/>
    <w:rsid w:val="00CE5B51"/>
    <w:rsid w:val="00CE6872"/>
    <w:rsid w:val="00CF400D"/>
    <w:rsid w:val="00D01B64"/>
    <w:rsid w:val="00D031B4"/>
    <w:rsid w:val="00D0431D"/>
    <w:rsid w:val="00D122D8"/>
    <w:rsid w:val="00D166A6"/>
    <w:rsid w:val="00D166C2"/>
    <w:rsid w:val="00D170B0"/>
    <w:rsid w:val="00D2197C"/>
    <w:rsid w:val="00D2277F"/>
    <w:rsid w:val="00D258FE"/>
    <w:rsid w:val="00D25F9A"/>
    <w:rsid w:val="00D2627C"/>
    <w:rsid w:val="00D30079"/>
    <w:rsid w:val="00D33156"/>
    <w:rsid w:val="00D34AEB"/>
    <w:rsid w:val="00D352EA"/>
    <w:rsid w:val="00D35D73"/>
    <w:rsid w:val="00D36BD3"/>
    <w:rsid w:val="00D42771"/>
    <w:rsid w:val="00D42B5C"/>
    <w:rsid w:val="00D4308C"/>
    <w:rsid w:val="00D44FF5"/>
    <w:rsid w:val="00D475A9"/>
    <w:rsid w:val="00D530EC"/>
    <w:rsid w:val="00D542E2"/>
    <w:rsid w:val="00D6248A"/>
    <w:rsid w:val="00D62F1C"/>
    <w:rsid w:val="00D6360F"/>
    <w:rsid w:val="00D65A26"/>
    <w:rsid w:val="00D66651"/>
    <w:rsid w:val="00D66BEE"/>
    <w:rsid w:val="00D67CB4"/>
    <w:rsid w:val="00D67CE2"/>
    <w:rsid w:val="00D7055E"/>
    <w:rsid w:val="00D73FF3"/>
    <w:rsid w:val="00D74F40"/>
    <w:rsid w:val="00D7600D"/>
    <w:rsid w:val="00D76B6E"/>
    <w:rsid w:val="00D85583"/>
    <w:rsid w:val="00D85F6A"/>
    <w:rsid w:val="00D90D21"/>
    <w:rsid w:val="00D932F3"/>
    <w:rsid w:val="00DA00C8"/>
    <w:rsid w:val="00DA1C3B"/>
    <w:rsid w:val="00DA60AA"/>
    <w:rsid w:val="00DA7593"/>
    <w:rsid w:val="00DB108D"/>
    <w:rsid w:val="00DB1956"/>
    <w:rsid w:val="00DB37EA"/>
    <w:rsid w:val="00DB686D"/>
    <w:rsid w:val="00DB7AFD"/>
    <w:rsid w:val="00DC0DEC"/>
    <w:rsid w:val="00DC17BE"/>
    <w:rsid w:val="00DC1D5B"/>
    <w:rsid w:val="00DC4559"/>
    <w:rsid w:val="00DC5088"/>
    <w:rsid w:val="00DC7818"/>
    <w:rsid w:val="00DD010A"/>
    <w:rsid w:val="00DD11B8"/>
    <w:rsid w:val="00DD21BE"/>
    <w:rsid w:val="00DD3714"/>
    <w:rsid w:val="00DD494D"/>
    <w:rsid w:val="00DE00C1"/>
    <w:rsid w:val="00DE1C73"/>
    <w:rsid w:val="00DE32A4"/>
    <w:rsid w:val="00DE733C"/>
    <w:rsid w:val="00DE7AB3"/>
    <w:rsid w:val="00DE7DAA"/>
    <w:rsid w:val="00DF24E9"/>
    <w:rsid w:val="00DF50A6"/>
    <w:rsid w:val="00E000CD"/>
    <w:rsid w:val="00E00ABC"/>
    <w:rsid w:val="00E059D3"/>
    <w:rsid w:val="00E07AC7"/>
    <w:rsid w:val="00E11B97"/>
    <w:rsid w:val="00E121B5"/>
    <w:rsid w:val="00E134B6"/>
    <w:rsid w:val="00E14878"/>
    <w:rsid w:val="00E14A8A"/>
    <w:rsid w:val="00E16B0B"/>
    <w:rsid w:val="00E24CAF"/>
    <w:rsid w:val="00E26C87"/>
    <w:rsid w:val="00E3067F"/>
    <w:rsid w:val="00E40030"/>
    <w:rsid w:val="00E40CA3"/>
    <w:rsid w:val="00E40ECA"/>
    <w:rsid w:val="00E44206"/>
    <w:rsid w:val="00E475C4"/>
    <w:rsid w:val="00E47E20"/>
    <w:rsid w:val="00E5068B"/>
    <w:rsid w:val="00E51D8C"/>
    <w:rsid w:val="00E5274B"/>
    <w:rsid w:val="00E5296F"/>
    <w:rsid w:val="00E53495"/>
    <w:rsid w:val="00E53F50"/>
    <w:rsid w:val="00E54518"/>
    <w:rsid w:val="00E55778"/>
    <w:rsid w:val="00E62018"/>
    <w:rsid w:val="00E64238"/>
    <w:rsid w:val="00E653BF"/>
    <w:rsid w:val="00E81526"/>
    <w:rsid w:val="00E82BED"/>
    <w:rsid w:val="00E82FF1"/>
    <w:rsid w:val="00E837BD"/>
    <w:rsid w:val="00E83981"/>
    <w:rsid w:val="00E839C3"/>
    <w:rsid w:val="00E8527E"/>
    <w:rsid w:val="00E85921"/>
    <w:rsid w:val="00E94471"/>
    <w:rsid w:val="00E95897"/>
    <w:rsid w:val="00E95985"/>
    <w:rsid w:val="00EA0A17"/>
    <w:rsid w:val="00EA0D1B"/>
    <w:rsid w:val="00EA4CE7"/>
    <w:rsid w:val="00EB4238"/>
    <w:rsid w:val="00EB488D"/>
    <w:rsid w:val="00EC12B1"/>
    <w:rsid w:val="00EE2E7D"/>
    <w:rsid w:val="00EE7914"/>
    <w:rsid w:val="00EE7C70"/>
    <w:rsid w:val="00EE7F0E"/>
    <w:rsid w:val="00EF167E"/>
    <w:rsid w:val="00EF332D"/>
    <w:rsid w:val="00EF63B0"/>
    <w:rsid w:val="00F004AA"/>
    <w:rsid w:val="00F01508"/>
    <w:rsid w:val="00F03E96"/>
    <w:rsid w:val="00F05CCE"/>
    <w:rsid w:val="00F05FAC"/>
    <w:rsid w:val="00F075BF"/>
    <w:rsid w:val="00F1120C"/>
    <w:rsid w:val="00F20426"/>
    <w:rsid w:val="00F20E46"/>
    <w:rsid w:val="00F20F93"/>
    <w:rsid w:val="00F212AA"/>
    <w:rsid w:val="00F21764"/>
    <w:rsid w:val="00F237B1"/>
    <w:rsid w:val="00F25455"/>
    <w:rsid w:val="00F27A67"/>
    <w:rsid w:val="00F301AC"/>
    <w:rsid w:val="00F323BB"/>
    <w:rsid w:val="00F5164F"/>
    <w:rsid w:val="00F53EDD"/>
    <w:rsid w:val="00F54A63"/>
    <w:rsid w:val="00F55AEE"/>
    <w:rsid w:val="00F55EDE"/>
    <w:rsid w:val="00F56160"/>
    <w:rsid w:val="00F564A5"/>
    <w:rsid w:val="00F57EF4"/>
    <w:rsid w:val="00F610FF"/>
    <w:rsid w:val="00F64AA8"/>
    <w:rsid w:val="00F724EC"/>
    <w:rsid w:val="00F736BF"/>
    <w:rsid w:val="00F74171"/>
    <w:rsid w:val="00F76620"/>
    <w:rsid w:val="00F77307"/>
    <w:rsid w:val="00F85220"/>
    <w:rsid w:val="00F86C79"/>
    <w:rsid w:val="00F877B5"/>
    <w:rsid w:val="00F94CC2"/>
    <w:rsid w:val="00FA009D"/>
    <w:rsid w:val="00FA2FF4"/>
    <w:rsid w:val="00FA3568"/>
    <w:rsid w:val="00FA65A4"/>
    <w:rsid w:val="00FA7649"/>
    <w:rsid w:val="00FB50C9"/>
    <w:rsid w:val="00FB7104"/>
    <w:rsid w:val="00FC0F21"/>
    <w:rsid w:val="00FC159A"/>
    <w:rsid w:val="00FC3180"/>
    <w:rsid w:val="00FC3857"/>
    <w:rsid w:val="00FD383E"/>
    <w:rsid w:val="00FD4563"/>
    <w:rsid w:val="00FD59FF"/>
    <w:rsid w:val="00FE55AA"/>
    <w:rsid w:val="00FE689B"/>
    <w:rsid w:val="00FE6CC2"/>
    <w:rsid w:val="00FE78A0"/>
    <w:rsid w:val="00FF037F"/>
    <w:rsid w:val="00FF503C"/>
    <w:rsid w:val="00FF601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E5750D28-07F4-4AA5-BBBA-3B7AA36FA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customStyle="1" w:styleId="af9">
    <w:name w:val="字元"/>
    <w:basedOn w:val="a"/>
    <w:semiHidden/>
    <w:rsid w:val="00212C04"/>
    <w:pPr>
      <w:widowControl/>
      <w:spacing w:after="160" w:line="240" w:lineRule="exact"/>
    </w:pPr>
    <w:rPr>
      <w:rFonts w:ascii="Verdana" w:eastAsia="Times New Roman" w:hAnsi="Verdana"/>
      <w:kern w:val="0"/>
      <w:sz w:val="20"/>
      <w:szCs w:val="20"/>
      <w:lang w:eastAsia="en-US"/>
    </w:rPr>
  </w:style>
  <w:style w:type="paragraph" w:customStyle="1" w:styleId="afa">
    <w:name w:val="字元"/>
    <w:basedOn w:val="a"/>
    <w:semiHidden/>
    <w:rsid w:val="00D25F9A"/>
    <w:pPr>
      <w:widowControl/>
      <w:spacing w:after="160" w:line="240" w:lineRule="exact"/>
    </w:pPr>
    <w:rPr>
      <w:rFonts w:ascii="Verdana" w:eastAsia="Times New Roman" w:hAnsi="Verdana"/>
      <w:kern w:val="0"/>
      <w:sz w:val="20"/>
      <w:szCs w:val="20"/>
      <w:lang w:eastAsia="en-US"/>
    </w:rPr>
  </w:style>
  <w:style w:type="character" w:styleId="afb">
    <w:name w:val="Hyperlink"/>
    <w:basedOn w:val="a0"/>
    <w:rsid w:val="0046382F"/>
    <w:rPr>
      <w:color w:val="0000FF" w:themeColor="hyperlink"/>
      <w:u w:val="single"/>
    </w:rPr>
  </w:style>
  <w:style w:type="paragraph" w:styleId="afc">
    <w:name w:val="Date"/>
    <w:basedOn w:val="a"/>
    <w:next w:val="a"/>
    <w:link w:val="afd"/>
    <w:rsid w:val="006365E2"/>
    <w:pPr>
      <w:jc w:val="right"/>
    </w:pPr>
  </w:style>
  <w:style w:type="character" w:customStyle="1" w:styleId="afd">
    <w:name w:val="日期 字元"/>
    <w:basedOn w:val="a0"/>
    <w:link w:val="afc"/>
    <w:rsid w:val="006365E2"/>
    <w:rPr>
      <w:rFonts w:ascii="標楷體" w:eastAsia="標楷體"/>
      <w:kern w:val="2"/>
      <w:sz w:val="24"/>
      <w:szCs w:val="24"/>
    </w:rPr>
  </w:style>
  <w:style w:type="paragraph" w:customStyle="1" w:styleId="afe">
    <w:name w:val="字元"/>
    <w:basedOn w:val="a"/>
    <w:semiHidden/>
    <w:rsid w:val="00042D8F"/>
    <w:pPr>
      <w:widowControl/>
      <w:spacing w:after="160" w:line="240" w:lineRule="exact"/>
    </w:pPr>
    <w:rPr>
      <w:rFonts w:ascii="Verdana" w:eastAsia="Times New Roman" w:hAnsi="Verdana"/>
      <w:kern w:val="0"/>
      <w:sz w:val="20"/>
      <w:szCs w:val="20"/>
      <w:lang w:eastAsia="en-US"/>
    </w:rPr>
  </w:style>
  <w:style w:type="paragraph" w:customStyle="1" w:styleId="aff">
    <w:name w:val="字元"/>
    <w:basedOn w:val="a"/>
    <w:semiHidden/>
    <w:rsid w:val="00696E15"/>
    <w:pPr>
      <w:widowControl/>
      <w:spacing w:after="160" w:line="240" w:lineRule="exact"/>
    </w:pPr>
    <w:rPr>
      <w:rFonts w:ascii="Verdana" w:eastAsia="Times New Roman" w:hAnsi="Verdana"/>
      <w:kern w:val="0"/>
      <w:sz w:val="20"/>
      <w:szCs w:val="20"/>
      <w:lang w:eastAsia="en-US"/>
    </w:rPr>
  </w:style>
  <w:style w:type="paragraph" w:styleId="aff0">
    <w:name w:val="List Paragraph"/>
    <w:basedOn w:val="a"/>
    <w:uiPriority w:val="34"/>
    <w:qFormat/>
    <w:rsid w:val="009F0D4F"/>
    <w:pPr>
      <w:ind w:leftChars="200" w:left="480"/>
    </w:pPr>
    <w:rPr>
      <w:rFonts w:asciiTheme="minorHAnsi" w:eastAsiaTheme="minorEastAsia" w:hAnsiTheme="minorHAnsi" w:cstheme="minorBidi"/>
      <w:szCs w:val="22"/>
    </w:rPr>
  </w:style>
  <w:style w:type="character" w:styleId="aff1">
    <w:name w:val="Intense Emphasis"/>
    <w:basedOn w:val="a0"/>
    <w:uiPriority w:val="21"/>
    <w:qFormat/>
    <w:rsid w:val="006B77D9"/>
    <w:rPr>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5463D7-B6BB-47B9-A42B-C821AA7BC6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1</TotalTime>
  <Pages>2</Pages>
  <Words>232</Words>
  <Characters>1323</Characters>
  <Application>Microsoft Office Word</Application>
  <DocSecurity>0</DocSecurity>
  <Lines>11</Lines>
  <Paragraphs>3</Paragraphs>
  <ScaleCrop>false</ScaleCrop>
  <Company>eic</Company>
  <LinksUpToDate>false</LinksUpToDate>
  <CharactersWithSpaces>1552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HP6200P</dc:creator>
  <cp:lastModifiedBy>Windows 使用者</cp:lastModifiedBy>
  <cp:revision>3</cp:revision>
  <cp:lastPrinted>2023-11-02T09:30:00Z</cp:lastPrinted>
  <dcterms:created xsi:type="dcterms:W3CDTF">2023-11-02T09:33:00Z</dcterms:created>
  <dcterms:modified xsi:type="dcterms:W3CDTF">2023-11-03T03:18:00Z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歸檔或續辦">
    <vt:lpwstr>1</vt:lpwstr>
  </property>
  <property fmtid="{D5CDD505-2E9C-101B-9397-08002B2CF9AE}" pid="4" name="公文性質">
    <vt:lpwstr>08,一般公文</vt:lpwstr>
  </property>
  <property fmtid="{D5CDD505-2E9C-101B-9397-08002B2CF9AE}" pid="5" name="文號">
    <vt:lpwstr>1122302487</vt:lpwstr>
  </property>
  <property fmtid="{D5CDD505-2E9C-101B-9397-08002B2CF9AE}" pid="6" name="HttpUrl">
    <vt:lpwstr>https://docdl.ly.gov.tw/add/</vt:lpwstr>
  </property>
  <property fmtid="{D5CDD505-2E9C-101B-9397-08002B2CF9AE}" pid="7" name="HttpPath">
    <vt:lpwstr>EA/EAServer/Repository/WebApplication/jsp/odmgr/http/</vt:lpwstr>
  </property>
  <property fmtid="{D5CDD505-2E9C-101B-9397-08002B2CF9AE}" pid="8" name="DiPath">
    <vt:lpwstr>EA/EAServer/Repository/WebApplication/jsp/odmgr/di/</vt:lpwstr>
  </property>
  <property fmtid="{D5CDD505-2E9C-101B-9397-08002B2CF9AE}" pid="9" name="發文字">
    <vt:lpwstr>23</vt:lpwstr>
  </property>
  <property fmtid="{D5CDD505-2E9C-101B-9397-08002B2CF9AE}" pid="10" name="發文號">
    <vt:lpwstr>1122302487</vt:lpwstr>
  </property>
  <property fmtid="{D5CDD505-2E9C-101B-9397-08002B2CF9AE}" pid="11" name="發文支號">
    <vt:lpwstr>0</vt:lpwstr>
  </property>
  <property fmtid="{D5CDD505-2E9C-101B-9397-08002B2CF9AE}" pid="12" name="TotFileSize">
    <vt:lpwstr>4307</vt:lpwstr>
  </property>
</Properties>
</file>