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956FC" w:rsidRDefault="00064D29">
      <w:pPr>
        <w:pStyle w:val="title"/>
        <w:rPr>
          <w:position w:val="20"/>
        </w:rPr>
      </w:pPr>
      <w:bookmarkStart w:id="0" w:name="發文機關"/>
      <w:bookmarkEnd w:id="0"/>
      <w:r w:rsidRPr="008956FC">
        <w:rPr>
          <w:position w:val="20"/>
        </w:rPr>
        <w:t>立法院</w:t>
      </w:r>
      <w:bookmarkStart w:id="1" w:name="單位名稱"/>
      <w:bookmarkEnd w:id="1"/>
      <w:r w:rsidR="00C4744A" w:rsidRPr="008956FC">
        <w:rPr>
          <w:rFonts w:hint="eastAsia"/>
          <w:position w:val="20"/>
        </w:rPr>
        <w:t>財政委員會</w:t>
      </w:r>
      <w:r w:rsidRPr="008956FC">
        <w:rPr>
          <w:position w:val="20"/>
        </w:rPr>
        <w:t xml:space="preserve">　開會通知單</w:t>
      </w:r>
    </w:p>
    <w:p w:rsidR="00064D29" w:rsidRPr="008956FC" w:rsidRDefault="00673E50">
      <w:pPr>
        <w:pStyle w:val="titlespace"/>
      </w:pPr>
      <w:r w:rsidRPr="008956F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956FC" w:rsidRDefault="00064D29">
      <w:pPr>
        <w:pStyle w:val="space2"/>
      </w:pPr>
    </w:p>
    <w:p w:rsidR="00064D29" w:rsidRPr="008956FC" w:rsidRDefault="00064D29">
      <w:pPr>
        <w:pStyle w:val="space2"/>
      </w:pPr>
    </w:p>
    <w:p w:rsidR="00C4744A" w:rsidRPr="008956FC" w:rsidRDefault="00064D29">
      <w:pPr>
        <w:pStyle w:val="ae"/>
        <w:spacing w:line="360" w:lineRule="exact"/>
      </w:pPr>
      <w:r w:rsidRPr="008956FC">
        <w:t>受文者：</w:t>
      </w:r>
      <w:bookmarkStart w:id="3" w:name="受文者"/>
      <w:bookmarkEnd w:id="3"/>
      <w:r w:rsidR="00C4744A" w:rsidRPr="008956FC">
        <w:rPr>
          <w:rFonts w:hint="eastAsia"/>
        </w:rPr>
        <w:t>本會委員</w:t>
      </w:r>
    </w:p>
    <w:p w:rsidR="00064D29" w:rsidRPr="008956FC" w:rsidRDefault="00064D29">
      <w:pPr>
        <w:pStyle w:val="space"/>
      </w:pPr>
    </w:p>
    <w:p w:rsidR="00064D29" w:rsidRPr="008956FC" w:rsidRDefault="00064D29">
      <w:pPr>
        <w:pStyle w:val="af"/>
        <w:spacing w:line="240" w:lineRule="exact"/>
      </w:pPr>
      <w:r w:rsidRPr="008956FC">
        <w:fldChar w:fldCharType="begin"/>
      </w:r>
      <w:r w:rsidRPr="008956FC">
        <w:instrText xml:space="preserve"> MACROBUTTON  DocDispatch 發文日期：</w:instrText>
      </w:r>
      <w:r w:rsidRPr="008956FC">
        <w:fldChar w:fldCharType="end"/>
      </w:r>
      <w:bookmarkStart w:id="4" w:name="發文日期"/>
      <w:bookmarkEnd w:id="4"/>
      <w:r w:rsidR="002D2D83" w:rsidRPr="008956FC">
        <w:rPr>
          <w:rFonts w:hint="eastAsia"/>
        </w:rPr>
        <w:t>中華民國</w:t>
      </w:r>
      <w:r w:rsidR="00AD32D0" w:rsidRPr="008956FC">
        <w:rPr>
          <w:rFonts w:hint="eastAsia"/>
        </w:rPr>
        <w:t>112</w:t>
      </w:r>
      <w:r w:rsidR="002D2D83" w:rsidRPr="008956FC">
        <w:rPr>
          <w:rFonts w:hint="eastAsia"/>
        </w:rPr>
        <w:t>年</w:t>
      </w:r>
      <w:r w:rsidR="0055117A" w:rsidRPr="008956FC">
        <w:rPr>
          <w:rFonts w:hint="eastAsia"/>
        </w:rPr>
        <w:t>11</w:t>
      </w:r>
      <w:r w:rsidR="002D2D83" w:rsidRPr="008956FC">
        <w:rPr>
          <w:rFonts w:hint="eastAsia"/>
        </w:rPr>
        <w:t>月</w:t>
      </w:r>
      <w:r w:rsidR="0055117A" w:rsidRPr="008956FC">
        <w:rPr>
          <w:rFonts w:hint="eastAsia"/>
        </w:rPr>
        <w:t>3</w:t>
      </w:r>
      <w:r w:rsidR="002D2D83" w:rsidRPr="008956FC">
        <w:rPr>
          <w:rFonts w:hint="eastAsia"/>
        </w:rPr>
        <w:t>日</w:t>
      </w:r>
    </w:p>
    <w:p w:rsidR="00064D29" w:rsidRPr="008956FC" w:rsidRDefault="00064D29">
      <w:pPr>
        <w:pStyle w:val="af"/>
        <w:spacing w:line="240" w:lineRule="exact"/>
      </w:pPr>
      <w:r w:rsidRPr="008956FC">
        <w:t>發文字號：</w:t>
      </w:r>
      <w:bookmarkStart w:id="5" w:name="發文字號"/>
      <w:bookmarkEnd w:id="5"/>
      <w:r w:rsidR="00C56755">
        <w:rPr>
          <w:rFonts w:hint="eastAsia"/>
        </w:rPr>
        <w:t>台</w:t>
      </w:r>
      <w:proofErr w:type="gramStart"/>
      <w:r w:rsidR="00C56755">
        <w:rPr>
          <w:rFonts w:hint="eastAsia"/>
        </w:rPr>
        <w:t>立財字</w:t>
      </w:r>
      <w:proofErr w:type="gramEnd"/>
      <w:r w:rsidR="00C56755">
        <w:rPr>
          <w:rFonts w:hint="eastAsia"/>
        </w:rPr>
        <w:t>第</w:t>
      </w:r>
      <w:r w:rsidR="00C56755">
        <w:t>1122101956號</w:t>
      </w:r>
    </w:p>
    <w:p w:rsidR="00064D29" w:rsidRPr="008956FC" w:rsidRDefault="00064D29">
      <w:pPr>
        <w:pStyle w:val="af"/>
        <w:spacing w:line="240" w:lineRule="exact"/>
      </w:pPr>
      <w:r w:rsidRPr="008956FC">
        <w:fldChar w:fldCharType="begin"/>
      </w:r>
      <w:r w:rsidRPr="008956FC">
        <w:instrText xml:space="preserve"> MACROBUTTON  DocSpeed 速別：</w:instrText>
      </w:r>
      <w:r w:rsidRPr="008956FC">
        <w:fldChar w:fldCharType="end"/>
      </w:r>
      <w:bookmarkStart w:id="6" w:name="速別"/>
      <w:bookmarkEnd w:id="6"/>
      <w:r w:rsidR="00C4744A" w:rsidRPr="008956FC">
        <w:rPr>
          <w:rFonts w:hint="eastAsia"/>
        </w:rPr>
        <w:t>最速件</w:t>
      </w:r>
    </w:p>
    <w:p w:rsidR="00064D29" w:rsidRPr="008956FC" w:rsidRDefault="00064D29">
      <w:pPr>
        <w:pStyle w:val="af"/>
        <w:spacing w:line="240" w:lineRule="exact"/>
      </w:pPr>
      <w:r w:rsidRPr="008956FC">
        <w:fldChar w:fldCharType="begin"/>
      </w:r>
      <w:r w:rsidRPr="008956FC">
        <w:instrText xml:space="preserve"> MACROBUTTON  DocSecurity 密等及解密條件或保密期限：</w:instrText>
      </w:r>
      <w:r w:rsidRPr="008956FC">
        <w:fldChar w:fldCharType="end"/>
      </w:r>
      <w:bookmarkStart w:id="7" w:name="密等及解密條件或保密期限"/>
      <w:bookmarkEnd w:id="7"/>
    </w:p>
    <w:p w:rsidR="00C4744A" w:rsidRPr="008956FC" w:rsidRDefault="00064D29">
      <w:pPr>
        <w:pStyle w:val="af"/>
        <w:spacing w:line="240" w:lineRule="exact"/>
      </w:pPr>
      <w:r w:rsidRPr="008956FC">
        <w:t>附件：</w:t>
      </w:r>
      <w:bookmarkStart w:id="8" w:name="附件"/>
      <w:bookmarkEnd w:id="8"/>
      <w:r w:rsidR="00C4744A" w:rsidRPr="008956FC">
        <w:rPr>
          <w:rFonts w:hint="eastAsia"/>
        </w:rPr>
        <w:t>議事日程</w:t>
      </w:r>
      <w:r w:rsidR="00955484" w:rsidRPr="008956FC">
        <w:rPr>
          <w:rFonts w:hint="eastAsia"/>
        </w:rPr>
        <w:t>1份</w:t>
      </w:r>
      <w:bookmarkStart w:id="9" w:name="_GoBack"/>
      <w:bookmarkEnd w:id="9"/>
    </w:p>
    <w:p w:rsidR="00064D29" w:rsidRPr="008956FC" w:rsidRDefault="00064D29">
      <w:pPr>
        <w:pStyle w:val="af"/>
        <w:spacing w:line="240" w:lineRule="exact"/>
      </w:pPr>
    </w:p>
    <w:p w:rsidR="00C4744A" w:rsidRPr="008956FC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8956FC">
        <w:rPr>
          <w:rFonts w:hAnsi="標楷體"/>
        </w:rPr>
        <w:t>開會事由：</w:t>
      </w:r>
      <w:bookmarkStart w:id="10" w:name="開會事由"/>
      <w:bookmarkEnd w:id="10"/>
      <w:r w:rsidR="00AD32D0" w:rsidRPr="008956FC">
        <w:rPr>
          <w:rFonts w:hAnsi="標楷體" w:hint="eastAsia"/>
          <w:w w:val="95"/>
        </w:rPr>
        <w:t>立法院第10</w:t>
      </w:r>
      <w:r w:rsidR="00AD32D0" w:rsidRPr="008956FC">
        <w:rPr>
          <w:rFonts w:hAnsi="標楷體"/>
          <w:w w:val="95"/>
        </w:rPr>
        <w:t>屆第</w:t>
      </w:r>
      <w:r w:rsidR="00AD32D0" w:rsidRPr="008956FC">
        <w:rPr>
          <w:rFonts w:hAnsi="標楷體" w:hint="eastAsia"/>
          <w:w w:val="95"/>
        </w:rPr>
        <w:t>8</w:t>
      </w:r>
      <w:r w:rsidR="00AD32D0" w:rsidRPr="008956FC">
        <w:rPr>
          <w:rFonts w:hAnsi="標楷體"/>
          <w:w w:val="95"/>
        </w:rPr>
        <w:t>會期財政委員會第</w:t>
      </w:r>
      <w:r w:rsidR="0055117A" w:rsidRPr="008956FC">
        <w:rPr>
          <w:rFonts w:hAnsi="標楷體" w:hint="eastAsia"/>
          <w:w w:val="95"/>
        </w:rPr>
        <w:t>11</w:t>
      </w:r>
      <w:r w:rsidR="00AD32D0" w:rsidRPr="008956FC">
        <w:rPr>
          <w:rFonts w:hAnsi="標楷體"/>
          <w:w w:val="95"/>
        </w:rPr>
        <w:t>次全體委員會議</w:t>
      </w:r>
    </w:p>
    <w:p w:rsidR="00811764" w:rsidRPr="008956FC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8956FC">
        <w:rPr>
          <w:rFonts w:hAnsi="標楷體"/>
          <w:b/>
        </w:rPr>
        <w:t>11</w:t>
      </w:r>
      <w:r w:rsidR="00531FBE" w:rsidRPr="008956FC">
        <w:rPr>
          <w:rFonts w:hAnsi="標楷體" w:hint="eastAsia"/>
          <w:b/>
        </w:rPr>
        <w:t>2</w:t>
      </w:r>
      <w:r w:rsidR="00811764" w:rsidRPr="008956FC">
        <w:rPr>
          <w:rFonts w:hAnsi="標楷體" w:hint="eastAsia"/>
          <w:b/>
        </w:rPr>
        <w:t>年</w:t>
      </w:r>
      <w:r w:rsidR="00811764" w:rsidRPr="008956FC">
        <w:rPr>
          <w:rFonts w:hAnsi="標楷體"/>
          <w:b/>
        </w:rPr>
        <w:t>11</w:t>
      </w:r>
      <w:r w:rsidR="00811764" w:rsidRPr="008956FC">
        <w:rPr>
          <w:rFonts w:hAnsi="標楷體" w:hint="eastAsia"/>
          <w:b/>
        </w:rPr>
        <w:t>月</w:t>
      </w:r>
      <w:r w:rsidR="0055117A" w:rsidRPr="008956FC">
        <w:rPr>
          <w:rFonts w:hAnsi="標楷體" w:hint="eastAsia"/>
          <w:b/>
        </w:rPr>
        <w:t>6</w:t>
      </w:r>
      <w:r w:rsidR="00811764" w:rsidRPr="008956FC">
        <w:rPr>
          <w:rFonts w:hAnsi="標楷體" w:hint="eastAsia"/>
          <w:b/>
        </w:rPr>
        <w:t>日(</w:t>
      </w:r>
      <w:r w:rsidR="0055117A" w:rsidRPr="008956FC">
        <w:rPr>
          <w:rFonts w:hAnsi="標楷體" w:hint="eastAsia"/>
          <w:b/>
        </w:rPr>
        <w:t>星期一</w:t>
      </w:r>
      <w:r w:rsidR="00811764" w:rsidRPr="008956FC">
        <w:rPr>
          <w:rFonts w:hAnsi="標楷體" w:hint="eastAsia"/>
          <w:b/>
        </w:rPr>
        <w:t>)</w:t>
      </w:r>
      <w:r w:rsidR="00652598" w:rsidRPr="008956FC">
        <w:rPr>
          <w:rFonts w:hAnsi="標楷體" w:hint="eastAsia"/>
          <w:b/>
        </w:rPr>
        <w:t>、</w:t>
      </w:r>
      <w:r w:rsidR="00652598" w:rsidRPr="008956FC">
        <w:rPr>
          <w:rFonts w:hAnsi="標楷體"/>
          <w:b/>
        </w:rPr>
        <w:t>11</w:t>
      </w:r>
      <w:r w:rsidR="00652598" w:rsidRPr="008956FC">
        <w:rPr>
          <w:rFonts w:hAnsi="標楷體" w:hint="eastAsia"/>
          <w:b/>
        </w:rPr>
        <w:t>月</w:t>
      </w:r>
      <w:r w:rsidR="0055117A" w:rsidRPr="008956FC">
        <w:rPr>
          <w:rFonts w:hAnsi="標楷體" w:hint="eastAsia"/>
          <w:b/>
        </w:rPr>
        <w:t>8</w:t>
      </w:r>
      <w:r w:rsidR="00652598" w:rsidRPr="008956FC">
        <w:rPr>
          <w:rFonts w:hAnsi="標楷體" w:hint="eastAsia"/>
          <w:b/>
        </w:rPr>
        <w:t>日(星期</w:t>
      </w:r>
      <w:r w:rsidR="0055117A" w:rsidRPr="008956FC">
        <w:rPr>
          <w:rFonts w:hAnsi="標楷體" w:hint="eastAsia"/>
          <w:b/>
        </w:rPr>
        <w:t>三</w:t>
      </w:r>
      <w:r w:rsidR="00652598" w:rsidRPr="008956FC">
        <w:rPr>
          <w:rFonts w:hAnsi="標楷體" w:hint="eastAsia"/>
          <w:b/>
        </w:rPr>
        <w:t>)</w:t>
      </w:r>
    </w:p>
    <w:p w:rsidR="0055117A" w:rsidRPr="008956FC" w:rsidRDefault="0055117A" w:rsidP="0055117A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8956FC">
        <w:rPr>
          <w:rFonts w:hAnsi="標楷體" w:hint="eastAsia"/>
        </w:rPr>
        <w:t>繼續審查中華民國</w:t>
      </w:r>
      <w:proofErr w:type="gramStart"/>
      <w:r w:rsidRPr="008956FC">
        <w:rPr>
          <w:rFonts w:hAnsi="標楷體" w:hint="eastAsia"/>
        </w:rPr>
        <w:t>113</w:t>
      </w:r>
      <w:proofErr w:type="gramEnd"/>
      <w:r w:rsidRPr="008956FC">
        <w:rPr>
          <w:rFonts w:hAnsi="標楷體" w:hint="eastAsia"/>
        </w:rPr>
        <w:t>年度中央政府總預算案有關金融監督管理委員會、銀行局、證券期貨局、保險局、檢查局收支部分。</w:t>
      </w:r>
      <w:r w:rsidRPr="008956FC">
        <w:rPr>
          <w:rFonts w:hAnsi="標楷體" w:hint="eastAsia"/>
          <w:b/>
        </w:rPr>
        <w:t>（處理）</w:t>
      </w:r>
    </w:p>
    <w:p w:rsidR="00064D29" w:rsidRPr="008956FC" w:rsidRDefault="00064D29" w:rsidP="00C4744A">
      <w:pPr>
        <w:pStyle w:val="af0"/>
        <w:spacing w:line="360" w:lineRule="exact"/>
        <w:rPr>
          <w:rFonts w:hAnsi="標楷體"/>
        </w:rPr>
      </w:pPr>
      <w:r w:rsidRPr="008956FC">
        <w:rPr>
          <w:rFonts w:hAnsi="標楷體"/>
        </w:rPr>
        <w:fldChar w:fldCharType="begin"/>
      </w:r>
      <w:r w:rsidRPr="008956FC">
        <w:rPr>
          <w:rFonts w:hAnsi="標楷體"/>
        </w:rPr>
        <w:instrText xml:space="preserve"> MACROBUTTON  DocMeetingTime 開會時間：</w:instrText>
      </w:r>
      <w:r w:rsidRPr="008956FC">
        <w:rPr>
          <w:rFonts w:hAnsi="標楷體"/>
        </w:rPr>
        <w:fldChar w:fldCharType="end"/>
      </w:r>
      <w:bookmarkStart w:id="11" w:name="開會時間"/>
      <w:r w:rsidR="00E33E3E" w:rsidRPr="008956FC">
        <w:rPr>
          <w:rFonts w:hAnsi="標楷體"/>
        </w:rPr>
        <w:t>11</w:t>
      </w:r>
      <w:r w:rsidR="00640319" w:rsidRPr="008956FC">
        <w:rPr>
          <w:rFonts w:hAnsi="標楷體" w:hint="eastAsia"/>
        </w:rPr>
        <w:t>2</w:t>
      </w:r>
      <w:r w:rsidR="002D6BB9" w:rsidRPr="008956FC">
        <w:rPr>
          <w:rFonts w:hAnsi="標楷體" w:hint="eastAsia"/>
        </w:rPr>
        <w:t>年</w:t>
      </w:r>
      <w:r w:rsidR="002D6BB9" w:rsidRPr="008956FC">
        <w:rPr>
          <w:rFonts w:hAnsi="標楷體"/>
          <w:w w:val="96"/>
        </w:rPr>
        <w:t>11</w:t>
      </w:r>
      <w:r w:rsidR="002D6BB9" w:rsidRPr="008956FC">
        <w:rPr>
          <w:rFonts w:hAnsi="標楷體" w:hint="eastAsia"/>
          <w:w w:val="96"/>
        </w:rPr>
        <w:t>月</w:t>
      </w:r>
      <w:r w:rsidR="0055117A" w:rsidRPr="008956FC">
        <w:rPr>
          <w:rFonts w:hAnsi="標楷體" w:hint="eastAsia"/>
          <w:w w:val="96"/>
        </w:rPr>
        <w:t>6日（星期一</w:t>
      </w:r>
      <w:r w:rsidR="002D6BB9" w:rsidRPr="008956FC">
        <w:rPr>
          <w:rFonts w:hAnsi="標楷體" w:hint="eastAsia"/>
          <w:w w:val="96"/>
        </w:rPr>
        <w:t>）</w:t>
      </w:r>
      <w:r w:rsidR="0003200B" w:rsidRPr="008956FC">
        <w:rPr>
          <w:rFonts w:hAnsi="標楷體" w:hint="eastAsia"/>
        </w:rPr>
        <w:t>及</w:t>
      </w:r>
      <w:r w:rsidR="002D6BB9" w:rsidRPr="008956FC">
        <w:rPr>
          <w:rFonts w:hAnsi="標楷體"/>
        </w:rPr>
        <w:t>11</w:t>
      </w:r>
      <w:r w:rsidR="002D6BB9" w:rsidRPr="008956FC">
        <w:rPr>
          <w:rFonts w:hAnsi="標楷體" w:hint="eastAsia"/>
        </w:rPr>
        <w:t>月</w:t>
      </w:r>
      <w:r w:rsidR="0055117A" w:rsidRPr="008956FC">
        <w:rPr>
          <w:rFonts w:hAnsi="標楷體" w:hint="eastAsia"/>
        </w:rPr>
        <w:t>8日（星期三</w:t>
      </w:r>
      <w:r w:rsidR="002D6BB9" w:rsidRPr="008956FC">
        <w:rPr>
          <w:rFonts w:hAnsi="標楷體" w:hint="eastAsia"/>
        </w:rPr>
        <w:t>）上午9時至下午5時30分</w:t>
      </w:r>
      <w:r w:rsidR="002D6BB9" w:rsidRPr="008956FC">
        <w:rPr>
          <w:rFonts w:hAnsi="標楷體" w:hint="eastAsia"/>
          <w:b/>
        </w:rPr>
        <w:t>【</w:t>
      </w:r>
      <w:r w:rsidR="0003200B" w:rsidRPr="008956FC">
        <w:rPr>
          <w:rFonts w:hAnsi="標楷體" w:hint="eastAsia"/>
          <w:b/>
        </w:rPr>
        <w:t>兩</w:t>
      </w:r>
      <w:r w:rsidR="002D6BB9" w:rsidRPr="008956FC">
        <w:rPr>
          <w:rFonts w:hAnsi="標楷體" w:hint="eastAsia"/>
          <w:b/>
        </w:rPr>
        <w:t>天一次會】</w:t>
      </w:r>
      <w:bookmarkEnd w:id="11"/>
    </w:p>
    <w:p w:rsidR="00BE4B00" w:rsidRPr="008956FC" w:rsidRDefault="00064D29" w:rsidP="00BE4B00">
      <w:pPr>
        <w:pStyle w:val="af0"/>
        <w:spacing w:line="360" w:lineRule="exact"/>
        <w:rPr>
          <w:rFonts w:hAnsi="標楷體"/>
        </w:rPr>
      </w:pPr>
      <w:r w:rsidRPr="008956FC">
        <w:rPr>
          <w:rFonts w:hAnsi="標楷體"/>
        </w:rPr>
        <w:t>開會地點：</w:t>
      </w:r>
      <w:bookmarkStart w:id="12" w:name="開會地點"/>
      <w:r w:rsidR="00C4744A" w:rsidRPr="008956FC">
        <w:rPr>
          <w:rFonts w:hAnsi="標楷體" w:hint="eastAsia"/>
        </w:rPr>
        <w:t>群賢樓9樓大禮堂</w:t>
      </w:r>
      <w:bookmarkEnd w:id="12"/>
    </w:p>
    <w:p w:rsidR="00E33E3E" w:rsidRPr="008956FC" w:rsidRDefault="00064D29" w:rsidP="00E33E3E">
      <w:pPr>
        <w:pStyle w:val="af1"/>
        <w:spacing w:line="360" w:lineRule="exact"/>
      </w:pPr>
      <w:r w:rsidRPr="008956FC">
        <w:t>主持人：</w:t>
      </w:r>
      <w:r w:rsidR="0055117A" w:rsidRPr="008956FC">
        <w:rPr>
          <w:rFonts w:hint="eastAsia"/>
        </w:rPr>
        <w:t>費召集委員鴻泰</w:t>
      </w:r>
    </w:p>
    <w:p w:rsidR="00064D29" w:rsidRPr="008956FC" w:rsidRDefault="00640319" w:rsidP="00E33E3E">
      <w:pPr>
        <w:pStyle w:val="af1"/>
        <w:spacing w:line="360" w:lineRule="exact"/>
        <w:rPr>
          <w:sz w:val="24"/>
        </w:rPr>
      </w:pPr>
      <w:r w:rsidRPr="008956FC">
        <w:rPr>
          <w:rFonts w:hint="eastAsia"/>
        </w:rPr>
        <w:t>聯絡人及電話：</w:t>
      </w:r>
      <w:proofErr w:type="gramStart"/>
      <w:r w:rsidRPr="008956FC">
        <w:rPr>
          <w:rFonts w:hint="eastAsia"/>
        </w:rPr>
        <w:t>于翊</w:t>
      </w:r>
      <w:proofErr w:type="gramEnd"/>
      <w:r w:rsidRPr="008956FC">
        <w:rPr>
          <w:rFonts w:hint="eastAsia"/>
        </w:rPr>
        <w:t>庭  23585567  傳真：23585578</w:t>
      </w:r>
    </w:p>
    <w:p w:rsidR="00C4744A" w:rsidRPr="008956FC" w:rsidRDefault="00064D29" w:rsidP="00C4744A">
      <w:pPr>
        <w:pStyle w:val="af2"/>
        <w:spacing w:line="360" w:lineRule="exact"/>
        <w:ind w:left="1203" w:hangingChars="376" w:hanging="1203"/>
      </w:pPr>
      <w:r w:rsidRPr="008956FC">
        <w:t>出席者：</w:t>
      </w:r>
      <w:bookmarkStart w:id="13" w:name="出席者"/>
      <w:bookmarkEnd w:id="13"/>
      <w:r w:rsidR="00C4744A" w:rsidRPr="008956FC">
        <w:rPr>
          <w:rFonts w:hint="eastAsia"/>
        </w:rPr>
        <w:t>本會委員</w:t>
      </w:r>
    </w:p>
    <w:p w:rsidR="0060043E" w:rsidRPr="008956FC" w:rsidRDefault="00064D29" w:rsidP="0055117A">
      <w:pPr>
        <w:pStyle w:val="af3"/>
        <w:spacing w:before="0" w:line="360" w:lineRule="exact"/>
        <w:ind w:left="1280" w:hangingChars="400" w:hanging="1280"/>
        <w:rPr>
          <w:color w:val="FF0000"/>
        </w:rPr>
      </w:pPr>
      <w:r w:rsidRPr="008956FC">
        <w:t>列席者：</w:t>
      </w:r>
      <w:bookmarkStart w:id="14" w:name="列席者"/>
      <w:bookmarkEnd w:id="14"/>
      <w:r w:rsidR="00C4744A" w:rsidRPr="008956FC">
        <w:rPr>
          <w:rFonts w:hint="eastAsia"/>
        </w:rPr>
        <w:t>本院其他委員會委員</w:t>
      </w:r>
      <w:r w:rsidR="00C4744A" w:rsidRPr="008956FC">
        <w:br/>
      </w:r>
      <w:r w:rsidR="0055117A" w:rsidRPr="008956FC">
        <w:rPr>
          <w:rFonts w:hint="eastAsia"/>
        </w:rPr>
        <w:t>金融監督管理委員會黃</w:t>
      </w:r>
      <w:proofErr w:type="gramStart"/>
      <w:r w:rsidR="0055117A" w:rsidRPr="008956FC">
        <w:rPr>
          <w:rFonts w:hint="eastAsia"/>
        </w:rPr>
        <w:t>主任委員天牧</w:t>
      </w:r>
      <w:proofErr w:type="gramEnd"/>
      <w:r w:rsidR="0055117A" w:rsidRPr="008956FC">
        <w:rPr>
          <w:rFonts w:hint="eastAsia"/>
        </w:rPr>
        <w:t>、行政院主計總處</w:t>
      </w:r>
    </w:p>
    <w:p w:rsidR="00C4744A" w:rsidRPr="008956FC" w:rsidRDefault="00C4744A" w:rsidP="00673E50">
      <w:pPr>
        <w:pStyle w:val="af3"/>
        <w:spacing w:before="0" w:line="360" w:lineRule="atLeast"/>
        <w:ind w:left="1357" w:hangingChars="424" w:hanging="1357"/>
      </w:pPr>
      <w:r w:rsidRPr="008956FC">
        <w:rPr>
          <w:rFonts w:hint="eastAsia"/>
        </w:rPr>
        <w:t>副本：</w:t>
      </w:r>
      <w:bookmarkStart w:id="15" w:name="副本"/>
      <w:bookmarkEnd w:id="15"/>
      <w:r w:rsidRPr="008956FC">
        <w:rPr>
          <w:rFonts w:hint="eastAsia"/>
        </w:rPr>
        <w:t>本院各相關單位、本院各黨團</w:t>
      </w:r>
    </w:p>
    <w:p w:rsidR="00C4744A" w:rsidRPr="008956FC" w:rsidRDefault="00C4744A" w:rsidP="00673E50">
      <w:pPr>
        <w:pStyle w:val="af2"/>
        <w:spacing w:line="360" w:lineRule="atLeast"/>
        <w:ind w:left="1203" w:hangingChars="376" w:hanging="1203"/>
      </w:pPr>
      <w:r w:rsidRPr="008956FC">
        <w:rPr>
          <w:rFonts w:hint="eastAsia"/>
        </w:rPr>
        <w:t>備註：</w:t>
      </w:r>
      <w:bookmarkStart w:id="16" w:name="備註"/>
      <w:bookmarkEnd w:id="16"/>
    </w:p>
    <w:p w:rsidR="00FF751C" w:rsidRPr="008956FC" w:rsidRDefault="00FF751C" w:rsidP="00FF751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8956FC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8956FC">
        <w:rPr>
          <w:rFonts w:hint="eastAsia"/>
          <w:sz w:val="32"/>
          <w:szCs w:val="32"/>
        </w:rPr>
        <w:t>林薦任科員采陵</w:t>
      </w:r>
      <w:proofErr w:type="gramEnd"/>
      <w:r w:rsidRPr="008956FC">
        <w:rPr>
          <w:rFonts w:hint="eastAsia"/>
          <w:sz w:val="32"/>
          <w:szCs w:val="32"/>
        </w:rPr>
        <w:t>，聯絡電話:2358-5586)。</w:t>
      </w:r>
    </w:p>
    <w:p w:rsidR="00FF751C" w:rsidRPr="008956FC" w:rsidRDefault="00FF751C" w:rsidP="00FF751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956FC">
        <w:rPr>
          <w:rFonts w:hint="eastAsia"/>
          <w:sz w:val="32"/>
          <w:szCs w:val="32"/>
        </w:rPr>
        <w:t>各列席機關單位(機構)</w:t>
      </w:r>
      <w:proofErr w:type="gramStart"/>
      <w:r w:rsidRPr="008956FC">
        <w:rPr>
          <w:rFonts w:hint="eastAsia"/>
          <w:sz w:val="32"/>
          <w:szCs w:val="32"/>
        </w:rPr>
        <w:t>均應經</w:t>
      </w:r>
      <w:proofErr w:type="gramEnd"/>
      <w:r w:rsidRPr="008956FC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FF751C" w:rsidRPr="008956FC" w:rsidRDefault="00FF751C" w:rsidP="00FF751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956FC">
        <w:rPr>
          <w:rFonts w:hint="eastAsia"/>
          <w:sz w:val="32"/>
          <w:szCs w:val="32"/>
        </w:rPr>
        <w:t>為符合政府</w:t>
      </w:r>
      <w:proofErr w:type="gramStart"/>
      <w:r w:rsidRPr="008956FC">
        <w:rPr>
          <w:rFonts w:hint="eastAsia"/>
          <w:sz w:val="32"/>
          <w:szCs w:val="32"/>
        </w:rPr>
        <w:t>節能減碳及</w:t>
      </w:r>
      <w:proofErr w:type="gramEnd"/>
      <w:r w:rsidRPr="008956FC">
        <w:rPr>
          <w:rFonts w:hint="eastAsia"/>
          <w:sz w:val="32"/>
          <w:szCs w:val="32"/>
        </w:rPr>
        <w:t>環境保護政策，請各單位與會人員自備環保杯。</w:t>
      </w:r>
    </w:p>
    <w:p w:rsidR="008D7688" w:rsidRPr="008956FC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8956FC" w:rsidRDefault="00064D29">
      <w:pPr>
        <w:pStyle w:val="space1"/>
      </w:pPr>
    </w:p>
    <w:p w:rsidR="00064D29" w:rsidRPr="008956FC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8956F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44BE" w:rsidRDefault="009F44BE">
      <w:r>
        <w:separator/>
      </w:r>
    </w:p>
  </w:endnote>
  <w:endnote w:type="continuationSeparator" w:id="0">
    <w:p w:rsidR="009F44BE" w:rsidRDefault="009F4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B6C9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B6C9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44BE" w:rsidRDefault="009F44BE">
      <w:r>
        <w:separator/>
      </w:r>
    </w:p>
  </w:footnote>
  <w:footnote w:type="continuationSeparator" w:id="0">
    <w:p w:rsidR="009F44BE" w:rsidRDefault="009F44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4D29"/>
    <w:rsid w:val="00066CA1"/>
    <w:rsid w:val="00074E6A"/>
    <w:rsid w:val="0007708A"/>
    <w:rsid w:val="000778BC"/>
    <w:rsid w:val="00085487"/>
    <w:rsid w:val="00090644"/>
    <w:rsid w:val="000C57B5"/>
    <w:rsid w:val="000F3476"/>
    <w:rsid w:val="001163D9"/>
    <w:rsid w:val="00123E6A"/>
    <w:rsid w:val="00145350"/>
    <w:rsid w:val="00154480"/>
    <w:rsid w:val="00155CA0"/>
    <w:rsid w:val="00173077"/>
    <w:rsid w:val="00186843"/>
    <w:rsid w:val="001A0D27"/>
    <w:rsid w:val="001B04B1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12B2"/>
    <w:rsid w:val="00376A3E"/>
    <w:rsid w:val="0038396F"/>
    <w:rsid w:val="003854FE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93175"/>
    <w:rsid w:val="004A67AC"/>
    <w:rsid w:val="004C487B"/>
    <w:rsid w:val="004C6924"/>
    <w:rsid w:val="004F31E9"/>
    <w:rsid w:val="0051745B"/>
    <w:rsid w:val="00531FBE"/>
    <w:rsid w:val="0054185F"/>
    <w:rsid w:val="00544498"/>
    <w:rsid w:val="0055117A"/>
    <w:rsid w:val="00565599"/>
    <w:rsid w:val="005B4207"/>
    <w:rsid w:val="005C33A6"/>
    <w:rsid w:val="005E5023"/>
    <w:rsid w:val="0060043E"/>
    <w:rsid w:val="00630E89"/>
    <w:rsid w:val="006345F3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5CC3"/>
    <w:rsid w:val="00732621"/>
    <w:rsid w:val="0074693E"/>
    <w:rsid w:val="00754797"/>
    <w:rsid w:val="00764D69"/>
    <w:rsid w:val="00770DE6"/>
    <w:rsid w:val="0077459A"/>
    <w:rsid w:val="00784EA4"/>
    <w:rsid w:val="007A46AC"/>
    <w:rsid w:val="007B6D53"/>
    <w:rsid w:val="007D05DA"/>
    <w:rsid w:val="007D454B"/>
    <w:rsid w:val="007E1E78"/>
    <w:rsid w:val="007F3722"/>
    <w:rsid w:val="007F6E29"/>
    <w:rsid w:val="00801678"/>
    <w:rsid w:val="00811764"/>
    <w:rsid w:val="008359D3"/>
    <w:rsid w:val="00856D42"/>
    <w:rsid w:val="0088037B"/>
    <w:rsid w:val="00886FE6"/>
    <w:rsid w:val="008935BD"/>
    <w:rsid w:val="008956FC"/>
    <w:rsid w:val="008A42F1"/>
    <w:rsid w:val="008D25D5"/>
    <w:rsid w:val="008D7688"/>
    <w:rsid w:val="008E50AA"/>
    <w:rsid w:val="008F6DEC"/>
    <w:rsid w:val="009022AC"/>
    <w:rsid w:val="00906701"/>
    <w:rsid w:val="0090690A"/>
    <w:rsid w:val="00912027"/>
    <w:rsid w:val="0091491D"/>
    <w:rsid w:val="00921749"/>
    <w:rsid w:val="00931F3D"/>
    <w:rsid w:val="00955484"/>
    <w:rsid w:val="009773C1"/>
    <w:rsid w:val="009870CA"/>
    <w:rsid w:val="00987D7D"/>
    <w:rsid w:val="00993B09"/>
    <w:rsid w:val="009A5840"/>
    <w:rsid w:val="009C1207"/>
    <w:rsid w:val="009D1849"/>
    <w:rsid w:val="009D5D03"/>
    <w:rsid w:val="009F44BE"/>
    <w:rsid w:val="00A02397"/>
    <w:rsid w:val="00A37472"/>
    <w:rsid w:val="00A41240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B027F8"/>
    <w:rsid w:val="00B10397"/>
    <w:rsid w:val="00B2187A"/>
    <w:rsid w:val="00B26A19"/>
    <w:rsid w:val="00B2717A"/>
    <w:rsid w:val="00B274D9"/>
    <w:rsid w:val="00B3435F"/>
    <w:rsid w:val="00B50907"/>
    <w:rsid w:val="00B569E6"/>
    <w:rsid w:val="00B83A3D"/>
    <w:rsid w:val="00B87E69"/>
    <w:rsid w:val="00BB6C9D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56755"/>
    <w:rsid w:val="00C60C2D"/>
    <w:rsid w:val="00C67B9C"/>
    <w:rsid w:val="00C809BF"/>
    <w:rsid w:val="00C901D2"/>
    <w:rsid w:val="00CA05C8"/>
    <w:rsid w:val="00CA167A"/>
    <w:rsid w:val="00CA7299"/>
    <w:rsid w:val="00CB4A5E"/>
    <w:rsid w:val="00CC224A"/>
    <w:rsid w:val="00CD4D9C"/>
    <w:rsid w:val="00D068BE"/>
    <w:rsid w:val="00D15B7F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A6BE2"/>
    <w:rsid w:val="00DC527A"/>
    <w:rsid w:val="00DD193E"/>
    <w:rsid w:val="00DE32A4"/>
    <w:rsid w:val="00DF0498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B74A8"/>
    <w:rsid w:val="00EC1059"/>
    <w:rsid w:val="00ED6845"/>
    <w:rsid w:val="00EE6BE9"/>
    <w:rsid w:val="00EF3233"/>
    <w:rsid w:val="00F00D2E"/>
    <w:rsid w:val="00F21E0C"/>
    <w:rsid w:val="00F31C83"/>
    <w:rsid w:val="00F87DBA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F7FC6-7077-4CC8-9F8A-EFA18FCE3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>eic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2023-10-27T03:13:00Z</cp:lastPrinted>
  <dcterms:created xsi:type="dcterms:W3CDTF">2023-11-03T04:17:00Z</dcterms:created>
  <dcterms:modified xsi:type="dcterms:W3CDTF">2023-11-03T04:17:00Z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1122101956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1122101956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