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B5DFD" w14:textId="5AD6B0B7" w:rsidR="00375D8C" w:rsidRPr="002D21C5" w:rsidRDefault="001017F4">
      <w:pPr>
        <w:pStyle w:val="title"/>
        <w:rPr>
          <w:rStyle w:val="20"/>
          <w:position w:val="20"/>
        </w:rPr>
      </w:pPr>
      <w:r w:rsidRPr="002D21C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3117432" wp14:editId="5D1E4B5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97744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3117432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7A97744C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D21C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FA36D05" wp14:editId="17011CF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4833E5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5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53F4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2FBAEA9" w14:textId="77777777" w:rsidR="00653F4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5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2C685466" w14:textId="77777777" w:rsidR="00653F42" w:rsidRDefault="00653F4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397AA013" w14:textId="77777777" w:rsidR="00653F42" w:rsidRDefault="00653F4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305BDCA2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FA36D05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2E4833E5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53F4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53F4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2FBAEA9" w14:textId="77777777" w:rsidR="00653F4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53F42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2C685466" w14:textId="77777777" w:rsidR="00653F42" w:rsidRDefault="00653F4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397AA013" w14:textId="77777777" w:rsidR="00653F42" w:rsidRDefault="00653F4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305BDCA2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2D21C5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653F42" w:rsidRPr="002D21C5">
        <w:rPr>
          <w:rStyle w:val="20"/>
          <w:rFonts w:hint="eastAsia"/>
          <w:position w:val="20"/>
        </w:rPr>
        <w:t>內政委員會</w:t>
      </w:r>
      <w:r w:rsidR="00375D8C" w:rsidRPr="002D21C5">
        <w:rPr>
          <w:rStyle w:val="20"/>
          <w:rFonts w:hint="eastAsia"/>
          <w:position w:val="20"/>
        </w:rPr>
        <w:t xml:space="preserve">　函</w:t>
      </w:r>
    </w:p>
    <w:p w14:paraId="665187E0" w14:textId="77777777" w:rsidR="00375D8C" w:rsidRPr="002D21C5" w:rsidRDefault="00375D8C">
      <w:pPr>
        <w:pStyle w:val="titlespace"/>
        <w:rPr>
          <w:rStyle w:val="8"/>
        </w:rPr>
      </w:pPr>
    </w:p>
    <w:p w14:paraId="60D69BD4" w14:textId="77777777" w:rsidR="00375D8C" w:rsidRPr="002D21C5" w:rsidRDefault="00375D8C">
      <w:pPr>
        <w:pStyle w:val="space2"/>
      </w:pPr>
    </w:p>
    <w:p w14:paraId="2424ECBC" w14:textId="77777777" w:rsidR="00375D8C" w:rsidRPr="002D21C5" w:rsidRDefault="00375D8C">
      <w:pPr>
        <w:pStyle w:val="space2"/>
      </w:pPr>
    </w:p>
    <w:p w14:paraId="379A9E2C" w14:textId="77777777" w:rsidR="00375D8C" w:rsidRPr="002D21C5" w:rsidRDefault="00375D8C">
      <w:pPr>
        <w:pStyle w:val="11"/>
        <w:spacing w:line="14" w:lineRule="exact"/>
        <w:ind w:leftChars="0" w:left="0"/>
      </w:pPr>
    </w:p>
    <w:p w14:paraId="41B2C877" w14:textId="4FBC5EFE" w:rsidR="00375D8C" w:rsidRPr="002D21C5" w:rsidRDefault="00375D8C">
      <w:pPr>
        <w:pStyle w:val="ad"/>
        <w:spacing w:line="360" w:lineRule="exact"/>
      </w:pPr>
      <w:r w:rsidRPr="002D21C5">
        <w:rPr>
          <w:rFonts w:hint="eastAsia"/>
        </w:rPr>
        <w:t>受文者：</w:t>
      </w:r>
      <w:bookmarkStart w:id="5" w:name="受文者"/>
      <w:bookmarkEnd w:id="5"/>
      <w:r w:rsidR="00564A9D" w:rsidRPr="002D21C5">
        <w:rPr>
          <w:rFonts w:hint="eastAsia"/>
        </w:rPr>
        <w:t>本會委員</w:t>
      </w:r>
    </w:p>
    <w:p w14:paraId="02C145D7" w14:textId="2D2F1885" w:rsidR="00375D8C" w:rsidRPr="002D21C5" w:rsidRDefault="001017F4">
      <w:pPr>
        <w:pStyle w:val="space"/>
      </w:pPr>
      <w:r w:rsidRPr="002D21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ED6A289" wp14:editId="3FBB5AE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D59F7" w14:textId="02CC7E5C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7C012D05" w14:textId="7A18534E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D6A289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57CD59F7" w14:textId="02CC7E5C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7C012D05" w14:textId="7A18534E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4BA0FCF5" w14:textId="7CD5533D" w:rsidR="00375D8C" w:rsidRPr="002D21C5" w:rsidRDefault="00375D8C">
      <w:pPr>
        <w:pStyle w:val="ae"/>
        <w:spacing w:line="240" w:lineRule="exact"/>
      </w:pPr>
      <w:r w:rsidRPr="002D21C5">
        <w:fldChar w:fldCharType="begin"/>
      </w:r>
      <w:r w:rsidRPr="002D21C5">
        <w:instrText xml:space="preserve"> </w:instrText>
      </w:r>
      <w:r w:rsidRPr="002D21C5">
        <w:rPr>
          <w:rFonts w:hint="eastAsia"/>
        </w:rPr>
        <w:instrText>MACROBUTTON  DocDispatch 發文日期：</w:instrText>
      </w:r>
      <w:r w:rsidRPr="002D21C5">
        <w:fldChar w:fldCharType="end"/>
      </w:r>
      <w:bookmarkStart w:id="8" w:name="發文日期"/>
      <w:bookmarkEnd w:id="8"/>
      <w:r w:rsidR="00D12064" w:rsidRPr="002D21C5">
        <w:rPr>
          <w:rFonts w:hint="eastAsia"/>
        </w:rPr>
        <w:t>中華民國112年11月24日</w:t>
      </w:r>
    </w:p>
    <w:p w14:paraId="7A151127" w14:textId="32FC4AB1" w:rsidR="00375D8C" w:rsidRPr="002D21C5" w:rsidRDefault="00375D8C">
      <w:pPr>
        <w:pStyle w:val="ae"/>
        <w:spacing w:line="240" w:lineRule="exact"/>
      </w:pPr>
      <w:r w:rsidRPr="002D21C5">
        <w:rPr>
          <w:rFonts w:hint="eastAsia"/>
        </w:rPr>
        <w:t>發文字號：</w:t>
      </w:r>
      <w:bookmarkStart w:id="9" w:name="發文字號"/>
      <w:bookmarkEnd w:id="9"/>
      <w:r w:rsidR="009341ED">
        <w:rPr>
          <w:rFonts w:hint="eastAsia"/>
        </w:rPr>
        <w:t>台立內字第</w:t>
      </w:r>
      <w:r w:rsidR="009341ED">
        <w:t>1124002270號</w:t>
      </w:r>
    </w:p>
    <w:p w14:paraId="15400752" w14:textId="49667717" w:rsidR="00375D8C" w:rsidRPr="002D21C5" w:rsidRDefault="00375D8C">
      <w:pPr>
        <w:pStyle w:val="ae"/>
        <w:spacing w:line="240" w:lineRule="exact"/>
      </w:pPr>
      <w:r w:rsidRPr="002D21C5">
        <w:fldChar w:fldCharType="begin"/>
      </w:r>
      <w:r w:rsidRPr="002D21C5">
        <w:instrText xml:space="preserve"> </w:instrText>
      </w:r>
      <w:r w:rsidRPr="002D21C5">
        <w:rPr>
          <w:rFonts w:hint="eastAsia"/>
        </w:rPr>
        <w:instrText>MACROBUTTON  DocSpeed 速別：</w:instrText>
      </w:r>
      <w:r w:rsidRPr="002D21C5">
        <w:fldChar w:fldCharType="end"/>
      </w:r>
      <w:bookmarkStart w:id="10" w:name="速別"/>
      <w:bookmarkEnd w:id="10"/>
      <w:r w:rsidR="00204745" w:rsidRPr="002D21C5">
        <w:rPr>
          <w:rFonts w:hint="eastAsia"/>
        </w:rPr>
        <w:t>最速件</w:t>
      </w:r>
    </w:p>
    <w:p w14:paraId="54659BE5" w14:textId="77777777" w:rsidR="00375D8C" w:rsidRPr="002D21C5" w:rsidRDefault="00375D8C">
      <w:pPr>
        <w:pStyle w:val="ae"/>
        <w:spacing w:line="240" w:lineRule="exact"/>
      </w:pPr>
      <w:r w:rsidRPr="002D21C5">
        <w:fldChar w:fldCharType="begin"/>
      </w:r>
      <w:r w:rsidRPr="002D21C5">
        <w:instrText xml:space="preserve"> </w:instrText>
      </w:r>
      <w:r w:rsidRPr="002D21C5">
        <w:rPr>
          <w:rFonts w:hint="eastAsia"/>
        </w:rPr>
        <w:instrText>MACROBUTTON  DocSecurity 密等及解密條件或保密期限：</w:instrText>
      </w:r>
      <w:r w:rsidRPr="002D21C5">
        <w:fldChar w:fldCharType="end"/>
      </w:r>
      <w:bookmarkStart w:id="11" w:name="密等及解密條件或保密期限"/>
      <w:bookmarkEnd w:id="11"/>
    </w:p>
    <w:p w14:paraId="7C68E1D2" w14:textId="31DBD2DD" w:rsidR="001017F4" w:rsidRPr="002D21C5" w:rsidRDefault="001017F4" w:rsidP="001017F4">
      <w:pPr>
        <w:pStyle w:val="ae"/>
        <w:spacing w:line="240" w:lineRule="exact"/>
      </w:pPr>
      <w:r w:rsidRPr="002D21C5">
        <w:rPr>
          <w:rFonts w:hint="eastAsia"/>
        </w:rPr>
        <w:t>附件：</w:t>
      </w:r>
      <w:bookmarkStart w:id="12" w:name="附件"/>
      <w:bookmarkEnd w:id="12"/>
      <w:r w:rsidRPr="002D21C5">
        <w:rPr>
          <w:rFonts w:hint="eastAsia"/>
        </w:rPr>
        <w:t>如說明二、三</w:t>
      </w:r>
    </w:p>
    <w:p w14:paraId="5EAC3198" w14:textId="77777777" w:rsidR="001017F4" w:rsidRPr="002D21C5" w:rsidRDefault="001017F4" w:rsidP="001017F4">
      <w:pPr>
        <w:pStyle w:val="space0"/>
      </w:pPr>
    </w:p>
    <w:p w14:paraId="0EF77B40" w14:textId="32876AC0" w:rsidR="001017F4" w:rsidRPr="002D21C5" w:rsidRDefault="001017F4" w:rsidP="001017F4">
      <w:pPr>
        <w:pStyle w:val="af"/>
        <w:spacing w:line="500" w:lineRule="exact"/>
        <w:ind w:hangingChars="310"/>
        <w:jc w:val="both"/>
      </w:pPr>
      <w:r w:rsidRPr="002D21C5">
        <w:rPr>
          <w:rFonts w:hint="eastAsia"/>
        </w:rPr>
        <w:t>主旨：</w:t>
      </w:r>
      <w:bookmarkStart w:id="13" w:name="主旨"/>
      <w:bookmarkEnd w:id="13"/>
      <w:r w:rsidRPr="002D21C5">
        <w:rPr>
          <w:rFonts w:hint="eastAsia"/>
        </w:rPr>
        <w:t>本會定於112年</w:t>
      </w:r>
      <w:r w:rsidR="00204745" w:rsidRPr="002D21C5">
        <w:t>11</w:t>
      </w:r>
      <w:r w:rsidRPr="002D21C5">
        <w:rPr>
          <w:rFonts w:hint="eastAsia"/>
        </w:rPr>
        <w:t>月</w:t>
      </w:r>
      <w:r w:rsidR="00204745" w:rsidRPr="002D21C5">
        <w:t>30</w:t>
      </w:r>
      <w:r w:rsidRPr="002D21C5">
        <w:rPr>
          <w:rFonts w:hint="eastAsia"/>
        </w:rPr>
        <w:t>日（星期四）</w:t>
      </w:r>
      <w:r w:rsidR="00982316" w:rsidRPr="002D21C5">
        <w:rPr>
          <w:rFonts w:hint="eastAsia"/>
        </w:rPr>
        <w:t>考察中央警察大學幹部養成教育執行情形</w:t>
      </w:r>
      <w:r w:rsidRPr="002D21C5">
        <w:rPr>
          <w:rFonts w:hint="eastAsia"/>
        </w:rPr>
        <w:t>，請查照。</w:t>
      </w:r>
    </w:p>
    <w:p w14:paraId="473FF05C" w14:textId="77777777" w:rsidR="001017F4" w:rsidRPr="002D21C5" w:rsidRDefault="001017F4" w:rsidP="001017F4">
      <w:pPr>
        <w:pStyle w:val="af0"/>
      </w:pPr>
      <w:bookmarkStart w:id="14" w:name="段落"/>
      <w:bookmarkEnd w:id="14"/>
      <w:r w:rsidRPr="002D21C5">
        <w:rPr>
          <w:rFonts w:hint="eastAsia"/>
        </w:rPr>
        <w:t>說明：</w:t>
      </w:r>
    </w:p>
    <w:p w14:paraId="7AF4D668" w14:textId="6A405488" w:rsidR="001017F4" w:rsidRPr="002D21C5" w:rsidRDefault="001017F4" w:rsidP="001017F4">
      <w:pPr>
        <w:pStyle w:val="1-2"/>
      </w:pPr>
      <w:r w:rsidRPr="002D21C5">
        <w:rPr>
          <w:rFonts w:hint="eastAsia"/>
        </w:rPr>
        <w:t>依本會</w:t>
      </w:r>
      <w:proofErr w:type="gramStart"/>
      <w:r w:rsidR="00982316" w:rsidRPr="002D21C5">
        <w:rPr>
          <w:rFonts w:hint="eastAsia"/>
        </w:rPr>
        <w:t>游</w:t>
      </w:r>
      <w:proofErr w:type="gramEnd"/>
      <w:r w:rsidR="00982316" w:rsidRPr="002D21C5">
        <w:rPr>
          <w:rFonts w:hint="eastAsia"/>
        </w:rPr>
        <w:t>召集委員</w:t>
      </w:r>
      <w:proofErr w:type="gramStart"/>
      <w:r w:rsidR="00982316" w:rsidRPr="002D21C5">
        <w:rPr>
          <w:rFonts w:hint="eastAsia"/>
        </w:rPr>
        <w:t>毓</w:t>
      </w:r>
      <w:proofErr w:type="gramEnd"/>
      <w:r w:rsidR="00982316" w:rsidRPr="002D21C5">
        <w:rPr>
          <w:rFonts w:hint="eastAsia"/>
        </w:rPr>
        <w:t>蘭指示辦理</w:t>
      </w:r>
      <w:r w:rsidRPr="002D21C5">
        <w:rPr>
          <w:rFonts w:hint="eastAsia"/>
        </w:rPr>
        <w:t>。</w:t>
      </w:r>
    </w:p>
    <w:p w14:paraId="1DD23D95" w14:textId="752C244D" w:rsidR="001017F4" w:rsidRPr="002D21C5" w:rsidRDefault="001017F4" w:rsidP="001017F4">
      <w:pPr>
        <w:pStyle w:val="1-2"/>
        <w:wordWrap w:val="0"/>
        <w:topLinePunct/>
        <w:ind w:left="953"/>
      </w:pPr>
      <w:r w:rsidRPr="002D21C5">
        <w:rPr>
          <w:rFonts w:hint="eastAsia"/>
        </w:rPr>
        <w:t>委員如欲參加本次考察，敬請於</w:t>
      </w:r>
      <w:r w:rsidR="00982316" w:rsidRPr="002D21C5">
        <w:rPr>
          <w:rFonts w:hint="eastAsia"/>
        </w:rPr>
        <w:t>11</w:t>
      </w:r>
      <w:r w:rsidRPr="002D21C5">
        <w:rPr>
          <w:rFonts w:hint="eastAsia"/>
        </w:rPr>
        <w:t>月2</w:t>
      </w:r>
      <w:r w:rsidR="00982316" w:rsidRPr="002D21C5">
        <w:rPr>
          <w:rFonts w:hint="eastAsia"/>
        </w:rPr>
        <w:t>8</w:t>
      </w:r>
      <w:r w:rsidRPr="002D21C5">
        <w:rPr>
          <w:rFonts w:hint="eastAsia"/>
        </w:rPr>
        <w:t>日（星期</w:t>
      </w:r>
      <w:r w:rsidR="00982316" w:rsidRPr="002D21C5">
        <w:rPr>
          <w:rFonts w:hint="eastAsia"/>
        </w:rPr>
        <w:t>二</w:t>
      </w:r>
      <w:r w:rsidRPr="002D21C5">
        <w:rPr>
          <w:rFonts w:hint="eastAsia"/>
        </w:rPr>
        <w:t>）下午</w:t>
      </w:r>
      <w:r w:rsidR="00982316" w:rsidRPr="002D21C5">
        <w:rPr>
          <w:rFonts w:hint="eastAsia"/>
        </w:rPr>
        <w:t>4</w:t>
      </w:r>
      <w:r w:rsidRPr="002D21C5">
        <w:rPr>
          <w:rFonts w:hint="eastAsia"/>
        </w:rPr>
        <w:t>時前填妥考察登記表（如附件），擲回本會或傳真：(02)23585502，</w:t>
      </w:r>
      <w:proofErr w:type="gramStart"/>
      <w:r w:rsidRPr="002D21C5">
        <w:rPr>
          <w:rFonts w:hint="eastAsia"/>
        </w:rPr>
        <w:t>俾</w:t>
      </w:r>
      <w:proofErr w:type="gramEnd"/>
      <w:r w:rsidRPr="002D21C5">
        <w:rPr>
          <w:rFonts w:hint="eastAsia"/>
        </w:rPr>
        <w:t>便籌辦。</w:t>
      </w:r>
    </w:p>
    <w:p w14:paraId="7379DB87" w14:textId="5FC516F1" w:rsidR="004B5B77" w:rsidRDefault="004B5B77" w:rsidP="004B5B77">
      <w:pPr>
        <w:pStyle w:val="1-2"/>
      </w:pPr>
      <w:r w:rsidRPr="002D21C5">
        <w:rPr>
          <w:rFonts w:hint="eastAsia"/>
        </w:rPr>
        <w:t>檢附考察行程表</w:t>
      </w:r>
      <w:r w:rsidRPr="002D21C5">
        <w:t>1份。</w:t>
      </w:r>
    </w:p>
    <w:p w14:paraId="270DFAB6" w14:textId="448695E9" w:rsidR="00564A9D" w:rsidRPr="002D21C5" w:rsidRDefault="00564A9D" w:rsidP="00564A9D">
      <w:pPr>
        <w:pStyle w:val="1-2"/>
        <w:numPr>
          <w:ilvl w:val="0"/>
          <w:numId w:val="0"/>
        </w:numPr>
        <w:ind w:left="317"/>
      </w:pPr>
      <w:bookmarkStart w:id="15" w:name="_GoBack"/>
      <w:bookmarkEnd w:id="15"/>
    </w:p>
    <w:p w14:paraId="50BFDC6D" w14:textId="77777777" w:rsidR="001017F4" w:rsidRPr="002D21C5" w:rsidRDefault="001017F4" w:rsidP="001017F4">
      <w:pPr>
        <w:pStyle w:val="af1"/>
        <w:spacing w:line="240" w:lineRule="exact"/>
      </w:pPr>
      <w:r w:rsidRPr="002D21C5">
        <w:rPr>
          <w:rFonts w:hint="eastAsia"/>
        </w:rPr>
        <w:t>正本：</w:t>
      </w:r>
      <w:bookmarkStart w:id="16" w:name="正本"/>
      <w:bookmarkEnd w:id="16"/>
      <w:r w:rsidRPr="002D21C5">
        <w:rPr>
          <w:rFonts w:hint="eastAsia"/>
        </w:rPr>
        <w:t>本會委員</w:t>
      </w:r>
    </w:p>
    <w:p w14:paraId="6B7812E4" w14:textId="77777777" w:rsidR="001017F4" w:rsidRPr="002D21C5" w:rsidRDefault="001017F4" w:rsidP="001017F4">
      <w:pPr>
        <w:pStyle w:val="af2"/>
        <w:spacing w:line="240" w:lineRule="exact"/>
      </w:pPr>
      <w:r w:rsidRPr="002D21C5">
        <w:rPr>
          <w:rFonts w:hint="eastAsia"/>
        </w:rPr>
        <w:t>副本：</w:t>
      </w:r>
      <w:bookmarkStart w:id="17" w:name="副本"/>
      <w:bookmarkEnd w:id="17"/>
      <w:r w:rsidRPr="002D21C5">
        <w:rPr>
          <w:rFonts w:hint="eastAsia"/>
        </w:rPr>
        <w:t>本院其他委員會委員、本院各黨團、本院公報處</w:t>
      </w:r>
    </w:p>
    <w:p w14:paraId="11798284" w14:textId="77777777" w:rsidR="00375D8C" w:rsidRPr="002D21C5" w:rsidRDefault="00375D8C">
      <w:pPr>
        <w:pStyle w:val="space1"/>
      </w:pPr>
    </w:p>
    <w:p w14:paraId="7D90B234" w14:textId="4E42117B" w:rsidR="00375D8C" w:rsidRDefault="000B612E" w:rsidP="000B612E">
      <w:pPr>
        <w:pStyle w:val="space1"/>
        <w:jc w:val="center"/>
      </w:pPr>
      <w:r>
        <w:rPr>
          <w:noProof/>
        </w:rPr>
        <w:drawing>
          <wp:inline distT="0" distB="0" distL="0" distR="0" wp14:anchorId="3D8E35F3" wp14:editId="37600F0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56E07" w14:textId="007AF44A" w:rsidR="000B612E" w:rsidRDefault="000B612E" w:rsidP="000B612E">
      <w:pPr>
        <w:pStyle w:val="space1"/>
        <w:jc w:val="center"/>
      </w:pPr>
    </w:p>
    <w:p w14:paraId="0C33D11B" w14:textId="77777777" w:rsidR="000B612E" w:rsidRDefault="000B612E" w:rsidP="000B612E">
      <w:pPr>
        <w:pStyle w:val="space1"/>
        <w:jc w:val="center"/>
        <w:sectPr w:rsidR="000B612E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7E1AD991" w14:textId="77777777" w:rsidR="00835DDF" w:rsidRPr="00835DDF" w:rsidRDefault="00835DDF" w:rsidP="00835DDF">
      <w:pPr>
        <w:widowControl/>
        <w:spacing w:line="331" w:lineRule="auto"/>
        <w:jc w:val="center"/>
        <w:rPr>
          <w:rFonts w:cs="標楷體"/>
          <w:b/>
          <w:color w:val="000000"/>
          <w:kern w:val="0"/>
          <w:sz w:val="36"/>
          <w:szCs w:val="36"/>
        </w:rPr>
      </w:pPr>
      <w:r w:rsidRPr="00835DDF">
        <w:rPr>
          <w:rFonts w:cs="標楷體"/>
          <w:b/>
          <w:color w:val="000000"/>
          <w:kern w:val="0"/>
          <w:sz w:val="36"/>
          <w:szCs w:val="36"/>
        </w:rPr>
        <w:lastRenderedPageBreak/>
        <w:t>立法院</w:t>
      </w:r>
      <w:r w:rsidRPr="00835DDF">
        <w:rPr>
          <w:rFonts w:cs="標楷體" w:hint="eastAsia"/>
          <w:b/>
          <w:color w:val="000000"/>
          <w:kern w:val="0"/>
          <w:sz w:val="36"/>
          <w:szCs w:val="36"/>
        </w:rPr>
        <w:t>內政</w:t>
      </w:r>
      <w:r w:rsidRPr="00835DDF">
        <w:rPr>
          <w:rFonts w:cs="標楷體"/>
          <w:b/>
          <w:color w:val="000000"/>
          <w:kern w:val="0"/>
          <w:sz w:val="36"/>
          <w:szCs w:val="36"/>
        </w:rPr>
        <w:t>委員會考察行程表</w:t>
      </w:r>
    </w:p>
    <w:p w14:paraId="67199D10" w14:textId="77777777" w:rsidR="00835DDF" w:rsidRPr="00835DDF" w:rsidRDefault="00835DDF" w:rsidP="00835DDF">
      <w:pPr>
        <w:widowControl/>
        <w:spacing w:line="331" w:lineRule="auto"/>
        <w:jc w:val="center"/>
        <w:rPr>
          <w:rFonts w:cs="標楷體"/>
          <w:color w:val="000000"/>
          <w:kern w:val="0"/>
          <w:sz w:val="28"/>
          <w:szCs w:val="28"/>
        </w:rPr>
      </w:pPr>
      <w:r w:rsidRPr="00835DDF">
        <w:rPr>
          <w:rFonts w:cs="標楷體"/>
          <w:b/>
          <w:color w:val="000000"/>
          <w:kern w:val="0"/>
          <w:sz w:val="36"/>
          <w:szCs w:val="36"/>
        </w:rPr>
        <w:t>考察</w:t>
      </w:r>
      <w:r w:rsidRPr="00835DDF">
        <w:rPr>
          <w:rFonts w:cs="標楷體" w:hint="eastAsia"/>
          <w:b/>
          <w:color w:val="000000"/>
          <w:kern w:val="0"/>
          <w:sz w:val="36"/>
          <w:szCs w:val="36"/>
        </w:rPr>
        <w:t>中央警察大學幹部養成教育執行情形</w:t>
      </w:r>
    </w:p>
    <w:p w14:paraId="5CAB65B9" w14:textId="77777777" w:rsidR="00835DDF" w:rsidRPr="00835DDF" w:rsidRDefault="00835DDF" w:rsidP="00835DDF">
      <w:pPr>
        <w:widowControl/>
        <w:spacing w:line="259" w:lineRule="auto"/>
        <w:ind w:left="660"/>
        <w:jc w:val="center"/>
        <w:rPr>
          <w:rFonts w:cs="標楷體"/>
          <w:color w:val="000000"/>
          <w:kern w:val="0"/>
          <w:sz w:val="28"/>
          <w:szCs w:val="28"/>
        </w:rPr>
      </w:pPr>
    </w:p>
    <w:tbl>
      <w:tblPr>
        <w:tblStyle w:val="1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336"/>
        <w:gridCol w:w="4148"/>
        <w:gridCol w:w="3252"/>
      </w:tblGrid>
      <w:tr w:rsidR="00835DDF" w:rsidRPr="00835DDF" w14:paraId="27456093" w14:textId="77777777" w:rsidTr="00B433BA">
        <w:trPr>
          <w:trHeight w:val="210"/>
          <w:jc w:val="center"/>
        </w:trPr>
        <w:tc>
          <w:tcPr>
            <w:tcW w:w="5000" w:type="pct"/>
            <w:gridSpan w:val="3"/>
            <w:tcBorders>
              <w:right w:val="single" w:sz="4" w:space="0" w:color="auto"/>
            </w:tcBorders>
            <w:vAlign w:val="center"/>
          </w:tcPr>
          <w:p w14:paraId="366A4E2A" w14:textId="77777777" w:rsidR="00835DDF" w:rsidRPr="00835DDF" w:rsidRDefault="00835DDF" w:rsidP="00835DDF">
            <w:pPr>
              <w:spacing w:beforeLines="50" w:before="120" w:afterLines="50" w:after="120"/>
              <w:jc w:val="center"/>
              <w:rPr>
                <w:rFonts w:cs="標楷體"/>
                <w:b/>
                <w:color w:val="000000"/>
                <w:kern w:val="0"/>
                <w:sz w:val="32"/>
                <w:szCs w:val="32"/>
              </w:rPr>
            </w:pPr>
            <w:r w:rsidRPr="00835DDF">
              <w:rPr>
                <w:rFonts w:cs="標楷體"/>
                <w:b/>
                <w:color w:val="000000"/>
                <w:kern w:val="0"/>
                <w:sz w:val="32"/>
                <w:szCs w:val="32"/>
              </w:rPr>
              <w:t>112年11月</w:t>
            </w:r>
            <w:r w:rsidRPr="00835DDF">
              <w:rPr>
                <w:rFonts w:cs="標楷體" w:hint="eastAsia"/>
                <w:b/>
                <w:color w:val="000000"/>
                <w:kern w:val="0"/>
                <w:sz w:val="32"/>
                <w:szCs w:val="32"/>
              </w:rPr>
              <w:t>30</w:t>
            </w:r>
            <w:r w:rsidRPr="00835DDF">
              <w:rPr>
                <w:rFonts w:cs="標楷體"/>
                <w:b/>
                <w:color w:val="000000"/>
                <w:kern w:val="0"/>
                <w:sz w:val="32"/>
                <w:szCs w:val="32"/>
              </w:rPr>
              <w:t>日(星期四)</w:t>
            </w:r>
          </w:p>
        </w:tc>
      </w:tr>
      <w:tr w:rsidR="00835DDF" w:rsidRPr="00835DDF" w14:paraId="41CB0C7C" w14:textId="77777777" w:rsidTr="00B433BA">
        <w:trPr>
          <w:trHeight w:val="650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96AD89" w14:textId="77777777" w:rsidR="00835DDF" w:rsidRPr="00835DDF" w:rsidRDefault="00835DDF" w:rsidP="00835DDF">
            <w:pPr>
              <w:jc w:val="center"/>
              <w:rPr>
                <w:rFonts w:cs="標楷體"/>
                <w:b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b/>
                <w:color w:val="000000"/>
                <w:kern w:val="0"/>
                <w:sz w:val="28"/>
                <w:szCs w:val="28"/>
              </w:rPr>
              <w:t>時間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C3B35" w14:textId="77777777" w:rsidR="00835DDF" w:rsidRPr="00835DDF" w:rsidRDefault="00835DDF" w:rsidP="00835DDF">
            <w:pPr>
              <w:jc w:val="center"/>
              <w:rPr>
                <w:rFonts w:cs="標楷體"/>
                <w:b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b/>
                <w:color w:val="000000"/>
                <w:kern w:val="0"/>
                <w:sz w:val="28"/>
                <w:szCs w:val="28"/>
              </w:rPr>
              <w:t>內容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C8434E" w14:textId="77777777" w:rsidR="00835DDF" w:rsidRPr="00835DDF" w:rsidRDefault="00835DDF" w:rsidP="00835DDF">
            <w:pPr>
              <w:jc w:val="center"/>
              <w:rPr>
                <w:rFonts w:cs="標楷體"/>
                <w:b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b/>
                <w:color w:val="000000"/>
                <w:kern w:val="0"/>
                <w:sz w:val="28"/>
                <w:szCs w:val="28"/>
              </w:rPr>
              <w:t>備註</w:t>
            </w:r>
          </w:p>
        </w:tc>
      </w:tr>
      <w:tr w:rsidR="00835DDF" w:rsidRPr="00835DDF" w14:paraId="6621D2EB" w14:textId="77777777" w:rsidTr="00B433BA">
        <w:trPr>
          <w:trHeight w:val="650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AAC259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08: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0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5-0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8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EE86E2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立法院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群賢樓前集合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B94892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搭乘警大專車</w:t>
            </w:r>
          </w:p>
        </w:tc>
      </w:tr>
      <w:tr w:rsidR="00835DDF" w:rsidRPr="00835DDF" w14:paraId="0513DDDF" w14:textId="77777777" w:rsidTr="00B433BA">
        <w:trPr>
          <w:trHeight w:val="372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A55EF5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08:15-09: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38B1D2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車程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0AB6CF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前往警察大學</w:t>
            </w:r>
          </w:p>
        </w:tc>
      </w:tr>
      <w:tr w:rsidR="00835DDF" w:rsidRPr="00835DDF" w14:paraId="2156F05D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33701A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09: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0-09: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608935" w14:textId="77777777" w:rsidR="00835DDF" w:rsidRPr="00835DDF" w:rsidRDefault="00835DDF" w:rsidP="00835DDF">
            <w:pPr>
              <w:spacing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大合影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7CA872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精神堡壘前</w:t>
            </w:r>
          </w:p>
        </w:tc>
      </w:tr>
      <w:tr w:rsidR="00835DDF" w:rsidRPr="00835DDF" w14:paraId="14A1EBD2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FD62F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09: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35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-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10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D89DF8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校</w:t>
            </w:r>
            <w:proofErr w:type="gramStart"/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況</w:t>
            </w:r>
            <w:proofErr w:type="gramEnd"/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簡報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310538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講堂</w:t>
            </w:r>
          </w:p>
        </w:tc>
      </w:tr>
      <w:tr w:rsidR="00835DDF" w:rsidRPr="00835DDF" w14:paraId="599186E7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E08CCA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10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1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0-10: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85EF63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考察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科技偵查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3D5FCF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刑事</w:t>
            </w:r>
            <w:proofErr w:type="gramStart"/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鑑</w:t>
            </w:r>
            <w:proofErr w:type="gramEnd"/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識大樓3樓</w:t>
            </w:r>
          </w:p>
        </w:tc>
      </w:tr>
      <w:tr w:rsidR="00835DDF" w:rsidRPr="00835DDF" w14:paraId="3521989D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F12BC0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10: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0-1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0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284ACD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考察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柔道訓練教學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A8373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綜合警技館</w:t>
            </w:r>
          </w:p>
        </w:tc>
      </w:tr>
      <w:tr w:rsidR="00835DDF" w:rsidRPr="00835DDF" w14:paraId="56452E2B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87D99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0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5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0-11: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274A1F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spacing w:val="-16"/>
                <w:kern w:val="0"/>
                <w:sz w:val="28"/>
                <w:szCs w:val="28"/>
              </w:rPr>
              <w:t>考察射擊訓練教學與體驗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3648C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射擊館</w:t>
            </w:r>
          </w:p>
        </w:tc>
      </w:tr>
      <w:tr w:rsidR="00835DDF" w:rsidRPr="00835DDF" w14:paraId="7DE7F7D8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090342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11: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0-1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CEDA6F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午餐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9EBDE5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835DDF" w:rsidRPr="00835DDF" w14:paraId="47CC7DB4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1C0AD6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3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:30-1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4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:30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D886D7" w14:textId="77777777" w:rsidR="00835DDF" w:rsidRPr="00835DDF" w:rsidRDefault="00835DDF" w:rsidP="00835DDF">
            <w:pPr>
              <w:spacing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參觀世界警察博物館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B9AA71" w14:textId="77777777" w:rsidR="00835DDF" w:rsidRPr="00835DDF" w:rsidRDefault="00835DDF" w:rsidP="00835DDF">
            <w:pPr>
              <w:spacing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世界警察博物館</w:t>
            </w:r>
          </w:p>
        </w:tc>
      </w:tr>
      <w:tr w:rsidR="00835DDF" w:rsidRPr="00835DDF" w14:paraId="2A1F5DE6" w14:textId="77777777" w:rsidTr="00B433BA">
        <w:trPr>
          <w:trHeight w:val="601"/>
          <w:jc w:val="center"/>
        </w:trPr>
        <w:tc>
          <w:tcPr>
            <w:tcW w:w="1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FF3544" w14:textId="77777777" w:rsidR="00835DDF" w:rsidRPr="00835DDF" w:rsidRDefault="00835DDF" w:rsidP="00835DDF">
            <w:pPr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4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:30-1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5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:</w:t>
            </w: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2</w:t>
            </w:r>
            <w:r w:rsidRPr="00835DDF">
              <w:rPr>
                <w:rFonts w:cs="標楷體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AB2121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車程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22EE5D" w14:textId="77777777" w:rsidR="00835DDF" w:rsidRPr="00835DDF" w:rsidRDefault="00835DDF" w:rsidP="00835DDF">
            <w:pPr>
              <w:spacing w:beforeLines="50" w:before="120" w:afterLines="50" w:after="120" w:line="440" w:lineRule="exact"/>
              <w:jc w:val="center"/>
              <w:rPr>
                <w:rFonts w:cs="標楷體"/>
                <w:color w:val="000000"/>
                <w:kern w:val="0"/>
                <w:sz w:val="28"/>
                <w:szCs w:val="28"/>
              </w:rPr>
            </w:pPr>
            <w:r w:rsidRPr="00835DDF">
              <w:rPr>
                <w:rFonts w:cs="標楷體" w:hint="eastAsia"/>
                <w:color w:val="000000"/>
                <w:kern w:val="0"/>
                <w:sz w:val="28"/>
                <w:szCs w:val="28"/>
              </w:rPr>
              <w:t>返回立法院群賢樓</w:t>
            </w:r>
          </w:p>
        </w:tc>
      </w:tr>
    </w:tbl>
    <w:p w14:paraId="1061FAA1" w14:textId="77777777" w:rsidR="00835DDF" w:rsidRPr="00835DDF" w:rsidRDefault="00835DDF" w:rsidP="00835DDF">
      <w:pPr>
        <w:snapToGrid w:val="0"/>
        <w:spacing w:before="120" w:line="320" w:lineRule="exact"/>
        <w:jc w:val="both"/>
        <w:rPr>
          <w:b/>
          <w:bCs/>
          <w:sz w:val="28"/>
          <w:szCs w:val="28"/>
        </w:rPr>
      </w:pPr>
      <w:bookmarkStart w:id="18" w:name="_gjdgxs" w:colFirst="0" w:colLast="0"/>
      <w:bookmarkEnd w:id="18"/>
      <w:r w:rsidRPr="00835DDF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35DDF">
        <w:rPr>
          <w:rFonts w:hint="eastAsia"/>
          <w:b/>
          <w:bCs/>
          <w:sz w:val="28"/>
          <w:szCs w:val="28"/>
        </w:rPr>
        <w:t>準</w:t>
      </w:r>
      <w:proofErr w:type="gramEnd"/>
      <w:r w:rsidRPr="00835DDF">
        <w:rPr>
          <w:rFonts w:hint="eastAsia"/>
          <w:b/>
          <w:bCs/>
          <w:sz w:val="28"/>
          <w:szCs w:val="28"/>
        </w:rPr>
        <w:t>)</w:t>
      </w:r>
    </w:p>
    <w:p w14:paraId="19D89D33" w14:textId="77777777" w:rsidR="00835DDF" w:rsidRPr="00835DDF" w:rsidRDefault="00835DDF" w:rsidP="00835DDF">
      <w:pPr>
        <w:snapToGrid w:val="0"/>
        <w:spacing w:before="120" w:line="320" w:lineRule="exact"/>
        <w:ind w:leftChars="-129" w:left="-310" w:firstLine="283"/>
        <w:rPr>
          <w:b/>
          <w:bCs/>
          <w:sz w:val="28"/>
          <w:szCs w:val="28"/>
        </w:rPr>
      </w:pPr>
      <w:r w:rsidRPr="00835DDF">
        <w:rPr>
          <w:b/>
          <w:bCs/>
          <w:sz w:val="28"/>
          <w:szCs w:val="28"/>
        </w:rPr>
        <w:t xml:space="preserve"> 受考機關：</w:t>
      </w:r>
      <w:r w:rsidRPr="00835DDF">
        <w:rPr>
          <w:rFonts w:hint="eastAsia"/>
          <w:b/>
          <w:bCs/>
          <w:sz w:val="28"/>
          <w:szCs w:val="28"/>
        </w:rPr>
        <w:t>中央警察大學</w:t>
      </w:r>
      <w:r w:rsidRPr="00835DDF">
        <w:rPr>
          <w:rFonts w:hint="eastAsia"/>
          <w:sz w:val="28"/>
          <w:szCs w:val="28"/>
        </w:rPr>
        <w:t>(</w:t>
      </w:r>
      <w:r w:rsidRPr="00835DDF">
        <w:rPr>
          <w:rFonts w:cs="標楷體" w:hint="eastAsia"/>
          <w:color w:val="000000"/>
          <w:kern w:val="0"/>
          <w:sz w:val="28"/>
          <w:szCs w:val="28"/>
        </w:rPr>
        <w:t>地址：桃園市龜山區樹人路56號</w:t>
      </w:r>
      <w:r w:rsidRPr="00835DDF">
        <w:rPr>
          <w:rFonts w:hint="eastAsia"/>
          <w:b/>
          <w:bCs/>
          <w:sz w:val="28"/>
          <w:szCs w:val="28"/>
        </w:rPr>
        <w:t>；</w:t>
      </w:r>
    </w:p>
    <w:p w14:paraId="26137589" w14:textId="77777777" w:rsidR="00835DDF" w:rsidRPr="00835DDF" w:rsidRDefault="00835DDF" w:rsidP="00835DDF">
      <w:pPr>
        <w:snapToGrid w:val="0"/>
        <w:spacing w:before="120" w:line="320" w:lineRule="exact"/>
        <w:ind w:leftChars="1371" w:left="3290" w:firstLine="283"/>
        <w:rPr>
          <w:b/>
          <w:bCs/>
          <w:sz w:val="28"/>
          <w:szCs w:val="28"/>
        </w:rPr>
      </w:pPr>
      <w:r w:rsidRPr="00835DDF">
        <w:rPr>
          <w:rFonts w:cs="標楷體"/>
          <w:color w:val="000000"/>
          <w:kern w:val="0"/>
          <w:sz w:val="28"/>
          <w:szCs w:val="28"/>
        </w:rPr>
        <w:t>聯絡人：</w:t>
      </w:r>
      <w:r w:rsidRPr="00835DDF">
        <w:rPr>
          <w:rFonts w:cs="標楷體" w:hint="eastAsia"/>
          <w:color w:val="000000"/>
          <w:kern w:val="0"/>
          <w:sz w:val="28"/>
          <w:szCs w:val="28"/>
        </w:rPr>
        <w:t>中央警察大學公關室 洪國元</w:t>
      </w:r>
      <w:r w:rsidRPr="00835DDF">
        <w:rPr>
          <w:rFonts w:cs="標楷體"/>
          <w:color w:val="000000"/>
          <w:kern w:val="0"/>
          <w:sz w:val="28"/>
          <w:szCs w:val="28"/>
        </w:rPr>
        <w:t xml:space="preserve"> 09</w:t>
      </w:r>
      <w:r w:rsidRPr="00835DDF">
        <w:rPr>
          <w:rFonts w:cs="標楷體" w:hint="eastAsia"/>
          <w:color w:val="000000"/>
          <w:kern w:val="0"/>
          <w:sz w:val="28"/>
          <w:szCs w:val="28"/>
        </w:rPr>
        <w:t>28-032352)</w:t>
      </w:r>
    </w:p>
    <w:p w14:paraId="07FA6406" w14:textId="0B90A291" w:rsidR="000B612E" w:rsidRPr="00835DDF" w:rsidRDefault="000B612E" w:rsidP="000B612E">
      <w:pPr>
        <w:pStyle w:val="space1"/>
        <w:jc w:val="center"/>
      </w:pPr>
    </w:p>
    <w:sectPr w:rsidR="000B612E" w:rsidRPr="00835DDF" w:rsidSect="00AE1556">
      <w:footerReference w:type="default" r:id="rId10"/>
      <w:pgSz w:w="11906" w:h="16838"/>
      <w:pgMar w:top="851" w:right="1080" w:bottom="1440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582F4" w14:textId="77777777" w:rsidR="001B5E04" w:rsidRDefault="001B5E04">
      <w:r>
        <w:separator/>
      </w:r>
    </w:p>
  </w:endnote>
  <w:endnote w:type="continuationSeparator" w:id="0">
    <w:p w14:paraId="047E0C57" w14:textId="77777777" w:rsidR="001B5E04" w:rsidRDefault="001B5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02902" w14:textId="4752FE9E" w:rsidR="00375D8C" w:rsidRDefault="001017F4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9FA8399" wp14:editId="15AFF8B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B6D6F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9FA839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6CB6D6F9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64A9D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64A9D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0D199" w14:textId="77777777" w:rsidR="000271D1" w:rsidRDefault="00564A9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</w:p>
  <w:p w14:paraId="75C5C9B3" w14:textId="77777777" w:rsidR="000271D1" w:rsidRDefault="00564A9D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3AB1D" w14:textId="77777777" w:rsidR="001B5E04" w:rsidRDefault="001B5E04">
      <w:r>
        <w:separator/>
      </w:r>
    </w:p>
  </w:footnote>
  <w:footnote w:type="continuationSeparator" w:id="0">
    <w:p w14:paraId="5A19A8AD" w14:textId="77777777" w:rsidR="001B5E04" w:rsidRDefault="001B5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E14325" w14:textId="6BDEF30F" w:rsidR="00375D8C" w:rsidRDefault="001017F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32FFB81" wp14:editId="6CF41B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47A71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32FFB8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0F47A71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2D06AD1" wp14:editId="1495CF8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1C651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2D06AD1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D1C651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09E9D6E" wp14:editId="680706B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178E1E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F42"/>
    <w:rsid w:val="0000627B"/>
    <w:rsid w:val="00052D33"/>
    <w:rsid w:val="000B612E"/>
    <w:rsid w:val="000E416B"/>
    <w:rsid w:val="001017F4"/>
    <w:rsid w:val="00191CA9"/>
    <w:rsid w:val="001B5E04"/>
    <w:rsid w:val="001D42C9"/>
    <w:rsid w:val="00204745"/>
    <w:rsid w:val="0020475D"/>
    <w:rsid w:val="00226896"/>
    <w:rsid w:val="002D21C5"/>
    <w:rsid w:val="002F1C4B"/>
    <w:rsid w:val="00346DCE"/>
    <w:rsid w:val="00353AC4"/>
    <w:rsid w:val="00375D8C"/>
    <w:rsid w:val="003850F6"/>
    <w:rsid w:val="003903AA"/>
    <w:rsid w:val="003A5B17"/>
    <w:rsid w:val="003C0504"/>
    <w:rsid w:val="003D4034"/>
    <w:rsid w:val="003E20F8"/>
    <w:rsid w:val="004761F1"/>
    <w:rsid w:val="004B5B77"/>
    <w:rsid w:val="00512209"/>
    <w:rsid w:val="00513223"/>
    <w:rsid w:val="00564A9D"/>
    <w:rsid w:val="00587D78"/>
    <w:rsid w:val="006401D8"/>
    <w:rsid w:val="00653F42"/>
    <w:rsid w:val="006569FF"/>
    <w:rsid w:val="0065725D"/>
    <w:rsid w:val="0067668F"/>
    <w:rsid w:val="0073772B"/>
    <w:rsid w:val="00781447"/>
    <w:rsid w:val="007F177C"/>
    <w:rsid w:val="00801EBD"/>
    <w:rsid w:val="00835DDF"/>
    <w:rsid w:val="0085318A"/>
    <w:rsid w:val="008A145E"/>
    <w:rsid w:val="008C35A6"/>
    <w:rsid w:val="009341ED"/>
    <w:rsid w:val="00966754"/>
    <w:rsid w:val="00982316"/>
    <w:rsid w:val="00991FAC"/>
    <w:rsid w:val="009C6C33"/>
    <w:rsid w:val="009D0D98"/>
    <w:rsid w:val="009D5DF8"/>
    <w:rsid w:val="00A010E1"/>
    <w:rsid w:val="00A21C40"/>
    <w:rsid w:val="00A2510E"/>
    <w:rsid w:val="00A90FEA"/>
    <w:rsid w:val="00AF14A0"/>
    <w:rsid w:val="00B0672A"/>
    <w:rsid w:val="00B138FD"/>
    <w:rsid w:val="00B3021B"/>
    <w:rsid w:val="00B62B22"/>
    <w:rsid w:val="00BE3467"/>
    <w:rsid w:val="00C07B99"/>
    <w:rsid w:val="00C16CCE"/>
    <w:rsid w:val="00C5006D"/>
    <w:rsid w:val="00C57164"/>
    <w:rsid w:val="00C82CB3"/>
    <w:rsid w:val="00C872BE"/>
    <w:rsid w:val="00C926C5"/>
    <w:rsid w:val="00D12064"/>
    <w:rsid w:val="00D447C7"/>
    <w:rsid w:val="00E752BC"/>
    <w:rsid w:val="00E87BF6"/>
    <w:rsid w:val="00EA0A34"/>
    <w:rsid w:val="00F42BB2"/>
    <w:rsid w:val="00F97F2D"/>
    <w:rsid w:val="00FE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641C3DEF"/>
  <w15:chartTrackingRefBased/>
  <w15:docId w15:val="{9D74C802-61B9-40AF-816E-5989159AC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1"/>
    <w:basedOn w:val="a1"/>
    <w:rsid w:val="00835DDF"/>
    <w:pPr>
      <w:spacing w:after="160" w:line="259" w:lineRule="auto"/>
    </w:pPr>
    <w:rPr>
      <w:rFonts w:ascii="Calibri" w:hAnsi="Calibri" w:cs="Calibri"/>
      <w:sz w:val="22"/>
      <w:szCs w:val="22"/>
    </w:rPr>
    <w:tblPr>
      <w:tblStyleRowBandSize w:val="1"/>
      <w:tblStyleColBandSize w:val="1"/>
      <w:tblInd w:w="0" w:type="nil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464</Words>
  <Characters>308</Characters>
  <Application>Microsoft Office Word</Application>
  <DocSecurity>0</DocSecurity>
  <Lines>2</Lines>
  <Paragraphs>1</Paragraphs>
  <ScaleCrop>false</ScaleCrop>
  <Company>eic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2023-11-24T01:57:00Z</cp:lastPrinted>
  <dcterms:created xsi:type="dcterms:W3CDTF">2023-11-24T09:15:00Z</dcterms:created>
  <dcterms:modified xsi:type="dcterms:W3CDTF">2023-11-24T09:15:00Z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20231124085135-20231124085135-文件68.docx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1124002270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1124002270</vt:lpwstr>
  </property>
  <property fmtid="{D5CDD505-2E9C-101B-9397-08002B2CF9AE}" pid="13" name="發文支號">
    <vt:lpwstr>0</vt:lpwstr>
  </property>
  <property fmtid="{D5CDD505-2E9C-101B-9397-08002B2CF9AE}" pid="14" name="TotFileSize">
    <vt:lpwstr>48</vt:lpwstr>
  </property>
</Properties>
</file>