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0B436D09" w14:textId="5F6E746F" w:rsidR="00375D8C" w:rsidRPr="00A871F7" w:rsidRDefault="007F77C8">
      <w:pPr>
        <w:pStyle w:val="title"/>
        <w:rPr>
          <w:rStyle w:val="20"/>
          <w:position w:val="20"/>
        </w:rPr>
      </w:pPr>
      <w:r w:rsidRPr="00A871F7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689DE54F" wp14:editId="16D06CB8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749062406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F4C2EB" w14:textId="77777777" w:rsidR="00375D8C" w:rsidRDefault="00375D8C">
                            <w:pPr>
                              <w:pStyle w:val="af7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689DE54F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" filled="f" stroked="f">
                <v:stroke dashstyle="1 1"/>
                <v:textbox inset="2.5mm,1.3mm,2.5mm,1.3mm">
                  <w:txbxContent>
                    <w:p w14:paraId="31F4C2EB" w14:textId="77777777"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A871F7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0C72E4EA" wp14:editId="5E8E2586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375449156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94A987" w14:textId="77777777"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8A3AD8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臺北市中山南路</w:t>
                            </w:r>
                            <w:r w:rsidR="008A3AD8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14:paraId="73386A5E" w14:textId="77777777" w:rsidR="008A3AD8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8A3AD8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謝禎鴻</w:t>
                            </w:r>
                          </w:p>
                          <w:p w14:paraId="56559F8B" w14:textId="77777777" w:rsidR="008A3AD8" w:rsidRDefault="008A3AD8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23585509</w:t>
                            </w:r>
                          </w:p>
                          <w:p w14:paraId="2DD67A07" w14:textId="77777777" w:rsidR="008A3AD8" w:rsidRDefault="008A3AD8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23585502</w:t>
                            </w:r>
                          </w:p>
                          <w:p w14:paraId="181432EA" w14:textId="77777777" w:rsidR="00375D8C" w:rsidRDefault="008A3AD8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ly20723@ly.gov.tw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C72E4EA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" filled="f" stroked="f">
                <v:stroke dashstyle="1 1"/>
                <v:textbox>
                  <w:txbxContent>
                    <w:p w14:paraId="4594A987" w14:textId="77777777"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8A3AD8">
                        <w:rPr>
                          <w:rFonts w:hint="eastAsia"/>
                          <w:sz w:val="22"/>
                          <w:szCs w:val="22"/>
                        </w:rPr>
                        <w:t>臺北市中山南路</w:t>
                      </w:r>
                      <w:r w:rsidR="008A3AD8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14:paraId="73386A5E" w14:textId="77777777" w:rsidR="008A3AD8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8A3AD8">
                        <w:rPr>
                          <w:rFonts w:hint="eastAsia"/>
                          <w:sz w:val="22"/>
                          <w:szCs w:val="22"/>
                        </w:rPr>
                        <w:t>謝禎鴻</w:t>
                      </w:r>
                    </w:p>
                    <w:p w14:paraId="56559F8B" w14:textId="77777777" w:rsidR="008A3AD8" w:rsidRDefault="008A3AD8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23585509</w:t>
                      </w:r>
                    </w:p>
                    <w:p w14:paraId="2DD67A07" w14:textId="77777777" w:rsidR="008A3AD8" w:rsidRDefault="008A3AD8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23585502</w:t>
                      </w:r>
                    </w:p>
                    <w:p w14:paraId="181432EA" w14:textId="77777777" w:rsidR="00375D8C" w:rsidRDefault="008A3AD8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ly20723@ly.gov.tw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="00375D8C" w:rsidRPr="00A871F7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="008A3AD8" w:rsidRPr="00A871F7">
        <w:rPr>
          <w:rStyle w:val="20"/>
          <w:rFonts w:hint="eastAsia"/>
          <w:position w:val="20"/>
        </w:rPr>
        <w:t>內政委員會</w:t>
      </w:r>
      <w:r w:rsidR="00375D8C" w:rsidRPr="00A871F7">
        <w:rPr>
          <w:rStyle w:val="20"/>
          <w:rFonts w:hint="eastAsia"/>
          <w:position w:val="20"/>
        </w:rPr>
        <w:t xml:space="preserve">　函</w:t>
      </w:r>
    </w:p>
    <w:p w14:paraId="34BA9FC1" w14:textId="77777777" w:rsidR="00375D8C" w:rsidRPr="00A871F7" w:rsidRDefault="00375D8C">
      <w:pPr>
        <w:pStyle w:val="titlespace"/>
        <w:rPr>
          <w:rStyle w:val="8"/>
        </w:rPr>
      </w:pPr>
    </w:p>
    <w:p w14:paraId="768F6C67" w14:textId="77777777" w:rsidR="00375D8C" w:rsidRPr="00A871F7" w:rsidRDefault="00375D8C">
      <w:pPr>
        <w:pStyle w:val="space2"/>
      </w:pPr>
    </w:p>
    <w:p w14:paraId="773E9B95" w14:textId="77777777" w:rsidR="00375D8C" w:rsidRPr="00A871F7" w:rsidRDefault="00375D8C">
      <w:pPr>
        <w:pStyle w:val="space2"/>
      </w:pPr>
    </w:p>
    <w:p w14:paraId="37E3A02F" w14:textId="77777777" w:rsidR="00375D8C" w:rsidRPr="00A871F7" w:rsidRDefault="00375D8C">
      <w:pPr>
        <w:pStyle w:val="11"/>
        <w:spacing w:line="14" w:lineRule="exact"/>
        <w:ind w:leftChars="0" w:left="0"/>
      </w:pPr>
    </w:p>
    <w:p w14:paraId="32850B0F" w14:textId="62F0D1C7" w:rsidR="00375D8C" w:rsidRPr="00A871F7" w:rsidRDefault="00375D8C">
      <w:pPr>
        <w:pStyle w:val="ad"/>
        <w:spacing w:line="360" w:lineRule="exact"/>
      </w:pPr>
      <w:r w:rsidRPr="00A871F7">
        <w:rPr>
          <w:rFonts w:hint="eastAsia"/>
        </w:rPr>
        <w:t>受文者：</w:t>
      </w:r>
      <w:bookmarkStart w:id="6" w:name="受文者"/>
      <w:bookmarkEnd w:id="6"/>
      <w:r w:rsidR="00EB46C9">
        <w:rPr>
          <w:rFonts w:hint="eastAsia"/>
        </w:rPr>
        <w:t>本會委員</w:t>
      </w:r>
    </w:p>
    <w:p w14:paraId="35060C13" w14:textId="5619B759" w:rsidR="00375D8C" w:rsidRPr="00A871F7" w:rsidRDefault="007F77C8">
      <w:pPr>
        <w:pStyle w:val="space"/>
      </w:pPr>
      <w:r w:rsidRPr="00A871F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511DDC8D" wp14:editId="64B65BCD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61588876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A615F6" w14:textId="339BBE81"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14:paraId="6DA55282" w14:textId="78E82749"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11DDC8D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" stroked="f">
                <v:stroke dashstyle="1 1" endcap="round"/>
                <v:textbox>
                  <w:txbxContent>
                    <w:p w14:paraId="3BA615F6" w14:textId="339BBE81"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14:paraId="6DA55282" w14:textId="78E82749"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14:paraId="440A15A3" w14:textId="160C67DA" w:rsidR="00375D8C" w:rsidRPr="00A871F7" w:rsidRDefault="00375D8C">
      <w:pPr>
        <w:pStyle w:val="ae"/>
        <w:spacing w:line="240" w:lineRule="exact"/>
      </w:pPr>
      <w:r w:rsidRPr="00A871F7">
        <w:fldChar w:fldCharType="begin"/>
      </w:r>
      <w:r w:rsidRPr="00A871F7">
        <w:instrText xml:space="preserve"> </w:instrText>
      </w:r>
      <w:r w:rsidRPr="00A871F7">
        <w:rPr>
          <w:rFonts w:hint="eastAsia"/>
        </w:rPr>
        <w:instrText>MACROBUTTON  DocDispatch 發文日期：</w:instrText>
      </w:r>
      <w:r w:rsidRPr="00A871F7">
        <w:fldChar w:fldCharType="end"/>
      </w:r>
      <w:bookmarkStart w:id="9" w:name="發文日期"/>
      <w:bookmarkEnd w:id="9"/>
      <w:r w:rsidR="000F05B0" w:rsidRPr="00A871F7">
        <w:rPr>
          <w:rFonts w:hint="eastAsia"/>
        </w:rPr>
        <w:t>中華民國</w:t>
      </w:r>
      <w:r w:rsidR="000F05B0" w:rsidRPr="00A871F7">
        <w:t>112年11月27日</w:t>
      </w:r>
    </w:p>
    <w:p w14:paraId="51ECD4CC" w14:textId="7CB04353" w:rsidR="00375D8C" w:rsidRPr="00A871F7" w:rsidRDefault="00375D8C">
      <w:pPr>
        <w:pStyle w:val="ae"/>
        <w:spacing w:line="240" w:lineRule="exact"/>
      </w:pPr>
      <w:r w:rsidRPr="00A871F7">
        <w:rPr>
          <w:rFonts w:hint="eastAsia"/>
        </w:rPr>
        <w:t>發文字號：</w:t>
      </w:r>
      <w:bookmarkStart w:id="10" w:name="發文字號"/>
      <w:bookmarkEnd w:id="10"/>
      <w:r w:rsidR="00503D9A">
        <w:rPr>
          <w:rFonts w:hint="eastAsia"/>
        </w:rPr>
        <w:t>台立內字第</w:t>
      </w:r>
      <w:r w:rsidR="00503D9A">
        <w:t>1124002278號</w:t>
      </w:r>
    </w:p>
    <w:p w14:paraId="05AC7400" w14:textId="272349A3" w:rsidR="00375D8C" w:rsidRPr="00A871F7" w:rsidRDefault="00375D8C">
      <w:pPr>
        <w:pStyle w:val="ae"/>
        <w:spacing w:line="240" w:lineRule="exact"/>
      </w:pPr>
      <w:r w:rsidRPr="00A871F7">
        <w:fldChar w:fldCharType="begin"/>
      </w:r>
      <w:r w:rsidRPr="00A871F7">
        <w:instrText xml:space="preserve"> </w:instrText>
      </w:r>
      <w:r w:rsidRPr="00A871F7">
        <w:rPr>
          <w:rFonts w:hint="eastAsia"/>
        </w:rPr>
        <w:instrText>MACROBUTTON  DocSpeed 速別：</w:instrText>
      </w:r>
      <w:r w:rsidRPr="00A871F7">
        <w:fldChar w:fldCharType="end"/>
      </w:r>
      <w:bookmarkStart w:id="11" w:name="速別"/>
      <w:bookmarkEnd w:id="11"/>
      <w:r w:rsidR="007F77C8" w:rsidRPr="00A871F7">
        <w:rPr>
          <w:rFonts w:hint="eastAsia"/>
        </w:rPr>
        <w:t>最速件</w:t>
      </w:r>
    </w:p>
    <w:p w14:paraId="43EAC7F7" w14:textId="77777777" w:rsidR="00375D8C" w:rsidRPr="00A871F7" w:rsidRDefault="00375D8C">
      <w:pPr>
        <w:pStyle w:val="ae"/>
        <w:spacing w:line="240" w:lineRule="exact"/>
      </w:pPr>
      <w:r w:rsidRPr="00A871F7">
        <w:fldChar w:fldCharType="begin"/>
      </w:r>
      <w:r w:rsidRPr="00A871F7">
        <w:instrText xml:space="preserve"> </w:instrText>
      </w:r>
      <w:r w:rsidRPr="00A871F7">
        <w:rPr>
          <w:rFonts w:hint="eastAsia"/>
        </w:rPr>
        <w:instrText>MACROBUTTON  DocSecurity 密等及解密條件或保密期限：</w:instrText>
      </w:r>
      <w:r w:rsidRPr="00A871F7">
        <w:fldChar w:fldCharType="end"/>
      </w:r>
      <w:bookmarkStart w:id="12" w:name="密等及解密條件或保密期限"/>
      <w:bookmarkEnd w:id="12"/>
    </w:p>
    <w:p w14:paraId="21062FC4" w14:textId="77777777" w:rsidR="00375D8C" w:rsidRPr="00A871F7" w:rsidRDefault="00375D8C">
      <w:pPr>
        <w:pStyle w:val="ae"/>
        <w:spacing w:line="240" w:lineRule="exact"/>
      </w:pPr>
      <w:r w:rsidRPr="00A871F7">
        <w:rPr>
          <w:rFonts w:hint="eastAsia"/>
        </w:rPr>
        <w:t>附件：</w:t>
      </w:r>
      <w:bookmarkStart w:id="13" w:name="附件"/>
      <w:bookmarkEnd w:id="13"/>
    </w:p>
    <w:p w14:paraId="05632E4D" w14:textId="77777777" w:rsidR="00375D8C" w:rsidRPr="00A871F7" w:rsidRDefault="00375D8C">
      <w:pPr>
        <w:pStyle w:val="space0"/>
      </w:pPr>
    </w:p>
    <w:p w14:paraId="48F3E703" w14:textId="0D13C55A" w:rsidR="00375D8C" w:rsidRPr="00A871F7" w:rsidRDefault="00375D8C" w:rsidP="00191CA9">
      <w:pPr>
        <w:pStyle w:val="af"/>
        <w:spacing w:line="500" w:lineRule="exact"/>
        <w:ind w:hangingChars="310"/>
        <w:jc w:val="both"/>
      </w:pPr>
      <w:r w:rsidRPr="00A871F7">
        <w:rPr>
          <w:rFonts w:hint="eastAsia"/>
        </w:rPr>
        <w:t>主旨：</w:t>
      </w:r>
      <w:bookmarkStart w:id="14" w:name="主旨"/>
      <w:bookmarkEnd w:id="14"/>
      <w:r w:rsidR="003B1C6E" w:rsidRPr="00A871F7">
        <w:rPr>
          <w:rFonts w:hint="eastAsia"/>
        </w:rPr>
        <w:t>本</w:t>
      </w:r>
      <w:r w:rsidR="00EC7A03" w:rsidRPr="00A871F7">
        <w:rPr>
          <w:rFonts w:hint="eastAsia"/>
        </w:rPr>
        <w:t>會第1</w:t>
      </w:r>
      <w:r w:rsidR="00EC7A03" w:rsidRPr="00A871F7">
        <w:t>1</w:t>
      </w:r>
      <w:r w:rsidR="00EC7A03" w:rsidRPr="00A871F7">
        <w:rPr>
          <w:rFonts w:hint="eastAsia"/>
        </w:rPr>
        <w:t>次全體委員會議</w:t>
      </w:r>
      <w:r w:rsidR="007F77C8" w:rsidRPr="00A871F7">
        <w:rPr>
          <w:rFonts w:hint="eastAsia"/>
        </w:rPr>
        <w:t>原訂</w:t>
      </w:r>
      <w:r w:rsidR="007F77C8" w:rsidRPr="00A871F7">
        <w:t>11月</w:t>
      </w:r>
      <w:r w:rsidR="00EC7A03" w:rsidRPr="00A871F7">
        <w:rPr>
          <w:rFonts w:hint="eastAsia"/>
        </w:rPr>
        <w:t>2</w:t>
      </w:r>
      <w:r w:rsidR="00EC7A03" w:rsidRPr="00A871F7">
        <w:t>7</w:t>
      </w:r>
      <w:r w:rsidR="00EC7A03" w:rsidRPr="00A871F7">
        <w:rPr>
          <w:rFonts w:hint="eastAsia"/>
        </w:rPr>
        <w:t>日及</w:t>
      </w:r>
      <w:r w:rsidR="007F77C8" w:rsidRPr="00A871F7">
        <w:rPr>
          <w:rFonts w:hint="eastAsia"/>
        </w:rPr>
        <w:t>2</w:t>
      </w:r>
      <w:r w:rsidR="007F77C8" w:rsidRPr="00A871F7">
        <w:t>9日</w:t>
      </w:r>
      <w:r w:rsidR="00EC7A03" w:rsidRPr="00A871F7">
        <w:rPr>
          <w:rFonts w:hint="eastAsia"/>
        </w:rPr>
        <w:t>舉行，</w:t>
      </w:r>
      <w:r w:rsidR="003B1C6E" w:rsidRPr="00A871F7">
        <w:rPr>
          <w:rFonts w:hint="eastAsia"/>
        </w:rPr>
        <w:t>其中1</w:t>
      </w:r>
      <w:r w:rsidR="003B1C6E" w:rsidRPr="00A871F7">
        <w:t>1</w:t>
      </w:r>
      <w:r w:rsidR="003B1C6E" w:rsidRPr="00A871F7">
        <w:rPr>
          <w:rFonts w:hint="eastAsia"/>
        </w:rPr>
        <w:t>月2</w:t>
      </w:r>
      <w:r w:rsidR="003B1C6E" w:rsidRPr="00A871F7">
        <w:t>9</w:t>
      </w:r>
      <w:r w:rsidR="003B1C6E" w:rsidRPr="00A871F7">
        <w:rPr>
          <w:rFonts w:hint="eastAsia"/>
        </w:rPr>
        <w:t>日</w:t>
      </w:r>
      <w:r w:rsidR="00EC7A03" w:rsidRPr="00A871F7">
        <w:rPr>
          <w:rFonts w:hint="eastAsia"/>
        </w:rPr>
        <w:t>開會時間</w:t>
      </w:r>
      <w:r w:rsidR="003B1C6E" w:rsidRPr="00A871F7">
        <w:rPr>
          <w:rFonts w:hint="eastAsia"/>
        </w:rPr>
        <w:t>變更為1</w:t>
      </w:r>
      <w:r w:rsidR="003B1C6E" w:rsidRPr="00A871F7">
        <w:t>1</w:t>
      </w:r>
      <w:r w:rsidR="003B1C6E" w:rsidRPr="00A871F7">
        <w:rPr>
          <w:rFonts w:hint="eastAsia"/>
        </w:rPr>
        <w:t>月</w:t>
      </w:r>
      <w:r w:rsidR="00EC7A03" w:rsidRPr="00A871F7">
        <w:rPr>
          <w:rFonts w:hint="eastAsia"/>
        </w:rPr>
        <w:t>3</w:t>
      </w:r>
      <w:r w:rsidR="00EC7A03" w:rsidRPr="00A871F7">
        <w:t>0</w:t>
      </w:r>
      <w:r w:rsidR="00EC7A03" w:rsidRPr="00A871F7">
        <w:rPr>
          <w:rFonts w:hint="eastAsia"/>
        </w:rPr>
        <w:t>日，開會事由不變</w:t>
      </w:r>
      <w:r w:rsidR="007F77C8" w:rsidRPr="00A871F7">
        <w:t>，</w:t>
      </w:r>
      <w:r w:rsidR="003B1C6E" w:rsidRPr="00A871F7">
        <w:rPr>
          <w:rFonts w:hint="eastAsia"/>
        </w:rPr>
        <w:t>復</w:t>
      </w:r>
      <w:r w:rsidR="007F77C8" w:rsidRPr="00A871F7">
        <w:t>請查照。</w:t>
      </w:r>
    </w:p>
    <w:p w14:paraId="4FF229EB" w14:textId="77777777" w:rsidR="00375D8C" w:rsidRPr="00A871F7" w:rsidRDefault="00375D8C">
      <w:pPr>
        <w:pStyle w:val="af0"/>
      </w:pPr>
      <w:bookmarkStart w:id="15" w:name="段落"/>
      <w:bookmarkEnd w:id="15"/>
      <w:r w:rsidRPr="00A871F7">
        <w:rPr>
          <w:rFonts w:hint="eastAsia"/>
        </w:rPr>
        <w:t>說明：</w:t>
      </w:r>
    </w:p>
    <w:p w14:paraId="0E0A213F" w14:textId="382F3B7F" w:rsidR="007F77C8" w:rsidRPr="00A871F7" w:rsidRDefault="007F77C8" w:rsidP="007F77C8">
      <w:pPr>
        <w:pStyle w:val="1-2"/>
      </w:pPr>
      <w:r w:rsidRPr="00A871F7">
        <w:rPr>
          <w:rFonts w:hint="eastAsia"/>
        </w:rPr>
        <w:t>依據本會輪值游召集委員毓蘭指示辦理。</w:t>
      </w:r>
    </w:p>
    <w:p w14:paraId="637651C2" w14:textId="3AADF3AB" w:rsidR="007F77C8" w:rsidRPr="00A871F7" w:rsidRDefault="007F77C8" w:rsidP="007F77C8">
      <w:pPr>
        <w:pStyle w:val="1-2"/>
      </w:pPr>
      <w:r w:rsidRPr="00A871F7">
        <w:rPr>
          <w:rFonts w:hint="eastAsia"/>
        </w:rPr>
        <w:t>本會</w:t>
      </w:r>
      <w:r w:rsidRPr="00A871F7">
        <w:t>112年11月21日</w:t>
      </w:r>
      <w:r w:rsidRPr="00A871F7">
        <w:rPr>
          <w:rFonts w:hint="eastAsia"/>
        </w:rPr>
        <w:t>台立內字第</w:t>
      </w:r>
      <w:r w:rsidRPr="00A871F7">
        <w:t>1124002224號開會通知單諒達。</w:t>
      </w:r>
    </w:p>
    <w:p w14:paraId="7A05AD54" w14:textId="666D9BC6" w:rsidR="00375D8C" w:rsidRPr="00A871F7" w:rsidRDefault="00375D8C" w:rsidP="007F77C8">
      <w:pPr>
        <w:pStyle w:val="af1"/>
        <w:spacing w:line="240" w:lineRule="exact"/>
      </w:pPr>
      <w:r w:rsidRPr="00A871F7">
        <w:rPr>
          <w:rFonts w:hint="eastAsia"/>
        </w:rPr>
        <w:t>正本：</w:t>
      </w:r>
      <w:bookmarkStart w:id="16" w:name="正本"/>
      <w:bookmarkEnd w:id="16"/>
      <w:r w:rsidR="007F77C8" w:rsidRPr="00A871F7">
        <w:rPr>
          <w:rFonts w:hint="eastAsia"/>
        </w:rPr>
        <w:t>本會委員、本院其他委員會委員、內政部部長、交通部部長、內政部警政署署長、交通部公路局局長、中央警察大學校長、內政部消防署署長、內政部移民署署長、內政部空中勤務總隊總隊長、新住民發展基金主持人、警察消防海巡移民空勤人員及協勤民力安全基金主持人、在校學生獎學基金主持人、誠園獎學基金主持人、劉竹琛先生警察子女獎學基金主持人、財團法人臺灣省義勇人員安全濟助基金會董事長、財團法人警察學術研究基金會董事長、財團法人義勇消防人員安全濟助基金會董事長、行政院主計總處</w:t>
      </w:r>
    </w:p>
    <w:p w14:paraId="46D76800" w14:textId="64589BE8" w:rsidR="00375D8C" w:rsidRPr="00A871F7" w:rsidRDefault="00375D8C">
      <w:pPr>
        <w:pStyle w:val="af2"/>
        <w:spacing w:line="240" w:lineRule="exact"/>
      </w:pPr>
      <w:r w:rsidRPr="00A871F7">
        <w:rPr>
          <w:rFonts w:hint="eastAsia"/>
        </w:rPr>
        <w:t>副本：</w:t>
      </w:r>
      <w:bookmarkStart w:id="17" w:name="副本"/>
      <w:bookmarkEnd w:id="17"/>
      <w:r w:rsidR="007F77C8" w:rsidRPr="00A871F7">
        <w:rPr>
          <w:rFonts w:hint="eastAsia"/>
        </w:rPr>
        <w:t>本院各黨團、預算中心、法制局、議事處會務科、公報處、總務處管理科、總務處警衛隊</w:t>
      </w:r>
    </w:p>
    <w:p w14:paraId="50BDA4D6" w14:textId="77777777" w:rsidR="00375D8C" w:rsidRPr="00A871F7" w:rsidRDefault="00375D8C">
      <w:pPr>
        <w:pStyle w:val="space1"/>
      </w:pPr>
    </w:p>
    <w:p w14:paraId="1669819B" w14:textId="0ABED75C" w:rsidR="00375D8C" w:rsidRPr="00A871F7" w:rsidRDefault="00B51648" w:rsidP="00B51648">
      <w:pPr>
        <w:pStyle w:val="space1"/>
        <w:jc w:val="center"/>
      </w:pPr>
      <w:r>
        <w:rPr>
          <w:noProof/>
        </w:rPr>
        <w:drawing>
          <wp:inline distT="0" distB="0" distL="0" distR="0" wp14:anchorId="56588A42" wp14:editId="1DBCFBC4">
            <wp:extent cx="4319905" cy="866775"/>
            <wp:effectExtent l="0" t="0" r="0" b="0"/>
            <wp:docPr id="1" name="圖片 1" descr="一張含有 字型, 圖形, 印刷術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 descr="一張含有 字型, 圖形, 印刷術, 設計 的圖片&#10;&#10;自動產生的描述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75D8C" w:rsidRPr="00A871F7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7AFC58" w14:textId="77777777" w:rsidR="00101CA9" w:rsidRDefault="00101CA9">
      <w:r>
        <w:separator/>
      </w:r>
    </w:p>
  </w:endnote>
  <w:endnote w:type="continuationSeparator" w:id="0">
    <w:p w14:paraId="42AD593D" w14:textId="77777777" w:rsidR="00101CA9" w:rsidRDefault="00101C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35E269" w14:textId="5B5ED281" w:rsidR="00375D8C" w:rsidRDefault="007F77C8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27D09FC" wp14:editId="5F87A3A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922888323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936C85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227D09FC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" o:allowincell="f" filled="f" stroked="f">
              <v:stroke dashstyle="1 1"/>
              <v:textbox inset="0,0,0,0">
                <w:txbxContent>
                  <w:p w14:paraId="09936C85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C901F0">
      <w:rPr>
        <w:rStyle w:val="a7"/>
        <w:rFonts w:eastAsia="MS Mincho" w:hint="eastAsia"/>
        <w:noProof/>
        <w:lang w:eastAsia="ja-JP"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C901F0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A27881" w14:textId="77777777" w:rsidR="00101CA9" w:rsidRDefault="00101CA9">
      <w:r>
        <w:separator/>
      </w:r>
    </w:p>
  </w:footnote>
  <w:footnote w:type="continuationSeparator" w:id="0">
    <w:p w14:paraId="658F6525" w14:textId="77777777" w:rsidR="00101CA9" w:rsidRDefault="00101C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39604C" w14:textId="250CAA0C" w:rsidR="00375D8C" w:rsidRDefault="007F77C8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DF1EC35" wp14:editId="694F5F6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29686267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BBEB77B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2DF1EC35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Dx&#10;jA4o1gEAAJADAAAOAAAAAAAAAAAAAAAAAC4CAABkcnMvZTJvRG9jLnhtbFBLAQItABQABgAIAAAA&#10;IQBvb2274gAAAAsBAAAPAAAAAAAAAAAAAAAAADAEAABkcnMvZG93bnJldi54bWxQSwUGAAAAAAQA&#10;BADzAAAAPwUAAAAA&#10;" o:allowincell="f" filled="f" stroked="f">
              <v:stroke dashstyle="1 1"/>
              <v:textbox inset="0,0,0,0">
                <w:txbxContent>
                  <w:p w14:paraId="2BBEB77B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34FF7F4D" wp14:editId="3D40FAE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16328044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4FECBC8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34FF7F4D"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" o:allowincell="f" filled="f" stroked="f">
              <v:stroke dashstyle="1 1"/>
              <v:textbox inset="0,0,0,0">
                <w:txbxContent>
                  <w:p w14:paraId="44FECBC8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48C382D7" wp14:editId="0C9171DD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078139640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49FDF307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1203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hideSpellingErrors/>
  <w:hideGrammaticalError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AD8"/>
    <w:rsid w:val="0000627B"/>
    <w:rsid w:val="00052D33"/>
    <w:rsid w:val="000F05B0"/>
    <w:rsid w:val="00101CA9"/>
    <w:rsid w:val="00191CA9"/>
    <w:rsid w:val="001D42C9"/>
    <w:rsid w:val="0020475D"/>
    <w:rsid w:val="00226896"/>
    <w:rsid w:val="002656B7"/>
    <w:rsid w:val="002F1C4B"/>
    <w:rsid w:val="00375D8C"/>
    <w:rsid w:val="003850F6"/>
    <w:rsid w:val="003903AA"/>
    <w:rsid w:val="003B1C6E"/>
    <w:rsid w:val="003C0504"/>
    <w:rsid w:val="003D4034"/>
    <w:rsid w:val="003E20F8"/>
    <w:rsid w:val="004761F1"/>
    <w:rsid w:val="00503D9A"/>
    <w:rsid w:val="00512209"/>
    <w:rsid w:val="00517FB5"/>
    <w:rsid w:val="00587D78"/>
    <w:rsid w:val="006401D8"/>
    <w:rsid w:val="0065725D"/>
    <w:rsid w:val="0067668F"/>
    <w:rsid w:val="0073772B"/>
    <w:rsid w:val="00781447"/>
    <w:rsid w:val="007F177C"/>
    <w:rsid w:val="007F77C8"/>
    <w:rsid w:val="00801EBD"/>
    <w:rsid w:val="0085318A"/>
    <w:rsid w:val="008A145E"/>
    <w:rsid w:val="008A3AD8"/>
    <w:rsid w:val="008C35A6"/>
    <w:rsid w:val="00966754"/>
    <w:rsid w:val="00991FAC"/>
    <w:rsid w:val="009C6C33"/>
    <w:rsid w:val="009D5DF8"/>
    <w:rsid w:val="00A010E1"/>
    <w:rsid w:val="00A21C40"/>
    <w:rsid w:val="00A2510E"/>
    <w:rsid w:val="00A871F7"/>
    <w:rsid w:val="00AF14A0"/>
    <w:rsid w:val="00B0672A"/>
    <w:rsid w:val="00B138FD"/>
    <w:rsid w:val="00B3021B"/>
    <w:rsid w:val="00B51648"/>
    <w:rsid w:val="00B62B22"/>
    <w:rsid w:val="00B67D67"/>
    <w:rsid w:val="00BE3467"/>
    <w:rsid w:val="00C07B99"/>
    <w:rsid w:val="00C5006D"/>
    <w:rsid w:val="00C57164"/>
    <w:rsid w:val="00C82CB3"/>
    <w:rsid w:val="00C872BE"/>
    <w:rsid w:val="00C901F0"/>
    <w:rsid w:val="00C926C5"/>
    <w:rsid w:val="00D447C7"/>
    <w:rsid w:val="00E57EEF"/>
    <w:rsid w:val="00E752BC"/>
    <w:rsid w:val="00E87BF6"/>
    <w:rsid w:val="00EA0A34"/>
    <w:rsid w:val="00EB46C9"/>
    <w:rsid w:val="00EC7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stroke dashstyle="1 1"/>
    </o:shapedefaults>
    <o:shapelayout v:ext="edit">
      <o:idmap v:ext="edit" data="2"/>
    </o:shapelayout>
  </w:shapeDefaults>
  <w:decimalSymbol w:val="."/>
  <w:listSeparator w:val=","/>
  <w14:docId w14:val="1B515AEE"/>
  <w15:chartTrackingRefBased/>
  <w15:docId w15:val="{CE762EF7-DF86-4DDD-9E98-B6C362B06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  <w:ind w:left="952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1</Pages>
  <Words>442</Words>
  <Characters>137</Characters>
  <Application>Microsoft Office Word</Application>
  <DocSecurity>4</DocSecurity>
  <Lines>1</Lines>
  <Paragraphs>1</Paragraphs>
  <ScaleCrop>false</ScaleCrop>
  <Company>eic</Company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2</cp:revision>
  <cp:lastPrinted>2023-11-27T10:22:00Z</cp:lastPrinted>
  <dcterms:created xsi:type="dcterms:W3CDTF">2023-11-27T11:59:00Z</dcterms:created>
  <dcterms:modified xsi:type="dcterms:W3CDTF">2023-11-27T11:59:00Z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20231127175129-20231127175129-文件3.docx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1124002278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1124002278</vt:lpwstr>
  </property>
  <property fmtid="{D5CDD505-2E9C-101B-9397-08002B2CF9AE}" pid="13" name="發文支號">
    <vt:lpwstr>0</vt:lpwstr>
  </property>
  <property fmtid="{D5CDD505-2E9C-101B-9397-08002B2CF9AE}" pid="14" name="TotFileSize">
    <vt:lpwstr>0</vt:lpwstr>
  </property>
</Properties>
</file>