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4C0FBC" w:rsidRDefault="00C936AB">
      <w:pPr>
        <w:pStyle w:val="title"/>
        <w:rPr>
          <w:position w:val="20"/>
        </w:rPr>
      </w:pPr>
    </w:p>
    <w:p w:rsidR="00064D29" w:rsidRPr="004C0FBC" w:rsidRDefault="00064D29">
      <w:pPr>
        <w:pStyle w:val="title"/>
        <w:rPr>
          <w:position w:val="20"/>
        </w:rPr>
      </w:pPr>
      <w:bookmarkStart w:id="0" w:name="發文機關"/>
      <w:bookmarkEnd w:id="0"/>
      <w:r w:rsidRPr="004C0FBC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4C0FBC">
        <w:rPr>
          <w:rFonts w:hint="eastAsia"/>
          <w:position w:val="20"/>
        </w:rPr>
        <w:t>財政委員會</w:t>
      </w:r>
      <w:r w:rsidRPr="004C0FBC">
        <w:rPr>
          <w:rFonts w:hint="eastAsia"/>
          <w:position w:val="20"/>
        </w:rPr>
        <w:t xml:space="preserve">　開會通知單</w:t>
      </w:r>
    </w:p>
    <w:p w:rsidR="00064D29" w:rsidRPr="004C0FBC" w:rsidRDefault="00C17951">
      <w:pPr>
        <w:pStyle w:val="titlespace"/>
      </w:pPr>
      <w:r w:rsidRPr="004C0FB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C0FBC" w:rsidRDefault="00064D29">
      <w:pPr>
        <w:pStyle w:val="space2"/>
      </w:pPr>
    </w:p>
    <w:p w:rsidR="00064D29" w:rsidRPr="004C0FBC" w:rsidRDefault="00064D29">
      <w:pPr>
        <w:pStyle w:val="space2"/>
      </w:pPr>
    </w:p>
    <w:p w:rsidR="00524353" w:rsidRPr="004C0FBC" w:rsidRDefault="00064D29">
      <w:pPr>
        <w:pStyle w:val="ae"/>
        <w:spacing w:line="360" w:lineRule="exact"/>
      </w:pPr>
      <w:r w:rsidRPr="004C0FBC">
        <w:rPr>
          <w:rFonts w:hint="eastAsia"/>
        </w:rPr>
        <w:t>受文者：</w:t>
      </w:r>
      <w:bookmarkStart w:id="3" w:name="受文者"/>
      <w:bookmarkEnd w:id="3"/>
      <w:r w:rsidR="00524353" w:rsidRPr="004C0FBC">
        <w:rPr>
          <w:rFonts w:hint="eastAsia"/>
        </w:rPr>
        <w:t>本會委員</w:t>
      </w:r>
    </w:p>
    <w:p w:rsidR="00064D29" w:rsidRPr="004C0FBC" w:rsidRDefault="00064D29">
      <w:pPr>
        <w:pStyle w:val="space"/>
      </w:pPr>
    </w:p>
    <w:p w:rsidR="00C936AB" w:rsidRPr="004C0FBC" w:rsidRDefault="00064D29">
      <w:pPr>
        <w:pStyle w:val="af"/>
        <w:spacing w:line="240" w:lineRule="exact"/>
      </w:pPr>
      <w:r w:rsidRPr="004C0FBC">
        <w:fldChar w:fldCharType="begin"/>
      </w:r>
      <w:r w:rsidRPr="004C0FBC">
        <w:instrText xml:space="preserve"> </w:instrText>
      </w:r>
      <w:r w:rsidRPr="004C0FBC">
        <w:rPr>
          <w:rFonts w:hint="eastAsia"/>
        </w:rPr>
        <w:instrText>MACROBUTTON  DocDispatch 發文日期：</w:instrText>
      </w:r>
      <w:r w:rsidRPr="004C0FBC">
        <w:fldChar w:fldCharType="end"/>
      </w:r>
      <w:bookmarkStart w:id="4" w:name="發文日期"/>
      <w:bookmarkEnd w:id="4"/>
      <w:r w:rsidR="00DA350F" w:rsidRPr="004C0FBC">
        <w:t>中華民國</w:t>
      </w:r>
      <w:r w:rsidR="00CF3031" w:rsidRPr="004C0FBC">
        <w:t>11</w:t>
      </w:r>
      <w:r w:rsidR="00CF3031" w:rsidRPr="004C0FBC">
        <w:rPr>
          <w:rFonts w:hint="eastAsia"/>
        </w:rPr>
        <w:t>2</w:t>
      </w:r>
      <w:r w:rsidR="00DA350F" w:rsidRPr="004C0FBC">
        <w:t>年</w:t>
      </w:r>
      <w:r w:rsidR="00B76749" w:rsidRPr="004C0FBC">
        <w:rPr>
          <w:rFonts w:hint="eastAsia"/>
        </w:rPr>
        <w:t>12</w:t>
      </w:r>
      <w:r w:rsidR="00DA350F" w:rsidRPr="004C0FBC">
        <w:t>月</w:t>
      </w:r>
      <w:r w:rsidR="00B76749" w:rsidRPr="004C0FBC">
        <w:rPr>
          <w:rFonts w:hint="eastAsia"/>
        </w:rPr>
        <w:t>1</w:t>
      </w:r>
      <w:r w:rsidR="00DA350F" w:rsidRPr="004C0FBC">
        <w:t>日</w:t>
      </w:r>
    </w:p>
    <w:p w:rsidR="00064D29" w:rsidRPr="004C0FBC" w:rsidRDefault="00064D29">
      <w:pPr>
        <w:pStyle w:val="af"/>
        <w:spacing w:line="240" w:lineRule="exact"/>
      </w:pPr>
      <w:r w:rsidRPr="004C0FBC">
        <w:rPr>
          <w:rFonts w:hint="eastAsia"/>
        </w:rPr>
        <w:t>發文字號：</w:t>
      </w:r>
      <w:bookmarkStart w:id="5" w:name="發文字號"/>
      <w:bookmarkEnd w:id="5"/>
      <w:r w:rsidR="009026B4">
        <w:rPr>
          <w:rFonts w:hint="eastAsia"/>
        </w:rPr>
        <w:t>台立財字第</w:t>
      </w:r>
      <w:r w:rsidR="009026B4">
        <w:t>1122102138號</w:t>
      </w:r>
    </w:p>
    <w:p w:rsidR="00064D29" w:rsidRPr="004C0FBC" w:rsidRDefault="00064D29">
      <w:pPr>
        <w:pStyle w:val="af"/>
        <w:spacing w:line="240" w:lineRule="exact"/>
      </w:pPr>
      <w:r w:rsidRPr="004C0FBC">
        <w:fldChar w:fldCharType="begin"/>
      </w:r>
      <w:r w:rsidRPr="004C0FBC">
        <w:instrText xml:space="preserve"> </w:instrText>
      </w:r>
      <w:r w:rsidRPr="004C0FBC">
        <w:rPr>
          <w:rFonts w:hint="eastAsia"/>
        </w:rPr>
        <w:instrText>MACROBUTTON  DocSpeed 速別：</w:instrText>
      </w:r>
      <w:r w:rsidRPr="004C0FBC">
        <w:fldChar w:fldCharType="end"/>
      </w:r>
      <w:bookmarkStart w:id="6" w:name="速別"/>
      <w:bookmarkEnd w:id="6"/>
      <w:r w:rsidR="0090344C" w:rsidRPr="004C0FBC">
        <w:rPr>
          <w:rFonts w:hint="eastAsia"/>
        </w:rPr>
        <w:t>最速件</w:t>
      </w:r>
    </w:p>
    <w:p w:rsidR="00064D29" w:rsidRPr="004C0FBC" w:rsidRDefault="00064D29">
      <w:pPr>
        <w:pStyle w:val="af"/>
        <w:spacing w:line="240" w:lineRule="exact"/>
      </w:pPr>
      <w:r w:rsidRPr="004C0FBC">
        <w:fldChar w:fldCharType="begin"/>
      </w:r>
      <w:r w:rsidRPr="004C0FBC">
        <w:instrText xml:space="preserve"> </w:instrText>
      </w:r>
      <w:r w:rsidRPr="004C0FBC">
        <w:rPr>
          <w:rFonts w:hint="eastAsia"/>
        </w:rPr>
        <w:instrText>MACROBUTTON  DocSecurity 密等及解密條件或保密期限：</w:instrText>
      </w:r>
      <w:r w:rsidRPr="004C0FBC">
        <w:fldChar w:fldCharType="end"/>
      </w:r>
      <w:bookmarkStart w:id="7" w:name="密等及解密條件或保密期限"/>
      <w:bookmarkEnd w:id="7"/>
    </w:p>
    <w:p w:rsidR="00582B10" w:rsidRPr="004C0FBC" w:rsidRDefault="00064D29">
      <w:pPr>
        <w:pStyle w:val="af"/>
        <w:spacing w:line="240" w:lineRule="exact"/>
      </w:pPr>
      <w:r w:rsidRPr="004C0FBC">
        <w:rPr>
          <w:rFonts w:hint="eastAsia"/>
        </w:rPr>
        <w:t>附件：</w:t>
      </w:r>
      <w:bookmarkStart w:id="8" w:name="附件"/>
      <w:bookmarkEnd w:id="8"/>
      <w:r w:rsidR="00582B10" w:rsidRPr="004C0FBC">
        <w:rPr>
          <w:rFonts w:hint="eastAsia"/>
        </w:rPr>
        <w:t>議事日程1份</w:t>
      </w:r>
      <w:bookmarkStart w:id="9" w:name="_GoBack"/>
      <w:bookmarkEnd w:id="9"/>
    </w:p>
    <w:p w:rsidR="00064D29" w:rsidRPr="004C0FBC" w:rsidRDefault="00064D29">
      <w:pPr>
        <w:pStyle w:val="af"/>
        <w:spacing w:line="240" w:lineRule="exact"/>
      </w:pPr>
    </w:p>
    <w:p w:rsidR="00665FB5" w:rsidRPr="004C0FBC" w:rsidRDefault="00064D29" w:rsidP="007F7228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jc w:val="both"/>
        <w:rPr>
          <w:rFonts w:hAnsi="標楷體"/>
        </w:rPr>
      </w:pPr>
      <w:r w:rsidRPr="004C0FBC">
        <w:rPr>
          <w:rFonts w:hAnsi="標楷體" w:hint="eastAsia"/>
        </w:rPr>
        <w:t>開會事由：</w:t>
      </w:r>
      <w:bookmarkStart w:id="10" w:name="開會事由"/>
      <w:bookmarkEnd w:id="10"/>
      <w:r w:rsidR="007D5EF2" w:rsidRPr="004C0FBC">
        <w:rPr>
          <w:rFonts w:hAnsi="標楷體" w:hint="eastAsia"/>
        </w:rPr>
        <w:t>立法院第</w:t>
      </w:r>
      <w:r w:rsidR="005C3178" w:rsidRPr="004C0FBC">
        <w:rPr>
          <w:rFonts w:hAnsi="標楷體" w:hint="eastAsia"/>
        </w:rPr>
        <w:t>10</w:t>
      </w:r>
      <w:r w:rsidR="007D5EF2" w:rsidRPr="004C0FBC">
        <w:rPr>
          <w:rFonts w:hAnsi="標楷體" w:hint="eastAsia"/>
        </w:rPr>
        <w:t>屆第</w:t>
      </w:r>
      <w:r w:rsidR="00B76749" w:rsidRPr="004C0FBC">
        <w:rPr>
          <w:rFonts w:hAnsi="標楷體" w:hint="eastAsia"/>
        </w:rPr>
        <w:t>8</w:t>
      </w:r>
      <w:r w:rsidR="007D5EF2" w:rsidRPr="004C0FBC">
        <w:rPr>
          <w:rFonts w:hAnsi="標楷體" w:hint="eastAsia"/>
        </w:rPr>
        <w:t>會期</w:t>
      </w:r>
      <w:r w:rsidR="00D52402" w:rsidRPr="004C0FBC">
        <w:rPr>
          <w:rFonts w:hAnsi="標楷體" w:hint="eastAsia"/>
        </w:rPr>
        <w:t>財政委員會第</w:t>
      </w:r>
      <w:r w:rsidR="00B76749" w:rsidRPr="004C0FBC">
        <w:rPr>
          <w:rFonts w:hAnsi="標楷體" w:hint="eastAsia"/>
        </w:rPr>
        <w:t>19</w:t>
      </w:r>
      <w:r w:rsidR="00D52402" w:rsidRPr="004C0FBC">
        <w:rPr>
          <w:rFonts w:hAnsi="標楷體" w:hint="eastAsia"/>
        </w:rPr>
        <w:t>次全體委員會議</w:t>
      </w:r>
    </w:p>
    <w:p w:rsidR="00C63EDA" w:rsidRPr="004C0FBC" w:rsidRDefault="00467E27" w:rsidP="00B945C4">
      <w:pPr>
        <w:pStyle w:val="af0"/>
        <w:overflowPunct w:val="0"/>
        <w:spacing w:line="440" w:lineRule="exact"/>
        <w:ind w:left="1559" w:firstLine="0"/>
        <w:jc w:val="both"/>
        <w:rPr>
          <w:rFonts w:hAnsi="標楷體"/>
        </w:rPr>
      </w:pPr>
      <w:r w:rsidRPr="004C0FBC">
        <w:rPr>
          <w:rFonts w:hAnsi="標楷體" w:hint="eastAsia"/>
          <w:b/>
        </w:rPr>
        <w:t>邀請</w:t>
      </w:r>
      <w:r w:rsidR="0025487D" w:rsidRPr="004C0FBC">
        <w:rPr>
          <w:rFonts w:hAnsi="標楷體" w:hint="eastAsia"/>
          <w:b/>
        </w:rPr>
        <w:t>金融監督管理委員會黃主任委員天牧</w:t>
      </w:r>
      <w:r w:rsidR="00B76749" w:rsidRPr="004C0FBC">
        <w:rPr>
          <w:rFonts w:hAnsi="標楷體" w:hint="eastAsia"/>
          <w:b/>
        </w:rPr>
        <w:t>就「評估與輔導我國保險公司，在因應保險合約國際財務報導準則（IFRS 17）和國際資本標準（ICS）的關鍵」進行專題報告，並備質詢。</w:t>
      </w:r>
    </w:p>
    <w:p w:rsidR="00064D29" w:rsidRPr="004C0FBC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4C0FBC">
        <w:rPr>
          <w:rFonts w:hAnsi="標楷體"/>
        </w:rPr>
        <w:fldChar w:fldCharType="begin"/>
      </w:r>
      <w:r w:rsidRPr="004C0FBC">
        <w:rPr>
          <w:rFonts w:hAnsi="標楷體"/>
        </w:rPr>
        <w:instrText xml:space="preserve"> MACROBUTTON  DocMeetingTime 開會時間：</w:instrText>
      </w:r>
      <w:r w:rsidRPr="004C0FBC">
        <w:rPr>
          <w:rFonts w:hAnsi="標楷體"/>
        </w:rPr>
        <w:fldChar w:fldCharType="end"/>
      </w:r>
      <w:bookmarkStart w:id="11" w:name="開會時間"/>
      <w:r w:rsidR="001802F8" w:rsidRPr="004C0FBC">
        <w:rPr>
          <w:rFonts w:hAnsi="標楷體" w:hint="eastAsia"/>
          <w:w w:val="95"/>
        </w:rPr>
        <w:t>1</w:t>
      </w:r>
      <w:r w:rsidR="00C936AB" w:rsidRPr="004C0FBC">
        <w:rPr>
          <w:rFonts w:hAnsi="標楷體" w:hint="eastAsia"/>
          <w:w w:val="95"/>
        </w:rPr>
        <w:t>1</w:t>
      </w:r>
      <w:r w:rsidR="00823A91" w:rsidRPr="004C0FBC">
        <w:rPr>
          <w:rFonts w:hAnsi="標楷體" w:hint="eastAsia"/>
          <w:w w:val="95"/>
        </w:rPr>
        <w:t>2</w:t>
      </w:r>
      <w:r w:rsidR="001802F8" w:rsidRPr="004C0FBC">
        <w:rPr>
          <w:rFonts w:hAnsi="標楷體" w:hint="eastAsia"/>
          <w:w w:val="95"/>
        </w:rPr>
        <w:t>年</w:t>
      </w:r>
      <w:r w:rsidR="00B76749" w:rsidRPr="004C0FBC">
        <w:rPr>
          <w:rFonts w:hAnsi="標楷體" w:hint="eastAsia"/>
          <w:w w:val="95"/>
        </w:rPr>
        <w:t>12</w:t>
      </w:r>
      <w:r w:rsidR="00363A91" w:rsidRPr="004C0FBC">
        <w:rPr>
          <w:rFonts w:hAnsi="標楷體" w:hint="eastAsia"/>
          <w:w w:val="95"/>
        </w:rPr>
        <w:t>月</w:t>
      </w:r>
      <w:r w:rsidR="00B76749" w:rsidRPr="004C0FBC">
        <w:rPr>
          <w:rFonts w:hAnsi="標楷體" w:hint="eastAsia"/>
          <w:w w:val="95"/>
        </w:rPr>
        <w:t>6</w:t>
      </w:r>
      <w:r w:rsidR="00363A91" w:rsidRPr="004C0FBC">
        <w:rPr>
          <w:rFonts w:hAnsi="標楷體" w:hint="eastAsia"/>
          <w:w w:val="95"/>
        </w:rPr>
        <w:t>日（星期</w:t>
      </w:r>
      <w:r w:rsidR="00B76749" w:rsidRPr="004C0FBC">
        <w:rPr>
          <w:rFonts w:hAnsi="標楷體" w:hint="eastAsia"/>
          <w:w w:val="95"/>
        </w:rPr>
        <w:t>三</w:t>
      </w:r>
      <w:r w:rsidR="00363A91" w:rsidRPr="004C0FBC">
        <w:rPr>
          <w:rFonts w:hAnsi="標楷體" w:hint="eastAsia"/>
          <w:w w:val="95"/>
        </w:rPr>
        <w:t>）</w:t>
      </w:r>
      <w:r w:rsidR="001802F8" w:rsidRPr="004C0FBC">
        <w:rPr>
          <w:rFonts w:hAnsi="標楷體" w:hint="eastAsia"/>
          <w:w w:val="95"/>
        </w:rPr>
        <w:t>上午9時至下午5時30分</w:t>
      </w:r>
      <w:bookmarkEnd w:id="11"/>
    </w:p>
    <w:p w:rsidR="00064D29" w:rsidRPr="004C0FBC" w:rsidRDefault="00064D29" w:rsidP="009C1F4D">
      <w:pPr>
        <w:pStyle w:val="af0"/>
        <w:spacing w:line="440" w:lineRule="exact"/>
        <w:rPr>
          <w:rFonts w:hAnsi="標楷體"/>
        </w:rPr>
      </w:pPr>
      <w:r w:rsidRPr="004C0FBC">
        <w:rPr>
          <w:rFonts w:hAnsi="標楷體" w:hint="eastAsia"/>
        </w:rPr>
        <w:t>開會地點：</w:t>
      </w:r>
      <w:bookmarkStart w:id="12" w:name="開會地點"/>
      <w:bookmarkEnd w:id="12"/>
      <w:r w:rsidR="001802F8" w:rsidRPr="004C0FBC">
        <w:rPr>
          <w:rFonts w:hAnsi="標楷體" w:hint="eastAsia"/>
        </w:rPr>
        <w:t>群賢樓9樓大禮堂</w:t>
      </w:r>
    </w:p>
    <w:p w:rsidR="00064D29" w:rsidRPr="004C0FBC" w:rsidRDefault="00064D29" w:rsidP="009C1F4D">
      <w:pPr>
        <w:pStyle w:val="af1"/>
        <w:spacing w:line="440" w:lineRule="exact"/>
      </w:pPr>
      <w:r w:rsidRPr="004C0FBC">
        <w:rPr>
          <w:rFonts w:hint="eastAsia"/>
        </w:rPr>
        <w:t>主持人：</w:t>
      </w:r>
      <w:bookmarkStart w:id="13" w:name="主席"/>
      <w:bookmarkEnd w:id="13"/>
      <w:r w:rsidR="00B76749" w:rsidRPr="004C0FBC">
        <w:rPr>
          <w:rFonts w:hint="eastAsia"/>
        </w:rPr>
        <w:t>費</w:t>
      </w:r>
      <w:r w:rsidR="00823A91" w:rsidRPr="004C0FBC">
        <w:rPr>
          <w:rFonts w:hint="eastAsia"/>
        </w:rPr>
        <w:t>召</w:t>
      </w:r>
      <w:r w:rsidR="00B76749" w:rsidRPr="004C0FBC">
        <w:rPr>
          <w:rFonts w:hint="eastAsia"/>
        </w:rPr>
        <w:t>集委員鴻泰</w:t>
      </w:r>
    </w:p>
    <w:p w:rsidR="00064D29" w:rsidRPr="004C0FBC" w:rsidRDefault="00064D29" w:rsidP="009C1F4D">
      <w:pPr>
        <w:pStyle w:val="af1"/>
        <w:spacing w:line="440" w:lineRule="exact"/>
        <w:rPr>
          <w:sz w:val="24"/>
        </w:rPr>
      </w:pPr>
      <w:r w:rsidRPr="004C0FBC">
        <w:rPr>
          <w:rFonts w:hint="eastAsia"/>
        </w:rPr>
        <w:t>聯絡人及電話：</w:t>
      </w:r>
      <w:bookmarkStart w:id="14" w:name="聯絡人及電話"/>
      <w:bookmarkEnd w:id="14"/>
      <w:r w:rsidR="00B76749" w:rsidRPr="004C0FBC">
        <w:rPr>
          <w:rFonts w:hint="eastAsia"/>
        </w:rPr>
        <w:t>于翊庭  23585567  傳真：23585578</w:t>
      </w:r>
    </w:p>
    <w:p w:rsidR="003C42E2" w:rsidRPr="004C0FBC" w:rsidRDefault="00064D29" w:rsidP="00CE087C">
      <w:pPr>
        <w:pStyle w:val="af2"/>
        <w:spacing w:line="440" w:lineRule="exact"/>
        <w:ind w:left="1120" w:hangingChars="350" w:hanging="1120"/>
      </w:pPr>
      <w:r w:rsidRPr="004C0FBC">
        <w:rPr>
          <w:rFonts w:hint="eastAsia"/>
        </w:rPr>
        <w:t>出席者：</w:t>
      </w:r>
      <w:bookmarkStart w:id="15" w:name="出席者"/>
      <w:bookmarkEnd w:id="15"/>
      <w:r w:rsidR="00524353" w:rsidRPr="004C0FBC">
        <w:rPr>
          <w:rFonts w:hint="eastAsia"/>
        </w:rPr>
        <w:t>本會委員</w:t>
      </w:r>
    </w:p>
    <w:p w:rsidR="00064D29" w:rsidRPr="004C0FBC" w:rsidRDefault="00064D29" w:rsidP="00BA5304">
      <w:pPr>
        <w:pStyle w:val="af3"/>
        <w:spacing w:before="0" w:line="440" w:lineRule="exact"/>
        <w:ind w:left="1328" w:hangingChars="415" w:hanging="1328"/>
      </w:pPr>
      <w:r w:rsidRPr="004C0FBC">
        <w:rPr>
          <w:rFonts w:hint="eastAsia"/>
        </w:rPr>
        <w:t>列席者：</w:t>
      </w:r>
      <w:bookmarkStart w:id="16" w:name="列席者"/>
      <w:bookmarkEnd w:id="16"/>
      <w:r w:rsidR="00AD3606" w:rsidRPr="004C0FBC">
        <w:rPr>
          <w:rFonts w:hint="eastAsia"/>
        </w:rPr>
        <w:t>本院其他委員會委員</w:t>
      </w:r>
      <w:r w:rsidRPr="004C0FBC">
        <w:br/>
      </w:r>
      <w:r w:rsidR="00A66CE0" w:rsidRPr="004C0FBC">
        <w:rPr>
          <w:rFonts w:hint="eastAsia"/>
        </w:rPr>
        <w:t>金融監督管理委員會黃主任委員天牧</w:t>
      </w:r>
    </w:p>
    <w:p w:rsidR="00E77E47" w:rsidRPr="004C0FBC" w:rsidRDefault="00E77E47" w:rsidP="00E77E47">
      <w:pPr>
        <w:pStyle w:val="af3"/>
        <w:spacing w:before="0" w:line="440" w:lineRule="exact"/>
        <w:ind w:left="1357" w:hangingChars="424" w:hanging="1357"/>
      </w:pPr>
      <w:r w:rsidRPr="004C0FBC">
        <w:rPr>
          <w:rFonts w:hint="eastAsia"/>
        </w:rPr>
        <w:t>副本：</w:t>
      </w:r>
      <w:bookmarkStart w:id="17" w:name="副本"/>
      <w:bookmarkEnd w:id="17"/>
      <w:r w:rsidRPr="004C0FBC">
        <w:rPr>
          <w:rFonts w:hint="eastAsia"/>
        </w:rPr>
        <w:t>本院各相關單位、本院各黨團</w:t>
      </w:r>
    </w:p>
    <w:p w:rsidR="00E77E47" w:rsidRPr="004C0FBC" w:rsidRDefault="00E77E47" w:rsidP="00E77E47">
      <w:pPr>
        <w:pStyle w:val="af2"/>
        <w:spacing w:line="440" w:lineRule="exact"/>
        <w:ind w:left="1203" w:hangingChars="376" w:hanging="1203"/>
      </w:pPr>
      <w:r w:rsidRPr="004C0FBC">
        <w:rPr>
          <w:rFonts w:hint="eastAsia"/>
        </w:rPr>
        <w:t>備註：</w:t>
      </w:r>
      <w:bookmarkStart w:id="18" w:name="備註"/>
      <w:bookmarkEnd w:id="18"/>
    </w:p>
    <w:p w:rsidR="00E77E47" w:rsidRPr="004C0FBC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4C0FBC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E77E47" w:rsidRPr="004C0FBC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4C0FBC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E77E47" w:rsidRPr="004C0FBC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4C0FBC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9"/>
    </w:p>
    <w:p w:rsidR="00E77E47" w:rsidRPr="004C0FBC" w:rsidRDefault="00E77E47" w:rsidP="009F57F1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b/>
          <w:sz w:val="32"/>
          <w:szCs w:val="32"/>
        </w:rPr>
      </w:pPr>
      <w:r w:rsidRPr="004C0FBC">
        <w:rPr>
          <w:rFonts w:hint="eastAsia"/>
          <w:sz w:val="32"/>
          <w:szCs w:val="32"/>
        </w:rPr>
        <w:lastRenderedPageBreak/>
        <w:t>請各列席機關單位將本次會議資料電子檔</w:t>
      </w:r>
      <w:r w:rsidR="00CA180A" w:rsidRPr="004C0FBC">
        <w:rPr>
          <w:rFonts w:hint="eastAsia"/>
          <w:sz w:val="32"/>
          <w:szCs w:val="32"/>
        </w:rPr>
        <w:t>（</w:t>
      </w:r>
      <w:r w:rsidR="00ED42FA" w:rsidRPr="004C0FBC">
        <w:rPr>
          <w:rFonts w:hint="eastAsia"/>
          <w:sz w:val="32"/>
          <w:szCs w:val="32"/>
        </w:rPr>
        <w:t>含會後臨時提案、口頭質詢答復）</w:t>
      </w:r>
      <w:r w:rsidRPr="004C0FBC">
        <w:rPr>
          <w:rFonts w:hint="eastAsia"/>
          <w:sz w:val="32"/>
          <w:szCs w:val="32"/>
        </w:rPr>
        <w:t>，利用貴單位之政府單位憑證</w:t>
      </w:r>
      <w:r w:rsidRPr="004C0FBC">
        <w:rPr>
          <w:sz w:val="32"/>
          <w:szCs w:val="32"/>
        </w:rPr>
        <w:t>(GCA卡)及本發文文號上傳至「</w:t>
      </w:r>
      <w:r w:rsidR="00CC6626" w:rsidRPr="004C0FBC">
        <w:rPr>
          <w:rFonts w:hint="eastAsia"/>
          <w:sz w:val="32"/>
          <w:szCs w:val="32"/>
        </w:rPr>
        <w:t>議事暨公報資訊網(https://ppg.ly.gov.tw)</w:t>
      </w:r>
      <w:r w:rsidRPr="004C0FBC">
        <w:rPr>
          <w:sz w:val="32"/>
          <w:szCs w:val="32"/>
        </w:rPr>
        <w:t>」之「</w:t>
      </w:r>
      <w:r w:rsidR="00697C29" w:rsidRPr="004C0FBC">
        <w:rPr>
          <w:rFonts w:hint="eastAsia"/>
          <w:sz w:val="32"/>
          <w:szCs w:val="32"/>
        </w:rPr>
        <w:t>外機關上傳</w:t>
      </w:r>
      <w:r w:rsidRPr="004C0FBC">
        <w:rPr>
          <w:sz w:val="32"/>
          <w:szCs w:val="32"/>
        </w:rPr>
        <w:t>」，上傳檔案需為可編修之PDF檔案</w:t>
      </w:r>
      <w:r w:rsidRPr="004C0FBC">
        <w:rPr>
          <w:rFonts w:hint="eastAsia"/>
          <w:sz w:val="32"/>
          <w:szCs w:val="32"/>
        </w:rPr>
        <w:t>（</w:t>
      </w:r>
      <w:r w:rsidR="00CC6626" w:rsidRPr="004C0FBC">
        <w:rPr>
          <w:rFonts w:hint="eastAsia"/>
          <w:sz w:val="32"/>
          <w:szCs w:val="32"/>
        </w:rPr>
        <w:t>聯絡電話：2358-5858分機1733</w:t>
      </w:r>
      <w:r w:rsidRPr="004C0FBC">
        <w:rPr>
          <w:rFonts w:hint="eastAsia"/>
          <w:sz w:val="32"/>
          <w:szCs w:val="32"/>
        </w:rPr>
        <w:t>）</w:t>
      </w:r>
      <w:r w:rsidRPr="004C0FBC">
        <w:rPr>
          <w:sz w:val="32"/>
          <w:szCs w:val="32"/>
        </w:rPr>
        <w:t>。</w:t>
      </w:r>
    </w:p>
    <w:p w:rsidR="00E77E47" w:rsidRPr="004C0FBC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4C0FBC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E77E47" w:rsidRPr="004C0FBC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4C0FBC">
        <w:rPr>
          <w:rFonts w:hint="eastAsia"/>
          <w:sz w:val="32"/>
          <w:szCs w:val="32"/>
        </w:rPr>
        <w:t>書面資料</w:t>
      </w:r>
      <w:r w:rsidR="00244D60" w:rsidRPr="004C0FBC">
        <w:rPr>
          <w:rFonts w:hint="eastAsia"/>
          <w:sz w:val="32"/>
          <w:szCs w:val="32"/>
        </w:rPr>
        <w:t>15</w:t>
      </w:r>
      <w:r w:rsidRPr="004C0FBC">
        <w:rPr>
          <w:rFonts w:hint="eastAsia"/>
          <w:sz w:val="32"/>
          <w:szCs w:val="32"/>
        </w:rPr>
        <w:t>0份於開會前</w:t>
      </w:r>
      <w:r w:rsidRPr="004C0FBC">
        <w:rPr>
          <w:sz w:val="32"/>
          <w:szCs w:val="32"/>
        </w:rPr>
        <w:t>1</w:t>
      </w:r>
      <w:r w:rsidRPr="004C0FBC">
        <w:rPr>
          <w:rFonts w:hint="eastAsia"/>
          <w:sz w:val="32"/>
          <w:szCs w:val="32"/>
        </w:rPr>
        <w:t>日送至本會，並將電子檔傳至本會各委員研究室</w:t>
      </w:r>
      <w:r w:rsidR="00764E81" w:rsidRPr="004C0FBC">
        <w:rPr>
          <w:rFonts w:hint="eastAsia"/>
          <w:sz w:val="32"/>
          <w:szCs w:val="32"/>
        </w:rPr>
        <w:t>及dtp@ly.gov.tw</w:t>
      </w:r>
      <w:r w:rsidRPr="004C0FBC">
        <w:rPr>
          <w:rFonts w:hint="eastAsia"/>
          <w:sz w:val="32"/>
          <w:szCs w:val="32"/>
        </w:rPr>
        <w:t>。</w:t>
      </w:r>
    </w:p>
    <w:p w:rsidR="00E77E47" w:rsidRPr="004C0FBC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4C0FBC">
        <w:rPr>
          <w:rFonts w:hint="eastAsia"/>
          <w:sz w:val="32"/>
          <w:szCs w:val="32"/>
        </w:rPr>
        <w:t>各單位列席名單電子檔應於開會前</w:t>
      </w:r>
      <w:r w:rsidRPr="004C0FBC">
        <w:rPr>
          <w:sz w:val="32"/>
          <w:szCs w:val="32"/>
        </w:rPr>
        <w:t>1</w:t>
      </w:r>
      <w:r w:rsidRPr="004C0FBC">
        <w:rPr>
          <w:rFonts w:hint="eastAsia"/>
          <w:sz w:val="32"/>
          <w:szCs w:val="32"/>
        </w:rPr>
        <w:t>日傳至</w:t>
      </w:r>
      <w:r w:rsidR="00B76749" w:rsidRPr="004C0FBC">
        <w:rPr>
          <w:rFonts w:hint="eastAsia"/>
          <w:sz w:val="32"/>
          <w:szCs w:val="32"/>
        </w:rPr>
        <w:t>ly20988@ly.gov.tw(經辦人：林薦任科員采陵，聯絡電話:2358-5586)</w:t>
      </w:r>
      <w:r w:rsidRPr="004C0FBC">
        <w:rPr>
          <w:rFonts w:hint="eastAsia"/>
          <w:sz w:val="32"/>
          <w:szCs w:val="32"/>
        </w:rPr>
        <w:t>。</w:t>
      </w:r>
    </w:p>
    <w:p w:rsidR="00E77E47" w:rsidRPr="004C0FBC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4C0FBC">
        <w:rPr>
          <w:rFonts w:hint="eastAsia"/>
          <w:sz w:val="32"/>
          <w:szCs w:val="32"/>
        </w:rPr>
        <w:t>各列席機關單位(機構)</w:t>
      </w:r>
      <w:r w:rsidRPr="004C0FBC">
        <w:rPr>
          <w:rFonts w:hint="eastAsia"/>
        </w:rPr>
        <w:t xml:space="preserve"> </w:t>
      </w:r>
      <w:r w:rsidRPr="004C0FBC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AD3606" w:rsidRPr="004C0FBC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4C0FBC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422254" w:rsidRPr="004C0FBC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4C0FBC" w:rsidRDefault="00064D29">
      <w:pPr>
        <w:pStyle w:val="space1"/>
      </w:pPr>
    </w:p>
    <w:sectPr w:rsidR="00064D29" w:rsidRPr="004C0FB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106F" w:rsidRDefault="0043106F">
      <w:r>
        <w:separator/>
      </w:r>
    </w:p>
  </w:endnote>
  <w:endnote w:type="continuationSeparator" w:id="0">
    <w:p w:rsidR="0043106F" w:rsidRDefault="00431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D5080D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D5080D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106F" w:rsidRDefault="0043106F">
      <w:r>
        <w:separator/>
      </w:r>
    </w:p>
  </w:footnote>
  <w:footnote w:type="continuationSeparator" w:id="0">
    <w:p w:rsidR="0043106F" w:rsidRDefault="004310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3D41"/>
    <w:rsid w:val="000140E7"/>
    <w:rsid w:val="00044FA4"/>
    <w:rsid w:val="0004671E"/>
    <w:rsid w:val="00053A75"/>
    <w:rsid w:val="00062548"/>
    <w:rsid w:val="00064D29"/>
    <w:rsid w:val="00070702"/>
    <w:rsid w:val="00075757"/>
    <w:rsid w:val="00080CB6"/>
    <w:rsid w:val="00093F36"/>
    <w:rsid w:val="00095926"/>
    <w:rsid w:val="000A5957"/>
    <w:rsid w:val="000A5C94"/>
    <w:rsid w:val="000C50BF"/>
    <w:rsid w:val="000D4352"/>
    <w:rsid w:val="000E039A"/>
    <w:rsid w:val="000E74C0"/>
    <w:rsid w:val="000F01EB"/>
    <w:rsid w:val="000F642C"/>
    <w:rsid w:val="000F65BB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7108F"/>
    <w:rsid w:val="001802F8"/>
    <w:rsid w:val="00180F46"/>
    <w:rsid w:val="00182E6D"/>
    <w:rsid w:val="00183F64"/>
    <w:rsid w:val="0018613B"/>
    <w:rsid w:val="001924E4"/>
    <w:rsid w:val="0019447B"/>
    <w:rsid w:val="001A0D27"/>
    <w:rsid w:val="001A0FCF"/>
    <w:rsid w:val="001A736A"/>
    <w:rsid w:val="001A79D8"/>
    <w:rsid w:val="001D0B53"/>
    <w:rsid w:val="001F2736"/>
    <w:rsid w:val="001F66FE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7F57"/>
    <w:rsid w:val="00244D60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B044F"/>
    <w:rsid w:val="002C6FDC"/>
    <w:rsid w:val="002C6FEC"/>
    <w:rsid w:val="002E1979"/>
    <w:rsid w:val="002E1E9C"/>
    <w:rsid w:val="00313776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F7E"/>
    <w:rsid w:val="00374399"/>
    <w:rsid w:val="00376F3D"/>
    <w:rsid w:val="003A176F"/>
    <w:rsid w:val="003A41FD"/>
    <w:rsid w:val="003C42E2"/>
    <w:rsid w:val="003C44BD"/>
    <w:rsid w:val="003E586B"/>
    <w:rsid w:val="0040747F"/>
    <w:rsid w:val="00420201"/>
    <w:rsid w:val="00422254"/>
    <w:rsid w:val="0043106F"/>
    <w:rsid w:val="00436D73"/>
    <w:rsid w:val="00457BFA"/>
    <w:rsid w:val="00467ADD"/>
    <w:rsid w:val="00467E27"/>
    <w:rsid w:val="00473AA7"/>
    <w:rsid w:val="00480924"/>
    <w:rsid w:val="0048407E"/>
    <w:rsid w:val="00490DB1"/>
    <w:rsid w:val="00491CB7"/>
    <w:rsid w:val="00492E82"/>
    <w:rsid w:val="004936E4"/>
    <w:rsid w:val="004B277A"/>
    <w:rsid w:val="004C0FBC"/>
    <w:rsid w:val="004C3115"/>
    <w:rsid w:val="0050025E"/>
    <w:rsid w:val="005029B5"/>
    <w:rsid w:val="00507D08"/>
    <w:rsid w:val="00510B1D"/>
    <w:rsid w:val="005136C8"/>
    <w:rsid w:val="00524048"/>
    <w:rsid w:val="00524353"/>
    <w:rsid w:val="0052680F"/>
    <w:rsid w:val="0053112D"/>
    <w:rsid w:val="00535AD8"/>
    <w:rsid w:val="00546916"/>
    <w:rsid w:val="00560E25"/>
    <w:rsid w:val="00563359"/>
    <w:rsid w:val="005752D6"/>
    <w:rsid w:val="00582B10"/>
    <w:rsid w:val="005B1C8B"/>
    <w:rsid w:val="005B4DB3"/>
    <w:rsid w:val="005C3178"/>
    <w:rsid w:val="005C5C10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65FB5"/>
    <w:rsid w:val="006754A5"/>
    <w:rsid w:val="00681377"/>
    <w:rsid w:val="00690A2C"/>
    <w:rsid w:val="00691987"/>
    <w:rsid w:val="00695210"/>
    <w:rsid w:val="00697C29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7829"/>
    <w:rsid w:val="00730BF1"/>
    <w:rsid w:val="00735B43"/>
    <w:rsid w:val="00741921"/>
    <w:rsid w:val="00741C4A"/>
    <w:rsid w:val="00753C71"/>
    <w:rsid w:val="00754797"/>
    <w:rsid w:val="00764822"/>
    <w:rsid w:val="00764E81"/>
    <w:rsid w:val="0076526E"/>
    <w:rsid w:val="00772DB1"/>
    <w:rsid w:val="00780913"/>
    <w:rsid w:val="0078116F"/>
    <w:rsid w:val="0078241D"/>
    <w:rsid w:val="00785635"/>
    <w:rsid w:val="00787320"/>
    <w:rsid w:val="007915C3"/>
    <w:rsid w:val="007A37E8"/>
    <w:rsid w:val="007B0E7F"/>
    <w:rsid w:val="007B1795"/>
    <w:rsid w:val="007B2F97"/>
    <w:rsid w:val="007B7AB6"/>
    <w:rsid w:val="007C11EA"/>
    <w:rsid w:val="007D05DA"/>
    <w:rsid w:val="007D5EF2"/>
    <w:rsid w:val="007E79A8"/>
    <w:rsid w:val="007F7228"/>
    <w:rsid w:val="00807AE1"/>
    <w:rsid w:val="00812E36"/>
    <w:rsid w:val="00820D51"/>
    <w:rsid w:val="008239AC"/>
    <w:rsid w:val="00823A91"/>
    <w:rsid w:val="008644AE"/>
    <w:rsid w:val="00870819"/>
    <w:rsid w:val="00884EDA"/>
    <w:rsid w:val="008879CB"/>
    <w:rsid w:val="008A0C1D"/>
    <w:rsid w:val="008A3B0E"/>
    <w:rsid w:val="008A7D1E"/>
    <w:rsid w:val="008C0003"/>
    <w:rsid w:val="008D1F27"/>
    <w:rsid w:val="008D25D5"/>
    <w:rsid w:val="008D2962"/>
    <w:rsid w:val="008E644B"/>
    <w:rsid w:val="008E6C1B"/>
    <w:rsid w:val="009026B4"/>
    <w:rsid w:val="00902B74"/>
    <w:rsid w:val="0090344C"/>
    <w:rsid w:val="00910BD4"/>
    <w:rsid w:val="00913884"/>
    <w:rsid w:val="0092097C"/>
    <w:rsid w:val="00944D8B"/>
    <w:rsid w:val="00945290"/>
    <w:rsid w:val="0094597B"/>
    <w:rsid w:val="00945D9A"/>
    <w:rsid w:val="0095105D"/>
    <w:rsid w:val="009543C3"/>
    <w:rsid w:val="0095469D"/>
    <w:rsid w:val="00961BEF"/>
    <w:rsid w:val="0096381B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9F459F"/>
    <w:rsid w:val="009F57F1"/>
    <w:rsid w:val="00A06320"/>
    <w:rsid w:val="00A140B9"/>
    <w:rsid w:val="00A36430"/>
    <w:rsid w:val="00A36BDE"/>
    <w:rsid w:val="00A378F9"/>
    <w:rsid w:val="00A52313"/>
    <w:rsid w:val="00A56059"/>
    <w:rsid w:val="00A62B95"/>
    <w:rsid w:val="00A66CE0"/>
    <w:rsid w:val="00A707D6"/>
    <w:rsid w:val="00A75DC4"/>
    <w:rsid w:val="00A81B71"/>
    <w:rsid w:val="00A853E6"/>
    <w:rsid w:val="00A860B5"/>
    <w:rsid w:val="00A92D7D"/>
    <w:rsid w:val="00AC213D"/>
    <w:rsid w:val="00AD3606"/>
    <w:rsid w:val="00AF0ED8"/>
    <w:rsid w:val="00AF10CD"/>
    <w:rsid w:val="00AF12AC"/>
    <w:rsid w:val="00B029FE"/>
    <w:rsid w:val="00B24DD0"/>
    <w:rsid w:val="00B522F4"/>
    <w:rsid w:val="00B63640"/>
    <w:rsid w:val="00B65D18"/>
    <w:rsid w:val="00B71CDB"/>
    <w:rsid w:val="00B73233"/>
    <w:rsid w:val="00B76749"/>
    <w:rsid w:val="00B778EA"/>
    <w:rsid w:val="00B80462"/>
    <w:rsid w:val="00B8221F"/>
    <w:rsid w:val="00B879CC"/>
    <w:rsid w:val="00B91D77"/>
    <w:rsid w:val="00B945C4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595D"/>
    <w:rsid w:val="00C17951"/>
    <w:rsid w:val="00C30B3D"/>
    <w:rsid w:val="00C32C95"/>
    <w:rsid w:val="00C35701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94120"/>
    <w:rsid w:val="00C94161"/>
    <w:rsid w:val="00CA05C8"/>
    <w:rsid w:val="00CA1384"/>
    <w:rsid w:val="00CA167A"/>
    <w:rsid w:val="00CA180A"/>
    <w:rsid w:val="00CA213B"/>
    <w:rsid w:val="00CA4D31"/>
    <w:rsid w:val="00CB7644"/>
    <w:rsid w:val="00CC6626"/>
    <w:rsid w:val="00CD4EAE"/>
    <w:rsid w:val="00CE087C"/>
    <w:rsid w:val="00CF05BB"/>
    <w:rsid w:val="00CF3031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080D"/>
    <w:rsid w:val="00D50C2F"/>
    <w:rsid w:val="00D511B6"/>
    <w:rsid w:val="00D52402"/>
    <w:rsid w:val="00D54420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D6DE1"/>
    <w:rsid w:val="00DE074B"/>
    <w:rsid w:val="00DE0D22"/>
    <w:rsid w:val="00DE32A4"/>
    <w:rsid w:val="00DF06E0"/>
    <w:rsid w:val="00DF1C04"/>
    <w:rsid w:val="00DF5066"/>
    <w:rsid w:val="00E00C7B"/>
    <w:rsid w:val="00E15702"/>
    <w:rsid w:val="00E15981"/>
    <w:rsid w:val="00E22EFF"/>
    <w:rsid w:val="00E27942"/>
    <w:rsid w:val="00E31A29"/>
    <w:rsid w:val="00E35EB9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97EC3"/>
    <w:rsid w:val="00EA0045"/>
    <w:rsid w:val="00EA0F7D"/>
    <w:rsid w:val="00EB0995"/>
    <w:rsid w:val="00EB47DE"/>
    <w:rsid w:val="00EB57B1"/>
    <w:rsid w:val="00ED047E"/>
    <w:rsid w:val="00ED0A3D"/>
    <w:rsid w:val="00ED0B3E"/>
    <w:rsid w:val="00ED3CC3"/>
    <w:rsid w:val="00ED42FA"/>
    <w:rsid w:val="00ED65A6"/>
    <w:rsid w:val="00EF07A1"/>
    <w:rsid w:val="00EF3584"/>
    <w:rsid w:val="00EF7B80"/>
    <w:rsid w:val="00EF7E67"/>
    <w:rsid w:val="00F062E3"/>
    <w:rsid w:val="00F20FF5"/>
    <w:rsid w:val="00F25E83"/>
    <w:rsid w:val="00F43D0C"/>
    <w:rsid w:val="00F45A35"/>
    <w:rsid w:val="00F5388B"/>
    <w:rsid w:val="00F54A80"/>
    <w:rsid w:val="00F629C6"/>
    <w:rsid w:val="00F6319B"/>
    <w:rsid w:val="00F63FD3"/>
    <w:rsid w:val="00F77E0B"/>
    <w:rsid w:val="00F96698"/>
    <w:rsid w:val="00FA1EEC"/>
    <w:rsid w:val="00FB2CCC"/>
    <w:rsid w:val="00FB7104"/>
    <w:rsid w:val="00FB7B14"/>
    <w:rsid w:val="00FC082B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80591-040D-4327-86C0-9E0783E41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154</Words>
  <Characters>879</Characters>
  <Application>Microsoft Office Word</Application>
  <DocSecurity>0</DocSecurity>
  <Lines>7</Lines>
  <Paragraphs>2</Paragraphs>
  <ScaleCrop>false</ScaleCrop>
  <Company>eic</Company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2022-10-07T01:40:00Z</cp:lastPrinted>
  <dcterms:created xsi:type="dcterms:W3CDTF">2023-12-01T06:06:00Z</dcterms:created>
  <dcterms:modified xsi:type="dcterms:W3CDTF">2023-12-01T06:06:00Z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1122102138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1122102138</vt:lpwstr>
  </property>
  <property fmtid="{D5CDD505-2E9C-101B-9397-08002B2CF9AE}" pid="11" name="發文支號">
    <vt:lpwstr>0</vt:lpwstr>
  </property>
  <property fmtid="{D5CDD505-2E9C-101B-9397-08002B2CF9AE}" pid="12" name="TotFileSize">
    <vt:lpwstr>60</vt:lpwstr>
  </property>
</Properties>
</file>