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45413E" w:rsidRPr="00AA3B43" w:rsidRDefault="00CC5737" w:rsidP="006E69ED">
      <w:pPr>
        <w:pStyle w:val="144"/>
        <w:ind w:leftChars="0" w:left="1134" w:hangingChars="400" w:hanging="1134"/>
        <w:rPr>
          <w:rFonts w:hint="eastAsia"/>
        </w:rPr>
      </w:pPr>
      <w:bookmarkStart w:id="0" w:name="_Toc528761890"/>
      <w:bookmarkStart w:id="1" w:name="_Toc161323754"/>
      <w:r w:rsidRPr="003D3A66">
        <w:rPr>
          <w:rFonts w:hint="eastAsia"/>
        </w:rPr>
        <w:t>壹、學產基金</w:t>
      </w:r>
      <w:bookmarkStart w:id="2" w:name="_GoBack"/>
      <w:bookmarkEnd w:id="0"/>
      <w:bookmarkEnd w:id="1"/>
      <w:bookmarkEnd w:id="2"/>
    </w:p>
    <w:sectPr w:rsidR="0045413E" w:rsidRPr="00AA3B43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6E69ED" w:rsidRPr="006E69ED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E69ED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7A6891D-429C-4219-B45E-1E7C8B4F3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F43DD-228A-480F-AF5E-349316D5F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