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737" w:rsidRPr="00CC5737" w:rsidRDefault="00CC5737" w:rsidP="00103C41">
      <w:pPr>
        <w:pStyle w:val="ab"/>
      </w:pPr>
      <w:r w:rsidRPr="00CC5737">
        <w:rPr>
          <w:rFonts w:hint="eastAsia"/>
        </w:rPr>
        <w:t>教育部主管非營業基金1</w:t>
      </w:r>
      <w:r w:rsidR="00FB1B0B">
        <w:t>1</w:t>
      </w:r>
      <w:r w:rsidR="00DD33D8">
        <w:t>1</w:t>
      </w:r>
      <w:r w:rsidRPr="00CC5737">
        <w:rPr>
          <w:rFonts w:hint="eastAsia"/>
        </w:rPr>
        <w:t>年度決算評估報告</w:t>
      </w:r>
    </w:p>
    <w:p w:rsidR="00D93266" w:rsidRPr="00CE3F26" w:rsidRDefault="00D93266" w:rsidP="00D93266">
      <w:pPr>
        <w:pStyle w:val="14"/>
        <w:rPr>
          <w:rFonts w:hint="eastAsia"/>
        </w:rPr>
      </w:pPr>
      <w:bookmarkStart w:id="0" w:name="_Toc430878185"/>
      <w:bookmarkStart w:id="1" w:name="_Toc496258298"/>
      <w:bookmarkStart w:id="2" w:name="_Toc496258299"/>
      <w:bookmarkStart w:id="3" w:name="_Toc161323755"/>
      <w:r>
        <w:rPr>
          <w:rFonts w:hint="eastAsia"/>
        </w:rPr>
        <w:t>一</w:t>
      </w:r>
      <w:r w:rsidRPr="00CE3F26">
        <w:rPr>
          <w:rFonts w:hint="eastAsia"/>
        </w:rPr>
        <w:t>、</w:t>
      </w:r>
      <w:bookmarkEnd w:id="2"/>
      <w:r w:rsidR="0075343B" w:rsidRPr="0075343B">
        <w:rPr>
          <w:rFonts w:hint="eastAsia"/>
        </w:rPr>
        <w:t>學產基金</w:t>
      </w:r>
      <w:r w:rsidR="003B0F21">
        <w:rPr>
          <w:rFonts w:hint="eastAsia"/>
        </w:rPr>
        <w:t>近四分之一學產土地未具收益性，銀行存款則因辦理有償撥用土地而遽增，允宜</w:t>
      </w:r>
      <w:r w:rsidR="00103C41">
        <w:rPr>
          <w:rFonts w:hint="eastAsia"/>
        </w:rPr>
        <w:t>賡續</w:t>
      </w:r>
      <w:r w:rsidR="003B0F21">
        <w:rPr>
          <w:rFonts w:hint="eastAsia"/>
        </w:rPr>
        <w:t>檢討提升資產及資金運用效</w:t>
      </w:r>
      <w:r w:rsidR="007836F0">
        <w:rPr>
          <w:rFonts w:hint="eastAsia"/>
        </w:rPr>
        <w:t>益</w:t>
      </w:r>
      <w:bookmarkEnd w:id="3"/>
    </w:p>
    <w:p w:rsidR="00D93266" w:rsidRDefault="0075343B" w:rsidP="00D93266">
      <w:pPr>
        <w:ind w:left="566" w:firstLine="566"/>
        <w:rPr>
          <w:rFonts w:hint="eastAsia"/>
        </w:rPr>
      </w:pPr>
      <w:r w:rsidRPr="0075343B">
        <w:rPr>
          <w:rFonts w:hint="eastAsia"/>
        </w:rPr>
        <w:t>學產基金</w:t>
      </w:r>
      <w:r w:rsidRPr="0075343B">
        <w:t>1</w:t>
      </w:r>
      <w:r w:rsidR="00A75CEA">
        <w:t>1</w:t>
      </w:r>
      <w:r w:rsidR="00103C41">
        <w:t>1</w:t>
      </w:r>
      <w:r w:rsidRPr="0075343B">
        <w:t>年度決算基金來源</w:t>
      </w:r>
      <w:r w:rsidR="00103C41">
        <w:rPr>
          <w:rFonts w:hint="eastAsia"/>
        </w:rPr>
        <w:t>1</w:t>
      </w:r>
      <w:r w:rsidR="00103C41">
        <w:t>5</w:t>
      </w:r>
      <w:r w:rsidRPr="0075343B">
        <w:t>億</w:t>
      </w:r>
      <w:r w:rsidR="00103C41">
        <w:rPr>
          <w:rFonts w:hint="eastAsia"/>
        </w:rPr>
        <w:t>8</w:t>
      </w:r>
      <w:r w:rsidR="00103C41">
        <w:t>,137</w:t>
      </w:r>
      <w:r w:rsidRPr="0075343B">
        <w:t>萬</w:t>
      </w:r>
      <w:r w:rsidR="00103C41">
        <w:rPr>
          <w:rFonts w:hint="eastAsia"/>
        </w:rPr>
        <w:t>4</w:t>
      </w:r>
      <w:r w:rsidRPr="0075343B">
        <w:t>千元，基金用途</w:t>
      </w:r>
      <w:r w:rsidR="00103C41">
        <w:rPr>
          <w:rFonts w:hint="eastAsia"/>
        </w:rPr>
        <w:t>9</w:t>
      </w:r>
      <w:r w:rsidRPr="0075343B">
        <w:t>億</w:t>
      </w:r>
      <w:r w:rsidR="00103C41">
        <w:rPr>
          <w:rFonts w:hint="eastAsia"/>
        </w:rPr>
        <w:t>4</w:t>
      </w:r>
      <w:r w:rsidR="00103C41">
        <w:t>,946</w:t>
      </w:r>
      <w:r w:rsidRPr="0075343B">
        <w:t>萬元，基金來源與基金用途相抵後賸餘</w:t>
      </w:r>
      <w:r w:rsidR="00103C41">
        <w:rPr>
          <w:rFonts w:hint="eastAsia"/>
        </w:rPr>
        <w:t>6億3</w:t>
      </w:r>
      <w:r w:rsidR="00F4574E">
        <w:t>,</w:t>
      </w:r>
      <w:r w:rsidR="00103C41">
        <w:t>191</w:t>
      </w:r>
      <w:r w:rsidRPr="0075343B">
        <w:t>萬</w:t>
      </w:r>
      <w:r w:rsidR="00103C41">
        <w:rPr>
          <w:rFonts w:hint="eastAsia"/>
        </w:rPr>
        <w:t>4</w:t>
      </w:r>
      <w:r w:rsidRPr="0075343B">
        <w:t>千元，較預算短絀</w:t>
      </w:r>
      <w:r w:rsidR="00103C41">
        <w:rPr>
          <w:rFonts w:hint="eastAsia"/>
        </w:rPr>
        <w:t>2</w:t>
      </w:r>
      <w:r w:rsidR="00103C41">
        <w:t>,799</w:t>
      </w:r>
      <w:r w:rsidRPr="0075343B">
        <w:t>萬元</w:t>
      </w:r>
      <w:r w:rsidR="00C30345">
        <w:t>，</w:t>
      </w:r>
      <w:r w:rsidRPr="0075343B">
        <w:t>轉絀為餘。</w:t>
      </w:r>
      <w:r w:rsidR="00103C41">
        <w:rPr>
          <w:rFonts w:hint="eastAsia"/>
        </w:rPr>
        <w:t>茲說明如下</w:t>
      </w:r>
      <w:r w:rsidR="00D93266" w:rsidRPr="00D93266">
        <w:t>：</w:t>
      </w:r>
    </w:p>
    <w:p w:rsidR="00074FA7" w:rsidRDefault="00E050AE" w:rsidP="00E050AE">
      <w:pPr>
        <w:pStyle w:val="a5"/>
        <w:ind w:leftChars="0" w:firstLineChars="0"/>
        <w:rPr>
          <w:b/>
        </w:rPr>
      </w:pPr>
      <w:r>
        <w:rPr>
          <w:rFonts w:hint="eastAsia"/>
          <w:b/>
        </w:rPr>
        <w:t>(一)</w:t>
      </w:r>
      <w:r w:rsidR="00103C41">
        <w:rPr>
          <w:b/>
        </w:rPr>
        <w:t>109</w:t>
      </w:r>
      <w:r w:rsidR="00103C41">
        <w:rPr>
          <w:rFonts w:hint="eastAsia"/>
          <w:b/>
        </w:rPr>
        <w:t>至1</w:t>
      </w:r>
      <w:r w:rsidR="00103C41">
        <w:rPr>
          <w:b/>
        </w:rPr>
        <w:t>11</w:t>
      </w:r>
      <w:r w:rsidR="00103C41">
        <w:rPr>
          <w:rFonts w:hint="eastAsia"/>
          <w:b/>
        </w:rPr>
        <w:t>年度辦理1</w:t>
      </w:r>
      <w:r w:rsidR="00103C41">
        <w:rPr>
          <w:b/>
        </w:rPr>
        <w:t>2</w:t>
      </w:r>
      <w:r w:rsidR="00103C41">
        <w:rPr>
          <w:rFonts w:hint="eastAsia"/>
          <w:b/>
        </w:rPr>
        <w:t>件有償撥用學產土地案，致</w:t>
      </w:r>
      <w:r w:rsidR="007836F0" w:rsidRPr="007836F0">
        <w:rPr>
          <w:b/>
        </w:rPr>
        <w:t>111年底</w:t>
      </w:r>
      <w:r w:rsidR="008B6418" w:rsidRPr="008B6418">
        <w:rPr>
          <w:rFonts w:hint="eastAsia"/>
          <w:b/>
        </w:rPr>
        <w:t>銀行存款</w:t>
      </w:r>
      <w:r w:rsidR="00941428">
        <w:rPr>
          <w:rFonts w:hint="eastAsia"/>
          <w:b/>
        </w:rPr>
        <w:t>較1</w:t>
      </w:r>
      <w:r w:rsidR="00941428">
        <w:rPr>
          <w:b/>
        </w:rPr>
        <w:t>08</w:t>
      </w:r>
      <w:r w:rsidR="00941428">
        <w:rPr>
          <w:rFonts w:hint="eastAsia"/>
          <w:b/>
        </w:rPr>
        <w:t>年底大幅增加1</w:t>
      </w:r>
      <w:r w:rsidR="00941428">
        <w:rPr>
          <w:b/>
        </w:rPr>
        <w:t>1</w:t>
      </w:r>
      <w:r w:rsidR="00941428">
        <w:rPr>
          <w:rFonts w:hint="eastAsia"/>
          <w:b/>
        </w:rPr>
        <w:t>億餘元，允宜檢討增進資金運用效</w:t>
      </w:r>
      <w:r w:rsidR="007836F0">
        <w:rPr>
          <w:rFonts w:hint="eastAsia"/>
          <w:b/>
        </w:rPr>
        <w:t>益</w:t>
      </w:r>
    </w:p>
    <w:p w:rsidR="00074FA7" w:rsidRDefault="00074FA7" w:rsidP="00074FA7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1.</w:t>
      </w:r>
      <w:r w:rsidR="008B6418" w:rsidRPr="008B6418">
        <w:rPr>
          <w:rFonts w:hint="eastAsia"/>
        </w:rPr>
        <w:t>近年學產土地辦理有償撥用案件趨多，據學產基金提供資料，</w:t>
      </w:r>
      <w:r w:rsidR="008B6418" w:rsidRPr="008B6418">
        <w:t>109至111年度分別辦理台北榮總撥用北投區土地等4件、台北市政府撥用內湖區土地等3件及交通部民航局撥用桃園市蘆竹區土地等5件；以上，109年度以來計辦理12件有償撥用學產土地案，財產處分收入累計達11.66億元</w:t>
      </w:r>
      <w:r w:rsidR="008B6418">
        <w:rPr>
          <w:rFonts w:hint="eastAsia"/>
        </w:rPr>
        <w:t>，</w:t>
      </w:r>
      <w:r w:rsidR="0071474A">
        <w:rPr>
          <w:rFonts w:hint="eastAsia"/>
        </w:rPr>
        <w:t>亦致</w:t>
      </w:r>
      <w:r w:rsidR="008B6418">
        <w:rPr>
          <w:rFonts w:hint="eastAsia"/>
        </w:rPr>
        <w:t>銀行存款由1</w:t>
      </w:r>
      <w:r w:rsidR="008B6418">
        <w:t>08</w:t>
      </w:r>
      <w:r w:rsidR="008B6418">
        <w:rPr>
          <w:rFonts w:hint="eastAsia"/>
        </w:rPr>
        <w:t>年底之5</w:t>
      </w:r>
      <w:r w:rsidR="008B6418">
        <w:t>3.68</w:t>
      </w:r>
      <w:r w:rsidR="008B6418">
        <w:rPr>
          <w:rFonts w:hint="eastAsia"/>
        </w:rPr>
        <w:t>億元大幅增至1</w:t>
      </w:r>
      <w:r w:rsidR="008B6418">
        <w:t>11</w:t>
      </w:r>
      <w:r w:rsidR="008B6418">
        <w:rPr>
          <w:rFonts w:hint="eastAsia"/>
        </w:rPr>
        <w:t>年底之6</w:t>
      </w:r>
      <w:r w:rsidR="008B6418">
        <w:t>5.11</w:t>
      </w:r>
      <w:r w:rsidR="008B6418">
        <w:rPr>
          <w:rFonts w:hint="eastAsia"/>
        </w:rPr>
        <w:t>億元</w:t>
      </w:r>
      <w:r w:rsidR="008B6418" w:rsidRPr="008B6418">
        <w:t>(詳表1)</w:t>
      </w:r>
      <w:r>
        <w:rPr>
          <w:rFonts w:hint="eastAsia"/>
          <w:lang w:eastAsia="zh-HK"/>
        </w:rPr>
        <w:t>。</w:t>
      </w:r>
    </w:p>
    <w:p w:rsidR="00074FA7" w:rsidRDefault="00074FA7" w:rsidP="00074FA7">
      <w:pPr>
        <w:pStyle w:val="123"/>
        <w:ind w:left="1133" w:hanging="283"/>
      </w:pPr>
      <w:r>
        <w:rPr>
          <w:rFonts w:hint="eastAsia"/>
        </w:rPr>
        <w:t>2.</w:t>
      </w:r>
      <w:r w:rsidR="009D6651">
        <w:rPr>
          <w:rFonts w:hint="eastAsia"/>
        </w:rPr>
        <w:t>學產基金收支保管及運用辦法關於基金之</w:t>
      </w:r>
      <w:r w:rsidR="009D6651" w:rsidRPr="0035442D">
        <w:rPr>
          <w:rFonts w:hint="eastAsia"/>
        </w:rPr>
        <w:t>保管及運用</w:t>
      </w:r>
      <w:r w:rsidR="009D6651">
        <w:rPr>
          <w:rFonts w:hint="eastAsia"/>
        </w:rPr>
        <w:t>規定為「</w:t>
      </w:r>
      <w:r w:rsidR="009D6651" w:rsidRPr="0035442D">
        <w:rPr>
          <w:rFonts w:hint="eastAsia"/>
        </w:rPr>
        <w:t>應注重收益性及安全性，其存儲並應依國庫法及其相關法令規定辦理</w:t>
      </w:r>
      <w:r w:rsidR="009D6651">
        <w:rPr>
          <w:rFonts w:hint="eastAsia"/>
        </w:rPr>
        <w:t>」</w:t>
      </w:r>
      <w:r w:rsidR="009D6651">
        <w:rPr>
          <w:rStyle w:val="af7"/>
        </w:rPr>
        <w:footnoteReference w:id="1"/>
      </w:r>
      <w:r w:rsidR="0071474A">
        <w:rPr>
          <w:rFonts w:hint="eastAsia"/>
        </w:rPr>
        <w:t>。</w:t>
      </w:r>
      <w:r w:rsidR="007B2925">
        <w:rPr>
          <w:rFonts w:hint="eastAsia"/>
        </w:rPr>
        <w:t>該</w:t>
      </w:r>
      <w:r w:rsidR="00BF682F" w:rsidRPr="00BF682F">
        <w:rPr>
          <w:rFonts w:hint="eastAsia"/>
        </w:rPr>
        <w:t>基金</w:t>
      </w:r>
      <w:r w:rsidR="007B2925" w:rsidRPr="007B2925">
        <w:t>111年底銀行存款較108年底增加11.43億元，與同期間財產收入累計數相彷</w:t>
      </w:r>
      <w:r w:rsidR="007B2925">
        <w:rPr>
          <w:rFonts w:hint="eastAsia"/>
        </w:rPr>
        <w:t>，然</w:t>
      </w:r>
      <w:r w:rsidR="00BF682F" w:rsidRPr="00BF682F">
        <w:t>11</w:t>
      </w:r>
      <w:r w:rsidR="007B2925">
        <w:t>1</w:t>
      </w:r>
      <w:r w:rsidR="00BF682F" w:rsidRPr="00BF682F">
        <w:t>年底銀行存款</w:t>
      </w:r>
      <w:r w:rsidR="007B2925" w:rsidRPr="007B2925">
        <w:t>65.11</w:t>
      </w:r>
      <w:r w:rsidR="00BF682F" w:rsidRPr="00BF682F">
        <w:t>億元，其中定期存款5</w:t>
      </w:r>
      <w:r w:rsidR="007B2925">
        <w:t>7</w:t>
      </w:r>
      <w:r w:rsidR="00BF682F" w:rsidRPr="00BF682F">
        <w:t>億元，餘均為活期存款，資金轉投資事業則仍為台電公司及華南金控公司</w:t>
      </w:r>
      <w:r w:rsidR="0071474A">
        <w:rPr>
          <w:rFonts w:hint="eastAsia"/>
        </w:rPr>
        <w:t>；</w:t>
      </w:r>
      <w:r w:rsidR="007B2925" w:rsidRPr="007B2925">
        <w:rPr>
          <w:rFonts w:hint="eastAsia"/>
        </w:rPr>
        <w:t>鑒於財產處分收入屬資本收入，允宜本穩健經營原則妥為規劃可行之資金運用方案，俾增進資金運用效</w:t>
      </w:r>
      <w:r w:rsidR="007836F0">
        <w:rPr>
          <w:rFonts w:hint="eastAsia"/>
        </w:rPr>
        <w:t>益</w:t>
      </w:r>
      <w:r>
        <w:rPr>
          <w:rFonts w:hint="eastAsia"/>
        </w:rPr>
        <w:t>。</w:t>
      </w:r>
    </w:p>
    <w:p w:rsidR="0071474A" w:rsidRPr="00341DBD" w:rsidRDefault="0071474A" w:rsidP="0071474A">
      <w:pPr>
        <w:widowControl w:val="0"/>
        <w:spacing w:beforeLines="50" w:before="250" w:line="280" w:lineRule="exact"/>
        <w:ind w:leftChars="0" w:left="785" w:hangingChars="277" w:hanging="785"/>
        <w:jc w:val="left"/>
        <w:rPr>
          <w:rFonts w:hAnsi="Times New Roman"/>
          <w:sz w:val="24"/>
          <w:szCs w:val="24"/>
        </w:rPr>
      </w:pPr>
      <w:r w:rsidRPr="00341DBD">
        <w:rPr>
          <w:rFonts w:hAnsi="Times New Roman" w:hint="eastAsia"/>
          <w:b/>
        </w:rPr>
        <w:t xml:space="preserve">表1  </w:t>
      </w:r>
      <w:r>
        <w:rPr>
          <w:rFonts w:hAnsi="Times New Roman"/>
          <w:b/>
        </w:rPr>
        <w:t>109</w:t>
      </w:r>
      <w:r>
        <w:rPr>
          <w:rFonts w:hAnsi="Times New Roman" w:hint="eastAsia"/>
          <w:b/>
        </w:rPr>
        <w:t>至1</w:t>
      </w:r>
      <w:r>
        <w:rPr>
          <w:rFonts w:hAnsi="Times New Roman"/>
          <w:b/>
        </w:rPr>
        <w:t>11</w:t>
      </w:r>
      <w:r>
        <w:rPr>
          <w:rFonts w:hAnsi="Times New Roman" w:hint="eastAsia"/>
          <w:b/>
        </w:rPr>
        <w:t>年底</w:t>
      </w:r>
      <w:r w:rsidRPr="00341DBD">
        <w:rPr>
          <w:rFonts w:hAnsi="Times New Roman" w:hint="eastAsia"/>
          <w:b/>
        </w:rPr>
        <w:t>學產基金銀行存款及財產處分收入預、決算數概</w:t>
      </w:r>
      <w:r w:rsidRPr="00341DBD">
        <w:rPr>
          <w:rFonts w:hAnsi="Times New Roman" w:hint="eastAsia"/>
          <w:b/>
        </w:rPr>
        <w:lastRenderedPageBreak/>
        <w:t>況表</w:t>
      </w:r>
      <w:r>
        <w:rPr>
          <w:rFonts w:hAnsi="Times New Roman" w:hint="eastAsia"/>
          <w:b/>
        </w:rPr>
        <w:t xml:space="preserve"> </w:t>
      </w:r>
      <w:r>
        <w:rPr>
          <w:rFonts w:hAnsi="Times New Roman"/>
          <w:b/>
        </w:rPr>
        <w:t xml:space="preserve">                                     </w:t>
      </w:r>
      <w:r w:rsidRPr="00341DBD">
        <w:rPr>
          <w:rFonts w:hAnsi="Times New Roman" w:hint="eastAsia"/>
          <w:sz w:val="24"/>
          <w:szCs w:val="24"/>
        </w:rPr>
        <w:t>單位：新臺幣千元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671"/>
        <w:gridCol w:w="1274"/>
        <w:gridCol w:w="1302"/>
        <w:gridCol w:w="3569"/>
      </w:tblGrid>
      <w:tr w:rsidR="0071474A" w:rsidRPr="00341DBD" w:rsidTr="0071474A">
        <w:trPr>
          <w:tblHeader/>
        </w:trPr>
        <w:tc>
          <w:tcPr>
            <w:tcW w:w="81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71474A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年度</w:t>
            </w:r>
          </w:p>
        </w:tc>
        <w:tc>
          <w:tcPr>
            <w:tcW w:w="167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年底銀行存款</w:t>
            </w:r>
          </w:p>
        </w:tc>
        <w:tc>
          <w:tcPr>
            <w:tcW w:w="257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財產處分收入</w:t>
            </w:r>
          </w:p>
        </w:tc>
        <w:tc>
          <w:tcPr>
            <w:tcW w:w="356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有償撥用學產土地案件說明</w:t>
            </w:r>
          </w:p>
        </w:tc>
      </w:tr>
      <w:tr w:rsidR="0071474A" w:rsidRPr="00341DBD" w:rsidTr="0071474A">
        <w:trPr>
          <w:tblHeader/>
        </w:trPr>
        <w:tc>
          <w:tcPr>
            <w:tcW w:w="81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474A" w:rsidRPr="00341DBD" w:rsidRDefault="0071474A" w:rsidP="0071474A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</w:p>
        </w:tc>
        <w:tc>
          <w:tcPr>
            <w:tcW w:w="167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預算數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決算數</w:t>
            </w:r>
          </w:p>
        </w:tc>
        <w:tc>
          <w:tcPr>
            <w:tcW w:w="35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  <w:szCs w:val="24"/>
              </w:rPr>
            </w:pPr>
          </w:p>
        </w:tc>
      </w:tr>
      <w:tr w:rsidR="0071474A" w:rsidRPr="00341DBD" w:rsidTr="0071474A"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71474A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1</w:t>
            </w:r>
            <w:r w:rsidRPr="00341DBD">
              <w:rPr>
                <w:rFonts w:hAnsi="Times New Roman"/>
                <w:sz w:val="24"/>
                <w:szCs w:val="24"/>
              </w:rPr>
              <w:t>09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5</w:t>
            </w:r>
            <w:r w:rsidRPr="00341DBD">
              <w:rPr>
                <w:rFonts w:hAnsi="Times New Roman"/>
                <w:sz w:val="24"/>
                <w:szCs w:val="24"/>
              </w:rPr>
              <w:t>,563,676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3</w:t>
            </w:r>
            <w:r w:rsidRPr="00341DBD">
              <w:rPr>
                <w:rFonts w:hAnsi="Times New Roman"/>
                <w:sz w:val="24"/>
                <w:szCs w:val="24"/>
              </w:rPr>
              <w:t>4,216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8</w:t>
            </w:r>
            <w:r w:rsidRPr="00341DBD">
              <w:rPr>
                <w:rFonts w:hAnsi="Times New Roman"/>
                <w:sz w:val="24"/>
                <w:szCs w:val="24"/>
              </w:rPr>
              <w:t>1,777</w:t>
            </w:r>
          </w:p>
        </w:tc>
        <w:tc>
          <w:tcPr>
            <w:tcW w:w="3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計辦理台北榮總有償撥用台北市北投區崇仰段3小段2</w:t>
            </w:r>
            <w:r w:rsidRPr="00341DBD">
              <w:rPr>
                <w:rFonts w:hAnsi="Times New Roman"/>
                <w:sz w:val="24"/>
                <w:szCs w:val="24"/>
              </w:rPr>
              <w:t>66-4</w:t>
            </w:r>
            <w:r w:rsidRPr="00341DBD">
              <w:rPr>
                <w:rFonts w:hAnsi="Times New Roman" w:hint="eastAsia"/>
                <w:sz w:val="24"/>
                <w:szCs w:val="24"/>
              </w:rPr>
              <w:t>地號土地、高雄市政府有償撥用高截市岡山區嘉興段3</w:t>
            </w:r>
            <w:r w:rsidRPr="00341DBD">
              <w:rPr>
                <w:rFonts w:hAnsi="Times New Roman"/>
                <w:sz w:val="24"/>
                <w:szCs w:val="24"/>
              </w:rPr>
              <w:t>52</w:t>
            </w:r>
            <w:r w:rsidRPr="00341DBD">
              <w:rPr>
                <w:rFonts w:hAnsi="Times New Roman" w:hint="eastAsia"/>
                <w:sz w:val="24"/>
                <w:szCs w:val="24"/>
              </w:rPr>
              <w:t>地號第1</w:t>
            </w:r>
            <w:r w:rsidRPr="00341DBD">
              <w:rPr>
                <w:rFonts w:hAnsi="Times New Roman"/>
                <w:sz w:val="24"/>
                <w:szCs w:val="24"/>
              </w:rPr>
              <w:t>0</w:t>
            </w:r>
            <w:r w:rsidRPr="00341DBD">
              <w:rPr>
                <w:rFonts w:hAnsi="Times New Roman" w:hint="eastAsia"/>
                <w:sz w:val="24"/>
                <w:szCs w:val="24"/>
              </w:rPr>
              <w:t>筆土地、經濟部水利署有償撥用台南市仁德區中正段7</w:t>
            </w:r>
            <w:r w:rsidRPr="00341DBD">
              <w:rPr>
                <w:rFonts w:hAnsi="Times New Roman"/>
                <w:sz w:val="24"/>
                <w:szCs w:val="24"/>
              </w:rPr>
              <w:t>53</w:t>
            </w:r>
            <w:r w:rsidRPr="00341DBD">
              <w:rPr>
                <w:rFonts w:hAnsi="Times New Roman" w:hint="eastAsia"/>
                <w:sz w:val="24"/>
                <w:szCs w:val="24"/>
              </w:rPr>
              <w:t>地號等7</w:t>
            </w:r>
            <w:r w:rsidRPr="00341DBD">
              <w:rPr>
                <w:rFonts w:hAnsi="Times New Roman"/>
                <w:sz w:val="24"/>
                <w:szCs w:val="24"/>
              </w:rPr>
              <w:t>2</w:t>
            </w:r>
            <w:r w:rsidRPr="00341DBD">
              <w:rPr>
                <w:rFonts w:hAnsi="Times New Roman" w:hint="eastAsia"/>
                <w:sz w:val="24"/>
                <w:szCs w:val="24"/>
              </w:rPr>
              <w:t>筆土地、財政部國產署</w:t>
            </w:r>
            <w:r>
              <w:rPr>
                <w:rFonts w:hAnsi="Times New Roman" w:hint="eastAsia"/>
                <w:sz w:val="24"/>
                <w:szCs w:val="24"/>
              </w:rPr>
              <w:t>代處理</w:t>
            </w:r>
            <w:r w:rsidRPr="00341DBD">
              <w:rPr>
                <w:rFonts w:hAnsi="Times New Roman" w:hint="eastAsia"/>
                <w:sz w:val="24"/>
                <w:szCs w:val="24"/>
              </w:rPr>
              <w:t>高雄市旗津區旗津段8</w:t>
            </w:r>
            <w:r w:rsidRPr="00341DBD">
              <w:rPr>
                <w:rFonts w:hAnsi="Times New Roman"/>
                <w:sz w:val="24"/>
                <w:szCs w:val="24"/>
              </w:rPr>
              <w:t>42-2</w:t>
            </w:r>
            <w:r w:rsidRPr="00341DBD">
              <w:rPr>
                <w:rFonts w:hAnsi="Times New Roman" w:hint="eastAsia"/>
                <w:sz w:val="24"/>
                <w:szCs w:val="24"/>
              </w:rPr>
              <w:t xml:space="preserve">號土地等4案。 </w:t>
            </w:r>
          </w:p>
        </w:tc>
      </w:tr>
      <w:tr w:rsidR="0071474A" w:rsidRPr="00341DBD" w:rsidTr="0071474A"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71474A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1</w:t>
            </w:r>
            <w:r w:rsidRPr="00341DBD">
              <w:rPr>
                <w:rFonts w:hAnsi="Times New Roman"/>
                <w:sz w:val="24"/>
                <w:szCs w:val="24"/>
              </w:rPr>
              <w:t>10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5</w:t>
            </w:r>
            <w:r w:rsidRPr="00341DBD">
              <w:rPr>
                <w:rFonts w:hAnsi="Times New Roman"/>
                <w:sz w:val="24"/>
                <w:szCs w:val="24"/>
              </w:rPr>
              <w:t>,701,862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1</w:t>
            </w:r>
            <w:r w:rsidRPr="00341DBD">
              <w:rPr>
                <w:rFonts w:hAnsi="Times New Roman"/>
                <w:sz w:val="24"/>
                <w:szCs w:val="24"/>
              </w:rPr>
              <w:t>,918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1</w:t>
            </w:r>
            <w:r w:rsidRPr="00341DBD">
              <w:rPr>
                <w:rFonts w:hAnsi="Times New Roman"/>
                <w:sz w:val="24"/>
                <w:szCs w:val="24"/>
              </w:rPr>
              <w:t>74,453</w:t>
            </w:r>
          </w:p>
        </w:tc>
        <w:tc>
          <w:tcPr>
            <w:tcW w:w="3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計辦理台北市政府有償撥用台北市內湖區碧湖段2小段3</w:t>
            </w:r>
            <w:r w:rsidRPr="00341DBD">
              <w:rPr>
                <w:rFonts w:hAnsi="Times New Roman"/>
                <w:sz w:val="24"/>
                <w:szCs w:val="24"/>
              </w:rPr>
              <w:t>60-2</w:t>
            </w:r>
            <w:r w:rsidRPr="00341DBD">
              <w:rPr>
                <w:rFonts w:hAnsi="Times New Roman" w:hint="eastAsia"/>
                <w:sz w:val="24"/>
                <w:szCs w:val="24"/>
              </w:rPr>
              <w:t>及3</w:t>
            </w:r>
            <w:r w:rsidRPr="00341DBD">
              <w:rPr>
                <w:rFonts w:hAnsi="Times New Roman"/>
                <w:sz w:val="24"/>
                <w:szCs w:val="24"/>
              </w:rPr>
              <w:t>61-3</w:t>
            </w:r>
            <w:r w:rsidRPr="00341DBD">
              <w:rPr>
                <w:rFonts w:hAnsi="Times New Roman" w:hint="eastAsia"/>
                <w:sz w:val="24"/>
                <w:szCs w:val="24"/>
              </w:rPr>
              <w:t>地號土地、彰化縣政府有償撥用彰化縣和美鎮和群段3</w:t>
            </w:r>
            <w:r w:rsidRPr="00341DBD">
              <w:rPr>
                <w:rFonts w:hAnsi="Times New Roman"/>
                <w:sz w:val="24"/>
                <w:szCs w:val="24"/>
              </w:rPr>
              <w:t>9-2</w:t>
            </w:r>
            <w:r w:rsidRPr="00341DBD">
              <w:rPr>
                <w:rFonts w:hAnsi="Times New Roman" w:hint="eastAsia"/>
                <w:sz w:val="24"/>
                <w:szCs w:val="24"/>
              </w:rPr>
              <w:t>地號土地、桃園市政府有償撥用桃園市蘆竹區坑子口段頭前小段1</w:t>
            </w:r>
            <w:r w:rsidRPr="00341DBD">
              <w:rPr>
                <w:rFonts w:hAnsi="Times New Roman"/>
                <w:sz w:val="24"/>
                <w:szCs w:val="24"/>
              </w:rPr>
              <w:t>35</w:t>
            </w:r>
            <w:r w:rsidRPr="00341DBD">
              <w:rPr>
                <w:rFonts w:hAnsi="Times New Roman" w:hint="eastAsia"/>
                <w:sz w:val="24"/>
                <w:szCs w:val="24"/>
              </w:rPr>
              <w:t>等地號3筆土地等3案。</w:t>
            </w:r>
          </w:p>
        </w:tc>
      </w:tr>
      <w:tr w:rsidR="0071474A" w:rsidRPr="00341DBD" w:rsidTr="0071474A"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71474A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1</w:t>
            </w:r>
            <w:r w:rsidRPr="00341DBD">
              <w:rPr>
                <w:rFonts w:hAnsi="Times New Roman"/>
                <w:sz w:val="24"/>
                <w:szCs w:val="24"/>
              </w:rPr>
              <w:t>11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6</w:t>
            </w:r>
            <w:r w:rsidRPr="00341DBD">
              <w:rPr>
                <w:rFonts w:hAnsi="Times New Roman"/>
                <w:sz w:val="24"/>
                <w:szCs w:val="24"/>
              </w:rPr>
              <w:t>,510,748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1</w:t>
            </w:r>
            <w:r w:rsidRPr="00341DBD">
              <w:rPr>
                <w:rFonts w:hAnsi="Times New Roman"/>
                <w:sz w:val="24"/>
                <w:szCs w:val="24"/>
              </w:rPr>
              <w:t>,918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9</w:t>
            </w:r>
            <w:r w:rsidRPr="00341DBD">
              <w:rPr>
                <w:rFonts w:hAnsi="Times New Roman"/>
                <w:sz w:val="24"/>
                <w:szCs w:val="24"/>
              </w:rPr>
              <w:t>09,423</w:t>
            </w:r>
          </w:p>
        </w:tc>
        <w:tc>
          <w:tcPr>
            <w:tcW w:w="3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 w:hint="eastAsia"/>
                <w:sz w:val="24"/>
                <w:szCs w:val="24"/>
              </w:rPr>
            </w:pPr>
            <w:r w:rsidRPr="00341DBD">
              <w:rPr>
                <w:rFonts w:hAnsi="Times New Roman" w:hint="eastAsia"/>
                <w:sz w:val="24"/>
                <w:szCs w:val="24"/>
              </w:rPr>
              <w:t>計辦理交通部民航區有償撥用桃園市蘆竹區坑子口段頭前小段135</w:t>
            </w:r>
            <w:r w:rsidRPr="00341DBD">
              <w:rPr>
                <w:rFonts w:hAnsi="Times New Roman"/>
                <w:sz w:val="24"/>
                <w:szCs w:val="24"/>
              </w:rPr>
              <w:t>-1</w:t>
            </w:r>
            <w:r w:rsidRPr="00341DBD">
              <w:rPr>
                <w:rFonts w:hAnsi="Times New Roman" w:hint="eastAsia"/>
                <w:sz w:val="24"/>
                <w:szCs w:val="24"/>
              </w:rPr>
              <w:t>地號3</w:t>
            </w:r>
            <w:r w:rsidRPr="00341DBD">
              <w:rPr>
                <w:rFonts w:hAnsi="Times New Roman"/>
                <w:sz w:val="24"/>
                <w:szCs w:val="24"/>
              </w:rPr>
              <w:t>9</w:t>
            </w:r>
            <w:r w:rsidRPr="00341DBD">
              <w:rPr>
                <w:rFonts w:hAnsi="Times New Roman" w:hint="eastAsia"/>
                <w:sz w:val="24"/>
                <w:szCs w:val="24"/>
              </w:rPr>
              <w:t>筆土地、財政部國產署代</w:t>
            </w:r>
            <w:r w:rsidRPr="00BD22A6">
              <w:rPr>
                <w:rFonts w:hAnsi="Times New Roman" w:hint="eastAsia"/>
                <w:sz w:val="24"/>
                <w:szCs w:val="24"/>
              </w:rPr>
              <w:t>處理</w:t>
            </w:r>
            <w:r w:rsidRPr="00341DBD">
              <w:rPr>
                <w:rFonts w:hAnsi="Times New Roman" w:hint="eastAsia"/>
                <w:sz w:val="24"/>
                <w:szCs w:val="24"/>
              </w:rPr>
              <w:t>高雄市岡山區嘉旺段6</w:t>
            </w:r>
            <w:r w:rsidRPr="00341DBD">
              <w:rPr>
                <w:rFonts w:hAnsi="Times New Roman"/>
                <w:sz w:val="24"/>
                <w:szCs w:val="24"/>
              </w:rPr>
              <w:t>19-1</w:t>
            </w:r>
            <w:r w:rsidRPr="00341DBD">
              <w:rPr>
                <w:rFonts w:hAnsi="Times New Roman" w:hint="eastAsia"/>
                <w:sz w:val="24"/>
                <w:szCs w:val="24"/>
              </w:rPr>
              <w:t>地號土地、宜蘭縣政府更正補償宜蘭縣三星鄉田心段5</w:t>
            </w:r>
            <w:r w:rsidRPr="00341DBD">
              <w:rPr>
                <w:rFonts w:hAnsi="Times New Roman"/>
                <w:sz w:val="24"/>
                <w:szCs w:val="24"/>
              </w:rPr>
              <w:t>65</w:t>
            </w:r>
            <w:r w:rsidRPr="00341DBD">
              <w:rPr>
                <w:rFonts w:hAnsi="Times New Roman" w:hint="eastAsia"/>
                <w:sz w:val="24"/>
                <w:szCs w:val="24"/>
              </w:rPr>
              <w:t>地號土地、</w:t>
            </w:r>
            <w:r w:rsidRPr="00BD22A6">
              <w:rPr>
                <w:rFonts w:hAnsi="Times New Roman" w:hint="eastAsia"/>
                <w:sz w:val="24"/>
                <w:szCs w:val="24"/>
              </w:rPr>
              <w:t>財政部國產署代處理台南市官田區三塊厝段2</w:t>
            </w:r>
            <w:r w:rsidRPr="00BD22A6">
              <w:rPr>
                <w:rFonts w:hAnsi="Times New Roman"/>
                <w:sz w:val="24"/>
                <w:szCs w:val="24"/>
              </w:rPr>
              <w:t>27地號</w:t>
            </w:r>
            <w:r w:rsidRPr="00BD22A6">
              <w:rPr>
                <w:rFonts w:hAnsi="Times New Roman" w:hint="eastAsia"/>
                <w:sz w:val="24"/>
                <w:szCs w:val="24"/>
              </w:rPr>
              <w:t>等3筆</w:t>
            </w:r>
            <w:r w:rsidRPr="00BD22A6">
              <w:rPr>
                <w:rFonts w:hAnsi="Times New Roman"/>
                <w:sz w:val="24"/>
                <w:szCs w:val="24"/>
              </w:rPr>
              <w:t>土地、</w:t>
            </w:r>
            <w:r w:rsidRPr="00BD22A6">
              <w:rPr>
                <w:rFonts w:hAnsi="Times New Roman" w:hint="eastAsia"/>
                <w:sz w:val="24"/>
                <w:szCs w:val="24"/>
              </w:rPr>
              <w:t>經濟部水利署有償撥用台南市官田區三塊厝段1</w:t>
            </w:r>
            <w:r w:rsidRPr="00BD22A6">
              <w:rPr>
                <w:rFonts w:hAnsi="Times New Roman"/>
                <w:sz w:val="24"/>
                <w:szCs w:val="24"/>
              </w:rPr>
              <w:t>65-6地號等2筆土地</w:t>
            </w:r>
            <w:r w:rsidRPr="00341DBD">
              <w:rPr>
                <w:rFonts w:hAnsi="Times New Roman" w:hint="eastAsia"/>
                <w:sz w:val="24"/>
                <w:szCs w:val="24"/>
              </w:rPr>
              <w:t>等</w:t>
            </w:r>
            <w:r w:rsidRPr="00BD22A6">
              <w:rPr>
                <w:rFonts w:hAnsi="Times New Roman" w:hint="eastAsia"/>
                <w:sz w:val="24"/>
                <w:szCs w:val="24"/>
              </w:rPr>
              <w:t>5</w:t>
            </w:r>
            <w:r w:rsidRPr="00341DBD">
              <w:rPr>
                <w:rFonts w:hAnsi="Times New Roman" w:hint="eastAsia"/>
                <w:sz w:val="24"/>
                <w:szCs w:val="24"/>
              </w:rPr>
              <w:t>案。</w:t>
            </w:r>
          </w:p>
        </w:tc>
      </w:tr>
      <w:tr w:rsidR="0071474A" w:rsidRPr="00341DBD" w:rsidTr="0071474A">
        <w:tc>
          <w:tcPr>
            <w:tcW w:w="24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b/>
                <w:sz w:val="24"/>
                <w:szCs w:val="24"/>
              </w:rPr>
            </w:pPr>
            <w:r w:rsidRPr="00341DBD">
              <w:rPr>
                <w:rFonts w:hAnsi="Times New Roman" w:hint="eastAsia"/>
                <w:b/>
                <w:sz w:val="24"/>
                <w:szCs w:val="24"/>
              </w:rPr>
              <w:t>合計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71474A" w:rsidRPr="00341DBD" w:rsidRDefault="0071474A" w:rsidP="0071474A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z w:val="24"/>
                <w:szCs w:val="24"/>
              </w:rPr>
            </w:pPr>
            <w:r w:rsidRPr="00341DBD">
              <w:rPr>
                <w:rFonts w:hAnsi="Times New Roman" w:hint="eastAsia"/>
                <w:b/>
                <w:sz w:val="24"/>
                <w:szCs w:val="24"/>
              </w:rPr>
              <w:t>3</w:t>
            </w:r>
            <w:r>
              <w:rPr>
                <w:rFonts w:hAnsi="Times New Roman"/>
                <w:b/>
                <w:sz w:val="24"/>
                <w:szCs w:val="24"/>
              </w:rPr>
              <w:t>8,052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z w:val="24"/>
                <w:szCs w:val="24"/>
              </w:rPr>
            </w:pPr>
            <w:r w:rsidRPr="00341DBD">
              <w:rPr>
                <w:rFonts w:hAnsi="Times New Roman" w:hint="eastAsia"/>
                <w:b/>
                <w:sz w:val="24"/>
                <w:szCs w:val="24"/>
              </w:rPr>
              <w:t>1</w:t>
            </w:r>
            <w:r w:rsidRPr="00341DBD">
              <w:rPr>
                <w:rFonts w:hAnsi="Times New Roman"/>
                <w:b/>
                <w:sz w:val="24"/>
                <w:szCs w:val="24"/>
              </w:rPr>
              <w:t>,165,653</w:t>
            </w:r>
          </w:p>
        </w:tc>
        <w:tc>
          <w:tcPr>
            <w:tcW w:w="356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1474A" w:rsidRPr="00341DBD" w:rsidRDefault="0071474A" w:rsidP="00A705DD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  <w:szCs w:val="24"/>
              </w:rPr>
            </w:pPr>
          </w:p>
        </w:tc>
      </w:tr>
    </w:tbl>
    <w:p w:rsidR="0071474A" w:rsidRPr="00341DBD" w:rsidRDefault="0071474A" w:rsidP="0071474A">
      <w:pPr>
        <w:widowControl w:val="0"/>
        <w:spacing w:line="280" w:lineRule="exact"/>
        <w:ind w:leftChars="-10" w:left="1120" w:hangingChars="472" w:hanging="1148"/>
        <w:jc w:val="left"/>
        <w:rPr>
          <w:rFonts w:hAnsi="Times New Roman" w:hint="eastAsia"/>
          <w:sz w:val="24"/>
        </w:rPr>
      </w:pPr>
      <w:r w:rsidRPr="00341DBD">
        <w:rPr>
          <w:rFonts w:hAnsi="Times New Roman" w:hint="eastAsia"/>
          <w:sz w:val="24"/>
        </w:rPr>
        <w:t xml:space="preserve">說 </w:t>
      </w:r>
      <w:r w:rsidRPr="00341DBD">
        <w:rPr>
          <w:rFonts w:hAnsi="Times New Roman"/>
          <w:sz w:val="24"/>
        </w:rPr>
        <w:t xml:space="preserve">   </w:t>
      </w:r>
      <w:r w:rsidRPr="00341DBD">
        <w:rPr>
          <w:rFonts w:hAnsi="Times New Roman" w:hint="eastAsia"/>
          <w:sz w:val="24"/>
        </w:rPr>
        <w:t>明</w:t>
      </w:r>
      <w:r w:rsidRPr="00341DBD">
        <w:rPr>
          <w:rFonts w:hint="eastAsia"/>
          <w:sz w:val="24"/>
        </w:rPr>
        <w:t>：</w:t>
      </w:r>
      <w:r w:rsidRPr="00341DBD">
        <w:rPr>
          <w:rFonts w:hAnsi="Times New Roman" w:hint="eastAsia"/>
          <w:sz w:val="24"/>
        </w:rPr>
        <w:t>1</w:t>
      </w:r>
      <w:r w:rsidRPr="00341DBD">
        <w:rPr>
          <w:rFonts w:hAnsi="Times New Roman"/>
          <w:sz w:val="24"/>
        </w:rPr>
        <w:t>08</w:t>
      </w:r>
      <w:r w:rsidRPr="00341DBD">
        <w:rPr>
          <w:rFonts w:hAnsi="Times New Roman" w:hint="eastAsia"/>
          <w:sz w:val="24"/>
        </w:rPr>
        <w:t>年底銀行存款為5</w:t>
      </w:r>
      <w:r w:rsidRPr="00341DBD">
        <w:rPr>
          <w:rFonts w:hAnsi="Times New Roman"/>
          <w:sz w:val="24"/>
        </w:rPr>
        <w:t>3</w:t>
      </w:r>
      <w:r w:rsidRPr="00341DBD">
        <w:rPr>
          <w:rFonts w:hAnsi="Times New Roman" w:hint="eastAsia"/>
          <w:sz w:val="24"/>
        </w:rPr>
        <w:t>億6</w:t>
      </w:r>
      <w:r w:rsidRPr="00341DBD">
        <w:rPr>
          <w:rFonts w:hAnsi="Times New Roman"/>
          <w:sz w:val="24"/>
        </w:rPr>
        <w:t>,838</w:t>
      </w:r>
      <w:r w:rsidRPr="00341DBD">
        <w:rPr>
          <w:rFonts w:hAnsi="Times New Roman" w:hint="eastAsia"/>
          <w:sz w:val="24"/>
        </w:rPr>
        <w:t>萬3千元。</w:t>
      </w:r>
      <w:r>
        <w:rPr>
          <w:rFonts w:hAnsi="Times New Roman"/>
          <w:sz w:val="24"/>
        </w:rPr>
        <w:t xml:space="preserve">          </w:t>
      </w:r>
    </w:p>
    <w:p w:rsidR="0071474A" w:rsidRPr="00341DBD" w:rsidRDefault="0071474A" w:rsidP="0071474A">
      <w:pPr>
        <w:widowControl w:val="0"/>
        <w:spacing w:line="280" w:lineRule="exact"/>
        <w:ind w:leftChars="-10" w:left="1120" w:hangingChars="472" w:hanging="1148"/>
        <w:jc w:val="left"/>
        <w:rPr>
          <w:rFonts w:hAnsi="Times New Roman" w:hint="eastAsia"/>
          <w:sz w:val="24"/>
        </w:rPr>
      </w:pPr>
      <w:r w:rsidRPr="00341DBD">
        <w:rPr>
          <w:rFonts w:hAnsi="Times New Roman" w:hint="eastAsia"/>
          <w:sz w:val="24"/>
        </w:rPr>
        <w:t>資料來源：學產基金提供及各年度決算書摘錄。</w:t>
      </w:r>
    </w:p>
    <w:p w:rsidR="00863CE6" w:rsidRDefault="00863CE6" w:rsidP="00863CE6">
      <w:pPr>
        <w:pStyle w:val="a5"/>
        <w:ind w:leftChars="0" w:firstLineChars="0"/>
        <w:rPr>
          <w:rFonts w:hint="eastAsia"/>
          <w:b/>
        </w:rPr>
      </w:pPr>
      <w:r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二</w:t>
      </w:r>
      <w:r>
        <w:rPr>
          <w:rFonts w:hint="eastAsia"/>
          <w:b/>
        </w:rPr>
        <w:t>)</w:t>
      </w:r>
      <w:r w:rsidR="004F452C" w:rsidRPr="004F452C">
        <w:rPr>
          <w:rFonts w:hint="eastAsia"/>
          <w:b/>
        </w:rPr>
        <w:t>迄</w:t>
      </w:r>
      <w:r w:rsidR="004F452C" w:rsidRPr="004F452C">
        <w:rPr>
          <w:b/>
        </w:rPr>
        <w:t>11</w:t>
      </w:r>
      <w:r w:rsidR="004F452C">
        <w:rPr>
          <w:b/>
        </w:rPr>
        <w:t>1</w:t>
      </w:r>
      <w:r w:rsidR="004F452C" w:rsidRPr="004F452C">
        <w:rPr>
          <w:b/>
        </w:rPr>
        <w:t>年底近四分之一學產土地未具收益性，允宜積極活化以</w:t>
      </w:r>
      <w:r w:rsidR="00CC6A94">
        <w:rPr>
          <w:rFonts w:hint="eastAsia"/>
          <w:b/>
        </w:rPr>
        <w:t>增裕</w:t>
      </w:r>
      <w:r w:rsidR="00CC6A94" w:rsidRPr="00CC6A94">
        <w:rPr>
          <w:rFonts w:hint="eastAsia"/>
          <w:b/>
        </w:rPr>
        <w:t>資產運用</w:t>
      </w:r>
      <w:r w:rsidR="00CC6A94">
        <w:rPr>
          <w:rFonts w:hint="eastAsia"/>
          <w:b/>
        </w:rPr>
        <w:t>收益</w:t>
      </w:r>
    </w:p>
    <w:p w:rsidR="00863CE6" w:rsidRDefault="00863CE6" w:rsidP="00863CE6">
      <w:pPr>
        <w:pStyle w:val="123"/>
        <w:ind w:left="1133" w:hanging="283"/>
      </w:pPr>
      <w:r>
        <w:rPr>
          <w:rFonts w:hint="eastAsia"/>
        </w:rPr>
        <w:t>1.</w:t>
      </w:r>
      <w:r w:rsidR="00CC6A94" w:rsidRPr="00CC6A94">
        <w:rPr>
          <w:rFonts w:hint="eastAsia"/>
        </w:rPr>
        <w:t>據學產基金提供</w:t>
      </w:r>
      <w:r w:rsidR="00CC6A94" w:rsidRPr="00CC6A94">
        <w:t>11</w:t>
      </w:r>
      <w:r w:rsidR="00157F09">
        <w:t>1</w:t>
      </w:r>
      <w:r w:rsidR="00CC6A94" w:rsidRPr="00CC6A94">
        <w:t>年底土地利用情形，學產土地面積計8</w:t>
      </w:r>
      <w:r w:rsidR="00157F09">
        <w:t>10.53</w:t>
      </w:r>
      <w:r w:rsidR="00CC6A94" w:rsidRPr="00CC6A94">
        <w:t>公頃，其中出租土地占比69.</w:t>
      </w:r>
      <w:r w:rsidR="00157F09">
        <w:t>78</w:t>
      </w:r>
      <w:r w:rsidR="00CC6A94" w:rsidRPr="00CC6A94">
        <w:t>%，遭占用土地占比6.</w:t>
      </w:r>
      <w:r w:rsidR="00157F09">
        <w:t>74</w:t>
      </w:r>
      <w:r w:rsidR="00CC6A94" w:rsidRPr="00CC6A94">
        <w:t>%，至賸餘可供活化土地、可供利用土地及其餘無法利用</w:t>
      </w:r>
      <w:r w:rsidR="00CC6A94" w:rsidRPr="00CC6A94">
        <w:lastRenderedPageBreak/>
        <w:t>土地合計占比2</w:t>
      </w:r>
      <w:r w:rsidR="00157F09">
        <w:t>3.48</w:t>
      </w:r>
      <w:r w:rsidR="00CC6A94" w:rsidRPr="00CC6A94">
        <w:t xml:space="preserve">% </w:t>
      </w:r>
      <w:r w:rsidR="007836F0">
        <w:rPr>
          <w:rStyle w:val="af7"/>
        </w:rPr>
        <w:footnoteReference w:id="2"/>
      </w:r>
      <w:r w:rsidR="00CC6A94" w:rsidRPr="00CC6A94">
        <w:t>(詳表</w:t>
      </w:r>
      <w:r w:rsidR="00CC6A94">
        <w:rPr>
          <w:rFonts w:hint="eastAsia"/>
        </w:rPr>
        <w:t>2</w:t>
      </w:r>
      <w:r w:rsidR="00CC6A94" w:rsidRPr="00CC6A94">
        <w:t>)，爰出租土地比率69.</w:t>
      </w:r>
      <w:r w:rsidR="00157F09">
        <w:t>78</w:t>
      </w:r>
      <w:r w:rsidR="00CC6A94" w:rsidRPr="00CC6A94">
        <w:t>%加計有按期繳納補償金之被占用基地及耕地面積比率</w:t>
      </w:r>
      <w:r w:rsidR="00157F09">
        <w:rPr>
          <w:rFonts w:hint="eastAsia"/>
        </w:rPr>
        <w:t>1</w:t>
      </w:r>
      <w:r w:rsidR="00157F09">
        <w:t>.29</w:t>
      </w:r>
      <w:r w:rsidR="00CC6A94" w:rsidRPr="00CC6A94">
        <w:t>%與4.4</w:t>
      </w:r>
      <w:r w:rsidR="00157F09">
        <w:t>4</w:t>
      </w:r>
      <w:r w:rsidR="00CC6A94" w:rsidRPr="00CC6A94">
        <w:t>%，具收益性土地占比75.</w:t>
      </w:r>
      <w:r w:rsidR="00E03834">
        <w:t>51</w:t>
      </w:r>
      <w:r w:rsidR="00CC6A94" w:rsidRPr="00CC6A94">
        <w:t>%，即近四分之一之土地未具收益性。</w:t>
      </w:r>
    </w:p>
    <w:p w:rsidR="00CC6A94" w:rsidRPr="00CC6A94" w:rsidRDefault="00CC6A94" w:rsidP="004A2F14">
      <w:pPr>
        <w:pStyle w:val="142"/>
        <w:spacing w:beforeLines="50" w:before="250"/>
        <w:rPr>
          <w:rFonts w:hint="eastAsia"/>
        </w:rPr>
      </w:pPr>
      <w:r w:rsidRPr="00CC6A94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</w:t>
      </w:r>
      <w:r w:rsidRPr="00CC6A94">
        <w:rPr>
          <w:rFonts w:hint="eastAsia"/>
          <w:b/>
          <w:sz w:val="28"/>
        </w:rPr>
        <w:t xml:space="preserve">  </w:t>
      </w:r>
      <w:r w:rsidRPr="00CC6A94">
        <w:rPr>
          <w:b/>
          <w:sz w:val="28"/>
        </w:rPr>
        <w:t>11</w:t>
      </w:r>
      <w:r>
        <w:rPr>
          <w:b/>
          <w:sz w:val="28"/>
        </w:rPr>
        <w:t>1</w:t>
      </w:r>
      <w:r w:rsidRPr="00CC6A94">
        <w:rPr>
          <w:b/>
          <w:sz w:val="28"/>
        </w:rPr>
        <w:t>年底學產</w:t>
      </w:r>
      <w:r w:rsidRPr="00CC6A94">
        <w:rPr>
          <w:rFonts w:hint="eastAsia"/>
          <w:b/>
          <w:sz w:val="28"/>
        </w:rPr>
        <w:t>基金</w:t>
      </w:r>
      <w:r w:rsidRPr="00CC6A94">
        <w:rPr>
          <w:b/>
          <w:sz w:val="28"/>
        </w:rPr>
        <w:t>土地</w:t>
      </w:r>
      <w:r w:rsidRPr="00CC6A94">
        <w:rPr>
          <w:rFonts w:hint="eastAsia"/>
          <w:b/>
          <w:sz w:val="28"/>
        </w:rPr>
        <w:t>利用概況表</w:t>
      </w:r>
      <w:r w:rsidRPr="00CC6A94">
        <w:rPr>
          <w:rFonts w:hint="eastAsia"/>
          <w:b/>
        </w:rPr>
        <w:t xml:space="preserve">  </w:t>
      </w:r>
      <w:r>
        <w:rPr>
          <w:b/>
        </w:rPr>
        <w:t xml:space="preserve">    </w:t>
      </w:r>
      <w:r w:rsidR="004A2F14">
        <w:rPr>
          <w:b/>
        </w:rPr>
        <w:t xml:space="preserve">  </w:t>
      </w:r>
      <w:r w:rsidRPr="00CC6A94">
        <w:rPr>
          <w:rFonts w:hint="eastAsia"/>
          <w:b/>
        </w:rPr>
        <w:t xml:space="preserve">   </w:t>
      </w:r>
      <w:r w:rsidRPr="00CC6A94">
        <w:rPr>
          <w:rFonts w:hint="eastAsia"/>
        </w:rPr>
        <w:t>單位：新臺幣千元；%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77"/>
        <w:gridCol w:w="1319"/>
        <w:gridCol w:w="1341"/>
        <w:gridCol w:w="1805"/>
      </w:tblGrid>
      <w:tr w:rsidR="00CC6A94" w:rsidRPr="00CC6A94" w:rsidTr="00A705DD">
        <w:trPr>
          <w:tblHeader/>
        </w:trPr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項目</w:t>
            </w:r>
          </w:p>
        </w:tc>
        <w:tc>
          <w:tcPr>
            <w:tcW w:w="266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面積</w:t>
            </w:r>
          </w:p>
        </w:tc>
        <w:tc>
          <w:tcPr>
            <w:tcW w:w="180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公告現值</w:t>
            </w:r>
          </w:p>
        </w:tc>
      </w:tr>
      <w:tr w:rsidR="00CC6A94" w:rsidRPr="00CC6A94" w:rsidTr="00A705DD">
        <w:trPr>
          <w:tblHeader/>
        </w:trPr>
        <w:tc>
          <w:tcPr>
            <w:tcW w:w="4252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公頃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比率</w:t>
            </w:r>
          </w:p>
        </w:tc>
        <w:tc>
          <w:tcPr>
            <w:tcW w:w="180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</w:tr>
      <w:tr w:rsidR="00CC6A94" w:rsidRPr="00CC6A94" w:rsidTr="00A705DD">
        <w:tc>
          <w:tcPr>
            <w:tcW w:w="67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租</w:t>
            </w:r>
          </w:p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用</w:t>
            </w: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基地出租(逕予出租)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4A2F14" w:rsidP="00CC6A94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5.03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5</w:t>
            </w:r>
            <w:r w:rsidRPr="00CC6A94">
              <w:t>.</w:t>
            </w:r>
            <w:r w:rsidR="004A2F14">
              <w:t>55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2,493,819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</w:pPr>
            <w:r w:rsidRPr="00CC6A94">
              <w:rPr>
                <w:rFonts w:hint="eastAsia"/>
              </w:rPr>
              <w:t>耕地出租(逕予出租)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4</w:t>
            </w:r>
            <w:r w:rsidR="004A2F14">
              <w:t>82.72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5</w:t>
            </w:r>
            <w:r w:rsidR="004A2F14">
              <w:t>9.56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1,789,875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基地(含建物)出租(公開標租)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3</w:t>
            </w:r>
            <w:r w:rsidR="004A2F14">
              <w:t>7.87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4</w:t>
            </w:r>
            <w:r w:rsidRPr="00CC6A94">
              <w:t>.</w:t>
            </w:r>
            <w:r w:rsidR="004A2F14">
              <w:t>67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DC0C99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3</w:t>
            </w:r>
            <w:r w:rsidR="00DC0C99">
              <w:t>5,593,969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小計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5</w:t>
            </w:r>
            <w:r w:rsidRPr="00CC6A94">
              <w:t>6</w:t>
            </w:r>
            <w:r w:rsidR="004A2F14">
              <w:t>5.62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6</w:t>
            </w:r>
            <w:r w:rsidRPr="00CC6A94">
              <w:t>9.</w:t>
            </w:r>
            <w:r w:rsidR="004A2F14">
              <w:t>78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DC0C99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7</w:t>
            </w:r>
            <w:r w:rsidR="00DC0C99">
              <w:t>9,877,663</w:t>
            </w:r>
          </w:p>
        </w:tc>
      </w:tr>
      <w:tr w:rsidR="00CC6A94" w:rsidRPr="00CC6A94" w:rsidTr="00A705DD">
        <w:tc>
          <w:tcPr>
            <w:tcW w:w="67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占</w:t>
            </w:r>
          </w:p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用</w:t>
            </w:r>
          </w:p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</w:pPr>
            <w:r w:rsidRPr="00CC6A94">
              <w:rPr>
                <w:rFonts w:hint="eastAsia"/>
              </w:rPr>
              <w:t>基地被占用-未按期繳納補償金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5</w:t>
            </w:r>
            <w:r w:rsidRPr="00CC6A94">
              <w:t>.</w:t>
            </w:r>
            <w:r w:rsidR="004A2F14">
              <w:t>70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0</w:t>
            </w:r>
            <w:r w:rsidRPr="00CC6A94">
              <w:t>.</w:t>
            </w:r>
            <w:r w:rsidR="004A2F14">
              <w:t>70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,028,920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</w:pPr>
            <w:r w:rsidRPr="00CC6A94">
              <w:rPr>
                <w:rFonts w:hint="eastAsia"/>
              </w:rPr>
              <w:t>基地被占用-有按期繳納補償金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4A2F14" w:rsidP="00CC6A94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0.45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4A2F14" w:rsidP="00CC6A94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.29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,151,228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</w:pPr>
            <w:r w:rsidRPr="00CC6A94">
              <w:rPr>
                <w:rFonts w:hint="eastAsia"/>
              </w:rPr>
              <w:t>耕地被占用-未按期繳納補償金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2</w:t>
            </w:r>
            <w:r w:rsidRPr="00CC6A94">
              <w:t>.</w:t>
            </w:r>
            <w:r w:rsidR="004A2F14">
              <w:t>51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E03834">
            <w:pPr>
              <w:pStyle w:val="142"/>
              <w:jc w:val="right"/>
            </w:pPr>
            <w:r w:rsidRPr="00CC6A94">
              <w:rPr>
                <w:rFonts w:hint="eastAsia"/>
              </w:rPr>
              <w:t>0</w:t>
            </w:r>
            <w:r w:rsidRPr="00CC6A94">
              <w:t>.3</w:t>
            </w:r>
            <w:r w:rsidR="00E03834">
              <w:t>1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8,014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</w:pPr>
            <w:r w:rsidRPr="00CC6A94">
              <w:rPr>
                <w:rFonts w:hint="eastAsia"/>
              </w:rPr>
              <w:t>耕地被占用-有按期繳納補償金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3</w:t>
            </w:r>
            <w:r w:rsidRPr="00CC6A94">
              <w:t>5.9</w:t>
            </w:r>
            <w:r w:rsidR="004A2F14">
              <w:t>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E03834">
            <w:pPr>
              <w:pStyle w:val="142"/>
              <w:jc w:val="right"/>
            </w:pPr>
            <w:r w:rsidRPr="00CC6A94">
              <w:rPr>
                <w:rFonts w:hint="eastAsia"/>
              </w:rPr>
              <w:t>4</w:t>
            </w:r>
            <w:r w:rsidRPr="00CC6A94">
              <w:t>.4</w:t>
            </w:r>
            <w:r w:rsidR="00E03834">
              <w:t>4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DC0C99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1</w:t>
            </w:r>
            <w:r w:rsidRPr="00CC6A94">
              <w:t>,6</w:t>
            </w:r>
            <w:r w:rsidR="00DC0C99">
              <w:t>12,249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小計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5</w:t>
            </w:r>
            <w:r w:rsidR="004A2F14">
              <w:t>4.59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</w:pPr>
            <w:r w:rsidRPr="00CC6A94">
              <w:rPr>
                <w:rFonts w:hint="eastAsia"/>
              </w:rPr>
              <w:t>6</w:t>
            </w:r>
            <w:r w:rsidRPr="00CC6A94">
              <w:t>.</w:t>
            </w:r>
            <w:r w:rsidR="004A2F14">
              <w:t>74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,830,411</w:t>
            </w:r>
          </w:p>
        </w:tc>
      </w:tr>
      <w:tr w:rsidR="00CC6A94" w:rsidRPr="00CC6A94" w:rsidTr="00A705DD">
        <w:tc>
          <w:tcPr>
            <w:tcW w:w="425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剩餘可供活化土地-都市計畫住、商、工土地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4A2F14" w:rsidP="004A2F1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0.43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1</w:t>
            </w:r>
            <w:r w:rsidRPr="00CC6A94">
              <w:t>.</w:t>
            </w:r>
            <w:r w:rsidR="004A2F14">
              <w:t>29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DC0C99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3</w:t>
            </w:r>
            <w:r w:rsidRPr="00CC6A94">
              <w:t>,</w:t>
            </w:r>
            <w:r w:rsidR="00DC0C99">
              <w:t>464,415</w:t>
            </w:r>
          </w:p>
        </w:tc>
      </w:tr>
      <w:tr w:rsidR="00CC6A94" w:rsidRPr="00CC6A94" w:rsidTr="00A705DD">
        <w:tc>
          <w:tcPr>
            <w:tcW w:w="675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可供利用土地</w:t>
            </w: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農業用地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9</w:t>
            </w:r>
            <w:r w:rsidR="004A2F14">
              <w:t>7.63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E0383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1</w:t>
            </w:r>
            <w:r w:rsidRPr="00CC6A94">
              <w:t>2.</w:t>
            </w:r>
            <w:r w:rsidR="00E03834">
              <w:t>04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85,307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公共設施保留地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2</w:t>
            </w:r>
            <w:r w:rsidR="004A2F14">
              <w:t>3.03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E03834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.84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19,285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小計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4A2F1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4A2F14">
              <w:rPr>
                <w:rFonts w:hint="eastAsia"/>
              </w:rPr>
              <w:t>1</w:t>
            </w:r>
            <w:r w:rsidRPr="004A2F14">
              <w:t>2</w:t>
            </w:r>
            <w:r w:rsidR="004A2F14" w:rsidRPr="004A2F14">
              <w:t>0.66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1</w:t>
            </w:r>
            <w:r w:rsidR="004A2F14">
              <w:t>4.88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DC0C99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1</w:t>
            </w:r>
            <w:r w:rsidRPr="00CC6A94">
              <w:t>,</w:t>
            </w:r>
            <w:r w:rsidR="00DC0C99">
              <w:t>304,592</w:t>
            </w:r>
          </w:p>
        </w:tc>
      </w:tr>
      <w:tr w:rsidR="00CC6A94" w:rsidRPr="00CC6A94" w:rsidTr="00A705DD">
        <w:tc>
          <w:tcPr>
            <w:tcW w:w="675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jc w:val="center"/>
              <w:rPr>
                <w:rFonts w:hint="eastAsia"/>
              </w:rPr>
            </w:pPr>
            <w:r w:rsidRPr="00CC6A94">
              <w:rPr>
                <w:rFonts w:hint="eastAsia"/>
              </w:rPr>
              <w:t>其餘無法利用土地</w:t>
            </w: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4A2F14" w:rsidP="00CC6A94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無償提供使用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2</w:t>
            </w:r>
            <w:r w:rsidR="004A2F14">
              <w:t>2.11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E03834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.73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0,239,653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無法利用</w:t>
            </w:r>
            <w:r w:rsidRPr="00CC6A94">
              <w:t>(</w:t>
            </w:r>
            <w:r w:rsidRPr="00CC6A94">
              <w:rPr>
                <w:rFonts w:hint="eastAsia"/>
              </w:rPr>
              <w:t>道路、</w:t>
            </w:r>
            <w:r w:rsidRPr="00CC6A94">
              <w:t>駁坎、海域…等)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2</w:t>
            </w:r>
            <w:r w:rsidR="004A2F14">
              <w:t>6.53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E03834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.27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0,026,320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經界、現況不明或重測待釐整土地等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1</w:t>
            </w:r>
            <w:r w:rsidRPr="00CC6A94">
              <w:t>0.</w:t>
            </w:r>
            <w:r w:rsidR="004A2F14">
              <w:t>59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E0383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1</w:t>
            </w:r>
            <w:r w:rsidRPr="00CC6A94">
              <w:t>.</w:t>
            </w:r>
            <w:r w:rsidR="00E03834">
              <w:t>31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CC6A94" w:rsidP="00DC0C99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5</w:t>
            </w:r>
            <w:r w:rsidRPr="00CC6A94">
              <w:t>5</w:t>
            </w:r>
            <w:r w:rsidR="00DC0C99">
              <w:t>6,439</w:t>
            </w:r>
          </w:p>
        </w:tc>
      </w:tr>
      <w:tr w:rsidR="00CC6A94" w:rsidRPr="00CC6A94" w:rsidTr="00A705DD">
        <w:tc>
          <w:tcPr>
            <w:tcW w:w="675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</w:p>
        </w:tc>
        <w:tc>
          <w:tcPr>
            <w:tcW w:w="3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CC6A94">
            <w:pPr>
              <w:pStyle w:val="142"/>
              <w:rPr>
                <w:rFonts w:hint="eastAsia"/>
              </w:rPr>
            </w:pPr>
            <w:r w:rsidRPr="00CC6A94">
              <w:rPr>
                <w:rFonts w:hint="eastAsia"/>
              </w:rPr>
              <w:t>小計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5</w:t>
            </w:r>
            <w:r w:rsidR="004A2F14">
              <w:t>9.23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CC6A94" w:rsidRDefault="00CC6A94" w:rsidP="004A2F14">
            <w:pPr>
              <w:pStyle w:val="142"/>
              <w:jc w:val="right"/>
              <w:rPr>
                <w:rFonts w:hint="eastAsia"/>
              </w:rPr>
            </w:pPr>
            <w:r w:rsidRPr="00CC6A94">
              <w:rPr>
                <w:rFonts w:hint="eastAsia"/>
              </w:rPr>
              <w:t>7</w:t>
            </w:r>
            <w:r w:rsidRPr="00CC6A94">
              <w:t>.</w:t>
            </w:r>
            <w:r w:rsidR="004A2F14">
              <w:t>31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CC6A94" w:rsidRDefault="00DC0C99" w:rsidP="00CC6A9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0,822,412</w:t>
            </w:r>
          </w:p>
        </w:tc>
      </w:tr>
      <w:tr w:rsidR="00CC6A94" w:rsidRPr="00CC6A94" w:rsidTr="00A705DD">
        <w:tc>
          <w:tcPr>
            <w:tcW w:w="4252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4A2F14" w:rsidRDefault="00CC6A94" w:rsidP="00CC6A94">
            <w:pPr>
              <w:pStyle w:val="142"/>
              <w:jc w:val="center"/>
              <w:rPr>
                <w:b/>
              </w:rPr>
            </w:pPr>
            <w:r w:rsidRPr="004A2F14">
              <w:rPr>
                <w:rFonts w:hint="eastAsia"/>
                <w:b/>
              </w:rPr>
              <w:t>合       計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4A2F14" w:rsidRDefault="00CC6A94" w:rsidP="004A2F14">
            <w:pPr>
              <w:pStyle w:val="142"/>
              <w:jc w:val="right"/>
              <w:rPr>
                <w:b/>
              </w:rPr>
            </w:pPr>
            <w:r w:rsidRPr="004A2F14">
              <w:rPr>
                <w:rFonts w:hint="eastAsia"/>
                <w:b/>
              </w:rPr>
              <w:t>8</w:t>
            </w:r>
            <w:r w:rsidR="004A2F14" w:rsidRPr="004A2F14">
              <w:rPr>
                <w:b/>
              </w:rPr>
              <w:t>10.53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6A94" w:rsidRPr="004A2F14" w:rsidRDefault="00CC6A94" w:rsidP="00CC6A94">
            <w:pPr>
              <w:pStyle w:val="142"/>
              <w:jc w:val="right"/>
              <w:rPr>
                <w:b/>
              </w:rPr>
            </w:pPr>
            <w:r w:rsidRPr="004A2F14">
              <w:rPr>
                <w:rFonts w:hint="eastAsia"/>
                <w:b/>
              </w:rPr>
              <w:t>100</w:t>
            </w:r>
            <w:r w:rsidRPr="004A2F14">
              <w:rPr>
                <w:b/>
              </w:rPr>
              <w:t>.00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C6A94" w:rsidRPr="004A2F14" w:rsidRDefault="00CC6A94" w:rsidP="00DC0C99">
            <w:pPr>
              <w:pStyle w:val="142"/>
              <w:jc w:val="right"/>
              <w:rPr>
                <w:rFonts w:hint="eastAsia"/>
                <w:b/>
              </w:rPr>
            </w:pPr>
            <w:r w:rsidRPr="004A2F14">
              <w:rPr>
                <w:b/>
              </w:rPr>
              <w:t>109</w:t>
            </w:r>
            <w:r w:rsidR="00DC0C99">
              <w:rPr>
                <w:b/>
              </w:rPr>
              <w:t>,299,493</w:t>
            </w:r>
          </w:p>
        </w:tc>
      </w:tr>
    </w:tbl>
    <w:p w:rsidR="00CC6A94" w:rsidRPr="00CC6A94" w:rsidRDefault="00CC6A94" w:rsidP="00CC6A94">
      <w:pPr>
        <w:pStyle w:val="142"/>
        <w:rPr>
          <w:rFonts w:hint="eastAsia"/>
        </w:rPr>
      </w:pPr>
      <w:r w:rsidRPr="00CC6A94">
        <w:rPr>
          <w:rFonts w:hint="eastAsia"/>
        </w:rPr>
        <w:t>資料來源：教育部提供。</w:t>
      </w:r>
    </w:p>
    <w:p w:rsidR="00863CE6" w:rsidRPr="00863CE6" w:rsidRDefault="00863CE6" w:rsidP="00074FA7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2.</w:t>
      </w:r>
      <w:r w:rsidR="00CC6A94" w:rsidRPr="00CC6A94">
        <w:rPr>
          <w:rFonts w:hint="eastAsia"/>
        </w:rPr>
        <w:t>據</w:t>
      </w:r>
      <w:r w:rsidR="00CC6A94">
        <w:rPr>
          <w:rFonts w:hint="eastAsia"/>
        </w:rPr>
        <w:t>該</w:t>
      </w:r>
      <w:r w:rsidR="00CC6A94" w:rsidRPr="00CC6A94">
        <w:rPr>
          <w:rFonts w:hint="eastAsia"/>
        </w:rPr>
        <w:t>基金說明學產土地閒置原因，其中</w:t>
      </w:r>
      <w:r w:rsidR="00CC6A94" w:rsidRPr="00CC6A94">
        <w:t>3成屬駁坎、海域等無法利用之土地，扣除上述土地後約6成屬偏遠或難以利用之農業用地，15%為無法出租之公共設施保留地，另剩餘部分</w:t>
      </w:r>
      <w:r w:rsidR="00CC6A94" w:rsidRPr="00CC6A94">
        <w:lastRenderedPageBreak/>
        <w:t>雖屬建築用地，惟或面積較小、或屬畸零地、或非整筆空置、或區位不佳，故不易辦理活化。復依該基金提供11</w:t>
      </w:r>
      <w:r w:rsidR="00157F09">
        <w:t>1</w:t>
      </w:r>
      <w:r w:rsidR="00CC6A94" w:rsidRPr="00CC6A94">
        <w:t>年底可供活化之建築用地面積為</w:t>
      </w:r>
      <w:r w:rsidR="00157F09">
        <w:rPr>
          <w:rFonts w:hint="eastAsia"/>
        </w:rPr>
        <w:t>1</w:t>
      </w:r>
      <w:r w:rsidR="00157F09">
        <w:t>0.43</w:t>
      </w:r>
      <w:r w:rsidR="00CC6A94" w:rsidRPr="00CC6A94">
        <w:t>公頃，公告現值達3</w:t>
      </w:r>
      <w:r w:rsidR="00157F09">
        <w:t>4.64</w:t>
      </w:r>
      <w:r w:rsidR="00CC6A94" w:rsidRPr="00CC6A94">
        <w:t>億元，分布於全台12個市縣；其中台北市面積</w:t>
      </w:r>
      <w:r w:rsidR="00157F09">
        <w:rPr>
          <w:rFonts w:hint="eastAsia"/>
        </w:rPr>
        <w:t>9</w:t>
      </w:r>
      <w:r w:rsidR="00157F09">
        <w:t>,407</w:t>
      </w:r>
      <w:r w:rsidR="00CC6A94" w:rsidRPr="00CC6A94">
        <w:t>平方公尺，公告現值達1</w:t>
      </w:r>
      <w:r w:rsidR="00157F09">
        <w:t>2.75</w:t>
      </w:r>
      <w:r w:rsidR="00CC6A94" w:rsidRPr="00CC6A94">
        <w:t>億元價值最高，多位於士林區，雖處於繁盛地區，然部分土地坡度過陡，屬山坡地限建範圍；另台南市公告現值</w:t>
      </w:r>
      <w:r w:rsidR="00157F09">
        <w:rPr>
          <w:rFonts w:hint="eastAsia"/>
        </w:rPr>
        <w:t>8</w:t>
      </w:r>
      <w:r w:rsidR="00157F09">
        <w:t>.19</w:t>
      </w:r>
      <w:r w:rsidR="00CC6A94" w:rsidRPr="00CC6A94">
        <w:t>億元價值次之，面積達2.</w:t>
      </w:r>
      <w:r w:rsidR="00157F09">
        <w:t>45</w:t>
      </w:r>
      <w:r w:rsidR="00CC6A94" w:rsidRPr="00CC6A94">
        <w:t>公頃，其中位於中西區土地將配合辦理台南安平科技產業專區先導計畫，未來預計以區段徵收方式辦理開發。</w:t>
      </w:r>
      <w:r w:rsidR="0070249B">
        <w:rPr>
          <w:rFonts w:hint="eastAsia"/>
        </w:rPr>
        <w:t>鑒於</w:t>
      </w:r>
      <w:r w:rsidR="0070249B" w:rsidRPr="0070249B">
        <w:rPr>
          <w:rFonts w:hint="eastAsia"/>
        </w:rPr>
        <w:t>近四分之一學產土地未具收益性</w:t>
      </w:r>
      <w:r w:rsidR="0070249B">
        <w:rPr>
          <w:rFonts w:hint="eastAsia"/>
        </w:rPr>
        <w:t>，</w:t>
      </w:r>
      <w:r w:rsidR="00CC6A94" w:rsidRPr="00CC6A94">
        <w:t>允宜</w:t>
      </w:r>
      <w:r w:rsidR="0070249B">
        <w:rPr>
          <w:rFonts w:hint="eastAsia"/>
        </w:rPr>
        <w:t>妥謀善策</w:t>
      </w:r>
      <w:r w:rsidR="00157F09">
        <w:rPr>
          <w:rFonts w:hint="eastAsia"/>
        </w:rPr>
        <w:t>積極活化</w:t>
      </w:r>
      <w:r w:rsidR="0070249B">
        <w:rPr>
          <w:rFonts w:hint="eastAsia"/>
        </w:rPr>
        <w:t>學產閒置</w:t>
      </w:r>
      <w:r w:rsidR="00CC6A94" w:rsidRPr="0070249B">
        <w:t>土地，</w:t>
      </w:r>
      <w:r w:rsidR="0070249B" w:rsidRPr="0070249B">
        <w:t>以</w:t>
      </w:r>
      <w:r w:rsidR="0070249B" w:rsidRPr="0070249B">
        <w:rPr>
          <w:rFonts w:hint="eastAsia"/>
        </w:rPr>
        <w:t>增裕</w:t>
      </w:r>
      <w:r w:rsidR="0070249B">
        <w:rPr>
          <w:rFonts w:hint="eastAsia"/>
        </w:rPr>
        <w:t>基金</w:t>
      </w:r>
      <w:r w:rsidR="0070249B" w:rsidRPr="0070249B">
        <w:rPr>
          <w:rFonts w:hint="eastAsia"/>
        </w:rPr>
        <w:t>收益</w:t>
      </w:r>
      <w:r w:rsidR="00CC6A94" w:rsidRPr="00CC6A94">
        <w:t>。</w:t>
      </w:r>
    </w:p>
    <w:p w:rsidR="00842174" w:rsidRDefault="001E2FFC" w:rsidP="001E2FFC">
      <w:pPr>
        <w:ind w:left="566" w:firstLine="566"/>
      </w:pPr>
      <w:r w:rsidRPr="00DB371C">
        <w:rPr>
          <w:rFonts w:hint="eastAsia"/>
        </w:rPr>
        <w:t>綜上，</w:t>
      </w:r>
      <w:r w:rsidR="00D613E5">
        <w:rPr>
          <w:rFonts w:hint="eastAsia"/>
        </w:rPr>
        <w:t>學產基金</w:t>
      </w:r>
      <w:r w:rsidR="002C20FC" w:rsidRPr="002C20FC">
        <w:rPr>
          <w:rFonts w:hint="eastAsia"/>
        </w:rPr>
        <w:t>銀行存款</w:t>
      </w:r>
      <w:r w:rsidR="002C20FC" w:rsidRPr="002C20FC">
        <w:t>111年底較108年底大幅增加11億餘元，</w:t>
      </w:r>
      <w:r w:rsidR="002C20FC">
        <w:rPr>
          <w:rFonts w:hint="eastAsia"/>
        </w:rPr>
        <w:t>且</w:t>
      </w:r>
      <w:r w:rsidR="00D613E5" w:rsidRPr="00D613E5">
        <w:t>近四分之一學產土地未具收益性，允宜</w:t>
      </w:r>
      <w:r w:rsidR="002C20FC" w:rsidRPr="002C20FC">
        <w:rPr>
          <w:rFonts w:hint="eastAsia"/>
        </w:rPr>
        <w:t>本穩健經營原則妥為規劃</w:t>
      </w:r>
      <w:r w:rsidR="007836F0">
        <w:rPr>
          <w:rFonts w:hint="eastAsia"/>
        </w:rPr>
        <w:t>具效益</w:t>
      </w:r>
      <w:r w:rsidR="002C20FC" w:rsidRPr="002C20FC">
        <w:rPr>
          <w:rFonts w:hint="eastAsia"/>
        </w:rPr>
        <w:t>之資金運用方案</w:t>
      </w:r>
      <w:r w:rsidR="002C20FC">
        <w:rPr>
          <w:rFonts w:hint="eastAsia"/>
        </w:rPr>
        <w:t>，並賡續</w:t>
      </w:r>
      <w:r w:rsidR="00D613E5" w:rsidRPr="00D613E5">
        <w:t>加強土地開發並多元化運用學產土地，俾</w:t>
      </w:r>
      <w:r w:rsidR="002C20FC">
        <w:rPr>
          <w:rFonts w:hint="eastAsia"/>
        </w:rPr>
        <w:t>增進資產及資金運用效</w:t>
      </w:r>
      <w:r w:rsidR="007836F0">
        <w:rPr>
          <w:rFonts w:hint="eastAsia"/>
        </w:rPr>
        <w:t>益</w:t>
      </w:r>
      <w:r w:rsidR="00A65D5A" w:rsidRPr="00A65D5A">
        <w:rPr>
          <w:rFonts w:hint="eastAsia"/>
        </w:rPr>
        <w:t>。</w:t>
      </w:r>
      <w:bookmarkStart w:id="4" w:name="_GoBack"/>
      <w:bookmarkEnd w:id="4"/>
    </w:p>
    <w:bookmarkEnd w:id="1"/>
    <w:bookmarkEnd w:id="0"/>
    <w:sectPr w:rsidR="00842174" w:rsidSect="00863D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separator/>
      </w:r>
    </w:p>
  </w:endnote>
  <w:endnote w:type="continuationSeparator" w:id="0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pStyle w:val="af0"/>
      <w:spacing w:line="240" w:lineRule="exact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226508" w:rsidRPr="00226508">
      <w:rPr>
        <w:noProof/>
        <w:lang w:val="zh-TW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31" w:rsidRDefault="00E16731" w:rsidP="00102E0C">
      <w:pPr>
        <w:ind w:left="560" w:firstLine="560"/>
      </w:pPr>
      <w:r>
        <w:separator/>
      </w:r>
    </w:p>
  </w:footnote>
  <w:footnote w:type="continuationSeparator" w:id="0">
    <w:p w:rsidR="00E16731" w:rsidRDefault="00E16731" w:rsidP="002E7A23">
      <w:pPr>
        <w:ind w:left="560" w:firstLine="560"/>
      </w:pPr>
    </w:p>
    <w:p w:rsidR="00E16731" w:rsidRDefault="00E16731" w:rsidP="002E7A23">
      <w:pPr>
        <w:ind w:left="560" w:firstLine="560"/>
      </w:pPr>
    </w:p>
  </w:footnote>
  <w:footnote w:id="1">
    <w:p w:rsidR="009D6651" w:rsidRPr="007726EE" w:rsidRDefault="009D6651" w:rsidP="009D6651">
      <w:pPr>
        <w:pStyle w:val="142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詳學產基金收支保管及運用辦法第1</w:t>
      </w:r>
      <w:r>
        <w:t>1</w:t>
      </w:r>
      <w:r>
        <w:rPr>
          <w:rFonts w:hint="eastAsia"/>
        </w:rPr>
        <w:t>條。</w:t>
      </w:r>
    </w:p>
  </w:footnote>
  <w:footnote w:id="2">
    <w:p w:rsidR="007836F0" w:rsidRPr="007836F0" w:rsidRDefault="007836F0" w:rsidP="007836F0">
      <w:pPr>
        <w:pStyle w:val="142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含</w:t>
      </w:r>
      <w:r w:rsidRPr="007836F0">
        <w:rPr>
          <w:rFonts w:hint="eastAsia"/>
        </w:rPr>
        <w:t>賸餘可供活化土地</w:t>
      </w:r>
      <w:r>
        <w:rPr>
          <w:rFonts w:hint="eastAsia"/>
        </w:rPr>
        <w:t>1</w:t>
      </w:r>
      <w:r>
        <w:t>.29%</w:t>
      </w:r>
      <w:r w:rsidRPr="007836F0">
        <w:rPr>
          <w:rFonts w:hint="eastAsia"/>
        </w:rPr>
        <w:t>、可供利用土地</w:t>
      </w:r>
      <w:r>
        <w:rPr>
          <w:rFonts w:hint="eastAsia"/>
        </w:rPr>
        <w:t>1</w:t>
      </w:r>
      <w:r>
        <w:t>4.88%</w:t>
      </w:r>
      <w:r w:rsidRPr="007836F0">
        <w:rPr>
          <w:rFonts w:hint="eastAsia"/>
        </w:rPr>
        <w:t>及其餘無法利用土地</w:t>
      </w:r>
      <w:r>
        <w:rPr>
          <w:rFonts w:hint="eastAsia"/>
        </w:rPr>
        <w:t>7</w:t>
      </w:r>
      <w:r>
        <w:t>.31%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8E074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8CD8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362873"/>
    <w:multiLevelType w:val="hybridMultilevel"/>
    <w:tmpl w:val="41BAE42A"/>
    <w:lvl w:ilvl="0" w:tplc="0422DB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0613"/>
    <w:rsid w:val="0000044D"/>
    <w:rsid w:val="00002117"/>
    <w:rsid w:val="0000340E"/>
    <w:rsid w:val="00004C94"/>
    <w:rsid w:val="00005C63"/>
    <w:rsid w:val="000108A2"/>
    <w:rsid w:val="00012E40"/>
    <w:rsid w:val="00015E94"/>
    <w:rsid w:val="00020237"/>
    <w:rsid w:val="00022885"/>
    <w:rsid w:val="00023988"/>
    <w:rsid w:val="00026105"/>
    <w:rsid w:val="00026E5B"/>
    <w:rsid w:val="00027309"/>
    <w:rsid w:val="000306FB"/>
    <w:rsid w:val="00044461"/>
    <w:rsid w:val="00044AE3"/>
    <w:rsid w:val="000453F7"/>
    <w:rsid w:val="000474E6"/>
    <w:rsid w:val="00050A7D"/>
    <w:rsid w:val="00050AD4"/>
    <w:rsid w:val="00054DC5"/>
    <w:rsid w:val="000574D9"/>
    <w:rsid w:val="00057FD6"/>
    <w:rsid w:val="000624EA"/>
    <w:rsid w:val="00062974"/>
    <w:rsid w:val="00066547"/>
    <w:rsid w:val="00066E86"/>
    <w:rsid w:val="00071B4F"/>
    <w:rsid w:val="0007282B"/>
    <w:rsid w:val="00074FA7"/>
    <w:rsid w:val="000763E3"/>
    <w:rsid w:val="00080793"/>
    <w:rsid w:val="00080CDB"/>
    <w:rsid w:val="00082691"/>
    <w:rsid w:val="00083174"/>
    <w:rsid w:val="000834D1"/>
    <w:rsid w:val="00084840"/>
    <w:rsid w:val="00085C05"/>
    <w:rsid w:val="000863CE"/>
    <w:rsid w:val="00090103"/>
    <w:rsid w:val="00090613"/>
    <w:rsid w:val="000907CC"/>
    <w:rsid w:val="0009374F"/>
    <w:rsid w:val="000947A9"/>
    <w:rsid w:val="00094836"/>
    <w:rsid w:val="00095DCC"/>
    <w:rsid w:val="00097EB4"/>
    <w:rsid w:val="000A1E24"/>
    <w:rsid w:val="000B0CC3"/>
    <w:rsid w:val="000B1503"/>
    <w:rsid w:val="000B15BF"/>
    <w:rsid w:val="000B287D"/>
    <w:rsid w:val="000B54DE"/>
    <w:rsid w:val="000B54F0"/>
    <w:rsid w:val="000B59A1"/>
    <w:rsid w:val="000B61A7"/>
    <w:rsid w:val="000C1EE0"/>
    <w:rsid w:val="000C48E7"/>
    <w:rsid w:val="000C6DC4"/>
    <w:rsid w:val="000D4CBC"/>
    <w:rsid w:val="000D4DC9"/>
    <w:rsid w:val="000E06A0"/>
    <w:rsid w:val="000E45E9"/>
    <w:rsid w:val="000E6122"/>
    <w:rsid w:val="000F25D4"/>
    <w:rsid w:val="000F2A87"/>
    <w:rsid w:val="000F2D80"/>
    <w:rsid w:val="000F38C9"/>
    <w:rsid w:val="000F6EE8"/>
    <w:rsid w:val="000F7590"/>
    <w:rsid w:val="001019D9"/>
    <w:rsid w:val="00102C03"/>
    <w:rsid w:val="00102E0C"/>
    <w:rsid w:val="00103C41"/>
    <w:rsid w:val="00103F04"/>
    <w:rsid w:val="0010672F"/>
    <w:rsid w:val="001101B3"/>
    <w:rsid w:val="00112F47"/>
    <w:rsid w:val="001131AA"/>
    <w:rsid w:val="001146CB"/>
    <w:rsid w:val="0011472A"/>
    <w:rsid w:val="00116922"/>
    <w:rsid w:val="00121773"/>
    <w:rsid w:val="00124603"/>
    <w:rsid w:val="00124B5B"/>
    <w:rsid w:val="00124EED"/>
    <w:rsid w:val="00126278"/>
    <w:rsid w:val="0012657B"/>
    <w:rsid w:val="00126ABA"/>
    <w:rsid w:val="0012719C"/>
    <w:rsid w:val="0013014A"/>
    <w:rsid w:val="00130FE9"/>
    <w:rsid w:val="00131A7C"/>
    <w:rsid w:val="00131AEE"/>
    <w:rsid w:val="0013264B"/>
    <w:rsid w:val="001329BE"/>
    <w:rsid w:val="0013305A"/>
    <w:rsid w:val="00133A9C"/>
    <w:rsid w:val="00134A29"/>
    <w:rsid w:val="0013575F"/>
    <w:rsid w:val="00135A89"/>
    <w:rsid w:val="00136684"/>
    <w:rsid w:val="0013735A"/>
    <w:rsid w:val="00137870"/>
    <w:rsid w:val="00143FC8"/>
    <w:rsid w:val="00144779"/>
    <w:rsid w:val="00145642"/>
    <w:rsid w:val="0014685B"/>
    <w:rsid w:val="00146C9F"/>
    <w:rsid w:val="00151BE2"/>
    <w:rsid w:val="00153097"/>
    <w:rsid w:val="001540A3"/>
    <w:rsid w:val="001559AA"/>
    <w:rsid w:val="001575A5"/>
    <w:rsid w:val="00157F09"/>
    <w:rsid w:val="001600B5"/>
    <w:rsid w:val="001607C3"/>
    <w:rsid w:val="00162813"/>
    <w:rsid w:val="001644A5"/>
    <w:rsid w:val="001652CA"/>
    <w:rsid w:val="001676A8"/>
    <w:rsid w:val="00170DAB"/>
    <w:rsid w:val="001732C3"/>
    <w:rsid w:val="0017465D"/>
    <w:rsid w:val="0017679E"/>
    <w:rsid w:val="00180E04"/>
    <w:rsid w:val="00181060"/>
    <w:rsid w:val="00182242"/>
    <w:rsid w:val="00182A19"/>
    <w:rsid w:val="00186093"/>
    <w:rsid w:val="001870B1"/>
    <w:rsid w:val="0018710F"/>
    <w:rsid w:val="0019039D"/>
    <w:rsid w:val="00191F2A"/>
    <w:rsid w:val="00192F90"/>
    <w:rsid w:val="00194D25"/>
    <w:rsid w:val="001A21F6"/>
    <w:rsid w:val="001A22CD"/>
    <w:rsid w:val="001A45F5"/>
    <w:rsid w:val="001A46B8"/>
    <w:rsid w:val="001A5064"/>
    <w:rsid w:val="001A71B0"/>
    <w:rsid w:val="001A7C9D"/>
    <w:rsid w:val="001B1B04"/>
    <w:rsid w:val="001B3645"/>
    <w:rsid w:val="001B37FC"/>
    <w:rsid w:val="001B3B1B"/>
    <w:rsid w:val="001B3CAD"/>
    <w:rsid w:val="001B5751"/>
    <w:rsid w:val="001B79EA"/>
    <w:rsid w:val="001C11A2"/>
    <w:rsid w:val="001C1B3D"/>
    <w:rsid w:val="001C27D6"/>
    <w:rsid w:val="001C31B4"/>
    <w:rsid w:val="001C63C9"/>
    <w:rsid w:val="001C7EF5"/>
    <w:rsid w:val="001D1BFA"/>
    <w:rsid w:val="001D3F9D"/>
    <w:rsid w:val="001D455E"/>
    <w:rsid w:val="001D4DF7"/>
    <w:rsid w:val="001D68CB"/>
    <w:rsid w:val="001D7849"/>
    <w:rsid w:val="001E2FFC"/>
    <w:rsid w:val="001F1863"/>
    <w:rsid w:val="001F256A"/>
    <w:rsid w:val="001F4F3F"/>
    <w:rsid w:val="001F5912"/>
    <w:rsid w:val="001F68FF"/>
    <w:rsid w:val="00201C05"/>
    <w:rsid w:val="00201C32"/>
    <w:rsid w:val="00202215"/>
    <w:rsid w:val="002033C7"/>
    <w:rsid w:val="00204B28"/>
    <w:rsid w:val="002101B5"/>
    <w:rsid w:val="002147C0"/>
    <w:rsid w:val="00214BD1"/>
    <w:rsid w:val="00220F57"/>
    <w:rsid w:val="0022328F"/>
    <w:rsid w:val="00223517"/>
    <w:rsid w:val="00223CD4"/>
    <w:rsid w:val="00224DB1"/>
    <w:rsid w:val="002255FF"/>
    <w:rsid w:val="00226508"/>
    <w:rsid w:val="00227B48"/>
    <w:rsid w:val="0023790A"/>
    <w:rsid w:val="002414FB"/>
    <w:rsid w:val="002419B4"/>
    <w:rsid w:val="00241B41"/>
    <w:rsid w:val="00244A96"/>
    <w:rsid w:val="00245549"/>
    <w:rsid w:val="00247208"/>
    <w:rsid w:val="00247399"/>
    <w:rsid w:val="00250129"/>
    <w:rsid w:val="002505D0"/>
    <w:rsid w:val="00252EFA"/>
    <w:rsid w:val="00253D20"/>
    <w:rsid w:val="002544CE"/>
    <w:rsid w:val="00255697"/>
    <w:rsid w:val="00257046"/>
    <w:rsid w:val="002603C7"/>
    <w:rsid w:val="002629A0"/>
    <w:rsid w:val="00262C3F"/>
    <w:rsid w:val="002631A8"/>
    <w:rsid w:val="00263315"/>
    <w:rsid w:val="00263D74"/>
    <w:rsid w:val="0026423C"/>
    <w:rsid w:val="002660D0"/>
    <w:rsid w:val="002711F4"/>
    <w:rsid w:val="002756DB"/>
    <w:rsid w:val="00277ED4"/>
    <w:rsid w:val="00280759"/>
    <w:rsid w:val="002824B8"/>
    <w:rsid w:val="00283271"/>
    <w:rsid w:val="00284F5F"/>
    <w:rsid w:val="00286B84"/>
    <w:rsid w:val="00286B8E"/>
    <w:rsid w:val="002878BD"/>
    <w:rsid w:val="002905DE"/>
    <w:rsid w:val="00291235"/>
    <w:rsid w:val="002913CE"/>
    <w:rsid w:val="00294BC1"/>
    <w:rsid w:val="002A0AFB"/>
    <w:rsid w:val="002A2C96"/>
    <w:rsid w:val="002A3C83"/>
    <w:rsid w:val="002A42F5"/>
    <w:rsid w:val="002A4613"/>
    <w:rsid w:val="002A524E"/>
    <w:rsid w:val="002A5D6F"/>
    <w:rsid w:val="002A5F74"/>
    <w:rsid w:val="002A7CA7"/>
    <w:rsid w:val="002B39CB"/>
    <w:rsid w:val="002B3B8A"/>
    <w:rsid w:val="002B4B5C"/>
    <w:rsid w:val="002B6984"/>
    <w:rsid w:val="002B799E"/>
    <w:rsid w:val="002C08B8"/>
    <w:rsid w:val="002C20FC"/>
    <w:rsid w:val="002C45FA"/>
    <w:rsid w:val="002C470B"/>
    <w:rsid w:val="002C57F9"/>
    <w:rsid w:val="002C608B"/>
    <w:rsid w:val="002C7434"/>
    <w:rsid w:val="002C7456"/>
    <w:rsid w:val="002C7A40"/>
    <w:rsid w:val="002D0BB7"/>
    <w:rsid w:val="002D2D7C"/>
    <w:rsid w:val="002D3316"/>
    <w:rsid w:val="002D68AB"/>
    <w:rsid w:val="002D719E"/>
    <w:rsid w:val="002D78C6"/>
    <w:rsid w:val="002E259D"/>
    <w:rsid w:val="002E7242"/>
    <w:rsid w:val="002E7A23"/>
    <w:rsid w:val="002F2356"/>
    <w:rsid w:val="002F30E5"/>
    <w:rsid w:val="002F4777"/>
    <w:rsid w:val="002F61C6"/>
    <w:rsid w:val="002F71DB"/>
    <w:rsid w:val="002F7FAA"/>
    <w:rsid w:val="00301A04"/>
    <w:rsid w:val="0030226E"/>
    <w:rsid w:val="003031DA"/>
    <w:rsid w:val="003032FB"/>
    <w:rsid w:val="0030633C"/>
    <w:rsid w:val="00306A32"/>
    <w:rsid w:val="00307ED8"/>
    <w:rsid w:val="0031195A"/>
    <w:rsid w:val="003143FA"/>
    <w:rsid w:val="00314640"/>
    <w:rsid w:val="00314752"/>
    <w:rsid w:val="00315DB4"/>
    <w:rsid w:val="0031626E"/>
    <w:rsid w:val="00317237"/>
    <w:rsid w:val="003176DD"/>
    <w:rsid w:val="00323332"/>
    <w:rsid w:val="00324791"/>
    <w:rsid w:val="003332E3"/>
    <w:rsid w:val="00333EC4"/>
    <w:rsid w:val="00334CED"/>
    <w:rsid w:val="00334EAD"/>
    <w:rsid w:val="0033576D"/>
    <w:rsid w:val="00335C6B"/>
    <w:rsid w:val="00337AC1"/>
    <w:rsid w:val="00343A18"/>
    <w:rsid w:val="003454EA"/>
    <w:rsid w:val="00345B7A"/>
    <w:rsid w:val="0034731C"/>
    <w:rsid w:val="00350273"/>
    <w:rsid w:val="0035547F"/>
    <w:rsid w:val="00363340"/>
    <w:rsid w:val="00364C2D"/>
    <w:rsid w:val="003668A6"/>
    <w:rsid w:val="003707BC"/>
    <w:rsid w:val="00371CB0"/>
    <w:rsid w:val="00371F8A"/>
    <w:rsid w:val="003723DC"/>
    <w:rsid w:val="003727A9"/>
    <w:rsid w:val="0037384B"/>
    <w:rsid w:val="003742D5"/>
    <w:rsid w:val="00385A38"/>
    <w:rsid w:val="00385AE5"/>
    <w:rsid w:val="00387313"/>
    <w:rsid w:val="003906FC"/>
    <w:rsid w:val="0039111C"/>
    <w:rsid w:val="00394243"/>
    <w:rsid w:val="00395CBC"/>
    <w:rsid w:val="00395F96"/>
    <w:rsid w:val="003A0AA7"/>
    <w:rsid w:val="003A1449"/>
    <w:rsid w:val="003A183D"/>
    <w:rsid w:val="003A3203"/>
    <w:rsid w:val="003A3ECE"/>
    <w:rsid w:val="003A54C6"/>
    <w:rsid w:val="003A5579"/>
    <w:rsid w:val="003A6ADE"/>
    <w:rsid w:val="003B05D9"/>
    <w:rsid w:val="003B0F21"/>
    <w:rsid w:val="003B323C"/>
    <w:rsid w:val="003B3970"/>
    <w:rsid w:val="003B5241"/>
    <w:rsid w:val="003B61B0"/>
    <w:rsid w:val="003B6CDF"/>
    <w:rsid w:val="003B6DA7"/>
    <w:rsid w:val="003B770C"/>
    <w:rsid w:val="003C1C7F"/>
    <w:rsid w:val="003C422D"/>
    <w:rsid w:val="003C57BD"/>
    <w:rsid w:val="003D0392"/>
    <w:rsid w:val="003D0CC2"/>
    <w:rsid w:val="003D2A90"/>
    <w:rsid w:val="003D34F1"/>
    <w:rsid w:val="003D369C"/>
    <w:rsid w:val="003D3A66"/>
    <w:rsid w:val="003D3B90"/>
    <w:rsid w:val="003D3C14"/>
    <w:rsid w:val="003D4E83"/>
    <w:rsid w:val="003D5506"/>
    <w:rsid w:val="003D5FE6"/>
    <w:rsid w:val="003D606F"/>
    <w:rsid w:val="003E02C7"/>
    <w:rsid w:val="003E0C3C"/>
    <w:rsid w:val="003E1160"/>
    <w:rsid w:val="003E21D5"/>
    <w:rsid w:val="003F1117"/>
    <w:rsid w:val="003F1351"/>
    <w:rsid w:val="003F2983"/>
    <w:rsid w:val="003F7512"/>
    <w:rsid w:val="00400323"/>
    <w:rsid w:val="00404A81"/>
    <w:rsid w:val="00405634"/>
    <w:rsid w:val="004073FA"/>
    <w:rsid w:val="00407726"/>
    <w:rsid w:val="00407A92"/>
    <w:rsid w:val="004115BF"/>
    <w:rsid w:val="00411EF9"/>
    <w:rsid w:val="004129A9"/>
    <w:rsid w:val="00413412"/>
    <w:rsid w:val="00415A56"/>
    <w:rsid w:val="0041701B"/>
    <w:rsid w:val="0041785B"/>
    <w:rsid w:val="004207FB"/>
    <w:rsid w:val="004220EB"/>
    <w:rsid w:val="00422CE1"/>
    <w:rsid w:val="00423A8A"/>
    <w:rsid w:val="00425BF6"/>
    <w:rsid w:val="00426E2B"/>
    <w:rsid w:val="00430566"/>
    <w:rsid w:val="004315B1"/>
    <w:rsid w:val="0043231D"/>
    <w:rsid w:val="0043446C"/>
    <w:rsid w:val="00435981"/>
    <w:rsid w:val="004361A9"/>
    <w:rsid w:val="004371C6"/>
    <w:rsid w:val="004374BC"/>
    <w:rsid w:val="004409B3"/>
    <w:rsid w:val="004421F6"/>
    <w:rsid w:val="0044359E"/>
    <w:rsid w:val="0044515A"/>
    <w:rsid w:val="00452A99"/>
    <w:rsid w:val="00453E0E"/>
    <w:rsid w:val="0045413E"/>
    <w:rsid w:val="00456356"/>
    <w:rsid w:val="0045707F"/>
    <w:rsid w:val="00457FAC"/>
    <w:rsid w:val="00461477"/>
    <w:rsid w:val="00461C07"/>
    <w:rsid w:val="00465022"/>
    <w:rsid w:val="0046571D"/>
    <w:rsid w:val="00465D59"/>
    <w:rsid w:val="00467064"/>
    <w:rsid w:val="00470C2C"/>
    <w:rsid w:val="00472672"/>
    <w:rsid w:val="00473C75"/>
    <w:rsid w:val="0047431C"/>
    <w:rsid w:val="0047435F"/>
    <w:rsid w:val="00474DDB"/>
    <w:rsid w:val="004753DC"/>
    <w:rsid w:val="00475438"/>
    <w:rsid w:val="004769F0"/>
    <w:rsid w:val="004770B2"/>
    <w:rsid w:val="004777C7"/>
    <w:rsid w:val="00477E1C"/>
    <w:rsid w:val="00481A20"/>
    <w:rsid w:val="00481B76"/>
    <w:rsid w:val="00482709"/>
    <w:rsid w:val="00483120"/>
    <w:rsid w:val="0048461F"/>
    <w:rsid w:val="00484B8C"/>
    <w:rsid w:val="00487AB1"/>
    <w:rsid w:val="00490106"/>
    <w:rsid w:val="00491848"/>
    <w:rsid w:val="0049262D"/>
    <w:rsid w:val="004955C8"/>
    <w:rsid w:val="004963DF"/>
    <w:rsid w:val="004A0F03"/>
    <w:rsid w:val="004A2F14"/>
    <w:rsid w:val="004A6B11"/>
    <w:rsid w:val="004A7C56"/>
    <w:rsid w:val="004B19D8"/>
    <w:rsid w:val="004B4041"/>
    <w:rsid w:val="004B5026"/>
    <w:rsid w:val="004C1261"/>
    <w:rsid w:val="004C1BB5"/>
    <w:rsid w:val="004C1D1D"/>
    <w:rsid w:val="004C4F3B"/>
    <w:rsid w:val="004C6116"/>
    <w:rsid w:val="004C7800"/>
    <w:rsid w:val="004D2EE1"/>
    <w:rsid w:val="004D55D3"/>
    <w:rsid w:val="004D633D"/>
    <w:rsid w:val="004D65DC"/>
    <w:rsid w:val="004D7A4A"/>
    <w:rsid w:val="004E0889"/>
    <w:rsid w:val="004E36EF"/>
    <w:rsid w:val="004E7D75"/>
    <w:rsid w:val="004F0A41"/>
    <w:rsid w:val="004F397F"/>
    <w:rsid w:val="004F452C"/>
    <w:rsid w:val="004F48CD"/>
    <w:rsid w:val="004F663D"/>
    <w:rsid w:val="0050666B"/>
    <w:rsid w:val="00506A7D"/>
    <w:rsid w:val="00513B7B"/>
    <w:rsid w:val="00514E25"/>
    <w:rsid w:val="0051672F"/>
    <w:rsid w:val="00520715"/>
    <w:rsid w:val="005211CD"/>
    <w:rsid w:val="00524B9A"/>
    <w:rsid w:val="005251A0"/>
    <w:rsid w:val="005256C5"/>
    <w:rsid w:val="00526BBF"/>
    <w:rsid w:val="00526C38"/>
    <w:rsid w:val="00526FE5"/>
    <w:rsid w:val="005314BD"/>
    <w:rsid w:val="005337F9"/>
    <w:rsid w:val="00533E08"/>
    <w:rsid w:val="005352A5"/>
    <w:rsid w:val="00540412"/>
    <w:rsid w:val="00542F45"/>
    <w:rsid w:val="0054306F"/>
    <w:rsid w:val="005456CF"/>
    <w:rsid w:val="00545BCA"/>
    <w:rsid w:val="00546847"/>
    <w:rsid w:val="00550275"/>
    <w:rsid w:val="00550CDD"/>
    <w:rsid w:val="0055278D"/>
    <w:rsid w:val="005535E0"/>
    <w:rsid w:val="005544A4"/>
    <w:rsid w:val="00555C54"/>
    <w:rsid w:val="00561A1E"/>
    <w:rsid w:val="00564627"/>
    <w:rsid w:val="0056622F"/>
    <w:rsid w:val="00566318"/>
    <w:rsid w:val="00566514"/>
    <w:rsid w:val="00567376"/>
    <w:rsid w:val="00567430"/>
    <w:rsid w:val="005749D1"/>
    <w:rsid w:val="00574BF3"/>
    <w:rsid w:val="00580E5D"/>
    <w:rsid w:val="005835F3"/>
    <w:rsid w:val="005907A8"/>
    <w:rsid w:val="00594176"/>
    <w:rsid w:val="005953DF"/>
    <w:rsid w:val="005A0622"/>
    <w:rsid w:val="005A17C1"/>
    <w:rsid w:val="005A194D"/>
    <w:rsid w:val="005A7E13"/>
    <w:rsid w:val="005A7F5F"/>
    <w:rsid w:val="005B0535"/>
    <w:rsid w:val="005B161A"/>
    <w:rsid w:val="005B286B"/>
    <w:rsid w:val="005B5C89"/>
    <w:rsid w:val="005B7625"/>
    <w:rsid w:val="005C157F"/>
    <w:rsid w:val="005C1583"/>
    <w:rsid w:val="005C4649"/>
    <w:rsid w:val="005C6D9E"/>
    <w:rsid w:val="005C7F8B"/>
    <w:rsid w:val="005D29C2"/>
    <w:rsid w:val="005D3542"/>
    <w:rsid w:val="005D4556"/>
    <w:rsid w:val="005D478D"/>
    <w:rsid w:val="005D7049"/>
    <w:rsid w:val="005D77A6"/>
    <w:rsid w:val="005E1B65"/>
    <w:rsid w:val="005E2268"/>
    <w:rsid w:val="005E566B"/>
    <w:rsid w:val="005E65B4"/>
    <w:rsid w:val="005E6BE7"/>
    <w:rsid w:val="005E7208"/>
    <w:rsid w:val="005E7757"/>
    <w:rsid w:val="005F230A"/>
    <w:rsid w:val="005F4D66"/>
    <w:rsid w:val="006012B2"/>
    <w:rsid w:val="0060393A"/>
    <w:rsid w:val="0060397A"/>
    <w:rsid w:val="00604526"/>
    <w:rsid w:val="0060476E"/>
    <w:rsid w:val="006047F5"/>
    <w:rsid w:val="00610BEB"/>
    <w:rsid w:val="00613400"/>
    <w:rsid w:val="00613861"/>
    <w:rsid w:val="00614BC8"/>
    <w:rsid w:val="006155FD"/>
    <w:rsid w:val="00616A2B"/>
    <w:rsid w:val="00617860"/>
    <w:rsid w:val="00620CA4"/>
    <w:rsid w:val="00620D59"/>
    <w:rsid w:val="00623DEF"/>
    <w:rsid w:val="006241E6"/>
    <w:rsid w:val="006279B8"/>
    <w:rsid w:val="006314A4"/>
    <w:rsid w:val="00632026"/>
    <w:rsid w:val="006322F6"/>
    <w:rsid w:val="00633B67"/>
    <w:rsid w:val="00640436"/>
    <w:rsid w:val="00642A87"/>
    <w:rsid w:val="006438A7"/>
    <w:rsid w:val="006470D3"/>
    <w:rsid w:val="00650685"/>
    <w:rsid w:val="00650E23"/>
    <w:rsid w:val="006518FB"/>
    <w:rsid w:val="00654B6E"/>
    <w:rsid w:val="00662676"/>
    <w:rsid w:val="00664236"/>
    <w:rsid w:val="0066508D"/>
    <w:rsid w:val="00665B39"/>
    <w:rsid w:val="006710D0"/>
    <w:rsid w:val="00672725"/>
    <w:rsid w:val="00681EE0"/>
    <w:rsid w:val="00682C39"/>
    <w:rsid w:val="006832B4"/>
    <w:rsid w:val="00683C18"/>
    <w:rsid w:val="006851BD"/>
    <w:rsid w:val="0068793C"/>
    <w:rsid w:val="00693DD6"/>
    <w:rsid w:val="00696F68"/>
    <w:rsid w:val="006A215C"/>
    <w:rsid w:val="006A7E20"/>
    <w:rsid w:val="006B012F"/>
    <w:rsid w:val="006B14DB"/>
    <w:rsid w:val="006B3F2C"/>
    <w:rsid w:val="006B6468"/>
    <w:rsid w:val="006B6B5E"/>
    <w:rsid w:val="006C0FBA"/>
    <w:rsid w:val="006C149A"/>
    <w:rsid w:val="006C29E7"/>
    <w:rsid w:val="006C307C"/>
    <w:rsid w:val="006C5B77"/>
    <w:rsid w:val="006D174A"/>
    <w:rsid w:val="006D20F6"/>
    <w:rsid w:val="006D4502"/>
    <w:rsid w:val="006D50BC"/>
    <w:rsid w:val="006D6F77"/>
    <w:rsid w:val="006E17DB"/>
    <w:rsid w:val="006E1B53"/>
    <w:rsid w:val="006E2042"/>
    <w:rsid w:val="006E32A8"/>
    <w:rsid w:val="006F03C5"/>
    <w:rsid w:val="006F06F4"/>
    <w:rsid w:val="006F2EAD"/>
    <w:rsid w:val="006F348A"/>
    <w:rsid w:val="006F4A36"/>
    <w:rsid w:val="006F4E49"/>
    <w:rsid w:val="006F67F9"/>
    <w:rsid w:val="006F6AA0"/>
    <w:rsid w:val="006F78BB"/>
    <w:rsid w:val="00701454"/>
    <w:rsid w:val="007015A1"/>
    <w:rsid w:val="0070249B"/>
    <w:rsid w:val="00704B49"/>
    <w:rsid w:val="00710D68"/>
    <w:rsid w:val="00711DE2"/>
    <w:rsid w:val="00712324"/>
    <w:rsid w:val="007139F3"/>
    <w:rsid w:val="0071474A"/>
    <w:rsid w:val="00717008"/>
    <w:rsid w:val="00721C99"/>
    <w:rsid w:val="00722A72"/>
    <w:rsid w:val="0072389B"/>
    <w:rsid w:val="00723E9F"/>
    <w:rsid w:val="007243DD"/>
    <w:rsid w:val="00731AC9"/>
    <w:rsid w:val="007334A8"/>
    <w:rsid w:val="007345E2"/>
    <w:rsid w:val="007411D2"/>
    <w:rsid w:val="0074288E"/>
    <w:rsid w:val="007436E0"/>
    <w:rsid w:val="00744408"/>
    <w:rsid w:val="00751024"/>
    <w:rsid w:val="00751D1E"/>
    <w:rsid w:val="00751D79"/>
    <w:rsid w:val="007520B4"/>
    <w:rsid w:val="00752764"/>
    <w:rsid w:val="007527D5"/>
    <w:rsid w:val="0075289D"/>
    <w:rsid w:val="00752A08"/>
    <w:rsid w:val="00752FE0"/>
    <w:rsid w:val="00753363"/>
    <w:rsid w:val="0075343B"/>
    <w:rsid w:val="00753EDF"/>
    <w:rsid w:val="00754947"/>
    <w:rsid w:val="00757143"/>
    <w:rsid w:val="00757401"/>
    <w:rsid w:val="00757990"/>
    <w:rsid w:val="00761CAC"/>
    <w:rsid w:val="00762517"/>
    <w:rsid w:val="00763C79"/>
    <w:rsid w:val="0076506D"/>
    <w:rsid w:val="00767327"/>
    <w:rsid w:val="007729AC"/>
    <w:rsid w:val="0077361E"/>
    <w:rsid w:val="00773D6E"/>
    <w:rsid w:val="00773F9B"/>
    <w:rsid w:val="00774460"/>
    <w:rsid w:val="007765B6"/>
    <w:rsid w:val="0078076F"/>
    <w:rsid w:val="00782FA7"/>
    <w:rsid w:val="007836F0"/>
    <w:rsid w:val="00784ED4"/>
    <w:rsid w:val="0078513D"/>
    <w:rsid w:val="007854FC"/>
    <w:rsid w:val="0079141C"/>
    <w:rsid w:val="00791778"/>
    <w:rsid w:val="00792E11"/>
    <w:rsid w:val="0079306A"/>
    <w:rsid w:val="0079389B"/>
    <w:rsid w:val="00793D58"/>
    <w:rsid w:val="00794164"/>
    <w:rsid w:val="00794460"/>
    <w:rsid w:val="00795101"/>
    <w:rsid w:val="00795264"/>
    <w:rsid w:val="007979EB"/>
    <w:rsid w:val="007A04B6"/>
    <w:rsid w:val="007A1E97"/>
    <w:rsid w:val="007A4C42"/>
    <w:rsid w:val="007B0B78"/>
    <w:rsid w:val="007B2528"/>
    <w:rsid w:val="007B2925"/>
    <w:rsid w:val="007B3734"/>
    <w:rsid w:val="007B5047"/>
    <w:rsid w:val="007B7398"/>
    <w:rsid w:val="007C003F"/>
    <w:rsid w:val="007C29AB"/>
    <w:rsid w:val="007C31CD"/>
    <w:rsid w:val="007C4E19"/>
    <w:rsid w:val="007C4EE9"/>
    <w:rsid w:val="007C5DF8"/>
    <w:rsid w:val="007C744D"/>
    <w:rsid w:val="007C75F7"/>
    <w:rsid w:val="007C7607"/>
    <w:rsid w:val="007C7752"/>
    <w:rsid w:val="007D0E73"/>
    <w:rsid w:val="007D2754"/>
    <w:rsid w:val="007D3899"/>
    <w:rsid w:val="007D408B"/>
    <w:rsid w:val="007D4531"/>
    <w:rsid w:val="007D4713"/>
    <w:rsid w:val="007D5A9C"/>
    <w:rsid w:val="007D66D3"/>
    <w:rsid w:val="007D7231"/>
    <w:rsid w:val="007E01F0"/>
    <w:rsid w:val="007E020E"/>
    <w:rsid w:val="007E0990"/>
    <w:rsid w:val="007E2DB7"/>
    <w:rsid w:val="007E4E7D"/>
    <w:rsid w:val="007E4EB6"/>
    <w:rsid w:val="007E6541"/>
    <w:rsid w:val="007E7BAE"/>
    <w:rsid w:val="007E7F4A"/>
    <w:rsid w:val="007F024C"/>
    <w:rsid w:val="007F03C1"/>
    <w:rsid w:val="007F07F0"/>
    <w:rsid w:val="007F48BE"/>
    <w:rsid w:val="007F4E6C"/>
    <w:rsid w:val="007F6191"/>
    <w:rsid w:val="007F668B"/>
    <w:rsid w:val="00800F65"/>
    <w:rsid w:val="0080289D"/>
    <w:rsid w:val="008042F8"/>
    <w:rsid w:val="00804E5C"/>
    <w:rsid w:val="00805B39"/>
    <w:rsid w:val="008065A9"/>
    <w:rsid w:val="008069AB"/>
    <w:rsid w:val="00806E37"/>
    <w:rsid w:val="00807F41"/>
    <w:rsid w:val="00810784"/>
    <w:rsid w:val="008138F8"/>
    <w:rsid w:val="008145AA"/>
    <w:rsid w:val="008259ED"/>
    <w:rsid w:val="008260A3"/>
    <w:rsid w:val="00826FC3"/>
    <w:rsid w:val="0083071E"/>
    <w:rsid w:val="008317C4"/>
    <w:rsid w:val="00835F4E"/>
    <w:rsid w:val="00836249"/>
    <w:rsid w:val="00836EF3"/>
    <w:rsid w:val="00837948"/>
    <w:rsid w:val="00840E00"/>
    <w:rsid w:val="00841943"/>
    <w:rsid w:val="00841CF8"/>
    <w:rsid w:val="00842174"/>
    <w:rsid w:val="00842C35"/>
    <w:rsid w:val="008453E0"/>
    <w:rsid w:val="00850069"/>
    <w:rsid w:val="008534B2"/>
    <w:rsid w:val="00855777"/>
    <w:rsid w:val="00856018"/>
    <w:rsid w:val="0085620A"/>
    <w:rsid w:val="00856CA0"/>
    <w:rsid w:val="00856FB5"/>
    <w:rsid w:val="008622BF"/>
    <w:rsid w:val="00863CE6"/>
    <w:rsid w:val="00863DE9"/>
    <w:rsid w:val="00867521"/>
    <w:rsid w:val="008709FF"/>
    <w:rsid w:val="00870E54"/>
    <w:rsid w:val="0087143D"/>
    <w:rsid w:val="0087451B"/>
    <w:rsid w:val="008747DB"/>
    <w:rsid w:val="00875518"/>
    <w:rsid w:val="00877149"/>
    <w:rsid w:val="00883029"/>
    <w:rsid w:val="00883FBF"/>
    <w:rsid w:val="00886B14"/>
    <w:rsid w:val="008915F2"/>
    <w:rsid w:val="008936C9"/>
    <w:rsid w:val="00893F6E"/>
    <w:rsid w:val="008945F6"/>
    <w:rsid w:val="008A258F"/>
    <w:rsid w:val="008A3428"/>
    <w:rsid w:val="008B21E0"/>
    <w:rsid w:val="008B3AF5"/>
    <w:rsid w:val="008B4571"/>
    <w:rsid w:val="008B4C3A"/>
    <w:rsid w:val="008B5634"/>
    <w:rsid w:val="008B6418"/>
    <w:rsid w:val="008B65EC"/>
    <w:rsid w:val="008B691A"/>
    <w:rsid w:val="008C2389"/>
    <w:rsid w:val="008C4D6A"/>
    <w:rsid w:val="008C7626"/>
    <w:rsid w:val="008D3777"/>
    <w:rsid w:val="008E0744"/>
    <w:rsid w:val="008E0CF8"/>
    <w:rsid w:val="008E22A2"/>
    <w:rsid w:val="008E291F"/>
    <w:rsid w:val="008E498C"/>
    <w:rsid w:val="008F03D6"/>
    <w:rsid w:val="00902470"/>
    <w:rsid w:val="009025B4"/>
    <w:rsid w:val="0090264F"/>
    <w:rsid w:val="0090328C"/>
    <w:rsid w:val="00903B97"/>
    <w:rsid w:val="009230B0"/>
    <w:rsid w:val="00932125"/>
    <w:rsid w:val="00932EFE"/>
    <w:rsid w:val="00936344"/>
    <w:rsid w:val="0093669D"/>
    <w:rsid w:val="00936F9B"/>
    <w:rsid w:val="009400A8"/>
    <w:rsid w:val="0094057A"/>
    <w:rsid w:val="00940AB8"/>
    <w:rsid w:val="0094138C"/>
    <w:rsid w:val="00941428"/>
    <w:rsid w:val="00942B87"/>
    <w:rsid w:val="00946093"/>
    <w:rsid w:val="00946EDF"/>
    <w:rsid w:val="0094791F"/>
    <w:rsid w:val="00950257"/>
    <w:rsid w:val="00951AD4"/>
    <w:rsid w:val="00951CAE"/>
    <w:rsid w:val="0095239A"/>
    <w:rsid w:val="00952FC4"/>
    <w:rsid w:val="00953B9B"/>
    <w:rsid w:val="00955A27"/>
    <w:rsid w:val="00955C95"/>
    <w:rsid w:val="00955E6A"/>
    <w:rsid w:val="00961F5E"/>
    <w:rsid w:val="00967F1A"/>
    <w:rsid w:val="00971C3B"/>
    <w:rsid w:val="00971F0E"/>
    <w:rsid w:val="0097224F"/>
    <w:rsid w:val="0097260D"/>
    <w:rsid w:val="0097565B"/>
    <w:rsid w:val="00977B4F"/>
    <w:rsid w:val="00981558"/>
    <w:rsid w:val="00984043"/>
    <w:rsid w:val="009849A6"/>
    <w:rsid w:val="0098732B"/>
    <w:rsid w:val="00987C39"/>
    <w:rsid w:val="00990815"/>
    <w:rsid w:val="009946E7"/>
    <w:rsid w:val="00995575"/>
    <w:rsid w:val="00997D1F"/>
    <w:rsid w:val="009A0130"/>
    <w:rsid w:val="009A0506"/>
    <w:rsid w:val="009A155F"/>
    <w:rsid w:val="009A1AB4"/>
    <w:rsid w:val="009A2831"/>
    <w:rsid w:val="009A2F1F"/>
    <w:rsid w:val="009A3216"/>
    <w:rsid w:val="009A33ED"/>
    <w:rsid w:val="009A680E"/>
    <w:rsid w:val="009A6BA9"/>
    <w:rsid w:val="009A7661"/>
    <w:rsid w:val="009A7BDD"/>
    <w:rsid w:val="009B18B8"/>
    <w:rsid w:val="009B2DB8"/>
    <w:rsid w:val="009B3783"/>
    <w:rsid w:val="009B5782"/>
    <w:rsid w:val="009C1AA7"/>
    <w:rsid w:val="009C1F0E"/>
    <w:rsid w:val="009C37FE"/>
    <w:rsid w:val="009C772E"/>
    <w:rsid w:val="009D2446"/>
    <w:rsid w:val="009D3074"/>
    <w:rsid w:val="009D5724"/>
    <w:rsid w:val="009D6651"/>
    <w:rsid w:val="009E2E20"/>
    <w:rsid w:val="009E2E74"/>
    <w:rsid w:val="009E7D0E"/>
    <w:rsid w:val="009F023E"/>
    <w:rsid w:val="009F056F"/>
    <w:rsid w:val="009F0CEC"/>
    <w:rsid w:val="009F3031"/>
    <w:rsid w:val="00A0442E"/>
    <w:rsid w:val="00A06F22"/>
    <w:rsid w:val="00A1260B"/>
    <w:rsid w:val="00A12AAE"/>
    <w:rsid w:val="00A12E52"/>
    <w:rsid w:val="00A1334D"/>
    <w:rsid w:val="00A1395B"/>
    <w:rsid w:val="00A13E5C"/>
    <w:rsid w:val="00A2192A"/>
    <w:rsid w:val="00A24EB5"/>
    <w:rsid w:val="00A26539"/>
    <w:rsid w:val="00A268B8"/>
    <w:rsid w:val="00A3160E"/>
    <w:rsid w:val="00A3438B"/>
    <w:rsid w:val="00A358C1"/>
    <w:rsid w:val="00A3767E"/>
    <w:rsid w:val="00A42555"/>
    <w:rsid w:val="00A42DEE"/>
    <w:rsid w:val="00A4418A"/>
    <w:rsid w:val="00A44332"/>
    <w:rsid w:val="00A44FE8"/>
    <w:rsid w:val="00A4631C"/>
    <w:rsid w:val="00A46801"/>
    <w:rsid w:val="00A51FCB"/>
    <w:rsid w:val="00A52997"/>
    <w:rsid w:val="00A531EA"/>
    <w:rsid w:val="00A53465"/>
    <w:rsid w:val="00A55662"/>
    <w:rsid w:val="00A56611"/>
    <w:rsid w:val="00A5662F"/>
    <w:rsid w:val="00A56902"/>
    <w:rsid w:val="00A57413"/>
    <w:rsid w:val="00A60C81"/>
    <w:rsid w:val="00A61293"/>
    <w:rsid w:val="00A6387F"/>
    <w:rsid w:val="00A638FC"/>
    <w:rsid w:val="00A65D5A"/>
    <w:rsid w:val="00A677E3"/>
    <w:rsid w:val="00A705DD"/>
    <w:rsid w:val="00A72E2E"/>
    <w:rsid w:val="00A7442E"/>
    <w:rsid w:val="00A7448F"/>
    <w:rsid w:val="00A74604"/>
    <w:rsid w:val="00A75CC8"/>
    <w:rsid w:val="00A75CEA"/>
    <w:rsid w:val="00A77DFE"/>
    <w:rsid w:val="00A82114"/>
    <w:rsid w:val="00A8474B"/>
    <w:rsid w:val="00A853C1"/>
    <w:rsid w:val="00A902E4"/>
    <w:rsid w:val="00A9098A"/>
    <w:rsid w:val="00A9415C"/>
    <w:rsid w:val="00AA0680"/>
    <w:rsid w:val="00AA330F"/>
    <w:rsid w:val="00AA3423"/>
    <w:rsid w:val="00AA3B43"/>
    <w:rsid w:val="00AA47A2"/>
    <w:rsid w:val="00AB07F6"/>
    <w:rsid w:val="00AB113C"/>
    <w:rsid w:val="00AB22C5"/>
    <w:rsid w:val="00AB5593"/>
    <w:rsid w:val="00AB5D8D"/>
    <w:rsid w:val="00AB6EDD"/>
    <w:rsid w:val="00AC0951"/>
    <w:rsid w:val="00AC09BB"/>
    <w:rsid w:val="00AC1038"/>
    <w:rsid w:val="00AC29B8"/>
    <w:rsid w:val="00AC5FA0"/>
    <w:rsid w:val="00AC6DF5"/>
    <w:rsid w:val="00AC7424"/>
    <w:rsid w:val="00AD12AF"/>
    <w:rsid w:val="00AD32E5"/>
    <w:rsid w:val="00AD357D"/>
    <w:rsid w:val="00AD4FD4"/>
    <w:rsid w:val="00AD5C40"/>
    <w:rsid w:val="00AD5F7C"/>
    <w:rsid w:val="00AD767B"/>
    <w:rsid w:val="00AE18FA"/>
    <w:rsid w:val="00AE1954"/>
    <w:rsid w:val="00AE2551"/>
    <w:rsid w:val="00AE3E8C"/>
    <w:rsid w:val="00AE4FBE"/>
    <w:rsid w:val="00AE7D63"/>
    <w:rsid w:val="00AF09C4"/>
    <w:rsid w:val="00AF2190"/>
    <w:rsid w:val="00AF2CF0"/>
    <w:rsid w:val="00AF30CA"/>
    <w:rsid w:val="00AF62B2"/>
    <w:rsid w:val="00AF65EC"/>
    <w:rsid w:val="00AF6D73"/>
    <w:rsid w:val="00AF7ECA"/>
    <w:rsid w:val="00B01A59"/>
    <w:rsid w:val="00B0215A"/>
    <w:rsid w:val="00B02B93"/>
    <w:rsid w:val="00B02D35"/>
    <w:rsid w:val="00B058C6"/>
    <w:rsid w:val="00B07B22"/>
    <w:rsid w:val="00B20E3A"/>
    <w:rsid w:val="00B211A7"/>
    <w:rsid w:val="00B22B41"/>
    <w:rsid w:val="00B25DA5"/>
    <w:rsid w:val="00B27FFC"/>
    <w:rsid w:val="00B30B0A"/>
    <w:rsid w:val="00B30E3B"/>
    <w:rsid w:val="00B34206"/>
    <w:rsid w:val="00B34EE5"/>
    <w:rsid w:val="00B36159"/>
    <w:rsid w:val="00B364DC"/>
    <w:rsid w:val="00B37173"/>
    <w:rsid w:val="00B42E3B"/>
    <w:rsid w:val="00B45860"/>
    <w:rsid w:val="00B46C32"/>
    <w:rsid w:val="00B5024F"/>
    <w:rsid w:val="00B504DA"/>
    <w:rsid w:val="00B52D04"/>
    <w:rsid w:val="00B542BD"/>
    <w:rsid w:val="00B576A9"/>
    <w:rsid w:val="00B6009B"/>
    <w:rsid w:val="00B60C8F"/>
    <w:rsid w:val="00B62EE8"/>
    <w:rsid w:val="00B65960"/>
    <w:rsid w:val="00B66162"/>
    <w:rsid w:val="00B6763B"/>
    <w:rsid w:val="00B71011"/>
    <w:rsid w:val="00B7293D"/>
    <w:rsid w:val="00B74515"/>
    <w:rsid w:val="00B74E9B"/>
    <w:rsid w:val="00B755F2"/>
    <w:rsid w:val="00B8784A"/>
    <w:rsid w:val="00B90A85"/>
    <w:rsid w:val="00BA0C36"/>
    <w:rsid w:val="00BA0E2E"/>
    <w:rsid w:val="00BA1F5E"/>
    <w:rsid w:val="00BA33E8"/>
    <w:rsid w:val="00BA343A"/>
    <w:rsid w:val="00BA46B2"/>
    <w:rsid w:val="00BA47E2"/>
    <w:rsid w:val="00BA667C"/>
    <w:rsid w:val="00BB02A9"/>
    <w:rsid w:val="00BB33EF"/>
    <w:rsid w:val="00BB5221"/>
    <w:rsid w:val="00BB5E81"/>
    <w:rsid w:val="00BB6016"/>
    <w:rsid w:val="00BB6F4C"/>
    <w:rsid w:val="00BC1DB2"/>
    <w:rsid w:val="00BC2ABC"/>
    <w:rsid w:val="00BC2FDB"/>
    <w:rsid w:val="00BC4BF4"/>
    <w:rsid w:val="00BC7AFA"/>
    <w:rsid w:val="00BD454D"/>
    <w:rsid w:val="00BE14D7"/>
    <w:rsid w:val="00BE1995"/>
    <w:rsid w:val="00BE3BE0"/>
    <w:rsid w:val="00BE4CBC"/>
    <w:rsid w:val="00BF682F"/>
    <w:rsid w:val="00BF6B44"/>
    <w:rsid w:val="00BF790C"/>
    <w:rsid w:val="00C00F97"/>
    <w:rsid w:val="00C01567"/>
    <w:rsid w:val="00C0212A"/>
    <w:rsid w:val="00C04353"/>
    <w:rsid w:val="00C0752D"/>
    <w:rsid w:val="00C14A9E"/>
    <w:rsid w:val="00C1731B"/>
    <w:rsid w:val="00C20C55"/>
    <w:rsid w:val="00C219D7"/>
    <w:rsid w:val="00C24363"/>
    <w:rsid w:val="00C30345"/>
    <w:rsid w:val="00C30A38"/>
    <w:rsid w:val="00C30F97"/>
    <w:rsid w:val="00C31CB1"/>
    <w:rsid w:val="00C331C6"/>
    <w:rsid w:val="00C33B6E"/>
    <w:rsid w:val="00C34325"/>
    <w:rsid w:val="00C34629"/>
    <w:rsid w:val="00C34B3C"/>
    <w:rsid w:val="00C35DE6"/>
    <w:rsid w:val="00C368CD"/>
    <w:rsid w:val="00C4060F"/>
    <w:rsid w:val="00C41204"/>
    <w:rsid w:val="00C4122E"/>
    <w:rsid w:val="00C423BD"/>
    <w:rsid w:val="00C426CD"/>
    <w:rsid w:val="00C42A1E"/>
    <w:rsid w:val="00C4332F"/>
    <w:rsid w:val="00C44B78"/>
    <w:rsid w:val="00C51ED8"/>
    <w:rsid w:val="00C5308F"/>
    <w:rsid w:val="00C54251"/>
    <w:rsid w:val="00C56DB9"/>
    <w:rsid w:val="00C60C18"/>
    <w:rsid w:val="00C61262"/>
    <w:rsid w:val="00C62585"/>
    <w:rsid w:val="00C6755D"/>
    <w:rsid w:val="00C70035"/>
    <w:rsid w:val="00C72A85"/>
    <w:rsid w:val="00C73BC3"/>
    <w:rsid w:val="00C74269"/>
    <w:rsid w:val="00C75ADB"/>
    <w:rsid w:val="00C75B88"/>
    <w:rsid w:val="00C760EE"/>
    <w:rsid w:val="00C774FA"/>
    <w:rsid w:val="00C80737"/>
    <w:rsid w:val="00C808DF"/>
    <w:rsid w:val="00C81C3A"/>
    <w:rsid w:val="00C83446"/>
    <w:rsid w:val="00C84675"/>
    <w:rsid w:val="00C9074D"/>
    <w:rsid w:val="00C92BB4"/>
    <w:rsid w:val="00C96F7B"/>
    <w:rsid w:val="00C97FEE"/>
    <w:rsid w:val="00CA27FB"/>
    <w:rsid w:val="00CA3C18"/>
    <w:rsid w:val="00CA5A1C"/>
    <w:rsid w:val="00CA7A57"/>
    <w:rsid w:val="00CB0FCB"/>
    <w:rsid w:val="00CB1BB8"/>
    <w:rsid w:val="00CB4231"/>
    <w:rsid w:val="00CB6131"/>
    <w:rsid w:val="00CB6BFE"/>
    <w:rsid w:val="00CB7746"/>
    <w:rsid w:val="00CC0084"/>
    <w:rsid w:val="00CC058C"/>
    <w:rsid w:val="00CC139C"/>
    <w:rsid w:val="00CC18A1"/>
    <w:rsid w:val="00CC5105"/>
    <w:rsid w:val="00CC5737"/>
    <w:rsid w:val="00CC6857"/>
    <w:rsid w:val="00CC6A94"/>
    <w:rsid w:val="00CC6E1A"/>
    <w:rsid w:val="00CD3251"/>
    <w:rsid w:val="00CD3359"/>
    <w:rsid w:val="00CD74E7"/>
    <w:rsid w:val="00CE0EEC"/>
    <w:rsid w:val="00CE1C85"/>
    <w:rsid w:val="00CE3F26"/>
    <w:rsid w:val="00CE3F6E"/>
    <w:rsid w:val="00CE5047"/>
    <w:rsid w:val="00CE78EA"/>
    <w:rsid w:val="00CF0653"/>
    <w:rsid w:val="00CF420F"/>
    <w:rsid w:val="00CF4CB0"/>
    <w:rsid w:val="00CF51CB"/>
    <w:rsid w:val="00CF6751"/>
    <w:rsid w:val="00CF6CC3"/>
    <w:rsid w:val="00D025B7"/>
    <w:rsid w:val="00D039D2"/>
    <w:rsid w:val="00D056D4"/>
    <w:rsid w:val="00D05A79"/>
    <w:rsid w:val="00D10B29"/>
    <w:rsid w:val="00D13E7E"/>
    <w:rsid w:val="00D20769"/>
    <w:rsid w:val="00D25017"/>
    <w:rsid w:val="00D32D3C"/>
    <w:rsid w:val="00D33B41"/>
    <w:rsid w:val="00D33F00"/>
    <w:rsid w:val="00D33FE5"/>
    <w:rsid w:val="00D3615D"/>
    <w:rsid w:val="00D3650A"/>
    <w:rsid w:val="00D4018B"/>
    <w:rsid w:val="00D43D75"/>
    <w:rsid w:val="00D448FE"/>
    <w:rsid w:val="00D44B0F"/>
    <w:rsid w:val="00D44B79"/>
    <w:rsid w:val="00D44F86"/>
    <w:rsid w:val="00D46FA4"/>
    <w:rsid w:val="00D51732"/>
    <w:rsid w:val="00D52036"/>
    <w:rsid w:val="00D52898"/>
    <w:rsid w:val="00D54250"/>
    <w:rsid w:val="00D54A39"/>
    <w:rsid w:val="00D55947"/>
    <w:rsid w:val="00D57730"/>
    <w:rsid w:val="00D5799F"/>
    <w:rsid w:val="00D60A8D"/>
    <w:rsid w:val="00D60BE2"/>
    <w:rsid w:val="00D613E5"/>
    <w:rsid w:val="00D62BA7"/>
    <w:rsid w:val="00D62D4B"/>
    <w:rsid w:val="00D637AF"/>
    <w:rsid w:val="00D63D55"/>
    <w:rsid w:val="00D70A45"/>
    <w:rsid w:val="00D71459"/>
    <w:rsid w:val="00D72E2E"/>
    <w:rsid w:val="00D73632"/>
    <w:rsid w:val="00D73C37"/>
    <w:rsid w:val="00D74504"/>
    <w:rsid w:val="00D74A62"/>
    <w:rsid w:val="00D763F1"/>
    <w:rsid w:val="00D76F7D"/>
    <w:rsid w:val="00D80827"/>
    <w:rsid w:val="00D80E71"/>
    <w:rsid w:val="00D82358"/>
    <w:rsid w:val="00D82AFC"/>
    <w:rsid w:val="00D83D99"/>
    <w:rsid w:val="00D83F48"/>
    <w:rsid w:val="00D878BE"/>
    <w:rsid w:val="00D9037D"/>
    <w:rsid w:val="00D91781"/>
    <w:rsid w:val="00D93266"/>
    <w:rsid w:val="00D93C11"/>
    <w:rsid w:val="00D9446E"/>
    <w:rsid w:val="00D95059"/>
    <w:rsid w:val="00D95512"/>
    <w:rsid w:val="00D973E6"/>
    <w:rsid w:val="00D97722"/>
    <w:rsid w:val="00DA00B4"/>
    <w:rsid w:val="00DA1E52"/>
    <w:rsid w:val="00DA235D"/>
    <w:rsid w:val="00DA25AC"/>
    <w:rsid w:val="00DB25E6"/>
    <w:rsid w:val="00DB371C"/>
    <w:rsid w:val="00DB3AF5"/>
    <w:rsid w:val="00DB4F4B"/>
    <w:rsid w:val="00DB59E1"/>
    <w:rsid w:val="00DB6A1D"/>
    <w:rsid w:val="00DC0283"/>
    <w:rsid w:val="00DC0ADC"/>
    <w:rsid w:val="00DC0C99"/>
    <w:rsid w:val="00DC2AB8"/>
    <w:rsid w:val="00DC5378"/>
    <w:rsid w:val="00DC625F"/>
    <w:rsid w:val="00DC6441"/>
    <w:rsid w:val="00DC6838"/>
    <w:rsid w:val="00DC6A5C"/>
    <w:rsid w:val="00DD33D8"/>
    <w:rsid w:val="00DD532A"/>
    <w:rsid w:val="00DE1DB1"/>
    <w:rsid w:val="00DE3BCC"/>
    <w:rsid w:val="00DE54A4"/>
    <w:rsid w:val="00DE6FC6"/>
    <w:rsid w:val="00DE75A0"/>
    <w:rsid w:val="00DF1E5A"/>
    <w:rsid w:val="00DF7FF0"/>
    <w:rsid w:val="00E0110A"/>
    <w:rsid w:val="00E03834"/>
    <w:rsid w:val="00E03EDF"/>
    <w:rsid w:val="00E040AF"/>
    <w:rsid w:val="00E0481C"/>
    <w:rsid w:val="00E04BA1"/>
    <w:rsid w:val="00E050AE"/>
    <w:rsid w:val="00E05EBE"/>
    <w:rsid w:val="00E0609B"/>
    <w:rsid w:val="00E10A47"/>
    <w:rsid w:val="00E10D29"/>
    <w:rsid w:val="00E13A58"/>
    <w:rsid w:val="00E15349"/>
    <w:rsid w:val="00E1650D"/>
    <w:rsid w:val="00E16731"/>
    <w:rsid w:val="00E24EF8"/>
    <w:rsid w:val="00E25177"/>
    <w:rsid w:val="00E255D6"/>
    <w:rsid w:val="00E2582A"/>
    <w:rsid w:val="00E311A5"/>
    <w:rsid w:val="00E315CF"/>
    <w:rsid w:val="00E351B7"/>
    <w:rsid w:val="00E36961"/>
    <w:rsid w:val="00E37114"/>
    <w:rsid w:val="00E44A09"/>
    <w:rsid w:val="00E45587"/>
    <w:rsid w:val="00E463AE"/>
    <w:rsid w:val="00E4741B"/>
    <w:rsid w:val="00E523CB"/>
    <w:rsid w:val="00E553D5"/>
    <w:rsid w:val="00E57316"/>
    <w:rsid w:val="00E57F9E"/>
    <w:rsid w:val="00E6155E"/>
    <w:rsid w:val="00E62C91"/>
    <w:rsid w:val="00E62D63"/>
    <w:rsid w:val="00E62E11"/>
    <w:rsid w:val="00E66644"/>
    <w:rsid w:val="00E709DA"/>
    <w:rsid w:val="00E738DC"/>
    <w:rsid w:val="00E7463D"/>
    <w:rsid w:val="00E75913"/>
    <w:rsid w:val="00E77159"/>
    <w:rsid w:val="00E8101A"/>
    <w:rsid w:val="00E83CC2"/>
    <w:rsid w:val="00E90CB3"/>
    <w:rsid w:val="00E90F6E"/>
    <w:rsid w:val="00E97D1A"/>
    <w:rsid w:val="00EA0391"/>
    <w:rsid w:val="00EA0EDD"/>
    <w:rsid w:val="00EA1068"/>
    <w:rsid w:val="00EA265F"/>
    <w:rsid w:val="00EA26F5"/>
    <w:rsid w:val="00EA331C"/>
    <w:rsid w:val="00EA4484"/>
    <w:rsid w:val="00EA4AF9"/>
    <w:rsid w:val="00EA7CCA"/>
    <w:rsid w:val="00EB0B50"/>
    <w:rsid w:val="00EB2C70"/>
    <w:rsid w:val="00EC0C2C"/>
    <w:rsid w:val="00EC1DA1"/>
    <w:rsid w:val="00EC6AC3"/>
    <w:rsid w:val="00EC6D2F"/>
    <w:rsid w:val="00EC7C70"/>
    <w:rsid w:val="00ED170B"/>
    <w:rsid w:val="00ED2C41"/>
    <w:rsid w:val="00ED346F"/>
    <w:rsid w:val="00ED3868"/>
    <w:rsid w:val="00ED39AB"/>
    <w:rsid w:val="00ED50AE"/>
    <w:rsid w:val="00EE1289"/>
    <w:rsid w:val="00EE1D15"/>
    <w:rsid w:val="00EE1E7C"/>
    <w:rsid w:val="00EE435B"/>
    <w:rsid w:val="00EE5637"/>
    <w:rsid w:val="00EE590E"/>
    <w:rsid w:val="00EF10EA"/>
    <w:rsid w:val="00EF6C32"/>
    <w:rsid w:val="00F01D57"/>
    <w:rsid w:val="00F02343"/>
    <w:rsid w:val="00F04A51"/>
    <w:rsid w:val="00F07693"/>
    <w:rsid w:val="00F10978"/>
    <w:rsid w:val="00F15DD9"/>
    <w:rsid w:val="00F174E9"/>
    <w:rsid w:val="00F17FE3"/>
    <w:rsid w:val="00F25123"/>
    <w:rsid w:val="00F30576"/>
    <w:rsid w:val="00F30841"/>
    <w:rsid w:val="00F3093F"/>
    <w:rsid w:val="00F341B1"/>
    <w:rsid w:val="00F35819"/>
    <w:rsid w:val="00F361DF"/>
    <w:rsid w:val="00F36544"/>
    <w:rsid w:val="00F365E4"/>
    <w:rsid w:val="00F3676F"/>
    <w:rsid w:val="00F455B4"/>
    <w:rsid w:val="00F4574E"/>
    <w:rsid w:val="00F47023"/>
    <w:rsid w:val="00F472A5"/>
    <w:rsid w:val="00F56620"/>
    <w:rsid w:val="00F56882"/>
    <w:rsid w:val="00F651C6"/>
    <w:rsid w:val="00F66DEE"/>
    <w:rsid w:val="00F7048F"/>
    <w:rsid w:val="00F70772"/>
    <w:rsid w:val="00F70D2F"/>
    <w:rsid w:val="00F70D7F"/>
    <w:rsid w:val="00F72C06"/>
    <w:rsid w:val="00F756C5"/>
    <w:rsid w:val="00F76175"/>
    <w:rsid w:val="00F763E5"/>
    <w:rsid w:val="00F76644"/>
    <w:rsid w:val="00F804A3"/>
    <w:rsid w:val="00F8096C"/>
    <w:rsid w:val="00F83386"/>
    <w:rsid w:val="00F85174"/>
    <w:rsid w:val="00F92E39"/>
    <w:rsid w:val="00F9318A"/>
    <w:rsid w:val="00F95148"/>
    <w:rsid w:val="00FA0B1D"/>
    <w:rsid w:val="00FB192E"/>
    <w:rsid w:val="00FB1A65"/>
    <w:rsid w:val="00FB1B0B"/>
    <w:rsid w:val="00FB4F8D"/>
    <w:rsid w:val="00FC01F7"/>
    <w:rsid w:val="00FC601E"/>
    <w:rsid w:val="00FC6BAC"/>
    <w:rsid w:val="00FD006C"/>
    <w:rsid w:val="00FD2F26"/>
    <w:rsid w:val="00FD30EF"/>
    <w:rsid w:val="00FD3C63"/>
    <w:rsid w:val="00FD466A"/>
    <w:rsid w:val="00FD63E9"/>
    <w:rsid w:val="00FD7190"/>
    <w:rsid w:val="00FD7DA1"/>
    <w:rsid w:val="00FE1089"/>
    <w:rsid w:val="00FE26DF"/>
    <w:rsid w:val="00FE2AF4"/>
    <w:rsid w:val="00FE368D"/>
    <w:rsid w:val="00FE6F6C"/>
    <w:rsid w:val="00FE7EA6"/>
    <w:rsid w:val="00FF16A1"/>
    <w:rsid w:val="00FF18D6"/>
    <w:rsid w:val="00FF5911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F06DB1C-2A8B-4F1D-9946-9A556C2DD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05A79"/>
    <w:pPr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2">
    <w:name w:val="heading 2"/>
    <w:basedOn w:val="a0"/>
    <w:next w:val="a0"/>
    <w:link w:val="20"/>
    <w:qFormat/>
    <w:rsid w:val="003D5FE6"/>
    <w:pPr>
      <w:keepNext/>
      <w:keepLines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9A7BDD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D448FE"/>
    <w:pPr>
      <w:ind w:left="852" w:hangingChars="101" w:hanging="286"/>
    </w:pPr>
  </w:style>
  <w:style w:type="paragraph" w:customStyle="1" w:styleId="a7">
    <w:name w:val="(一)下內文"/>
    <w:basedOn w:val="a5"/>
    <w:autoRedefine/>
    <w:rsid w:val="00D05A79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3B61B0"/>
    <w:pPr>
      <w:tabs>
        <w:tab w:val="left" w:pos="8504"/>
      </w:tabs>
      <w:adjustRightInd/>
      <w:ind w:left="300" w:hangingChars="100" w:hanging="284"/>
    </w:pPr>
    <w:rPr>
      <w:rFonts w:cs="標楷體"/>
      <w:color w:val="000000"/>
    </w:rPr>
  </w:style>
  <w:style w:type="paragraph" w:customStyle="1" w:styleId="a8">
    <w:name w:val="結論"/>
    <w:basedOn w:val="a7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rsid w:val="00D05A79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rsid w:val="00D05A79"/>
    <w:pPr>
      <w:ind w:leftChars="0" w:left="100" w:hangingChars="100" w:hanging="100"/>
    </w:pPr>
  </w:style>
  <w:style w:type="paragraph" w:customStyle="1" w:styleId="1231">
    <w:name w:val="(1)(2)(3)"/>
    <w:basedOn w:val="a0"/>
    <w:rsid w:val="00D05A79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9A7BDD"/>
    <w:rPr>
      <w:rFonts w:ascii="標楷體" w:eastAsia="標楷體"/>
      <w:b/>
      <w:snapToGrid w:val="0"/>
      <w:kern w:val="2"/>
      <w:sz w:val="28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rsid w:val="009230B0"/>
    <w:pPr>
      <w:adjustRightInd w:val="0"/>
      <w:ind w:leftChars="300" w:left="300"/>
    </w:pPr>
  </w:style>
  <w:style w:type="paragraph" w:styleId="1">
    <w:name w:val="toc 1"/>
    <w:basedOn w:val="14"/>
    <w:next w:val="a0"/>
    <w:link w:val="10"/>
    <w:autoRedefine/>
    <w:uiPriority w:val="39"/>
    <w:rsid w:val="007C4E19"/>
    <w:pPr>
      <w:tabs>
        <w:tab w:val="right" w:leader="hyphen" w:pos="8490"/>
      </w:tabs>
      <w:ind w:left="487" w:rightChars="101" w:right="286" w:hanging="487"/>
    </w:pPr>
    <w:rPr>
      <w:rFonts w:hAnsi="標楷體"/>
      <w:noProof/>
      <w:sz w:val="24"/>
      <w:lang w:eastAsia="zh-HK"/>
    </w:rPr>
  </w:style>
  <w:style w:type="paragraph" w:styleId="23">
    <w:name w:val="toc 2"/>
    <w:basedOn w:val="a0"/>
    <w:next w:val="a0"/>
    <w:autoRedefine/>
    <w:uiPriority w:val="39"/>
    <w:rsid w:val="007C4E19"/>
    <w:pPr>
      <w:tabs>
        <w:tab w:val="right" w:leader="hyphen" w:pos="8490"/>
      </w:tabs>
      <w:ind w:leftChars="0" w:left="487" w:hangingChars="200" w:hanging="487"/>
    </w:pPr>
    <w:rPr>
      <w:b/>
      <w:noProof/>
      <w:sz w:val="24"/>
      <w:szCs w:val="24"/>
      <w:lang w:eastAsia="zh-HK"/>
    </w:rPr>
  </w:style>
  <w:style w:type="paragraph" w:styleId="ae">
    <w:name w:val="header"/>
    <w:basedOn w:val="a0"/>
    <w:link w:val="af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F2A87"/>
    <w:rPr>
      <w:rFonts w:ascii="標楷體" w:eastAsia="標楷體" w:hAnsi="標楷體"/>
      <w:snapToGrid w:val="0"/>
      <w:kern w:val="2"/>
    </w:rPr>
  </w:style>
  <w:style w:type="paragraph" w:styleId="af0">
    <w:name w:val="footer"/>
    <w:basedOn w:val="a0"/>
    <w:link w:val="af1"/>
    <w:uiPriority w:val="99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F2A87"/>
    <w:rPr>
      <w:rFonts w:ascii="標楷體" w:eastAsia="標楷體" w:hAnsi="標楷體"/>
      <w:snapToGrid w:val="0"/>
      <w:kern w:val="2"/>
    </w:rPr>
  </w:style>
  <w:style w:type="character" w:customStyle="1" w:styleId="20">
    <w:name w:val="標題 2 字元"/>
    <w:link w:val="2"/>
    <w:rsid w:val="003D5FE6"/>
    <w:rPr>
      <w:rFonts w:ascii="Arial Black" w:hAnsi="Arial Black"/>
      <w:spacing w:val="-10"/>
      <w:kern w:val="28"/>
      <w:sz w:val="18"/>
    </w:rPr>
  </w:style>
  <w:style w:type="paragraph" w:styleId="af2">
    <w:name w:val="List Paragraph"/>
    <w:basedOn w:val="a0"/>
    <w:uiPriority w:val="34"/>
    <w:qFormat/>
    <w:rsid w:val="003D5FE6"/>
    <w:pPr>
      <w:spacing w:line="240" w:lineRule="auto"/>
      <w:ind w:left="480" w:firstLineChars="0" w:firstLine="0"/>
      <w:jc w:val="left"/>
    </w:pPr>
    <w:rPr>
      <w:rFonts w:ascii="Times New Roman" w:eastAsia="新細明體" w:hAnsi="Times New Roman"/>
      <w:snapToGrid/>
      <w:sz w:val="24"/>
      <w:szCs w:val="24"/>
    </w:rPr>
  </w:style>
  <w:style w:type="character" w:styleId="af3">
    <w:name w:val="Hyperlink"/>
    <w:uiPriority w:val="99"/>
    <w:rsid w:val="00863DE9"/>
    <w:rPr>
      <w:color w:val="0000FF"/>
      <w:u w:val="single"/>
    </w:rPr>
  </w:style>
  <w:style w:type="paragraph" w:styleId="af4">
    <w:name w:val="footnote text"/>
    <w:basedOn w:val="a0"/>
    <w:link w:val="af5"/>
    <w:rsid w:val="00202215"/>
    <w:pPr>
      <w:snapToGrid w:val="0"/>
      <w:jc w:val="left"/>
    </w:pPr>
    <w:rPr>
      <w:sz w:val="20"/>
      <w:szCs w:val="20"/>
    </w:rPr>
  </w:style>
  <w:style w:type="paragraph" w:customStyle="1" w:styleId="af6">
    <w:name w:val=" 字元 字元"/>
    <w:basedOn w:val="a0"/>
    <w:semiHidden/>
    <w:rsid w:val="00481B76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5">
    <w:name w:val="註腳文字 字元"/>
    <w:link w:val="af4"/>
    <w:rsid w:val="00202215"/>
    <w:rPr>
      <w:rFonts w:ascii="標楷體" w:eastAsia="標楷體" w:hAnsi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qFormat/>
    <w:rsid w:val="00202215"/>
    <w:rPr>
      <w:vertAlign w:val="superscript"/>
    </w:rPr>
  </w:style>
  <w:style w:type="paragraph" w:styleId="af8">
    <w:name w:val="Balloon Text"/>
    <w:basedOn w:val="a0"/>
    <w:link w:val="af9"/>
    <w:rsid w:val="007B739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rsid w:val="007B739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qFormat/>
    <w:rsid w:val="003A54C6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a6">
    <w:name w:val="(一)(二)(三) 字元"/>
    <w:link w:val="a5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A54C6"/>
    <w:rPr>
      <w:rFonts w:ascii="標楷體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22">
    <w:name w:val="(一)下內文縮2 字元"/>
    <w:link w:val="21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paragraph" w:styleId="a">
    <w:name w:val="List Bullet"/>
    <w:basedOn w:val="a0"/>
    <w:rsid w:val="00C34B3C"/>
    <w:pPr>
      <w:numPr>
        <w:numId w:val="1"/>
      </w:numPr>
      <w:contextualSpacing/>
    </w:pPr>
  </w:style>
  <w:style w:type="table" w:styleId="afa">
    <w:name w:val="Table Grid"/>
    <w:basedOn w:val="a2"/>
    <w:rsid w:val="003A1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C5737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4">
    <w:name w:val="(一)(二)(三) 字元2"/>
    <w:rsid w:val="00AF09C4"/>
    <w:rPr>
      <w:rFonts w:ascii="標楷體" w:eastAsia="標楷體" w:hAnsi="標楷體"/>
      <w:snapToGrid/>
      <w:kern w:val="2"/>
      <w:sz w:val="28"/>
      <w:szCs w:val="28"/>
    </w:rPr>
  </w:style>
  <w:style w:type="character" w:customStyle="1" w:styleId="10">
    <w:name w:val="目錄 1 字元"/>
    <w:link w:val="1"/>
    <w:uiPriority w:val="39"/>
    <w:rsid w:val="007C4E19"/>
    <w:rPr>
      <w:rFonts w:ascii="標楷體" w:eastAsia="標楷體" w:hAnsi="標楷體"/>
      <w:b/>
      <w:noProof/>
      <w:snapToGrid w:val="0"/>
      <w:kern w:val="2"/>
      <w:sz w:val="24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092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93E84-A852-4ECC-8A0C-89D40085B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doctemp0928</Template>
  <TotalTime>0</TotalTime>
  <Pages>4</Pages>
  <Words>407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2724</CharactersWithSpaces>
  <SharedDoc>false</SharedDoc>
  <HLinks>
    <vt:vector size="60" baseType="variant">
      <vt:variant>
        <vt:i4>1507381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_Toc161323763</vt:lpwstr>
      </vt:variant>
      <vt:variant>
        <vt:i4>1507381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_Toc161323762</vt:lpwstr>
      </vt:variant>
      <vt:variant>
        <vt:i4>1507381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_Toc161323761</vt:lpwstr>
      </vt:variant>
      <vt:variant>
        <vt:i4>1507381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_Toc161323760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_Toc161323759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_Toc161323758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_Toc161323757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_Toc161323756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_Toc161323755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_Toc161323754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2024-03-25T01:56:00Z</cp:lastPrinted>
  <dcterms:created xsi:type="dcterms:W3CDTF">2024-03-27T01:09:00Z</dcterms:created>
  <dcterms:modified xsi:type="dcterms:W3CDTF">2024-03-27T01:09:00Z</dcterms:modified>
</cp:coreProperties>
</file>