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AA3B43" w:rsidRDefault="0045413E" w:rsidP="00890E22">
      <w:pPr>
        <w:pStyle w:val="144"/>
        <w:ind w:leftChars="0" w:left="0" w:firstLineChars="0" w:firstLine="1"/>
        <w:rPr>
          <w:rFonts w:hint="eastAsia"/>
        </w:rPr>
      </w:pPr>
      <w:bookmarkStart w:id="0" w:name="_Toc466963662"/>
      <w:bookmarkStart w:id="1" w:name="_Toc466963193"/>
      <w:bookmarkStart w:id="2" w:name="_Toc466620842"/>
      <w:bookmarkStart w:id="3" w:name="_Toc466619975"/>
      <w:bookmarkStart w:id="4" w:name="_Toc496282868"/>
      <w:bookmarkStart w:id="5" w:name="_Toc496282775"/>
      <w:bookmarkStart w:id="6" w:name="_Toc496260253"/>
      <w:bookmarkStart w:id="7" w:name="_Toc496713541"/>
      <w:bookmarkStart w:id="8" w:name="_Toc477857010"/>
      <w:bookmarkStart w:id="9" w:name="_Toc161323760"/>
      <w:r w:rsidRPr="0045413E">
        <w:rPr>
          <w:rFonts w:hint="eastAsia"/>
        </w:rPr>
        <w:t>肆、</w:t>
      </w:r>
      <w:bookmarkEnd w:id="8"/>
      <w:r w:rsidRPr="0045413E">
        <w:rPr>
          <w:rFonts w:hint="eastAsia"/>
          <w:lang w:eastAsia="zh-HK"/>
        </w:rPr>
        <w:t>教育部所屬機構作業基金</w:t>
      </w:r>
      <w:bookmarkStart w:id="10" w:name="_GoBack"/>
      <w:bookmarkEnd w:id="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10"/>
    </w:p>
    <w:sectPr w:rsidR="0045413E" w:rsidRP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890E22" w:rsidRPr="00890E22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0E22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10C637A-6338-4529-AD8C-D7317A50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BC095-8D91-41BC-986D-F9FC0FC9E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