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9BB" w:rsidRDefault="00F069BB" w:rsidP="00F069BB">
      <w:pPr>
        <w:spacing w:afterLines="50" w:after="167"/>
        <w:rPr>
          <w:rFonts w:hint="eastAsia"/>
        </w:rPr>
      </w:pPr>
      <w:bookmarkStart w:id="0" w:name="_GoBack"/>
      <w:bookmarkEnd w:id="0"/>
      <w:r>
        <w:rPr>
          <w:rFonts w:hint="eastAsia"/>
        </w:rPr>
        <w:t xml:space="preserve">　　　　　　　　　　　　　　　　　　　　　　　　　　　　　</w:t>
      </w:r>
      <w:r w:rsidR="00962E2D">
        <w:rPr>
          <w:rFonts w:hint="eastAsia"/>
        </w:rPr>
        <w:t>議案編號：</w:t>
      </w:r>
      <w:r w:rsidR="00962E2D">
        <w:rPr>
          <w:rFonts w:hint="eastAsia"/>
        </w:rPr>
        <w:t>202110038060000</w:t>
      </w:r>
    </w:p>
    <w:p w:rsidR="00F069BB" w:rsidRDefault="00F069BB" w:rsidP="00F069BB">
      <w:pPr>
        <w:snapToGrid w:val="0"/>
        <w:ind w:leftChars="400" w:left="844"/>
        <w:rPr>
          <w:rFonts w:ascii="細明體" w:hAnsi="細明體" w:hint="eastAsia"/>
        </w:rPr>
      </w:pPr>
      <w:r w:rsidRPr="00F069BB">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\o\ad(\s\up5(（中華民國41年9月起編號）),\s\do5(中華民國113年4月24日印發))</w:instrText>
      </w:r>
      <w:r>
        <w:rPr>
          <w:rFonts w:ascii="細明體" w:hAnsi="細明體"/>
        </w:rPr>
        <w:fldChar w:fldCharType="end"/>
      </w:r>
    </w:p>
    <w:p w:rsidR="00F069BB" w:rsidRDefault="00F069BB" w:rsidP="00F069BB">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F069BB" w:rsidTr="000302B9">
        <w:tc>
          <w:tcPr>
            <w:tcW w:w="0" w:type="auto"/>
            <w:shd w:val="clear" w:color="auto" w:fill="auto"/>
            <w:vAlign w:val="center"/>
          </w:tcPr>
          <w:p w:rsidR="00F069BB" w:rsidRDefault="00F069BB" w:rsidP="000302B9">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F069BB" w:rsidRDefault="00F069BB" w:rsidP="000302B9">
            <w:pPr>
              <w:pStyle w:val="affff5"/>
              <w:ind w:leftChars="200" w:left="422"/>
              <w:rPr>
                <w:rFonts w:hint="eastAsia"/>
              </w:rPr>
            </w:pPr>
            <w:r>
              <w:rPr>
                <w:rFonts w:hint="eastAsia"/>
              </w:rPr>
              <w:t>委員</w:t>
            </w:r>
          </w:p>
        </w:tc>
        <w:tc>
          <w:tcPr>
            <w:tcW w:w="0" w:type="auto"/>
            <w:shd w:val="clear" w:color="auto" w:fill="auto"/>
            <w:vAlign w:val="center"/>
          </w:tcPr>
          <w:p w:rsidR="00F069BB" w:rsidRDefault="00F069BB" w:rsidP="000302B9">
            <w:pPr>
              <w:pStyle w:val="affff5"/>
              <w:rPr>
                <w:rFonts w:hint="eastAsia"/>
              </w:rPr>
            </w:pPr>
            <w:r>
              <w:rPr>
                <w:rFonts w:hint="eastAsia"/>
              </w:rPr>
              <w:t>提案第</w:t>
            </w:r>
          </w:p>
        </w:tc>
        <w:tc>
          <w:tcPr>
            <w:tcW w:w="0" w:type="auto"/>
            <w:shd w:val="clear" w:color="auto" w:fill="auto"/>
            <w:tcMar>
              <w:left w:w="113" w:type="dxa"/>
              <w:right w:w="113" w:type="dxa"/>
            </w:tcMar>
            <w:vAlign w:val="center"/>
          </w:tcPr>
          <w:p w:rsidR="00F069BB" w:rsidRDefault="00F069BB" w:rsidP="000302B9">
            <w:pPr>
              <w:pStyle w:val="affff5"/>
              <w:jc w:val="distribute"/>
              <w:rPr>
                <w:rFonts w:hint="eastAsia"/>
              </w:rPr>
            </w:pPr>
            <w:r>
              <w:t>11003806</w:t>
            </w:r>
          </w:p>
        </w:tc>
        <w:tc>
          <w:tcPr>
            <w:tcW w:w="0" w:type="auto"/>
            <w:shd w:val="clear" w:color="auto" w:fill="auto"/>
            <w:vAlign w:val="center"/>
          </w:tcPr>
          <w:p w:rsidR="00F069BB" w:rsidRDefault="00F069BB" w:rsidP="000302B9">
            <w:pPr>
              <w:pStyle w:val="affff5"/>
              <w:rPr>
                <w:rFonts w:hint="eastAsia"/>
              </w:rPr>
            </w:pPr>
            <w:r>
              <w:rPr>
                <w:rFonts w:hint="eastAsia"/>
              </w:rPr>
              <w:t>號</w:t>
            </w:r>
          </w:p>
        </w:tc>
        <w:tc>
          <w:tcPr>
            <w:tcW w:w="0" w:type="auto"/>
            <w:shd w:val="clear" w:color="auto" w:fill="auto"/>
            <w:vAlign w:val="center"/>
          </w:tcPr>
          <w:p w:rsidR="00F069BB" w:rsidRDefault="00F069BB" w:rsidP="000302B9">
            <w:pPr>
              <w:pStyle w:val="affff5"/>
              <w:rPr>
                <w:rFonts w:hint="eastAsia"/>
              </w:rPr>
            </w:pPr>
          </w:p>
        </w:tc>
        <w:tc>
          <w:tcPr>
            <w:tcW w:w="0" w:type="auto"/>
            <w:shd w:val="clear" w:color="auto" w:fill="auto"/>
            <w:tcMar>
              <w:left w:w="113" w:type="dxa"/>
            </w:tcMar>
            <w:vAlign w:val="center"/>
          </w:tcPr>
          <w:p w:rsidR="00F069BB" w:rsidRDefault="00F069BB" w:rsidP="000302B9">
            <w:pPr>
              <w:pStyle w:val="affff5"/>
              <w:rPr>
                <w:rFonts w:hint="eastAsia"/>
              </w:rPr>
            </w:pPr>
          </w:p>
        </w:tc>
      </w:tr>
    </w:tbl>
    <w:p w:rsidR="00F069BB" w:rsidRDefault="00F069BB" w:rsidP="00F069BB">
      <w:pPr>
        <w:pStyle w:val="afb"/>
        <w:spacing w:line="600" w:lineRule="exact"/>
        <w:ind w:left="1382" w:hanging="855"/>
        <w:rPr>
          <w:rFonts w:hint="eastAsia"/>
        </w:rPr>
      </w:pPr>
    </w:p>
    <w:p w:rsidR="00F069BB" w:rsidRDefault="00F069BB" w:rsidP="00F069BB">
      <w:pPr>
        <w:pStyle w:val="afb"/>
        <w:ind w:left="1382" w:hanging="855"/>
        <w:rPr>
          <w:rFonts w:hint="eastAsia"/>
        </w:rPr>
      </w:pPr>
      <w:r>
        <w:rPr>
          <w:rFonts w:hint="eastAsia"/>
        </w:rPr>
        <w:t>案由：本院委員鄭天財</w:t>
      </w:r>
      <w:r>
        <w:rPr>
          <w:rFonts w:hint="eastAsia"/>
        </w:rPr>
        <w:t>Sra Kacaw</w:t>
      </w:r>
      <w:r>
        <w:rPr>
          <w:rFonts w:hint="eastAsia"/>
        </w:rPr>
        <w:t>、林倩綺等</w:t>
      </w:r>
      <w:r>
        <w:rPr>
          <w:rFonts w:hint="eastAsia"/>
        </w:rPr>
        <w:t>17</w:t>
      </w:r>
      <w:r>
        <w:rPr>
          <w:rFonts w:hint="eastAsia"/>
        </w:rPr>
        <w:t>人，有鑑於原住民設籍於非原住民族地區人數已高達全體原住民人口之百分之</w:t>
      </w:r>
      <w:r w:rsidRPr="00962E2D">
        <w:rPr>
          <w:rFonts w:hint="eastAsia"/>
          <w:spacing w:val="0"/>
        </w:rPr>
        <w:t>四十九以上，且近二十年每年平均約以千分之七之速度增加</w:t>
      </w:r>
      <w:r>
        <w:rPr>
          <w:rFonts w:hint="eastAsia"/>
        </w:rPr>
        <w:t>。</w:t>
      </w:r>
      <w:r w:rsidRPr="00962E2D">
        <w:rPr>
          <w:rFonts w:hint="eastAsia"/>
          <w:spacing w:val="-4"/>
        </w:rPr>
        <w:t>另依原住民族地區鄉（鎮、市、區）公所的推估，設籍原住民</w:t>
      </w:r>
      <w:r>
        <w:rPr>
          <w:rFonts w:hint="eastAsia"/>
        </w:rPr>
        <w:t>族</w:t>
      </w:r>
      <w:r w:rsidRPr="00962E2D">
        <w:rPr>
          <w:rFonts w:hint="eastAsia"/>
          <w:spacing w:val="0"/>
        </w:rPr>
        <w:t>地區之族人大約一成到三成實際居住都市地區，故實際上</w:t>
      </w:r>
      <w:r>
        <w:rPr>
          <w:rFonts w:hint="eastAsia"/>
        </w:rPr>
        <w:t>居住</w:t>
      </w:r>
      <w:r w:rsidRPr="00962E2D">
        <w:rPr>
          <w:rFonts w:hint="eastAsia"/>
          <w:spacing w:val="-4"/>
        </w:rPr>
        <w:t>在都市的原住民人口數約為全體原住民人口數之百分之六十五</w:t>
      </w:r>
      <w:r>
        <w:rPr>
          <w:rFonts w:hint="eastAsia"/>
        </w:rPr>
        <w:t>。</w:t>
      </w:r>
      <w:r w:rsidRPr="00962E2D">
        <w:rPr>
          <w:rFonts w:hint="eastAsia"/>
          <w:spacing w:val="8"/>
        </w:rPr>
        <w:t>為落實原住民族基本法第二十八條規定：「政府對於居住</w:t>
      </w:r>
      <w:r>
        <w:rPr>
          <w:rFonts w:hint="eastAsia"/>
        </w:rPr>
        <w:t>原</w:t>
      </w:r>
      <w:r w:rsidRPr="00702B1A">
        <w:rPr>
          <w:rFonts w:hint="eastAsia"/>
          <w:spacing w:val="0"/>
        </w:rPr>
        <w:t>住民族地區外之原住民，應對其健康、安居、融資、就學、就</w:t>
      </w:r>
      <w:r w:rsidRPr="00702B1A">
        <w:rPr>
          <w:rFonts w:hint="eastAsia"/>
          <w:spacing w:val="6"/>
        </w:rPr>
        <w:t>養、就業、就醫及社會適應等事項給予保障及協助。」</w:t>
      </w:r>
      <w:r w:rsidRPr="00702B1A">
        <w:rPr>
          <w:rFonts w:hint="eastAsia"/>
          <w:spacing w:val="0"/>
        </w:rPr>
        <w:t>，爰擬具「都市原住民發展條例草案」。是否有當？敬請公決。</w:t>
      </w:r>
    </w:p>
    <w:p w:rsidR="00F069BB" w:rsidRPr="00F069BB" w:rsidRDefault="00F069BB" w:rsidP="00F069BB">
      <w:pPr>
        <w:pStyle w:val="afb"/>
        <w:ind w:left="1382" w:hanging="855"/>
        <w:rPr>
          <w:rFonts w:hint="eastAsia"/>
        </w:rPr>
      </w:pPr>
    </w:p>
    <w:p w:rsidR="00F069BB" w:rsidRDefault="00F069BB" w:rsidP="00F069BB">
      <w:pPr>
        <w:rPr>
          <w:rFonts w:hint="eastAsia"/>
        </w:rPr>
      </w:pPr>
    </w:p>
    <w:p w:rsidR="00F069BB" w:rsidRDefault="00F069BB" w:rsidP="00F069BB">
      <w:pPr>
        <w:pStyle w:val="-"/>
        <w:ind w:left="3165" w:right="633" w:hanging="844"/>
        <w:rPr>
          <w:rFonts w:hint="eastAsia"/>
        </w:rPr>
      </w:pPr>
      <w:r>
        <w:rPr>
          <w:rFonts w:hint="eastAsia"/>
        </w:rPr>
        <w:t>提案人：鄭天財</w:t>
      </w:r>
      <w:r>
        <w:rPr>
          <w:rFonts w:hint="eastAsia"/>
        </w:rPr>
        <w:t>Sra Kacaw</w:t>
      </w:r>
      <w:r>
        <w:rPr>
          <w:rFonts w:hint="eastAsia"/>
        </w:rPr>
        <w:t xml:space="preserve">　　</w:t>
      </w:r>
      <w:r>
        <w:rPr>
          <w:rFonts w:hint="eastAsia"/>
          <w:sz w:val="8"/>
        </w:rPr>
        <w:t xml:space="preserve">　</w:t>
      </w:r>
      <w:r>
        <w:rPr>
          <w:rFonts w:hint="eastAsia"/>
        </w:rPr>
        <w:t xml:space="preserve">林倩綺　　</w:t>
      </w:r>
    </w:p>
    <w:p w:rsidR="00F069BB" w:rsidRDefault="00F069BB" w:rsidP="00F069BB">
      <w:pPr>
        <w:pStyle w:val="-"/>
        <w:ind w:left="3165" w:right="633" w:hanging="844"/>
        <w:rPr>
          <w:rFonts w:hint="eastAsia"/>
        </w:rPr>
      </w:pPr>
      <w:r>
        <w:rPr>
          <w:rFonts w:hint="eastAsia"/>
        </w:rPr>
        <w:t xml:space="preserve">連署人：徐欣瑩　　羅智強　　陳菁徽　　王育敏　　陳雪生　　賴士葆　　高金素梅　陳永康　　張智倫　　盧縣一　　鄭正鈐　　林德福　　顏寬恒　　蘇清泉　　陳超明　　</w:t>
      </w:r>
    </w:p>
    <w:p w:rsidR="00F069BB" w:rsidRDefault="00F069BB" w:rsidP="00F069BB"/>
    <w:p w:rsidR="00F069BB" w:rsidRDefault="00F069BB" w:rsidP="00F069BB">
      <w:pPr>
        <w:sectPr w:rsidR="00F069BB" w:rsidSect="002724A7">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703"/>
          <w:cols w:space="720"/>
          <w:docGrid w:type="linesAndChars" w:linePitch="335" w:charSpace="200"/>
        </w:sectPr>
      </w:pPr>
    </w:p>
    <w:p w:rsidR="00F069BB" w:rsidRDefault="00F069BB" w:rsidP="00962E2D">
      <w:pPr>
        <w:spacing w:line="14" w:lineRule="exact"/>
        <w:sectPr w:rsidR="00F069BB" w:rsidSect="00F069B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564"/>
        <w:gridCol w:w="4564"/>
      </w:tblGrid>
      <w:tr w:rsidR="00F069BB" w:rsidTr="000302B9">
        <w:tc>
          <w:tcPr>
            <w:tcW w:w="9128" w:type="dxa"/>
            <w:gridSpan w:val="2"/>
            <w:tcBorders>
              <w:top w:val="nil"/>
              <w:left w:val="nil"/>
              <w:bottom w:val="nil"/>
              <w:right w:val="nil"/>
            </w:tcBorders>
            <w:shd w:val="clear" w:color="auto" w:fill="auto"/>
          </w:tcPr>
          <w:p w:rsidR="00F069BB" w:rsidRPr="000302B9" w:rsidRDefault="00F069BB" w:rsidP="000302B9">
            <w:pPr>
              <w:spacing w:before="105" w:after="105" w:line="480" w:lineRule="exact"/>
              <w:ind w:leftChars="500" w:left="1055"/>
              <w:rPr>
                <w:rFonts w:ascii="標楷體" w:eastAsia="標楷體" w:hAnsi="標楷體" w:hint="eastAsia"/>
                <w:sz w:val="28"/>
              </w:rPr>
            </w:pPr>
            <w:r w:rsidRPr="000302B9">
              <w:rPr>
                <w:rFonts w:ascii="標楷體" w:eastAsia="標楷體" w:hAnsi="標楷體"/>
                <w:sz w:val="28"/>
              </w:rPr>
              <w:br w:type="page"/>
              <w:t>都市原住民發展條例草案</w:t>
            </w:r>
            <w:bookmarkStart w:id="1" w:name="TA4733076"/>
            <w:bookmarkEnd w:id="1"/>
          </w:p>
        </w:tc>
      </w:tr>
      <w:tr w:rsidR="00F069BB" w:rsidTr="000302B9">
        <w:tc>
          <w:tcPr>
            <w:tcW w:w="4564" w:type="dxa"/>
            <w:tcBorders>
              <w:top w:val="nil"/>
            </w:tcBorders>
            <w:shd w:val="clear" w:color="auto" w:fill="auto"/>
          </w:tcPr>
          <w:p w:rsidR="00F069BB" w:rsidRDefault="00632634" w:rsidP="000302B9">
            <w:pPr>
              <w:pStyle w:val="aff8"/>
              <w:ind w:left="105" w:right="105"/>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6" name="DW3440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1BB15" id="DW344015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" strokeweight="1.5pt"/>
                  </w:pict>
                </mc:Fallback>
              </mc:AlternateContent>
            </w:r>
            <w:r w:rsidR="00F069BB">
              <w:rPr>
                <w:rFonts w:hint="eastAsia"/>
              </w:rPr>
              <w:t>條文</w:t>
            </w:r>
          </w:p>
        </w:tc>
        <w:tc>
          <w:tcPr>
            <w:tcW w:w="4564" w:type="dxa"/>
            <w:tcBorders>
              <w:top w:val="nil"/>
            </w:tcBorders>
            <w:shd w:val="clear" w:color="auto" w:fill="auto"/>
          </w:tcPr>
          <w:p w:rsidR="00F069BB" w:rsidRDefault="00F069BB" w:rsidP="000302B9">
            <w:pPr>
              <w:pStyle w:val="aff8"/>
              <w:ind w:left="105" w:right="105"/>
              <w:rPr>
                <w:rFonts w:hint="eastAsia"/>
              </w:rPr>
            </w:pPr>
            <w:r>
              <w:rPr>
                <w:rFonts w:hint="eastAsia"/>
              </w:rPr>
              <w:t>說明</w:t>
            </w:r>
          </w:p>
        </w:tc>
      </w:tr>
      <w:tr w:rsidR="00F069BB" w:rsidTr="000302B9">
        <w:tc>
          <w:tcPr>
            <w:tcW w:w="4564" w:type="dxa"/>
            <w:shd w:val="clear" w:color="auto" w:fill="auto"/>
          </w:tcPr>
          <w:p w:rsidR="00F069BB" w:rsidRDefault="00F069BB" w:rsidP="000302B9">
            <w:pPr>
              <w:spacing w:line="315" w:lineRule="exact"/>
              <w:ind w:leftChars="350" w:left="949" w:rightChars="50" w:right="105" w:hangingChars="100" w:hanging="211"/>
              <w:rPr>
                <w:rFonts w:hint="eastAsia"/>
              </w:rPr>
            </w:pPr>
            <w:r>
              <w:rPr>
                <w:rFonts w:hint="eastAsia"/>
              </w:rPr>
              <w:t>第一章　總　　則</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章名。</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第一條　為保障都市原住民之健康、安居、融資、就學、語言、文化、習俗、就養、就業、經濟、就醫及社會適應等事項，特制定本條例。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原住民族基本法第二十八條規定：「政府對於居住原住民族地區外之原住民，應對其健康、安居、融資、就學、就養、就業、就醫及社會適應等事項給予保障及協助。」為落實前述規定，爰制定本條例。</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第二條　本法用詞，定義如下：</w:t>
            </w:r>
          </w:p>
          <w:p w:rsidR="00F069BB" w:rsidRDefault="00F069BB" w:rsidP="000302B9">
            <w:pPr>
              <w:spacing w:line="315" w:lineRule="exact"/>
              <w:ind w:leftChars="150" w:left="527" w:rightChars="50" w:right="105" w:hangingChars="100" w:hanging="211"/>
              <w:rPr>
                <w:rFonts w:hint="eastAsia"/>
              </w:rPr>
            </w:pPr>
            <w:r>
              <w:rPr>
                <w:rFonts w:hint="eastAsia"/>
              </w:rPr>
              <w:t>一、都市原住民：係指設籍於原住民族地區以外之原住民及設籍於原住民族地區而實際居住於原住民族地區以外之原住民。</w:t>
            </w:r>
          </w:p>
          <w:p w:rsidR="00F069BB" w:rsidRDefault="00F069BB" w:rsidP="000302B9">
            <w:pPr>
              <w:spacing w:line="315" w:lineRule="exact"/>
              <w:ind w:leftChars="150" w:left="527" w:rightChars="50" w:right="105" w:hangingChars="100" w:hanging="211"/>
              <w:rPr>
                <w:rFonts w:hint="eastAsia"/>
              </w:rPr>
            </w:pPr>
            <w:r>
              <w:rPr>
                <w:rFonts w:hint="eastAsia"/>
              </w:rPr>
              <w:t>二、原住民族事務幹部：指具都市原住民身分之原住民各族群領袖、協進會主席、副主席、青年組長及婦女組長。</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明定本條例所稱都市原住民之定義與範圍。</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第三條　本法所稱主管機關，在中央為原住民族</w:t>
            </w:r>
            <w:r w:rsidRPr="009D7415">
              <w:rPr>
                <w:rFonts w:hint="eastAsia"/>
                <w:spacing w:val="4"/>
                <w:kern w:val="0"/>
              </w:rPr>
              <w:t>委員會；在直轄市為直轄市政府；在縣（</w:t>
            </w:r>
            <w:r>
              <w:rPr>
                <w:rFonts w:hint="eastAsia"/>
              </w:rPr>
              <w:t>市）為縣（市）政府。</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明定本條例所稱中央及地方主管機關。</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第四條　中央主管機關應設立中央都市原住民權益發展委員會，負責諮詢及審議都市原住民政策事項。</w:t>
            </w:r>
          </w:p>
          <w:p w:rsidR="00F069BB" w:rsidRDefault="00F069BB" w:rsidP="000302B9">
            <w:pPr>
              <w:spacing w:line="315" w:lineRule="exact"/>
              <w:ind w:leftChars="150" w:left="316" w:rightChars="50" w:right="105" w:firstLineChars="200" w:firstLine="422"/>
              <w:rPr>
                <w:rFonts w:hint="eastAsia"/>
              </w:rPr>
            </w:pPr>
            <w:r>
              <w:rPr>
                <w:rFonts w:hint="eastAsia"/>
              </w:rPr>
              <w:t>前項委員會應由中央主管機關首長為召集人，邀請各相關中央目的事業主管機關、地方主管機關及專家學者組成，其中具原住民身分之專家學者，不得少於二分之一；單一性別比例不得少於三分之一；其設置辦法，由中央主管機關定之。</w:t>
            </w:r>
          </w:p>
          <w:p w:rsidR="00F069BB" w:rsidRDefault="00F069BB" w:rsidP="000302B9">
            <w:pPr>
              <w:spacing w:line="315" w:lineRule="exact"/>
              <w:ind w:leftChars="150" w:left="316" w:rightChars="50" w:right="105" w:firstLineChars="200" w:firstLine="422"/>
              <w:rPr>
                <w:rFonts w:hint="eastAsia"/>
              </w:rPr>
            </w:pPr>
            <w:r>
              <w:rPr>
                <w:rFonts w:hint="eastAsia"/>
              </w:rPr>
              <w:t>前項所稱之專家學者之選任，應顧及原住民族之代表性，並考量教育、文化及本法相關事項之專業性。</w:t>
            </w:r>
          </w:p>
          <w:p w:rsidR="00F069BB" w:rsidRDefault="00F069BB" w:rsidP="000302B9">
            <w:pPr>
              <w:spacing w:line="315" w:lineRule="exact"/>
              <w:ind w:leftChars="150" w:left="316" w:rightChars="50" w:right="105" w:firstLineChars="200" w:firstLine="422"/>
              <w:rPr>
                <w:rFonts w:hint="eastAsia"/>
              </w:rPr>
            </w:pPr>
            <w:r>
              <w:rPr>
                <w:rFonts w:hint="eastAsia"/>
              </w:rPr>
              <w:t>中央都市原住民權益發展委員會應與地方都市原住民權益發展委員會定期辦理聯繫會報。</w:t>
            </w:r>
          </w:p>
        </w:tc>
        <w:tc>
          <w:tcPr>
            <w:tcW w:w="4564" w:type="dxa"/>
            <w:shd w:val="clear" w:color="auto" w:fill="auto"/>
          </w:tcPr>
          <w:p w:rsidR="00F069BB" w:rsidRDefault="00F069BB" w:rsidP="000302B9">
            <w:pPr>
              <w:spacing w:line="315" w:lineRule="exact"/>
              <w:ind w:leftChars="50" w:left="527" w:rightChars="50" w:right="105" w:hangingChars="200" w:hanging="422"/>
              <w:rPr>
                <w:rFonts w:hint="eastAsia"/>
              </w:rPr>
            </w:pPr>
            <w:r>
              <w:rPr>
                <w:rFonts w:hint="eastAsia"/>
              </w:rPr>
              <w:t>一、明定中央主管機關應設置中央都市原住民權益發展委員會，以保障都市原住民之權益政策，爰制定第一項。</w:t>
            </w:r>
          </w:p>
          <w:p w:rsidR="00F069BB" w:rsidRDefault="00F069BB" w:rsidP="000302B9">
            <w:pPr>
              <w:spacing w:line="315" w:lineRule="exact"/>
              <w:ind w:leftChars="50" w:left="527" w:rightChars="50" w:right="105" w:hangingChars="200" w:hanging="422"/>
              <w:rPr>
                <w:rFonts w:hint="eastAsia"/>
              </w:rPr>
            </w:pPr>
            <w:r>
              <w:rPr>
                <w:rFonts w:hint="eastAsia"/>
              </w:rPr>
              <w:t>二、明定委員會之組成成員及應考量原住民及單一性別比例，爰制定第二項。</w:t>
            </w:r>
          </w:p>
          <w:p w:rsidR="00F069BB" w:rsidRDefault="00F069BB" w:rsidP="000302B9">
            <w:pPr>
              <w:spacing w:line="315" w:lineRule="exact"/>
              <w:ind w:leftChars="50" w:left="527" w:rightChars="50" w:right="105" w:hangingChars="200" w:hanging="422"/>
              <w:rPr>
                <w:rFonts w:hint="eastAsia"/>
              </w:rPr>
            </w:pPr>
            <w:r>
              <w:rPr>
                <w:rFonts w:hint="eastAsia"/>
              </w:rPr>
              <w:t>三、因其他原住民相關委員會之專家學者常見未考量其專業性之狀況，爰要求應考量與本法相關事項之專業性，爰制定第三項。</w:t>
            </w:r>
          </w:p>
          <w:p w:rsidR="00F069BB" w:rsidRDefault="00F069BB" w:rsidP="000302B9">
            <w:pPr>
              <w:spacing w:line="315" w:lineRule="exact"/>
              <w:ind w:leftChars="50" w:left="527" w:rightChars="50" w:right="105" w:hangingChars="200" w:hanging="422"/>
              <w:rPr>
                <w:rFonts w:hint="eastAsia"/>
              </w:rPr>
            </w:pPr>
            <w:r>
              <w:rPr>
                <w:rFonts w:hint="eastAsia"/>
              </w:rPr>
              <w:t>四、明定中央都市原住民權益發展委員會應與地方都市原住民權益發展委員會定期辦理聯繫會報，以確認地方執行狀況與需協助事項，爰制定第四項。</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第五條　直轄市及都市原住民人口一千五百人以上之縣（市）主管機關應設立直轄市、縣（市）都市原住民權益發展委員會，負責諮詢及審議地方都市原住民權益發展事項；其餘之縣（市）政府得視實際需要，設都市原住民權益發展專責單位或置專人，辦理都市</w:t>
            </w:r>
            <w:r>
              <w:rPr>
                <w:rFonts w:hint="eastAsia"/>
              </w:rPr>
              <w:lastRenderedPageBreak/>
              <w:t>原住民權益發展事務。</w:t>
            </w:r>
          </w:p>
          <w:p w:rsidR="00F069BB" w:rsidRDefault="00F069BB" w:rsidP="000302B9">
            <w:pPr>
              <w:spacing w:line="315" w:lineRule="exact"/>
              <w:ind w:leftChars="150" w:left="316" w:rightChars="50" w:right="105" w:firstLineChars="200" w:firstLine="422"/>
              <w:rPr>
                <w:rFonts w:hint="eastAsia"/>
              </w:rPr>
            </w:pPr>
            <w:r>
              <w:rPr>
                <w:rFonts w:hint="eastAsia"/>
              </w:rPr>
              <w:t>前項委員會成員中具原住民身分之專家學者，不得少於二分之一；單一性別比例不得少於三分之一；其設置規定，由地方主管機關定之。</w:t>
            </w:r>
          </w:p>
        </w:tc>
        <w:tc>
          <w:tcPr>
            <w:tcW w:w="4564" w:type="dxa"/>
            <w:shd w:val="clear" w:color="auto" w:fill="auto"/>
          </w:tcPr>
          <w:p w:rsidR="00F069BB" w:rsidRDefault="00F069BB" w:rsidP="000302B9">
            <w:pPr>
              <w:spacing w:line="315" w:lineRule="exact"/>
              <w:ind w:leftChars="50" w:left="527" w:rightChars="50" w:right="105" w:hangingChars="200" w:hanging="422"/>
              <w:rPr>
                <w:rFonts w:hint="eastAsia"/>
              </w:rPr>
            </w:pPr>
            <w:r>
              <w:rPr>
                <w:rFonts w:hint="eastAsia"/>
              </w:rPr>
              <w:lastRenderedPageBreak/>
              <w:t>一、明定直轄市及都市原住民人口一千五百人以上之縣（市）主管機關應設置都市原住民權益發展委員會，以保障都市原住民之權益政策；未達條件之地方主管機關依實際需求另外處理，爰制定第一項。</w:t>
            </w:r>
          </w:p>
          <w:p w:rsidR="00F069BB" w:rsidRDefault="00F069BB" w:rsidP="00962E2D">
            <w:pPr>
              <w:spacing w:line="315" w:lineRule="exact"/>
              <w:ind w:leftChars="50" w:left="527" w:rightChars="50" w:right="105" w:hangingChars="200" w:hanging="422"/>
              <w:rPr>
                <w:rFonts w:hint="eastAsia"/>
              </w:rPr>
            </w:pPr>
            <w:r>
              <w:rPr>
                <w:rFonts w:hint="eastAsia"/>
              </w:rPr>
              <w:t>二、明定委員會之組成成員及應考量原住民及</w:t>
            </w:r>
            <w:r>
              <w:rPr>
                <w:rFonts w:hint="eastAsia"/>
              </w:rPr>
              <w:lastRenderedPageBreak/>
              <w:t>單一性別比例，爰制定第二項。</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lastRenderedPageBreak/>
              <w:t>第六條　直轄市及都市原住民人口一千五百人以上之縣（市）主管機關應寬列預算推展都市原住民權益發展事務。</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直轄市及都市原住民人口一千五百人以上之縣（市）主管機關可參酌原住民族教育法第十一條規定等相關法律，依據原住民人口數、族群數、分布範圍等因素，逐年寬列促進原住民族發展之相關預算，爰制定本條。</w:t>
            </w:r>
          </w:p>
        </w:tc>
      </w:tr>
      <w:tr w:rsidR="00F069BB" w:rsidTr="000302B9">
        <w:tc>
          <w:tcPr>
            <w:tcW w:w="4564" w:type="dxa"/>
            <w:shd w:val="clear" w:color="auto" w:fill="auto"/>
          </w:tcPr>
          <w:p w:rsidR="00F069BB" w:rsidRDefault="00F069BB" w:rsidP="000302B9">
            <w:pPr>
              <w:spacing w:line="315" w:lineRule="exact"/>
              <w:ind w:leftChars="350" w:left="949" w:rightChars="50" w:right="105" w:hangingChars="100" w:hanging="211"/>
              <w:rPr>
                <w:rFonts w:hint="eastAsia"/>
              </w:rPr>
            </w:pPr>
            <w:r>
              <w:rPr>
                <w:rFonts w:hint="eastAsia"/>
              </w:rPr>
              <w:t>第二章　原住民族語言及文化傳承</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章名。</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第七條　中央及地方政府應辦理都市原住民學習原住民族語言與文化課程。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中央及地方政府應鼓勵都市原住民傳承其文化與語言，並提供相對應的環境，爰制定本條。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第八條　原住民族語言與文化課程，應依原住民族語言能力及使用狀況之調查結果，由中央主管機關及中央教育主管機關規劃設計。</w:t>
            </w:r>
          </w:p>
          <w:p w:rsidR="00F069BB" w:rsidRDefault="00F069BB" w:rsidP="000302B9">
            <w:pPr>
              <w:spacing w:line="315" w:lineRule="exact"/>
              <w:ind w:leftChars="150" w:left="316" w:rightChars="50" w:right="105" w:firstLineChars="200" w:firstLine="422"/>
              <w:rPr>
                <w:rFonts w:hint="eastAsia"/>
              </w:rPr>
            </w:pPr>
            <w:r>
              <w:rPr>
                <w:rFonts w:hint="eastAsia"/>
              </w:rPr>
              <w:t>前項原住民族語言與文化課程應修習原住民族語言、修習時數、測驗、費用之減免、師資及其他應遵循之事項，由中央主管機關會商教育部定之。</w:t>
            </w:r>
          </w:p>
        </w:tc>
        <w:tc>
          <w:tcPr>
            <w:tcW w:w="4564" w:type="dxa"/>
            <w:shd w:val="clear" w:color="auto" w:fill="auto"/>
          </w:tcPr>
          <w:p w:rsidR="00F069BB" w:rsidRDefault="00F069BB" w:rsidP="000302B9">
            <w:pPr>
              <w:spacing w:line="315" w:lineRule="exact"/>
              <w:ind w:leftChars="50" w:left="527" w:rightChars="50" w:right="105" w:hangingChars="200" w:hanging="422"/>
              <w:rPr>
                <w:rFonts w:hint="eastAsia"/>
              </w:rPr>
            </w:pPr>
            <w:r>
              <w:rPr>
                <w:rFonts w:hint="eastAsia"/>
              </w:rPr>
              <w:t>一、依據原住民族語言發展法第十條規定：「中央主管機關應定期辦理原住民族語言能力及使用狀況之調查，並公布調查結果。教育主管機關應配合中央主管機關，協助調查各級學校學生原住民族語言能力及使用狀況。」依上開規定，原住民族語言發展法業賦予教育部及原住民族委員會其義務。是以，都市原住民處於不利傳承原住民族語言之環境下，更應調查其原住民族語言能力及使用狀況並規劃課程，爰制定第一項。</w:t>
            </w:r>
          </w:p>
          <w:p w:rsidR="00F069BB" w:rsidRDefault="00F069BB" w:rsidP="000302B9">
            <w:pPr>
              <w:spacing w:line="315" w:lineRule="exact"/>
              <w:ind w:leftChars="50" w:left="527" w:rightChars="50" w:right="105" w:hangingChars="200" w:hanging="422"/>
              <w:rPr>
                <w:rFonts w:hint="eastAsia"/>
              </w:rPr>
            </w:pPr>
            <w:r>
              <w:rPr>
                <w:rFonts w:hint="eastAsia"/>
              </w:rPr>
              <w:t>二、因設籍於都市區之原住民已占原住民族全體人口數百分之四十九，為促使都市原住民皆有機會學習原住民族語言與文化課程，其課程內容、修習時數、費用、師資及其他應遵循之事項授權中央主管機關會商中。</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第九條　本法施行六年後，都市原住民為取得本法相關服務措施者，應修畢年度原住民族語言與文化課程之修習時數並取得原住民族語言能力初級認證。</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為衡平都市原住民傳承原住民族語言與文化之義務與現實環境之困難，給予六年之緩衝期，要求都市原住民至少應修畢年度原住民族語言與文化課程之修習時數並取得原住民族語言能力初級認證，爰制定本條。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第十條　中央及地方主管機關應積極維護都市原住民於機關（構）、學校、團體、教會及家庭使用原住民族語言權利，獎勵及補助以下原住民族語言發展事務：</w:t>
            </w:r>
          </w:p>
          <w:p w:rsidR="00F069BB" w:rsidRDefault="00F069BB" w:rsidP="000302B9">
            <w:pPr>
              <w:spacing w:line="315" w:lineRule="exact"/>
              <w:ind w:leftChars="150" w:left="527" w:rightChars="50" w:right="105" w:hangingChars="100" w:hanging="211"/>
              <w:rPr>
                <w:rFonts w:hint="eastAsia"/>
              </w:rPr>
            </w:pPr>
            <w:r>
              <w:rPr>
                <w:rFonts w:hint="eastAsia"/>
              </w:rPr>
              <w:t>一、保障學齡前幼兒學習原住民族語言之機會。</w:t>
            </w:r>
          </w:p>
          <w:p w:rsidR="00F069BB" w:rsidRDefault="00F069BB" w:rsidP="000302B9">
            <w:pPr>
              <w:spacing w:line="315" w:lineRule="exact"/>
              <w:ind w:leftChars="150" w:left="527" w:rightChars="50" w:right="105" w:hangingChars="100" w:hanging="211"/>
              <w:rPr>
                <w:rFonts w:hint="eastAsia"/>
              </w:rPr>
            </w:pPr>
            <w:r>
              <w:rPr>
                <w:rFonts w:hint="eastAsia"/>
              </w:rPr>
              <w:lastRenderedPageBreak/>
              <w:t>二、運用科技提高都市原住民接觸及學習族語之機會。</w:t>
            </w:r>
          </w:p>
          <w:p w:rsidR="00F069BB" w:rsidRDefault="00F069BB" w:rsidP="000302B9">
            <w:pPr>
              <w:spacing w:line="315" w:lineRule="exact"/>
              <w:ind w:leftChars="150" w:left="527" w:rightChars="50" w:right="105" w:hangingChars="100" w:hanging="211"/>
              <w:rPr>
                <w:rFonts w:hint="eastAsia"/>
              </w:rPr>
            </w:pPr>
            <w:r>
              <w:rPr>
                <w:rFonts w:hint="eastAsia"/>
              </w:rPr>
              <w:t>三、營造原住民族語言使用友善環境。</w:t>
            </w:r>
          </w:p>
          <w:p w:rsidR="00F069BB" w:rsidRDefault="00F069BB" w:rsidP="000302B9">
            <w:pPr>
              <w:spacing w:line="315" w:lineRule="exact"/>
              <w:ind w:leftChars="150" w:left="527" w:rightChars="50" w:right="105" w:hangingChars="100" w:hanging="211"/>
              <w:rPr>
                <w:rFonts w:hint="eastAsia"/>
              </w:rPr>
            </w:pPr>
            <w:r>
              <w:rPr>
                <w:rFonts w:hint="eastAsia"/>
              </w:rPr>
              <w:t>四、補助轄內教會使用原住民語言宣教及辦理各類教會事工活動。</w:t>
            </w:r>
          </w:p>
          <w:p w:rsidR="00F069BB" w:rsidRDefault="00F069BB" w:rsidP="000302B9">
            <w:pPr>
              <w:spacing w:line="315" w:lineRule="exact"/>
              <w:ind w:leftChars="150" w:left="527" w:rightChars="50" w:right="105" w:hangingChars="100" w:hanging="211"/>
              <w:rPr>
                <w:rFonts w:hint="eastAsia"/>
              </w:rPr>
            </w:pPr>
            <w:r>
              <w:rPr>
                <w:rFonts w:hint="eastAsia"/>
              </w:rPr>
              <w:t>五、鼓勵原住民族家庭於日常生活使用族語並營造家庭族語環境。</w:t>
            </w:r>
          </w:p>
          <w:p w:rsidR="00F069BB" w:rsidRDefault="00F069BB" w:rsidP="000302B9">
            <w:pPr>
              <w:spacing w:line="315" w:lineRule="exact"/>
              <w:ind w:leftChars="150" w:left="527" w:rightChars="50" w:right="105" w:hangingChars="100" w:hanging="211"/>
              <w:rPr>
                <w:rFonts w:hint="eastAsia"/>
              </w:rPr>
            </w:pPr>
            <w:r>
              <w:rPr>
                <w:rFonts w:hint="eastAsia"/>
              </w:rPr>
              <w:t>六、使</w:t>
            </w:r>
            <w:r w:rsidRPr="009D7415">
              <w:rPr>
                <w:rFonts w:hint="eastAsia"/>
                <w:spacing w:val="4"/>
                <w:kern w:val="0"/>
              </w:rPr>
              <w:t>用原住民族語言之原住民族傳統祭儀、文化傳承、樂舞展演、體育競</w:t>
            </w:r>
            <w:r>
              <w:rPr>
                <w:rFonts w:hint="eastAsia"/>
              </w:rPr>
              <w:t>賽等活動。</w:t>
            </w:r>
          </w:p>
          <w:p w:rsidR="00F069BB" w:rsidRDefault="00F069BB" w:rsidP="000302B9">
            <w:pPr>
              <w:spacing w:line="315" w:lineRule="exact"/>
              <w:ind w:leftChars="150" w:left="527" w:rightChars="50" w:right="105" w:hangingChars="100" w:hanging="211"/>
              <w:rPr>
                <w:rFonts w:hint="eastAsia"/>
              </w:rPr>
            </w:pPr>
            <w:r>
              <w:rPr>
                <w:rFonts w:hint="eastAsia"/>
              </w:rPr>
              <w:t>七、原住民族個人、家庭、人民團使用原住民族語言所需之教學、設備、翻譯或其他活動。</w:t>
            </w:r>
          </w:p>
          <w:p w:rsidR="00F069BB" w:rsidRDefault="00F069BB" w:rsidP="000302B9">
            <w:pPr>
              <w:spacing w:line="315" w:lineRule="exact"/>
              <w:ind w:leftChars="150" w:left="527" w:rightChars="50" w:right="105" w:hangingChars="100" w:hanging="211"/>
              <w:rPr>
                <w:rFonts w:hint="eastAsia"/>
              </w:rPr>
            </w:pPr>
            <w:r>
              <w:rPr>
                <w:rFonts w:hint="eastAsia"/>
              </w:rPr>
              <w:t>八、其他主管機關認定之重要事項。</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lastRenderedPageBreak/>
              <w:t>政府應協力投入原住民族語言發展各項工作，都市</w:t>
            </w:r>
            <w:r w:rsidRPr="009D7415">
              <w:rPr>
                <w:rFonts w:hint="eastAsia"/>
                <w:spacing w:val="4"/>
                <w:kern w:val="0"/>
              </w:rPr>
              <w:t>原住民族因未有傳統部落族語文化資源，需額外提供族語學習機會、建置學習平臺場域、促進推廣使用及營造友善環境</w:t>
            </w:r>
            <w:r>
              <w:rPr>
                <w:rFonts w:hint="eastAsia"/>
              </w:rPr>
              <w:t>，爰制定本條。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第十一條　中央及地方主管機關得視狀況，辦理原住民族語言與文化遠距課程。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依據原住民族語言發展法第八條規定：「中央及地方主管機關應積極於家庭、部落、工作場所、集會活動及公共場所推動使用原住民族語言，以營造原住民族語言使用環境」依上揭規定，賦與中央及地方主管機關營造原住民族語言使用環境之義務。是以，現實狀況因師資不足或者空間因素無法授課，地方主管機關得視狀況，辦理原住民族語言與文化遠距課程，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第十二條　中央及地方主管機關應依都市原住民修習之成果及取得原住民族語言能力認證之級數規劃相關獎勵措施。</w:t>
            </w:r>
          </w:p>
          <w:p w:rsidR="00F069BB" w:rsidRDefault="00F069BB" w:rsidP="000302B9">
            <w:pPr>
              <w:spacing w:line="315" w:lineRule="exact"/>
              <w:ind w:leftChars="150" w:left="316" w:rightChars="50" w:right="105" w:firstLineChars="200" w:firstLine="422"/>
              <w:rPr>
                <w:rFonts w:hint="eastAsia"/>
              </w:rPr>
            </w:pPr>
            <w:r>
              <w:rPr>
                <w:rFonts w:hint="eastAsia"/>
              </w:rPr>
              <w:t>前項獎勵之方法、基準、處理方式及其他應遵行事項之規則，由地方主管機關定之。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為獎勵都市原住民修習之成果及取得原住民族語言能力認證成績優異，主管機關得訂定獎勵措施，爰制定本條。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第十三條　地方主管機關應依據各族群特色定期舉辦原住民族歲時祭儀、傳統技藝、體育競賽、樂舞藝能、文化創意、影視文化、文物展覽及文化藝術等推展活動。</w:t>
            </w:r>
          </w:p>
          <w:p w:rsidR="00F069BB" w:rsidRDefault="00F069BB" w:rsidP="000302B9">
            <w:pPr>
              <w:spacing w:line="315" w:lineRule="exact"/>
              <w:ind w:leftChars="150" w:left="316" w:rightChars="50" w:right="105" w:firstLineChars="200" w:firstLine="422"/>
              <w:rPr>
                <w:rFonts w:hint="eastAsia"/>
              </w:rPr>
            </w:pPr>
            <w:r>
              <w:rPr>
                <w:rFonts w:hint="eastAsia"/>
              </w:rPr>
              <w:t>中央及地方主管機關應建置原住民族之歷史發展、文化特性及人文資產資料庫。</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協助傳承原住民族傳統文化，進一步對於所居住之城市建立歸屬感與認同，地方主管機關應依據原住民族各族特色，辦理各類型藝文推展活動，創造多元文化共存共榮的族群關係，成為未來地方政府人口拉力的優勢，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第十四條　中央及地方主管機關應保存、維護及傳承原住民族教育、語言及文化，並協助原住民族文化產業及培育專業人才。</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為協助傳承原住民族傳統文化，主管機關應保存、維護及傳承原住民族教育、語言及文化，並協助原住民族文化產業及培育專業人才，爰制定本條。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第十五條　地方主管機關設置原住民族文化會館，並應參酌人口分布及實際需要，於原住</w:t>
            </w:r>
            <w:r>
              <w:rPr>
                <w:rFonts w:hint="eastAsia"/>
              </w:rPr>
              <w:lastRenderedPageBreak/>
              <w:t>民聚居地區應設置具有都市原住民文化特色的集會所，辦理原住民族語言與文化事務，以凝聚都市原住民傳承文化之向心力並提供本法各類協助措施。</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lastRenderedPageBreak/>
              <w:t>因離鄉之都市原住民人口日漸增加，地方主管機關應設置原住民族文化會館，並參酌人口分</w:t>
            </w:r>
            <w:r>
              <w:rPr>
                <w:rFonts w:hint="eastAsia"/>
              </w:rPr>
              <w:lastRenderedPageBreak/>
              <w:t>布及實際需要於公有地廣設具有都市原民文化特色的集會所，延續部落組織精神，成為凝聚都市原住民族群向心力的重要場域，亦可作為與政府溝通之平台，爰制定本條。</w:t>
            </w:r>
          </w:p>
        </w:tc>
      </w:tr>
      <w:tr w:rsidR="00F069BB" w:rsidTr="000302B9">
        <w:tc>
          <w:tcPr>
            <w:tcW w:w="4564" w:type="dxa"/>
            <w:shd w:val="clear" w:color="auto" w:fill="auto"/>
          </w:tcPr>
          <w:p w:rsidR="00F069BB" w:rsidRDefault="00F069BB" w:rsidP="000302B9">
            <w:pPr>
              <w:spacing w:line="315" w:lineRule="exact"/>
              <w:ind w:leftChars="350" w:left="949" w:rightChars="50" w:right="105" w:hangingChars="100" w:hanging="211"/>
              <w:rPr>
                <w:rFonts w:hint="eastAsia"/>
              </w:rPr>
            </w:pPr>
            <w:r>
              <w:rPr>
                <w:rFonts w:hint="eastAsia"/>
              </w:rPr>
              <w:lastRenderedPageBreak/>
              <w:t>第三章　都市原住民權益保障</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章名。</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第十六條　中央主管機關應定期辦理都市原住民健康、安居、融資、就學、語言、文化、就養、就業、經濟、就醫及社會適應之調查，公布調查結果，並建立都市原住民基本資料庫。</w:t>
            </w:r>
          </w:p>
          <w:p w:rsidR="00F069BB" w:rsidRDefault="00F069BB" w:rsidP="000302B9">
            <w:pPr>
              <w:spacing w:line="315" w:lineRule="exact"/>
              <w:ind w:leftChars="150" w:left="316" w:rightChars="50" w:right="105" w:firstLineChars="200" w:firstLine="422"/>
              <w:rPr>
                <w:rFonts w:hint="eastAsia"/>
              </w:rPr>
            </w:pPr>
            <w:r>
              <w:rPr>
                <w:rFonts w:hint="eastAsia"/>
              </w:rPr>
              <w:t>中央主管機關應依調查結果規劃建立原住民族社會安全體系，訂定都市原住民發展計畫。</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按原住民族基本法第二十八條規定賦與政府給予扶助與保障之義務。因此，為確認都市原住民實際之概況，要求中央主管機關應定期辦理相關調查，建立都市原住民基本資料庫，訂定都市原住民發展計畫，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第十七條　為確保原住民族語言與文化之傳承，</w:t>
            </w:r>
            <w:r w:rsidRPr="009D7415">
              <w:rPr>
                <w:rFonts w:hint="eastAsia"/>
                <w:spacing w:val="4"/>
                <w:kern w:val="0"/>
              </w:rPr>
              <w:t>中央主管機關應會同地方主管機關鼓勵並生育原住民族人口，應就公共化教保</w:t>
            </w:r>
            <w:r>
              <w:rPr>
                <w:rFonts w:hint="eastAsia"/>
              </w:rPr>
              <w:t>、育兒津貼、托育機制及友善生養等事項予以扶助。</w:t>
            </w:r>
          </w:p>
          <w:p w:rsidR="00F069BB" w:rsidRDefault="00F069BB" w:rsidP="000302B9">
            <w:pPr>
              <w:spacing w:line="315" w:lineRule="exact"/>
              <w:ind w:leftChars="150" w:left="316" w:rightChars="50" w:right="105" w:firstLineChars="200" w:firstLine="422"/>
              <w:rPr>
                <w:rFonts w:hint="eastAsia"/>
              </w:rPr>
            </w:pPr>
            <w:r>
              <w:rPr>
                <w:rFonts w:hint="eastAsia"/>
              </w:rPr>
              <w:t>前項育兒相關附加扶助措施、扶助基準、處理方式及其他應遵行事項之辦法，由中央主管機關會商教育部、衛生福利部等相關機關定之。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因受現今環境之影響，育兒成本高，家庭經濟負擔沉重，又因婦女難兼顧家庭與就業，影響生育意願及勞動餐與率。就一百零六年總生育率調查，我國排倒數第三名，又考量原住民僅約占我國人口百分之二，少子化之影響更顯嚴峻。爰此，參酌我國少子女化對策計畫報告，配合政府少子女化對策計畫，就我國少子化之對策措施應優先適用並附加強化於都市原住民，如「擴大公共化教保服務」政策應額外增加讓原住民幼兒一律優先使用、「擴大發放零至四歲育兒津貼」政策零至二歲原住民幼兒可由一般家庭每月兩千五百元之額度，依族語認證或文化課程之成果額外增加，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 xml:space="preserve">第十八條　</w:t>
            </w:r>
            <w:r w:rsidRPr="009D7415">
              <w:rPr>
                <w:rFonts w:hint="eastAsia"/>
                <w:spacing w:val="4"/>
                <w:kern w:val="0"/>
              </w:rPr>
              <w:t>中央主管機關及中央衛生主管機關應會同地方主管機關依都市原住民基本資料庫，視其需求提供相關附加保</w:t>
            </w:r>
            <w:r>
              <w:rPr>
                <w:rFonts w:hint="eastAsia"/>
              </w:rPr>
              <w:t>障之事項如下：</w:t>
            </w:r>
          </w:p>
          <w:p w:rsidR="00F069BB" w:rsidRDefault="00F069BB" w:rsidP="000302B9">
            <w:pPr>
              <w:spacing w:line="315" w:lineRule="exact"/>
              <w:ind w:leftChars="150" w:left="527" w:rightChars="50" w:right="105" w:hangingChars="100" w:hanging="211"/>
              <w:rPr>
                <w:rFonts w:hint="eastAsia"/>
              </w:rPr>
            </w:pPr>
            <w:r>
              <w:rPr>
                <w:rFonts w:hint="eastAsia"/>
              </w:rPr>
              <w:t>一、都市原住民健康促進及衛生保健服務、扶助措施。</w:t>
            </w:r>
          </w:p>
          <w:p w:rsidR="00F069BB" w:rsidRDefault="00F069BB" w:rsidP="000302B9">
            <w:pPr>
              <w:spacing w:line="315" w:lineRule="exact"/>
              <w:ind w:leftChars="150" w:left="527" w:rightChars="50" w:right="105" w:hangingChars="100" w:hanging="211"/>
              <w:rPr>
                <w:rFonts w:hint="eastAsia"/>
              </w:rPr>
            </w:pPr>
            <w:r>
              <w:rPr>
                <w:rFonts w:hint="eastAsia"/>
              </w:rPr>
              <w:t>二、年滿五十五歲以上都市原住民之文康交流活動及長期照護服務等相關扶助措施。</w:t>
            </w:r>
          </w:p>
          <w:p w:rsidR="00F069BB" w:rsidRDefault="00F069BB" w:rsidP="000302B9">
            <w:pPr>
              <w:spacing w:line="315" w:lineRule="exact"/>
              <w:ind w:leftChars="150" w:left="527" w:rightChars="50" w:right="105" w:hangingChars="100" w:hanging="211"/>
              <w:rPr>
                <w:rFonts w:hint="eastAsia"/>
              </w:rPr>
            </w:pPr>
            <w:r>
              <w:rPr>
                <w:rFonts w:hint="eastAsia"/>
              </w:rPr>
              <w:t>三、</w:t>
            </w:r>
            <w:r w:rsidRPr="009D7415">
              <w:rPr>
                <w:rFonts w:hint="eastAsia"/>
                <w:spacing w:val="4"/>
                <w:kern w:val="0"/>
              </w:rPr>
              <w:t>原住民婦女之家庭服務訪查、婦女權益培力及輔導婦女社團參與等</w:t>
            </w:r>
            <w:r>
              <w:rPr>
                <w:rFonts w:hint="eastAsia"/>
              </w:rPr>
              <w:t>相關扶助措施。</w:t>
            </w:r>
          </w:p>
          <w:p w:rsidR="00F069BB" w:rsidRDefault="00F069BB" w:rsidP="000302B9">
            <w:pPr>
              <w:spacing w:line="315" w:lineRule="exact"/>
              <w:ind w:leftChars="150" w:left="527" w:rightChars="50" w:right="105" w:hangingChars="100" w:hanging="211"/>
              <w:rPr>
                <w:rFonts w:hint="eastAsia"/>
              </w:rPr>
            </w:pPr>
            <w:r>
              <w:rPr>
                <w:rFonts w:hint="eastAsia"/>
              </w:rPr>
              <w:t>四、原住民兒童及少年之多元文化與語言學習之扶助措施。</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原住民族因基因、飲食或者文化之因素導致原住民健康保健所需事項與一般國民有所差異。如：國健署本（</w:t>
            </w:r>
            <w:r>
              <w:rPr>
                <w:rFonts w:hint="eastAsia"/>
              </w:rPr>
              <w:t>108</w:t>
            </w:r>
            <w:r>
              <w:rPr>
                <w:rFonts w:hint="eastAsia"/>
              </w:rPr>
              <w:t>）年因原住民之特殊性，放寬原住民</w:t>
            </w:r>
            <w:r>
              <w:rPr>
                <w:rFonts w:hint="eastAsia"/>
              </w:rPr>
              <w:t>B</w:t>
            </w:r>
            <w:r>
              <w:rPr>
                <w:rFonts w:hint="eastAsia"/>
              </w:rPr>
              <w:t>、</w:t>
            </w:r>
            <w:r>
              <w:rPr>
                <w:rFonts w:hint="eastAsia"/>
              </w:rPr>
              <w:t>C</w:t>
            </w:r>
            <w:r>
              <w:rPr>
                <w:rFonts w:hint="eastAsia"/>
              </w:rPr>
              <w:t>型肝炎篩檢的年齡。又如針對新住民福利措施有區分為醫療服務類、醫療費用類及福利服務類、生活扶助類等事項。主管機關應依都市原住民基本資料庫提供適宜之都市原住民健康促進及衛生保健服務扶助措施，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第十九條　中央主管機關及地方主管機關應依都市原住民基本資料庫，就都市原住民住宅</w:t>
            </w:r>
            <w:r>
              <w:rPr>
                <w:rFonts w:hint="eastAsia"/>
              </w:rPr>
              <w:lastRenderedPageBreak/>
              <w:t>建購補助、租屋津貼、住宅貸款利息補貼及獎勵興辦原住民族社會住宅等相關事項，應視其需求予以協助，並訂定原住民族住宅政策。</w:t>
            </w:r>
          </w:p>
          <w:p w:rsidR="00F069BB" w:rsidRDefault="00F069BB" w:rsidP="000302B9">
            <w:pPr>
              <w:spacing w:line="315" w:lineRule="exact"/>
              <w:ind w:leftChars="150" w:left="316" w:rightChars="50" w:right="105" w:firstLineChars="200" w:firstLine="422"/>
              <w:rPr>
                <w:rFonts w:hint="eastAsia"/>
              </w:rPr>
            </w:pPr>
            <w:r>
              <w:rPr>
                <w:rFonts w:hint="eastAsia"/>
              </w:rPr>
              <w:t>中央主管機關及地方主管機關興辦之社會住宅，應依轄區內都市原住民人口數所占全國原住民總人口數之比例，分配並保障原住民入住社會住宅。但不得低於原住民族人口數占全國總人口數比例。</w:t>
            </w:r>
          </w:p>
          <w:p w:rsidR="00F069BB" w:rsidRDefault="00F069BB" w:rsidP="000302B9">
            <w:pPr>
              <w:spacing w:line="315" w:lineRule="exact"/>
              <w:ind w:leftChars="150" w:left="316" w:rightChars="50" w:right="105" w:firstLineChars="200" w:firstLine="422"/>
              <w:rPr>
                <w:rFonts w:hint="eastAsia"/>
              </w:rPr>
            </w:pPr>
            <w:r>
              <w:rPr>
                <w:rFonts w:hint="eastAsia"/>
              </w:rPr>
              <w:t>第一項都市原住民相關附加建購或租屋原住民社會住宅相關扶助措施、扶助基準、處理方式及其他應遵行事項之辦法，由中央主管機關定之。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lastRenderedPageBreak/>
              <w:t>查原住民族基本法第十六條規定：「政府應策訂原住民族住宅政策，輔導原住民建購或租用</w:t>
            </w:r>
            <w:r>
              <w:rPr>
                <w:rFonts w:hint="eastAsia"/>
              </w:rPr>
              <w:lastRenderedPageBreak/>
              <w:t>住宅，並積極推動部落更新計畫方案」依上揭規定，政府有積極策訂原住民族住宅政策之義務。</w:t>
            </w:r>
          </w:p>
        </w:tc>
      </w:tr>
      <w:tr w:rsidR="00F069BB" w:rsidTr="000302B9">
        <w:tc>
          <w:tcPr>
            <w:tcW w:w="4564" w:type="dxa"/>
            <w:shd w:val="clear" w:color="auto" w:fill="auto"/>
          </w:tcPr>
          <w:p w:rsidR="00F069BB" w:rsidRDefault="00F069BB" w:rsidP="00702B1A">
            <w:pPr>
              <w:spacing w:line="315" w:lineRule="exact"/>
              <w:ind w:leftChars="50" w:left="316" w:rightChars="50" w:right="105" w:hangingChars="100" w:hanging="211"/>
              <w:rPr>
                <w:rFonts w:hint="eastAsia"/>
              </w:rPr>
            </w:pPr>
            <w:r>
              <w:rPr>
                <w:rFonts w:hint="eastAsia"/>
              </w:rPr>
              <w:lastRenderedPageBreak/>
              <w:t>第二十條　中央</w:t>
            </w:r>
            <w:r w:rsidRPr="009D7415">
              <w:rPr>
                <w:rFonts w:hint="eastAsia"/>
                <w:spacing w:val="4"/>
                <w:kern w:val="0"/>
              </w:rPr>
              <w:t>主管機關應會同中央勞動主管機關就原住民及非原住民就業狀況調查規劃適宜之都市原住民就業服務與職</w:t>
            </w:r>
            <w:r>
              <w:rPr>
                <w:rFonts w:hint="eastAsia"/>
              </w:rPr>
              <w:t>業訓練課程。</w:t>
            </w:r>
          </w:p>
          <w:p w:rsidR="00F069BB" w:rsidRDefault="00F069BB" w:rsidP="00702B1A">
            <w:pPr>
              <w:spacing w:line="315" w:lineRule="exact"/>
              <w:ind w:leftChars="150" w:left="316" w:rightChars="50" w:right="105" w:firstLineChars="200" w:firstLine="422"/>
              <w:rPr>
                <w:rFonts w:hint="eastAsia"/>
              </w:rPr>
            </w:pPr>
            <w:r>
              <w:rPr>
                <w:rFonts w:hint="eastAsia"/>
              </w:rPr>
              <w:t>主管機關應提供前項就業服務與職業訓練課程；於其職業訓練期間，並應提供生活津貼之補助。</w:t>
            </w:r>
          </w:p>
          <w:p w:rsidR="00F069BB" w:rsidRDefault="00F069BB" w:rsidP="00702B1A">
            <w:pPr>
              <w:spacing w:line="315" w:lineRule="exact"/>
              <w:ind w:leftChars="150" w:left="316" w:rightChars="50" w:right="105" w:firstLineChars="200" w:firstLine="422"/>
              <w:rPr>
                <w:rFonts w:hint="eastAsia"/>
              </w:rPr>
            </w:pPr>
            <w:r>
              <w:rPr>
                <w:rFonts w:hint="eastAsia"/>
              </w:rPr>
              <w:t>主管機關提供第一項就業服務與職業訓練課程之方式，得以提供補助就業考試補習費用為之。</w:t>
            </w:r>
          </w:p>
          <w:p w:rsidR="00F069BB" w:rsidRDefault="00F069BB" w:rsidP="00702B1A">
            <w:pPr>
              <w:spacing w:line="315" w:lineRule="exact"/>
              <w:ind w:leftChars="150" w:left="316" w:rightChars="50" w:right="105" w:firstLineChars="200" w:firstLine="422"/>
              <w:rPr>
                <w:rFonts w:hint="eastAsia"/>
              </w:rPr>
            </w:pPr>
            <w:r>
              <w:rPr>
                <w:rFonts w:hint="eastAsia"/>
              </w:rPr>
              <w:t>前三項相關附加補助條件及數額、扶助基準、處理方式及其他應遵行事項之辦法，由中央主管機關定之。</w:t>
            </w:r>
          </w:p>
        </w:tc>
        <w:tc>
          <w:tcPr>
            <w:tcW w:w="4564" w:type="dxa"/>
            <w:shd w:val="clear" w:color="auto" w:fill="auto"/>
          </w:tcPr>
          <w:p w:rsidR="00F069BB" w:rsidRDefault="00F069BB" w:rsidP="00702B1A">
            <w:pPr>
              <w:spacing w:line="315" w:lineRule="exact"/>
              <w:ind w:leftChars="50" w:left="527" w:rightChars="50" w:right="105" w:hangingChars="200" w:hanging="422"/>
              <w:rPr>
                <w:rFonts w:hint="eastAsia"/>
              </w:rPr>
            </w:pPr>
            <w:r>
              <w:rPr>
                <w:rFonts w:hint="eastAsia"/>
              </w:rPr>
              <w:t>一、按原住民族工作權保障法之規定主管機關有定期製作原住民就業狀況調查之義務。惟就業狀況調查應予勞動部之就業狀況調查相對照，以規劃目前較為熱門、較缺人力及較為適宜原住民之就業服務與職業訓練課程，爰制定第一項。</w:t>
            </w:r>
          </w:p>
          <w:p w:rsidR="00F069BB" w:rsidRDefault="00F069BB" w:rsidP="00702B1A">
            <w:pPr>
              <w:spacing w:line="315" w:lineRule="exact"/>
              <w:ind w:leftChars="50" w:left="527" w:rightChars="50" w:right="105" w:hangingChars="200" w:hanging="422"/>
              <w:rPr>
                <w:rFonts w:hint="eastAsia"/>
              </w:rPr>
            </w:pPr>
            <w:r>
              <w:rPr>
                <w:rFonts w:hint="eastAsia"/>
              </w:rPr>
              <w:t>二、又鼓勵都市原住民就業並強化其社會適應，主管機關應就原有之職業訓練課程項目，附加相關補助課程、名額及生活津貼之補助，爰制定第二項至第四項。</w:t>
            </w:r>
          </w:p>
        </w:tc>
      </w:tr>
      <w:tr w:rsidR="00F069BB" w:rsidTr="000302B9">
        <w:tc>
          <w:tcPr>
            <w:tcW w:w="4564" w:type="dxa"/>
            <w:shd w:val="clear" w:color="auto" w:fill="auto"/>
          </w:tcPr>
          <w:p w:rsidR="00F069BB" w:rsidRDefault="00F069BB" w:rsidP="00702B1A">
            <w:pPr>
              <w:spacing w:line="300" w:lineRule="exact"/>
              <w:ind w:leftChars="50" w:left="316" w:rightChars="50" w:right="105" w:hangingChars="100" w:hanging="211"/>
              <w:rPr>
                <w:rFonts w:hint="eastAsia"/>
              </w:rPr>
            </w:pPr>
            <w:r>
              <w:rPr>
                <w:rFonts w:hint="eastAsia"/>
              </w:rPr>
              <w:t>第二十一條　都市原住民依法成立原住民合作社或協會者，於本法施行後之六年內應免徵所得稅及營業稅。</w:t>
            </w:r>
          </w:p>
          <w:p w:rsidR="00F069BB" w:rsidRDefault="00F069BB" w:rsidP="00702B1A">
            <w:pPr>
              <w:spacing w:line="300" w:lineRule="exact"/>
              <w:ind w:leftChars="150" w:left="316" w:rightChars="50" w:right="105" w:firstLineChars="200" w:firstLine="422"/>
              <w:rPr>
                <w:rFonts w:hint="eastAsia"/>
              </w:rPr>
            </w:pPr>
            <w:r>
              <w:rPr>
                <w:rFonts w:hint="eastAsia"/>
              </w:rPr>
              <w:t>地方主管機關應協助並輔導都市原住民成立原住民合作社或協會；其扶助之辦法，由地方主管機關定之。</w:t>
            </w:r>
          </w:p>
        </w:tc>
        <w:tc>
          <w:tcPr>
            <w:tcW w:w="4564" w:type="dxa"/>
            <w:shd w:val="clear" w:color="auto" w:fill="auto"/>
          </w:tcPr>
          <w:p w:rsidR="00F069BB" w:rsidRDefault="00F069BB" w:rsidP="00702B1A">
            <w:pPr>
              <w:spacing w:line="300" w:lineRule="exact"/>
              <w:ind w:leftChars="50" w:left="105" w:rightChars="50" w:right="105"/>
              <w:rPr>
                <w:rFonts w:hint="eastAsia"/>
              </w:rPr>
            </w:pPr>
            <w:r>
              <w:rPr>
                <w:rFonts w:hint="eastAsia"/>
              </w:rPr>
              <w:t>參酌原住民族工作權保障法第八條之規定，鼓勵都市原住民創業，爰鼓勵其於本法施行後之六年內免徵所得稅及營業稅，並且地方政府應有其協助並輔導之措施，爰制定本條。</w:t>
            </w:r>
          </w:p>
        </w:tc>
      </w:tr>
      <w:tr w:rsidR="00F069BB" w:rsidTr="000302B9">
        <w:tc>
          <w:tcPr>
            <w:tcW w:w="4564" w:type="dxa"/>
            <w:shd w:val="clear" w:color="auto" w:fill="auto"/>
          </w:tcPr>
          <w:p w:rsidR="00F069BB" w:rsidRDefault="00632634" w:rsidP="00702B1A">
            <w:pPr>
              <w:spacing w:line="300"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6192" behindDoc="0" locked="0" layoutInCell="1" allowOverlap="1">
                      <wp:simplePos x="0" y="0"/>
                      <wp:positionH relativeFrom="column">
                        <wp:posOffset>-27940</wp:posOffset>
                      </wp:positionH>
                      <wp:positionV relativeFrom="paragraph">
                        <wp:posOffset>1922780</wp:posOffset>
                      </wp:positionV>
                      <wp:extent cx="5814060" cy="0"/>
                      <wp:effectExtent l="5080" t="11430" r="10160" b="7620"/>
                      <wp:wrapNone/>
                      <wp:docPr id="5" name="DW49794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A20CCC" id="DW497947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51.4pt" to="455.6pt,1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" strokeweight=".5pt"/>
                  </w:pict>
                </mc:Fallback>
              </mc:AlternateContent>
            </w:r>
            <w:r w:rsidR="00F069BB">
              <w:rPr>
                <w:rFonts w:hint="eastAsia"/>
              </w:rPr>
              <w:t>第二十二條　各級政府機關、公立學校及公營事業機構，辦理位於非原住民族地區未達政府採購法公告金額之採購，得保留百分之十採購件數由原住民個人、機構、法人或團體承包。</w:t>
            </w:r>
          </w:p>
        </w:tc>
        <w:tc>
          <w:tcPr>
            <w:tcW w:w="4564" w:type="dxa"/>
            <w:shd w:val="clear" w:color="auto" w:fill="auto"/>
          </w:tcPr>
          <w:p w:rsidR="00F069BB" w:rsidRDefault="00F069BB" w:rsidP="00702B1A">
            <w:pPr>
              <w:spacing w:line="300" w:lineRule="exact"/>
              <w:ind w:leftChars="50" w:left="527" w:rightChars="50" w:right="105" w:hangingChars="200" w:hanging="422"/>
              <w:rPr>
                <w:rFonts w:hint="eastAsia"/>
              </w:rPr>
            </w:pPr>
            <w:r>
              <w:rPr>
                <w:rFonts w:hint="eastAsia"/>
              </w:rPr>
              <w:t>一、按原住民族工作權保障法第十一條前段規定僅限位於原住民族地區未達政府採購法公告金額之採購，應優先予原住民個人、機構、法人或團體（下稱原住民廠商）承包；惟依行政院公共工程委員會統計，原住廠商得標比率仍低（約占</w:t>
            </w:r>
            <w:r>
              <w:rPr>
                <w:rFonts w:hint="eastAsia"/>
              </w:rPr>
              <w:t>35%</w:t>
            </w:r>
            <w:r>
              <w:rPr>
                <w:rFonts w:hint="eastAsia"/>
              </w:rPr>
              <w:t>至</w:t>
            </w:r>
            <w:r>
              <w:rPr>
                <w:rFonts w:hint="eastAsia"/>
              </w:rPr>
              <w:t>45%</w:t>
            </w:r>
            <w:r>
              <w:rPr>
                <w:rFonts w:hint="eastAsia"/>
              </w:rPr>
              <w:t>），合先敘明。</w:t>
            </w:r>
          </w:p>
          <w:p w:rsidR="00F069BB" w:rsidRDefault="00F069BB" w:rsidP="00702B1A">
            <w:pPr>
              <w:spacing w:line="300" w:lineRule="exact"/>
              <w:ind w:leftChars="50" w:left="527" w:rightChars="50" w:right="105" w:hangingChars="200" w:hanging="422"/>
              <w:rPr>
                <w:rFonts w:hint="eastAsia"/>
              </w:rPr>
            </w:pPr>
            <w:r>
              <w:rPr>
                <w:rFonts w:hint="eastAsia"/>
              </w:rPr>
              <w:t>二、為進一步保障原住民廠商得優先承包都市區之採購，俾能實質促進原住民族就業，保障其工作權及經濟生活，爰制定本條。</w:t>
            </w:r>
          </w:p>
        </w:tc>
      </w:tr>
      <w:tr w:rsidR="00F069BB" w:rsidTr="000302B9">
        <w:tc>
          <w:tcPr>
            <w:tcW w:w="4564" w:type="dxa"/>
            <w:shd w:val="clear" w:color="auto" w:fill="auto"/>
          </w:tcPr>
          <w:p w:rsidR="00F069BB" w:rsidRDefault="00632634" w:rsidP="000302B9">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5168"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4" name="DW75144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29CC3B" id="DW751445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CLXQ1MXAgAAKwQAAA4AAAAAAAAAAAAAAAAALgIAAGRycy9lMm9Eb2MueG1sUEsBAi0AFAAGAAgA&#10;AAAhAJu2i4LcAAAACAEAAA8AAAAAAAAAAAAAAAAAcQQAAGRycy9kb3ducmV2LnhtbFBLBQYAAAAA&#10;BAAEAPMAAAB6BQAAAAA=&#10;" strokeweight=".5pt"/>
                  </w:pict>
                </mc:Fallback>
              </mc:AlternateContent>
            </w:r>
            <w:r w:rsidR="00F069BB">
              <w:rPr>
                <w:rFonts w:hint="eastAsia"/>
              </w:rPr>
              <w:t>第二十三條　主管機關依原住民族工作權保障法進用都市原住民時，應依其原住民族語言能力認證之程度優先進用。</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按原住民族語言發展法第二十六條：「政府機關（構）、公立學校及公營事業機構依原住民族工作權保障法進用人員時，應優先僱用具原住民族語言能力者。」依上揭規定，為有效復振原住民族語言，賦與公家機關等優先僱用具原住民族語言能力之義務。是以，本法進一步給予學習原住民族語言之空間與環境，鼓勵都市原住民進修原住民族語言，並可獲得工作機會，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第二十四條　地方主管機關應針對進用一定比例都市原住民員工之廠商予以獎勵。</w:t>
            </w:r>
          </w:p>
          <w:p w:rsidR="00F069BB" w:rsidRDefault="00F069BB" w:rsidP="000302B9">
            <w:pPr>
              <w:spacing w:line="315" w:lineRule="exact"/>
              <w:ind w:leftChars="150" w:left="316" w:rightChars="50" w:right="105" w:firstLineChars="200" w:firstLine="422"/>
              <w:rPr>
                <w:rFonts w:hint="eastAsia"/>
              </w:rPr>
            </w:pPr>
            <w:r>
              <w:rPr>
                <w:rFonts w:hint="eastAsia"/>
              </w:rPr>
              <w:t>前項進用之比例、特殊之事蹟、成效卓著之事項、獎勵之方法、基準、處理方式及其他應遵行事項之規則，由地方主管機關定之。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參</w:t>
            </w:r>
            <w:r w:rsidRPr="009D7415">
              <w:rPr>
                <w:rFonts w:hint="eastAsia"/>
                <w:spacing w:val="4"/>
                <w:kern w:val="0"/>
              </w:rPr>
              <w:t>酌原住民族工作權法之精神，獎勵進用一定比例都市原住民員工之廠商予以獎勵，其相關獎勵辦法授權地方主管機關</w:t>
            </w:r>
            <w:r>
              <w:rPr>
                <w:rFonts w:hint="eastAsia"/>
              </w:rPr>
              <w:t>處理，爰制定本條。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第二十五條　中央及地方主管機關應規劃相關課程以強化都市原住民學前教育及青少年課業輔導。</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按原住民族基本法第二十八條規定，政府對於都市原住民就學及社會適應等事項給予保障及協助。爰此，要求中央及地方主管機關有其強化都市原住民學前教育及青少年課業輔導之義務，並利用原住民文物館、學校教室、部落大學等空間或者目前各地閒置之空間給予學習之機會，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第二十六條　地方主管機關辦理本法鼓勵、輔導或補助事項有經費不足情形，中央政府應視實際需要予以補助。</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地方主管機關就本法針對都市原住民應對其健康、安居、融資、就學、就養、就業、就醫及社會適應等事項，中央政府給予經費上之保障及協助，爰制定本條。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第二十七條　中央主管機關應依都市原住民修習原住民族語言與文化課程之成果及原住民族語言能力認證級數，規劃本法第十七條至第二十五條之扶助措施之補助基準。</w:t>
            </w:r>
          </w:p>
          <w:p w:rsidR="00F069BB" w:rsidRDefault="00F069BB" w:rsidP="000302B9">
            <w:pPr>
              <w:spacing w:line="315" w:lineRule="exact"/>
              <w:ind w:leftChars="150" w:left="316" w:rightChars="50" w:right="105" w:firstLineChars="200" w:firstLine="422"/>
              <w:rPr>
                <w:rFonts w:hint="eastAsia"/>
              </w:rPr>
            </w:pPr>
            <w:r>
              <w:rPr>
                <w:rFonts w:hint="eastAsia"/>
              </w:rPr>
              <w:t>前項附加扶助措施之級距、基準、審查程序、處理方式及其他應遵行事項，由中央主管機關定之。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為鼓勵都市原住民盡其傳承與復振原住民族語言及文化之義務，主管機關得依都市原住民學習之成果增加扶助措施之補助，並授權中央主管機關定之，爰制定本條。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第二十八條　直轄市及都市原住民人口一千五百人以上之縣（市），其鄉鎮市調解委員會應置一席以上原住民族委員，以協助處理原住民族調解事務。</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為確保地方政府所設置調解委員會辦理調解業務時，充分尊重原住民當事人之文化需求。</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第二十九條　都市原住民受有歧視，得向地方主管機關申訴。</w:t>
            </w:r>
          </w:p>
          <w:p w:rsidR="00F069BB" w:rsidRDefault="00F069BB" w:rsidP="000302B9">
            <w:pPr>
              <w:spacing w:line="315" w:lineRule="exact"/>
              <w:ind w:leftChars="150" w:left="316" w:rightChars="50" w:right="105" w:firstLineChars="200" w:firstLine="422"/>
              <w:rPr>
                <w:rFonts w:hint="eastAsia"/>
              </w:rPr>
            </w:pPr>
            <w:r>
              <w:rPr>
                <w:rFonts w:hint="eastAsia"/>
              </w:rPr>
              <w:t>地方主管機關因申訴或主動知悉歧視情事者，應即將案件交付直轄市、縣（市）都</w:t>
            </w:r>
            <w:r>
              <w:rPr>
                <w:rFonts w:hint="eastAsia"/>
              </w:rPr>
              <w:lastRenderedPageBreak/>
              <w:t>市原住民權益維護委員會調查。</w:t>
            </w:r>
          </w:p>
          <w:p w:rsidR="00F069BB" w:rsidRDefault="00F069BB" w:rsidP="000302B9">
            <w:pPr>
              <w:spacing w:line="315" w:lineRule="exact"/>
              <w:ind w:leftChars="150" w:left="316" w:rightChars="50" w:right="105" w:firstLineChars="200" w:firstLine="422"/>
              <w:rPr>
                <w:rFonts w:hint="eastAsia"/>
              </w:rPr>
            </w:pPr>
            <w:r>
              <w:rPr>
                <w:rFonts w:hint="eastAsia"/>
              </w:rPr>
              <w:t>前項調查，應經查證，並予當事人及利害關係人到場陳述申辯之機會。</w:t>
            </w:r>
          </w:p>
          <w:p w:rsidR="00F069BB" w:rsidRDefault="00F069BB" w:rsidP="000302B9">
            <w:pPr>
              <w:spacing w:line="315" w:lineRule="exact"/>
              <w:ind w:leftChars="150" w:left="316" w:rightChars="50" w:right="105" w:firstLineChars="200" w:firstLine="422"/>
              <w:rPr>
                <w:rFonts w:hint="eastAsia"/>
              </w:rPr>
            </w:pPr>
            <w:r>
              <w:rPr>
                <w:rFonts w:hint="eastAsia"/>
              </w:rPr>
              <w:t>調查結果認有歧視情事者，地方主管機關應定相當期限，命歧視者改正或除去歧視結果，逾期不改正或除去者，處新臺幣五萬元以上五十萬元以下之罰鍰，並得連續處罰至改正為止。</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lastRenderedPageBreak/>
              <w:t>按憲法增修條文第十條第十一項規定：「國家肯定多元文化，並積極維護發展原住民族語言及文化。」依上揭規定，政府有其義務促進原住民族生存發展，建立共存共榮之族群關係。</w:t>
            </w:r>
            <w:r>
              <w:rPr>
                <w:rFonts w:hint="eastAsia"/>
              </w:rPr>
              <w:lastRenderedPageBreak/>
              <w:t>是以，應有效促進肯定多元文化之環境，避免原住民受其歧視。爰此，明定都市原住民受有歧視申訴及救濟程序，爰制定本條。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lastRenderedPageBreak/>
              <w:t>第三十條　受歧視人請求損害賠償者，主管機關應請法律扶助基金會提供必要之法律扶助。</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明定都市原住民受有歧視時損害賠償之範圍，爰制定本條。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第三十一條　地方主管機關應將具重要性之反歧視案件審理結果公告或公開上網。</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明定都市原住民歧視案件應將具重要性之反歧視案件審理結果資訊公開，已告周知，爰制定本條。</w:t>
            </w:r>
          </w:p>
        </w:tc>
      </w:tr>
      <w:tr w:rsidR="00F069BB" w:rsidTr="000302B9">
        <w:tc>
          <w:tcPr>
            <w:tcW w:w="4564" w:type="dxa"/>
            <w:shd w:val="clear" w:color="auto" w:fill="auto"/>
          </w:tcPr>
          <w:p w:rsidR="00F069BB" w:rsidRDefault="00F069BB" w:rsidP="000302B9">
            <w:pPr>
              <w:spacing w:line="315" w:lineRule="exact"/>
              <w:ind w:leftChars="350" w:left="949" w:rightChars="50" w:right="105" w:hangingChars="100" w:hanging="211"/>
              <w:rPr>
                <w:rFonts w:hint="eastAsia"/>
              </w:rPr>
            </w:pPr>
            <w:r>
              <w:rPr>
                <w:rFonts w:hint="eastAsia"/>
              </w:rPr>
              <w:t>第四章　附　　則</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章名。</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第三十二條　中央及地方主管機關應定期彙整並製作都市原住民權益與扶助手冊。</w:t>
            </w:r>
          </w:p>
          <w:p w:rsidR="00F069BB" w:rsidRDefault="00F069BB" w:rsidP="000302B9">
            <w:pPr>
              <w:spacing w:line="315" w:lineRule="exact"/>
              <w:ind w:leftChars="150" w:left="316" w:rightChars="50" w:right="105" w:firstLineChars="200" w:firstLine="422"/>
              <w:rPr>
                <w:rFonts w:hint="eastAsia"/>
              </w:rPr>
            </w:pPr>
            <w:r>
              <w:rPr>
                <w:rFonts w:hint="eastAsia"/>
              </w:rPr>
              <w:t>前項</w:t>
            </w:r>
            <w:r w:rsidRPr="009D7415">
              <w:rPr>
                <w:rFonts w:hint="eastAsia"/>
                <w:spacing w:val="4"/>
                <w:kern w:val="0"/>
              </w:rPr>
              <w:t>手冊地方主管機關應以定期寄送及公告週知之方式通知轄內之都市原住民</w:t>
            </w:r>
            <w:r>
              <w:rPr>
                <w:rFonts w:hint="eastAsia"/>
              </w:rPr>
              <w:t>家戶。</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為將都市原住民權益與扶助措施有效之資訊公開，中央及地方主管機關應定期製作都市原住民權益與扶助手冊，並且地方主管機關有其寄送之義務，爰制定本條。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第三十三條　中央及地方主管機關應以轄下閒置之空間，優先提供都市原住民作為下列之使用：</w:t>
            </w:r>
          </w:p>
          <w:p w:rsidR="00F069BB" w:rsidRDefault="00F069BB" w:rsidP="000302B9">
            <w:pPr>
              <w:spacing w:line="315" w:lineRule="exact"/>
              <w:ind w:leftChars="150" w:left="527" w:rightChars="50" w:right="105" w:hangingChars="100" w:hanging="211"/>
              <w:rPr>
                <w:rFonts w:hint="eastAsia"/>
              </w:rPr>
            </w:pPr>
            <w:r>
              <w:rPr>
                <w:rFonts w:hint="eastAsia"/>
              </w:rPr>
              <w:t>一、學習原住民族語言與文化課程。</w:t>
            </w:r>
          </w:p>
          <w:p w:rsidR="00F069BB" w:rsidRDefault="00F069BB" w:rsidP="000302B9">
            <w:pPr>
              <w:spacing w:line="315" w:lineRule="exact"/>
              <w:ind w:leftChars="150" w:left="527" w:rightChars="50" w:right="105" w:hangingChars="100" w:hanging="211"/>
              <w:rPr>
                <w:rFonts w:hint="eastAsia"/>
              </w:rPr>
            </w:pPr>
            <w:r>
              <w:rPr>
                <w:rFonts w:hint="eastAsia"/>
              </w:rPr>
              <w:t>二、課業輔導及自修與閱覽。</w:t>
            </w:r>
          </w:p>
          <w:p w:rsidR="00F069BB" w:rsidRDefault="00F069BB" w:rsidP="000302B9">
            <w:pPr>
              <w:spacing w:line="315" w:lineRule="exact"/>
              <w:ind w:leftChars="150" w:left="527" w:rightChars="50" w:right="105" w:hangingChars="100" w:hanging="211"/>
              <w:rPr>
                <w:rFonts w:hint="eastAsia"/>
              </w:rPr>
            </w:pPr>
            <w:r>
              <w:rPr>
                <w:rFonts w:hint="eastAsia"/>
              </w:rPr>
              <w:t>三、青年創業。</w:t>
            </w:r>
          </w:p>
          <w:p w:rsidR="00F069BB" w:rsidRDefault="00F069BB" w:rsidP="000302B9">
            <w:pPr>
              <w:spacing w:line="315" w:lineRule="exact"/>
              <w:ind w:leftChars="150" w:left="316" w:rightChars="50" w:right="105" w:firstLineChars="200" w:firstLine="422"/>
              <w:rPr>
                <w:rFonts w:hint="eastAsia"/>
              </w:rPr>
            </w:pPr>
            <w:r>
              <w:rPr>
                <w:rFonts w:hint="eastAsia"/>
              </w:rPr>
              <w:t>前項青年創業服務得收取費用；其收費項目及金額，由地方主管機關定之。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可藉由利用中央及地方主管機關之原住民文物館、學校教室、部落大學等空間或者目前各地閒置之空間，加以活化，提供學習原住民族語言與文化課程及課業輔導及自修與閱覽之用。又青年創業期間，構思創業計畫亦需足夠之空間研商討論，惟現有可利用之空間較少，亦可利用此機會加以活動並設定微薄之場地租金或清潔費用，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第三十四條　地方主管機關應設置都市原住民住居及就業扶助單一窗口，以協助都市原住民給予即時協助。</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為有效促進都市原住民接近政府扶助措施之機會，應設置都市原住民族住居及就業扶助單一窗口，爰制定本條。</w:t>
            </w:r>
          </w:p>
        </w:tc>
      </w:tr>
      <w:tr w:rsidR="00F069BB" w:rsidTr="000302B9">
        <w:tc>
          <w:tcPr>
            <w:tcW w:w="4564" w:type="dxa"/>
            <w:shd w:val="clear" w:color="auto" w:fill="auto"/>
          </w:tcPr>
          <w:p w:rsidR="00F069BB" w:rsidRDefault="00632634" w:rsidP="000302B9">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1818005</wp:posOffset>
                      </wp:positionV>
                      <wp:extent cx="5814060" cy="0"/>
                      <wp:effectExtent l="5080" t="7620" r="10160" b="11430"/>
                      <wp:wrapNone/>
                      <wp:docPr id="3" name="DW51729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EA4CA6" id="DW517299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43.15pt" to="455.6pt,14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E2FwIAACs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" strokeweight=".5pt"/>
                  </w:pict>
                </mc:Fallback>
              </mc:AlternateContent>
            </w:r>
            <w:r w:rsidR="00F069BB">
              <w:rPr>
                <w:rFonts w:hint="eastAsia"/>
              </w:rPr>
              <w:t>第三十五條　都市原住民成立社團法人原住民族自治協進會；其設立程序、組織、任務、經費、監督、輔導及其他有關事項之辦法，由地方主管機關定之。</w:t>
            </w:r>
          </w:p>
          <w:p w:rsidR="00F069BB" w:rsidRDefault="00F069BB" w:rsidP="000302B9">
            <w:pPr>
              <w:spacing w:line="315" w:lineRule="exact"/>
              <w:ind w:leftChars="150" w:left="316" w:rightChars="50" w:right="105" w:firstLineChars="200" w:firstLine="422"/>
              <w:rPr>
                <w:rFonts w:hint="eastAsia"/>
              </w:rPr>
            </w:pPr>
            <w:r>
              <w:rPr>
                <w:rFonts w:hint="eastAsia"/>
              </w:rPr>
              <w:t>地方主管機關應會同社團法人原住民族自治協進會辦理都市原住民之服務事項，並提供原住民族自治協進會必要之人力、物力及經費補助；其相關事項之規定，由地方主管機關定之。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凝聚都市原住民向心力，應協助都市原住民成立社團法人原住民族自治協進會，促使在都市中成立具有行政效力之各區都市原住民民間組織，亦可作為與政府溝通之平台，並可鼓勵其辦理原住民族語言、文化、體育、藝術及社會教育等活動，爰制定本條。</w:t>
            </w:r>
          </w:p>
        </w:tc>
      </w:tr>
      <w:tr w:rsidR="00F069BB" w:rsidTr="000302B9">
        <w:tc>
          <w:tcPr>
            <w:tcW w:w="4564" w:type="dxa"/>
            <w:shd w:val="clear" w:color="auto" w:fill="auto"/>
          </w:tcPr>
          <w:p w:rsidR="00F069BB" w:rsidRDefault="00632634" w:rsidP="000302B9">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2" name="DW9096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73B9C" id="DW909642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LW6h/kXAgAAKwQAAA4AAAAAAAAAAAAAAAAALgIAAGRycy9lMm9Eb2MueG1sUEsBAi0AFAAGAAgA&#10;AAAhAJu2i4LcAAAACAEAAA8AAAAAAAAAAAAAAAAAcQQAAGRycy9kb3ducmV2LnhtbFBLBQYAAAAA&#10;BAAEAPMAAAB6BQAAAAA=&#10;" strokeweight=".5pt"/>
                  </w:pict>
                </mc:Fallback>
              </mc:AlternateContent>
            </w:r>
            <w:r w:rsidR="00F069BB">
              <w:rPr>
                <w:rFonts w:hint="eastAsia"/>
              </w:rPr>
              <w:t>第三十六條　地方主管機關應扶植原住民族社團發展，鼓勵舉辦為健全都市原住民族事務幹部功能，應定期辦理文化、法令及行政事務等培力工作。</w:t>
            </w:r>
          </w:p>
          <w:p w:rsidR="00F069BB" w:rsidRDefault="00F069BB" w:rsidP="000302B9">
            <w:pPr>
              <w:spacing w:line="315" w:lineRule="exact"/>
              <w:ind w:leftChars="150" w:left="316" w:rightChars="50" w:right="105" w:firstLineChars="200" w:firstLine="422"/>
              <w:rPr>
                <w:rFonts w:hint="eastAsia"/>
              </w:rPr>
            </w:pPr>
            <w:r>
              <w:rPr>
                <w:rFonts w:hint="eastAsia"/>
              </w:rPr>
              <w:t>地方主管機關應扶植建立都市原住民傳統文化制度，並尊重各民族領導人及幹部推舉制度。</w:t>
            </w:r>
          </w:p>
          <w:p w:rsidR="00F069BB" w:rsidRDefault="00F069BB" w:rsidP="000302B9">
            <w:pPr>
              <w:spacing w:line="315" w:lineRule="exact"/>
              <w:ind w:leftChars="150" w:left="316" w:rightChars="50" w:right="105" w:firstLineChars="200" w:firstLine="422"/>
              <w:rPr>
                <w:rFonts w:hint="eastAsia"/>
              </w:rPr>
            </w:pPr>
            <w:r>
              <w:rPr>
                <w:rFonts w:hint="eastAsia"/>
              </w:rPr>
              <w:t>地方主管機關視其需求，得編列原住民族領導人及幹部事務作業費。</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原住民各族群領袖、協進會主席、副主席、青年組長及婦女組長皆是都市原住民聯絡原鄉或彼此間溝通連結之重要橋梁，藉由原住民族事務幹部可做為政府與都市原住民政策說明政策重要管道，爰制定本條。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第三十七條　地方主管機關為鼓勵都市原住民定期與部落聯繫，應定期定額補助返鄉歲時祭儀交通費用。</w:t>
            </w:r>
          </w:p>
          <w:p w:rsidR="00F069BB" w:rsidRDefault="00F069BB" w:rsidP="000302B9">
            <w:pPr>
              <w:spacing w:line="315" w:lineRule="exact"/>
              <w:ind w:leftChars="150" w:left="316" w:rightChars="50" w:right="105" w:firstLineChars="200" w:firstLine="422"/>
              <w:rPr>
                <w:rFonts w:hint="eastAsia"/>
              </w:rPr>
            </w:pPr>
            <w:r>
              <w:rPr>
                <w:rFonts w:hint="eastAsia"/>
              </w:rPr>
              <w:t>前項相關補助條件及數額、扶助基準、處理方式及其他應遵行事項，由地方主管機關定之。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增加都市原住民與原鄉之聯結，並且原住民返鄉通常路途遙遠，為了維繫都市原住民自我認同與原鄉及居住地的歸屬感，每年度之重要歲時祭儀活動，應由轄有原住民族地區的縣市與無住民族地區的縣市，共同為都市原住民研議相關合理之返鄉歲時祭儀交通費用，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第三十八條　地方主管機關應協助都市原住民定期與部落召開聯繫協調會議；其相關事項之規定，由中央主管機關定之。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為增加都市原住民與原鄉之聯結，部落及民族議會得定期召開聯繫協調會議，爰制定本條。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第三十九條　中央主管機關應設置都市原住民族發展基金，辦理原住民族教育文化、社會福利及產業建設與發展相關業務；其收支保管及運用辦法，由主管機關另定之。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為因應原住民族各族推動原住民族教育文化、社會福利及產業建設與發展相關業務所需經費，遂設置都市原住民族發展基金，分年撥補，爰制定本條。</w:t>
            </w:r>
          </w:p>
        </w:tc>
      </w:tr>
      <w:tr w:rsidR="00F069BB" w:rsidTr="000302B9">
        <w:tc>
          <w:tcPr>
            <w:tcW w:w="4564" w:type="dxa"/>
            <w:shd w:val="clear" w:color="auto" w:fill="auto"/>
          </w:tcPr>
          <w:p w:rsidR="00F069BB" w:rsidRDefault="00F069BB" w:rsidP="000302B9">
            <w:pPr>
              <w:spacing w:line="315" w:lineRule="exact"/>
              <w:ind w:leftChars="50" w:left="316" w:rightChars="50" w:right="105" w:hangingChars="100" w:hanging="211"/>
              <w:rPr>
                <w:rFonts w:hint="eastAsia"/>
              </w:rPr>
            </w:pPr>
            <w:r>
              <w:rPr>
                <w:rFonts w:hint="eastAsia"/>
              </w:rPr>
              <w:t>第四十條　本</w:t>
            </w:r>
            <w:r w:rsidRPr="009D7415">
              <w:rPr>
                <w:rFonts w:hint="eastAsia"/>
                <w:spacing w:val="4"/>
                <w:kern w:val="0"/>
              </w:rPr>
              <w:t>條例施行細則，由主管機關定</w:t>
            </w:r>
            <w:r>
              <w:rPr>
                <w:rFonts w:hint="eastAsia"/>
              </w:rPr>
              <w:t>之。</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明定本條例施行細則，由主管機關定之。</w:t>
            </w:r>
          </w:p>
        </w:tc>
      </w:tr>
      <w:tr w:rsidR="00F069BB" w:rsidTr="000302B9">
        <w:tc>
          <w:tcPr>
            <w:tcW w:w="4564" w:type="dxa"/>
            <w:shd w:val="clear" w:color="auto" w:fill="auto"/>
          </w:tcPr>
          <w:p w:rsidR="00F069BB" w:rsidRDefault="00632634" w:rsidP="000302B9">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-27940</wp:posOffset>
                      </wp:positionH>
                      <wp:positionV relativeFrom="paragraph">
                        <wp:posOffset>217805</wp:posOffset>
                      </wp:positionV>
                      <wp:extent cx="5814060" cy="0"/>
                      <wp:effectExtent l="14605" t="9525" r="10160" b="9525"/>
                      <wp:wrapNone/>
                      <wp:docPr id="1" name="DW94438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05535" id="DW944388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7.15pt" to="455.6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" strokeweight="1.5pt"/>
                  </w:pict>
                </mc:Fallback>
              </mc:AlternateContent>
            </w:r>
            <w:r w:rsidR="00F069BB">
              <w:rPr>
                <w:rFonts w:hint="eastAsia"/>
              </w:rPr>
              <w:t>第四十一條　本條例自公布日施行。</w:t>
            </w:r>
          </w:p>
        </w:tc>
        <w:tc>
          <w:tcPr>
            <w:tcW w:w="4564" w:type="dxa"/>
            <w:shd w:val="clear" w:color="auto" w:fill="auto"/>
          </w:tcPr>
          <w:p w:rsidR="00F069BB" w:rsidRDefault="00F069BB" w:rsidP="000302B9">
            <w:pPr>
              <w:spacing w:line="315" w:lineRule="exact"/>
              <w:ind w:leftChars="50" w:left="105" w:rightChars="50" w:right="105"/>
              <w:rPr>
                <w:rFonts w:hint="eastAsia"/>
              </w:rPr>
            </w:pPr>
            <w:r>
              <w:rPr>
                <w:rFonts w:hint="eastAsia"/>
              </w:rPr>
              <w:t>明定本條例自公布日施行。</w:t>
            </w:r>
          </w:p>
        </w:tc>
      </w:tr>
    </w:tbl>
    <w:p w:rsidR="00D22A25" w:rsidRDefault="00D22A25" w:rsidP="00F069BB">
      <w:pPr>
        <w:rPr>
          <w:rFonts w:hint="eastAsia"/>
        </w:rPr>
      </w:pPr>
    </w:p>
    <w:p w:rsidR="00962E2D" w:rsidRPr="00F069BB" w:rsidRDefault="00962E2D" w:rsidP="00F069BB">
      <w:pPr>
        <w:rPr>
          <w:rFonts w:hint="eastAsia"/>
        </w:rPr>
      </w:pPr>
      <w:r>
        <w:br w:type="page"/>
      </w:r>
    </w:p>
    <w:sectPr w:rsidR="00962E2D" w:rsidRPr="00F069BB" w:rsidSect="00F069B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5799" w:rsidRDefault="00845799">
      <w:r>
        <w:separator/>
      </w:r>
    </w:p>
  </w:endnote>
  <w:endnote w:type="continuationSeparator" w:id="0">
    <w:p w:rsidR="00845799" w:rsidRDefault="00845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E2D" w:rsidRPr="002724A7" w:rsidRDefault="002724A7" w:rsidP="002724A7">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32634">
      <w:t>704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E2D" w:rsidRPr="002724A7" w:rsidRDefault="002724A7" w:rsidP="002724A7">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632634">
      <w:t>703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5799" w:rsidRDefault="00845799">
      <w:r>
        <w:separator/>
      </w:r>
    </w:p>
  </w:footnote>
  <w:footnote w:type="continuationSeparator" w:id="0">
    <w:p w:rsidR="00845799" w:rsidRDefault="008457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E2D" w:rsidRPr="002724A7" w:rsidRDefault="002724A7" w:rsidP="002724A7">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E2D" w:rsidRPr="002724A7" w:rsidRDefault="002724A7" w:rsidP="002724A7">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A0D"/>
    <w:rsid w:val="00021974"/>
    <w:rsid w:val="000302B9"/>
    <w:rsid w:val="000322E4"/>
    <w:rsid w:val="00034179"/>
    <w:rsid w:val="0006260D"/>
    <w:rsid w:val="0007483B"/>
    <w:rsid w:val="00092EFA"/>
    <w:rsid w:val="000B190B"/>
    <w:rsid w:val="000C6344"/>
    <w:rsid w:val="000D2076"/>
    <w:rsid w:val="000E3372"/>
    <w:rsid w:val="000F48AA"/>
    <w:rsid w:val="00101F96"/>
    <w:rsid w:val="001132D3"/>
    <w:rsid w:val="001166AB"/>
    <w:rsid w:val="00123301"/>
    <w:rsid w:val="00130626"/>
    <w:rsid w:val="001346DF"/>
    <w:rsid w:val="00152E55"/>
    <w:rsid w:val="00153AD0"/>
    <w:rsid w:val="00174DC3"/>
    <w:rsid w:val="001776A7"/>
    <w:rsid w:val="00192966"/>
    <w:rsid w:val="001A0A32"/>
    <w:rsid w:val="001A5138"/>
    <w:rsid w:val="001A7C69"/>
    <w:rsid w:val="001E1A19"/>
    <w:rsid w:val="001E385A"/>
    <w:rsid w:val="00235073"/>
    <w:rsid w:val="00235BD9"/>
    <w:rsid w:val="00235F1B"/>
    <w:rsid w:val="00240FA3"/>
    <w:rsid w:val="0024333A"/>
    <w:rsid w:val="00243679"/>
    <w:rsid w:val="00252A12"/>
    <w:rsid w:val="002724A7"/>
    <w:rsid w:val="00293B0A"/>
    <w:rsid w:val="002A04DC"/>
    <w:rsid w:val="002A509E"/>
    <w:rsid w:val="002C335B"/>
    <w:rsid w:val="002E7566"/>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6095"/>
    <w:rsid w:val="0042704C"/>
    <w:rsid w:val="0044045C"/>
    <w:rsid w:val="00441B24"/>
    <w:rsid w:val="00443AB2"/>
    <w:rsid w:val="00453F8A"/>
    <w:rsid w:val="00473B4E"/>
    <w:rsid w:val="00485C17"/>
    <w:rsid w:val="004A26FD"/>
    <w:rsid w:val="004C459D"/>
    <w:rsid w:val="004D14A2"/>
    <w:rsid w:val="004D78BA"/>
    <w:rsid w:val="004E74DF"/>
    <w:rsid w:val="004F17A8"/>
    <w:rsid w:val="00502DA5"/>
    <w:rsid w:val="00542984"/>
    <w:rsid w:val="00552448"/>
    <w:rsid w:val="00572D70"/>
    <w:rsid w:val="00580583"/>
    <w:rsid w:val="005B1DB0"/>
    <w:rsid w:val="00632430"/>
    <w:rsid w:val="00632634"/>
    <w:rsid w:val="00655703"/>
    <w:rsid w:val="006873C4"/>
    <w:rsid w:val="006A7BF0"/>
    <w:rsid w:val="006B2CB0"/>
    <w:rsid w:val="006C4149"/>
    <w:rsid w:val="006C7F9F"/>
    <w:rsid w:val="006D7A0D"/>
    <w:rsid w:val="006D7D23"/>
    <w:rsid w:val="006E2402"/>
    <w:rsid w:val="006E3C20"/>
    <w:rsid w:val="006F10CF"/>
    <w:rsid w:val="006F5861"/>
    <w:rsid w:val="00702B1A"/>
    <w:rsid w:val="007123BA"/>
    <w:rsid w:val="00722A05"/>
    <w:rsid w:val="00732BD2"/>
    <w:rsid w:val="00735FD8"/>
    <w:rsid w:val="00765FB5"/>
    <w:rsid w:val="007776A4"/>
    <w:rsid w:val="00781901"/>
    <w:rsid w:val="007908D5"/>
    <w:rsid w:val="00794FA3"/>
    <w:rsid w:val="007A1C27"/>
    <w:rsid w:val="007A4599"/>
    <w:rsid w:val="007C4084"/>
    <w:rsid w:val="007D04A0"/>
    <w:rsid w:val="007E74DC"/>
    <w:rsid w:val="007F7A16"/>
    <w:rsid w:val="00845799"/>
    <w:rsid w:val="00861B21"/>
    <w:rsid w:val="00863C32"/>
    <w:rsid w:val="00864C67"/>
    <w:rsid w:val="00883D74"/>
    <w:rsid w:val="008A0C5D"/>
    <w:rsid w:val="008B4209"/>
    <w:rsid w:val="008E326C"/>
    <w:rsid w:val="008E5D88"/>
    <w:rsid w:val="0090241A"/>
    <w:rsid w:val="00926F56"/>
    <w:rsid w:val="00962E2D"/>
    <w:rsid w:val="00963798"/>
    <w:rsid w:val="00966C2E"/>
    <w:rsid w:val="00992003"/>
    <w:rsid w:val="009C16B2"/>
    <w:rsid w:val="009C2D0A"/>
    <w:rsid w:val="009C3904"/>
    <w:rsid w:val="009D3F34"/>
    <w:rsid w:val="009D7415"/>
    <w:rsid w:val="009E10F6"/>
    <w:rsid w:val="009E7790"/>
    <w:rsid w:val="00A05B7F"/>
    <w:rsid w:val="00A0600A"/>
    <w:rsid w:val="00A13259"/>
    <w:rsid w:val="00A32A9C"/>
    <w:rsid w:val="00A678DC"/>
    <w:rsid w:val="00A80A44"/>
    <w:rsid w:val="00A86BD4"/>
    <w:rsid w:val="00A876DC"/>
    <w:rsid w:val="00AA1249"/>
    <w:rsid w:val="00AA2ADF"/>
    <w:rsid w:val="00AC692A"/>
    <w:rsid w:val="00AC6A09"/>
    <w:rsid w:val="00AD6810"/>
    <w:rsid w:val="00AF1CCC"/>
    <w:rsid w:val="00B15BB5"/>
    <w:rsid w:val="00B278AB"/>
    <w:rsid w:val="00B40364"/>
    <w:rsid w:val="00BA71D7"/>
    <w:rsid w:val="00BB5684"/>
    <w:rsid w:val="00BE0A55"/>
    <w:rsid w:val="00BF63AF"/>
    <w:rsid w:val="00C160D8"/>
    <w:rsid w:val="00C201E0"/>
    <w:rsid w:val="00C216C6"/>
    <w:rsid w:val="00C50091"/>
    <w:rsid w:val="00C56D95"/>
    <w:rsid w:val="00C84B2E"/>
    <w:rsid w:val="00C9556F"/>
    <w:rsid w:val="00C9653B"/>
    <w:rsid w:val="00CC2842"/>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DF5F3C"/>
    <w:rsid w:val="00E049FB"/>
    <w:rsid w:val="00E10D3F"/>
    <w:rsid w:val="00E174AB"/>
    <w:rsid w:val="00E20354"/>
    <w:rsid w:val="00E21EEE"/>
    <w:rsid w:val="00E42982"/>
    <w:rsid w:val="00E51C63"/>
    <w:rsid w:val="00E62000"/>
    <w:rsid w:val="00E65CFC"/>
    <w:rsid w:val="00E67FFE"/>
    <w:rsid w:val="00E72EE7"/>
    <w:rsid w:val="00EA02A7"/>
    <w:rsid w:val="00EC145C"/>
    <w:rsid w:val="00ED3C66"/>
    <w:rsid w:val="00ED580D"/>
    <w:rsid w:val="00ED5C0E"/>
    <w:rsid w:val="00ED5E9D"/>
    <w:rsid w:val="00F069BB"/>
    <w:rsid w:val="00F1464A"/>
    <w:rsid w:val="00F30B58"/>
    <w:rsid w:val="00F474B2"/>
    <w:rsid w:val="00F61EC1"/>
    <w:rsid w:val="00F71E07"/>
    <w:rsid w:val="00F82284"/>
    <w:rsid w:val="00F85C4D"/>
    <w:rsid w:val="00F86051"/>
    <w:rsid w:val="00F928FF"/>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7507C5B-49FD-45E1-88B9-5309BF05C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DF78A-CC0B-4C06-B27D-7F0B524E9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10</Pages>
  <Words>1334</Words>
  <Characters>7605</Characters>
  <Application>Microsoft Office Word</Application>
  <DocSecurity>0</DocSecurity>
  <Lines>63</Lines>
  <Paragraphs>17</Paragraphs>
  <ScaleCrop>false</ScaleCrop>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13號</dc:creator>
  <cp:keywords>11;1;11</cp:keywords>
  <dc:description>委703;委712;10;議案202110038060000</dc:description>
  <cp:lastModifiedBy>Windows 使用者</cp:lastModifiedBy>
  <cp:revision>2</cp:revision>
  <cp:lastPrinted>2024-04-22T07:03:00Z</cp:lastPrinted>
  <dcterms:created xsi:type="dcterms:W3CDTF">2024-05-09T07:03:00Z</dcterms:created>
  <dcterms:modified xsi:type="dcterms:W3CDTF">2024-05-09T07:03:00Z</dcterms:modified>
</cp:coreProperties>
</file>