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E21D8D" w:rsidRDefault="00D27DE7">
      <w:pPr>
        <w:pStyle w:val="title"/>
        <w:rPr>
          <w:rStyle w:val="20"/>
          <w:position w:val="20"/>
        </w:rPr>
      </w:pPr>
      <w:r w:rsidRPr="00E21D8D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E21D8D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E21D8D">
        <w:rPr>
          <w:rStyle w:val="20"/>
          <w:rFonts w:hint="eastAsia"/>
          <w:position w:val="20"/>
        </w:rPr>
        <w:t>財政委員會</w:t>
      </w:r>
      <w:r w:rsidR="00375D8C" w:rsidRPr="00E21D8D">
        <w:rPr>
          <w:rStyle w:val="20"/>
          <w:rFonts w:hint="eastAsia"/>
          <w:position w:val="20"/>
        </w:rPr>
        <w:t xml:space="preserve">　函</w:t>
      </w:r>
    </w:p>
    <w:p w:rsidR="00375D8C" w:rsidRPr="00E21D8D" w:rsidRDefault="00375D8C">
      <w:pPr>
        <w:pStyle w:val="titlespace"/>
        <w:rPr>
          <w:rStyle w:val="8"/>
        </w:rPr>
      </w:pPr>
    </w:p>
    <w:p w:rsidR="00375D8C" w:rsidRPr="00E21D8D" w:rsidRDefault="00CD0ABB">
      <w:pPr>
        <w:pStyle w:val="space2"/>
      </w:pPr>
      <w:r w:rsidRPr="00E21D8D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70756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70756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70756D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70756D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70756D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70756D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E21D8D" w:rsidRDefault="00375D8C">
      <w:pPr>
        <w:pStyle w:val="space2"/>
      </w:pPr>
    </w:p>
    <w:p w:rsidR="00375D8C" w:rsidRPr="00E21D8D" w:rsidRDefault="00375D8C">
      <w:pPr>
        <w:pStyle w:val="11"/>
        <w:spacing w:line="14" w:lineRule="exact"/>
        <w:ind w:leftChars="0" w:left="0"/>
      </w:pPr>
    </w:p>
    <w:p w:rsidR="003D7B20" w:rsidRPr="00E21D8D" w:rsidRDefault="00375D8C">
      <w:pPr>
        <w:pStyle w:val="ad"/>
        <w:spacing w:line="360" w:lineRule="exact"/>
      </w:pPr>
      <w:r w:rsidRPr="00E21D8D">
        <w:rPr>
          <w:rFonts w:hint="eastAsia"/>
        </w:rPr>
        <w:t>受文者：</w:t>
      </w:r>
      <w:bookmarkStart w:id="5" w:name="受文者"/>
      <w:bookmarkEnd w:id="5"/>
      <w:r w:rsidR="003D7B20" w:rsidRPr="00E21D8D">
        <w:rPr>
          <w:rFonts w:hint="eastAsia"/>
        </w:rPr>
        <w:t>本院全體委員</w:t>
      </w:r>
    </w:p>
    <w:p w:rsidR="00375D8C" w:rsidRPr="00E21D8D" w:rsidRDefault="00375D8C">
      <w:pPr>
        <w:pStyle w:val="space"/>
      </w:pPr>
    </w:p>
    <w:p w:rsidR="00375D8C" w:rsidRPr="00E21D8D" w:rsidRDefault="00375D8C">
      <w:pPr>
        <w:pStyle w:val="ae"/>
        <w:spacing w:line="240" w:lineRule="exact"/>
      </w:pPr>
      <w:r w:rsidRPr="00E21D8D">
        <w:fldChar w:fldCharType="begin"/>
      </w:r>
      <w:r w:rsidRPr="00E21D8D">
        <w:instrText xml:space="preserve"> </w:instrText>
      </w:r>
      <w:r w:rsidRPr="00E21D8D">
        <w:rPr>
          <w:rFonts w:hint="eastAsia"/>
        </w:rPr>
        <w:instrText>MACROBUTTON  DocDispatch 發文日期：</w:instrText>
      </w:r>
      <w:r w:rsidRPr="00E21D8D">
        <w:fldChar w:fldCharType="end"/>
      </w:r>
      <w:bookmarkStart w:id="6" w:name="發文日期"/>
      <w:bookmarkEnd w:id="6"/>
      <w:r w:rsidR="00FA3BE7" w:rsidRPr="00E21D8D">
        <w:rPr>
          <w:rFonts w:hint="eastAsia"/>
        </w:rPr>
        <w:t>中華民國</w:t>
      </w:r>
      <w:r w:rsidR="0070756D" w:rsidRPr="00E21D8D">
        <w:rPr>
          <w:rFonts w:hint="eastAsia"/>
        </w:rPr>
        <w:t>113</w:t>
      </w:r>
      <w:r w:rsidR="00FA3BE7" w:rsidRPr="00E21D8D">
        <w:rPr>
          <w:rFonts w:hint="eastAsia"/>
        </w:rPr>
        <w:t>年</w:t>
      </w:r>
      <w:r w:rsidR="008F25F1" w:rsidRPr="00E21D8D">
        <w:rPr>
          <w:rFonts w:hint="eastAsia"/>
        </w:rPr>
        <w:t>5</w:t>
      </w:r>
      <w:r w:rsidR="00FA3BE7" w:rsidRPr="00E21D8D">
        <w:rPr>
          <w:rFonts w:hint="eastAsia"/>
        </w:rPr>
        <w:t>月</w:t>
      </w:r>
      <w:r w:rsidR="008F25F1" w:rsidRPr="00E21D8D">
        <w:rPr>
          <w:rFonts w:hint="eastAsia"/>
        </w:rPr>
        <w:t>27</w:t>
      </w:r>
      <w:r w:rsidR="00FA3BE7" w:rsidRPr="00E21D8D">
        <w:rPr>
          <w:rFonts w:hint="eastAsia"/>
        </w:rPr>
        <w:t>日</w:t>
      </w:r>
    </w:p>
    <w:p w:rsidR="00375D8C" w:rsidRPr="00E21D8D" w:rsidRDefault="00375D8C">
      <w:pPr>
        <w:pStyle w:val="ae"/>
        <w:spacing w:line="240" w:lineRule="exact"/>
      </w:pPr>
      <w:r w:rsidRPr="00E21D8D">
        <w:rPr>
          <w:rFonts w:hint="eastAsia"/>
        </w:rPr>
        <w:t>發文字號：</w:t>
      </w:r>
      <w:bookmarkStart w:id="7" w:name="發文字號"/>
      <w:bookmarkEnd w:id="7"/>
      <w:r w:rsidR="00233ED3">
        <w:rPr>
          <w:rFonts w:hint="eastAsia"/>
        </w:rPr>
        <w:t>台</w:t>
      </w:r>
      <w:proofErr w:type="gramStart"/>
      <w:r w:rsidR="00233ED3">
        <w:rPr>
          <w:rFonts w:hint="eastAsia"/>
        </w:rPr>
        <w:t>立財字</w:t>
      </w:r>
      <w:proofErr w:type="gramEnd"/>
      <w:r w:rsidR="00233ED3">
        <w:rPr>
          <w:rFonts w:hint="eastAsia"/>
        </w:rPr>
        <w:t>第</w:t>
      </w:r>
      <w:r w:rsidR="00233ED3">
        <w:t>1132100776號</w:t>
      </w:r>
    </w:p>
    <w:p w:rsidR="00375D8C" w:rsidRPr="00E21D8D" w:rsidRDefault="00375D8C">
      <w:pPr>
        <w:pStyle w:val="ae"/>
        <w:spacing w:line="240" w:lineRule="exact"/>
      </w:pPr>
      <w:r w:rsidRPr="00E21D8D">
        <w:fldChar w:fldCharType="begin"/>
      </w:r>
      <w:r w:rsidRPr="00E21D8D">
        <w:instrText xml:space="preserve"> </w:instrText>
      </w:r>
      <w:r w:rsidRPr="00E21D8D">
        <w:rPr>
          <w:rFonts w:hint="eastAsia"/>
        </w:rPr>
        <w:instrText>MACROBUTTON  DocSpeed 速別：</w:instrText>
      </w:r>
      <w:r w:rsidRPr="00E21D8D">
        <w:fldChar w:fldCharType="end"/>
      </w:r>
      <w:bookmarkStart w:id="8" w:name="速別"/>
      <w:bookmarkEnd w:id="8"/>
      <w:r w:rsidR="003D7B20" w:rsidRPr="00E21D8D">
        <w:rPr>
          <w:rFonts w:hint="eastAsia"/>
        </w:rPr>
        <w:t>最速件</w:t>
      </w:r>
    </w:p>
    <w:p w:rsidR="00375D8C" w:rsidRPr="00E21D8D" w:rsidRDefault="00375D8C">
      <w:pPr>
        <w:pStyle w:val="ae"/>
        <w:spacing w:line="240" w:lineRule="exact"/>
      </w:pPr>
      <w:r w:rsidRPr="00E21D8D">
        <w:fldChar w:fldCharType="begin"/>
      </w:r>
      <w:r w:rsidRPr="00E21D8D">
        <w:instrText xml:space="preserve"> </w:instrText>
      </w:r>
      <w:r w:rsidRPr="00E21D8D">
        <w:rPr>
          <w:rFonts w:hint="eastAsia"/>
        </w:rPr>
        <w:instrText>MACROBUTTON  DocSecurity 密等及解密條件或保密期限：</w:instrText>
      </w:r>
      <w:r w:rsidRPr="00E21D8D">
        <w:fldChar w:fldCharType="end"/>
      </w:r>
      <w:bookmarkStart w:id="9" w:name="密等及解密條件或保密期限"/>
      <w:bookmarkEnd w:id="9"/>
    </w:p>
    <w:p w:rsidR="003D7B20" w:rsidRPr="00E21D8D" w:rsidRDefault="00375D8C">
      <w:pPr>
        <w:pStyle w:val="ae"/>
        <w:spacing w:line="240" w:lineRule="exact"/>
      </w:pPr>
      <w:r w:rsidRPr="00E21D8D">
        <w:rPr>
          <w:rFonts w:hint="eastAsia"/>
        </w:rPr>
        <w:t>附件：</w:t>
      </w:r>
      <w:bookmarkStart w:id="10" w:name="附件"/>
      <w:bookmarkEnd w:id="10"/>
      <w:r w:rsidR="00465C8E" w:rsidRPr="00E21D8D">
        <w:rPr>
          <w:rFonts w:hint="eastAsia"/>
        </w:rPr>
        <w:t>變更後之議</w:t>
      </w:r>
      <w:r w:rsidR="003D7B20" w:rsidRPr="00E21D8D">
        <w:rPr>
          <w:rFonts w:hint="eastAsia"/>
        </w:rPr>
        <w:t>事日程</w:t>
      </w:r>
      <w:r w:rsidR="005E17CF" w:rsidRPr="00E21D8D">
        <w:t>1</w:t>
      </w:r>
      <w:r w:rsidR="003D7B20" w:rsidRPr="00E21D8D">
        <w:rPr>
          <w:rFonts w:hint="eastAsia"/>
        </w:rPr>
        <w:t>份</w:t>
      </w:r>
    </w:p>
    <w:p w:rsidR="00375D8C" w:rsidRPr="00E21D8D" w:rsidRDefault="00375D8C">
      <w:pPr>
        <w:pStyle w:val="space0"/>
      </w:pPr>
    </w:p>
    <w:p w:rsidR="00375D8C" w:rsidRPr="00E21D8D" w:rsidRDefault="00375D8C" w:rsidP="00766FCC">
      <w:pPr>
        <w:pStyle w:val="af"/>
        <w:spacing w:line="500" w:lineRule="exact"/>
        <w:ind w:left="896" w:hangingChars="280" w:hanging="896"/>
        <w:jc w:val="both"/>
      </w:pPr>
      <w:r w:rsidRPr="00E21D8D">
        <w:rPr>
          <w:rFonts w:hint="eastAsia"/>
        </w:rPr>
        <w:t>主旨：</w:t>
      </w:r>
      <w:bookmarkStart w:id="11" w:name="主旨"/>
      <w:bookmarkEnd w:id="11"/>
      <w:r w:rsidR="007A2E37" w:rsidRPr="00E21D8D">
        <w:rPr>
          <w:rFonts w:hint="eastAsia"/>
        </w:rPr>
        <w:t>本會原定</w:t>
      </w:r>
      <w:r w:rsidR="0070756D" w:rsidRPr="00E21D8D">
        <w:t>11</w:t>
      </w:r>
      <w:r w:rsidR="0070756D" w:rsidRPr="00E21D8D">
        <w:rPr>
          <w:rFonts w:hint="eastAsia"/>
        </w:rPr>
        <w:t>3</w:t>
      </w:r>
      <w:r w:rsidR="007A2E37" w:rsidRPr="00E21D8D">
        <w:t>年</w:t>
      </w:r>
      <w:r w:rsidR="008F25F1" w:rsidRPr="00E21D8D">
        <w:rPr>
          <w:rFonts w:hint="eastAsia"/>
        </w:rPr>
        <w:t>5</w:t>
      </w:r>
      <w:r w:rsidR="007A2E37" w:rsidRPr="00E21D8D">
        <w:t>月</w:t>
      </w:r>
      <w:r w:rsidR="008F25F1" w:rsidRPr="00E21D8D">
        <w:rPr>
          <w:rFonts w:hint="eastAsia"/>
        </w:rPr>
        <w:t>30</w:t>
      </w:r>
      <w:r w:rsidR="007A2E37" w:rsidRPr="00E21D8D">
        <w:t>日(星期</w:t>
      </w:r>
      <w:r w:rsidR="008F25F1" w:rsidRPr="00E21D8D">
        <w:rPr>
          <w:rFonts w:hint="eastAsia"/>
        </w:rPr>
        <w:t>四</w:t>
      </w:r>
      <w:r w:rsidR="007A2E37" w:rsidRPr="00E21D8D">
        <w:t>)舉行之第</w:t>
      </w:r>
      <w:r w:rsidR="008F25F1" w:rsidRPr="00E21D8D">
        <w:rPr>
          <w:rFonts w:hint="eastAsia"/>
        </w:rPr>
        <w:t>1</w:t>
      </w:r>
      <w:r w:rsidR="0070756D" w:rsidRPr="00E21D8D">
        <w:rPr>
          <w:rFonts w:hint="eastAsia"/>
        </w:rPr>
        <w:t>5</w:t>
      </w:r>
      <w:r w:rsidR="007A2E37" w:rsidRPr="00E21D8D">
        <w:t>次全體委員會議</w:t>
      </w:r>
      <w:r w:rsidR="00E610DB" w:rsidRPr="00E21D8D">
        <w:rPr>
          <w:rFonts w:hint="eastAsia"/>
        </w:rPr>
        <w:t>報告事項</w:t>
      </w:r>
      <w:r w:rsidR="007A2E37" w:rsidRPr="00E21D8D">
        <w:rPr>
          <w:rFonts w:hint="eastAsia"/>
        </w:rPr>
        <w:t>「</w:t>
      </w:r>
      <w:r w:rsidR="008F25F1" w:rsidRPr="00E21D8D">
        <w:rPr>
          <w:rFonts w:hint="eastAsia"/>
        </w:rPr>
        <w:t>邀請財政部</w:t>
      </w:r>
      <w:proofErr w:type="gramStart"/>
      <w:r w:rsidR="008F25F1" w:rsidRPr="00E21D8D">
        <w:rPr>
          <w:rFonts w:hint="eastAsia"/>
        </w:rPr>
        <w:t>莊部長翠雲</w:t>
      </w:r>
      <w:proofErr w:type="gramEnd"/>
      <w:r w:rsidR="008F25F1" w:rsidRPr="00E21D8D">
        <w:rPr>
          <w:rFonts w:hint="eastAsia"/>
        </w:rPr>
        <w:t>、金融監督管理委員會</w:t>
      </w:r>
      <w:proofErr w:type="gramStart"/>
      <w:r w:rsidR="008F25F1" w:rsidRPr="00E21D8D">
        <w:rPr>
          <w:rFonts w:hint="eastAsia"/>
        </w:rPr>
        <w:t>彭</w:t>
      </w:r>
      <w:proofErr w:type="gramEnd"/>
      <w:r w:rsidR="008F25F1" w:rsidRPr="00E21D8D">
        <w:rPr>
          <w:rFonts w:hint="eastAsia"/>
        </w:rPr>
        <w:t>主任委員金隆率所屬相關單位就『如何精進</w:t>
      </w:r>
      <w:r w:rsidR="008F25F1" w:rsidRPr="00E21D8D">
        <w:t>ESG制度評鑑，並導引金融機構落實放貸及貸後管理工作</w:t>
      </w:r>
      <w:r w:rsidR="008F25F1" w:rsidRPr="00E21D8D">
        <w:rPr>
          <w:rFonts w:hint="eastAsia"/>
        </w:rPr>
        <w:t>』</w:t>
      </w:r>
      <w:r w:rsidR="008F25F1" w:rsidRPr="00E21D8D">
        <w:t>進行專題報告，並備質詢。</w:t>
      </w:r>
      <w:r w:rsidR="007A2E37" w:rsidRPr="00E21D8D">
        <w:rPr>
          <w:rFonts w:hint="eastAsia"/>
        </w:rPr>
        <w:t>」</w:t>
      </w:r>
      <w:r w:rsidR="00766FCC" w:rsidRPr="00E21D8D">
        <w:rPr>
          <w:rFonts w:hint="eastAsia"/>
        </w:rPr>
        <w:t>變</w:t>
      </w:r>
      <w:bookmarkStart w:id="12" w:name="_GoBack"/>
      <w:bookmarkEnd w:id="12"/>
      <w:r w:rsidR="00766FCC" w:rsidRPr="00E21D8D">
        <w:rPr>
          <w:rFonts w:hint="eastAsia"/>
        </w:rPr>
        <w:t>更</w:t>
      </w:r>
      <w:r w:rsidR="0070756D" w:rsidRPr="00E21D8D">
        <w:rPr>
          <w:rFonts w:hint="eastAsia"/>
        </w:rPr>
        <w:t>為「</w:t>
      </w:r>
      <w:r w:rsidR="008F25F1" w:rsidRPr="00E21D8D">
        <w:rPr>
          <w:rFonts w:hint="eastAsia"/>
        </w:rPr>
        <w:t>邀請財政部</w:t>
      </w:r>
      <w:proofErr w:type="gramStart"/>
      <w:r w:rsidR="008F25F1" w:rsidRPr="00E21D8D">
        <w:rPr>
          <w:rFonts w:hint="eastAsia"/>
        </w:rPr>
        <w:t>莊部長翠雲</w:t>
      </w:r>
      <w:proofErr w:type="gramEnd"/>
      <w:r w:rsidR="008F25F1" w:rsidRPr="00E21D8D">
        <w:rPr>
          <w:rFonts w:hint="eastAsia"/>
        </w:rPr>
        <w:t>、金融監督管理委員會</w:t>
      </w:r>
      <w:proofErr w:type="gramStart"/>
      <w:r w:rsidR="008F25F1" w:rsidRPr="00E21D8D">
        <w:rPr>
          <w:rFonts w:hint="eastAsia"/>
        </w:rPr>
        <w:t>彭</w:t>
      </w:r>
      <w:proofErr w:type="gramEnd"/>
      <w:r w:rsidR="008F25F1" w:rsidRPr="00E21D8D">
        <w:rPr>
          <w:rFonts w:hint="eastAsia"/>
        </w:rPr>
        <w:t>主任委員金隆率所屬相關單位就『如何精進</w:t>
      </w:r>
      <w:r w:rsidR="008F25F1" w:rsidRPr="00E21D8D">
        <w:t>ESG制度評鑑、永續報告書及公司治理評鑑制度，並導引金融機構落實放貸及貸後管理工作</w:t>
      </w:r>
      <w:r w:rsidR="008F25F1" w:rsidRPr="00E21D8D">
        <w:rPr>
          <w:rFonts w:hint="eastAsia"/>
        </w:rPr>
        <w:t>』</w:t>
      </w:r>
      <w:r w:rsidR="008F25F1" w:rsidRPr="00E21D8D">
        <w:t>進行專題報告，並備質詢。</w:t>
      </w:r>
      <w:r w:rsidR="0070756D" w:rsidRPr="00E21D8D">
        <w:rPr>
          <w:rFonts w:hint="eastAsia"/>
        </w:rPr>
        <w:t>」</w:t>
      </w:r>
      <w:r w:rsidR="002725A7" w:rsidRPr="00E21D8D">
        <w:rPr>
          <w:rFonts w:hint="eastAsia"/>
        </w:rPr>
        <w:t>，</w:t>
      </w:r>
      <w:r w:rsidR="007A2E37" w:rsidRPr="00E21D8D">
        <w:rPr>
          <w:rFonts w:hint="eastAsia"/>
        </w:rPr>
        <w:t>請查照。</w:t>
      </w:r>
    </w:p>
    <w:p w:rsidR="00375D8C" w:rsidRPr="00E21D8D" w:rsidRDefault="00375D8C">
      <w:pPr>
        <w:pStyle w:val="af0"/>
      </w:pPr>
      <w:bookmarkStart w:id="13" w:name="段落"/>
      <w:bookmarkEnd w:id="13"/>
      <w:r w:rsidRPr="00E21D8D">
        <w:rPr>
          <w:rFonts w:hint="eastAsia"/>
        </w:rPr>
        <w:t>說明：</w:t>
      </w:r>
    </w:p>
    <w:p w:rsidR="00375D8C" w:rsidRPr="00E21D8D" w:rsidRDefault="00AF7588">
      <w:pPr>
        <w:pStyle w:val="1-2"/>
      </w:pPr>
      <w:r w:rsidRPr="00E21D8D">
        <w:rPr>
          <w:rFonts w:hint="eastAsia"/>
        </w:rPr>
        <w:t>依本會輪值</w:t>
      </w:r>
      <w:proofErr w:type="gramStart"/>
      <w:r w:rsidR="008F25F1" w:rsidRPr="00E21D8D">
        <w:rPr>
          <w:rFonts w:hint="eastAsia"/>
        </w:rPr>
        <w:t>郭</w:t>
      </w:r>
      <w:proofErr w:type="gramEnd"/>
      <w:r w:rsidR="00FA3BE7" w:rsidRPr="00E21D8D">
        <w:rPr>
          <w:rFonts w:hint="eastAsia"/>
        </w:rPr>
        <w:t>召集委員</w:t>
      </w:r>
      <w:r w:rsidR="008F25F1" w:rsidRPr="00E21D8D">
        <w:rPr>
          <w:rFonts w:hint="eastAsia"/>
        </w:rPr>
        <w:t>國文</w:t>
      </w:r>
      <w:r w:rsidRPr="00E21D8D">
        <w:rPr>
          <w:rFonts w:hint="eastAsia"/>
        </w:rPr>
        <w:t>指示辦理。</w:t>
      </w:r>
    </w:p>
    <w:p w:rsidR="00DB63B6" w:rsidRPr="00E21D8D" w:rsidRDefault="007F19C7" w:rsidP="008F25F1">
      <w:pPr>
        <w:pStyle w:val="1-2"/>
      </w:pPr>
      <w:r w:rsidRPr="00E21D8D">
        <w:rPr>
          <w:rFonts w:hint="eastAsia"/>
        </w:rPr>
        <w:t>本</w:t>
      </w:r>
      <w:r w:rsidR="00AF7588" w:rsidRPr="00E21D8D">
        <w:rPr>
          <w:rFonts w:hint="eastAsia"/>
        </w:rPr>
        <w:t>會</w:t>
      </w:r>
      <w:r w:rsidR="0070756D" w:rsidRPr="00E21D8D">
        <w:t>11</w:t>
      </w:r>
      <w:r w:rsidR="0070756D" w:rsidRPr="00E21D8D">
        <w:rPr>
          <w:rFonts w:hint="eastAsia"/>
        </w:rPr>
        <w:t>3</w:t>
      </w:r>
      <w:r w:rsidR="00AF7588" w:rsidRPr="00E21D8D">
        <w:rPr>
          <w:rFonts w:hint="eastAsia"/>
        </w:rPr>
        <w:t>年</w:t>
      </w:r>
      <w:r w:rsidR="008F25F1" w:rsidRPr="00E21D8D">
        <w:rPr>
          <w:rFonts w:hint="eastAsia"/>
        </w:rPr>
        <w:t>5</w:t>
      </w:r>
      <w:r w:rsidR="00AF7588" w:rsidRPr="00E21D8D">
        <w:rPr>
          <w:rFonts w:hint="eastAsia"/>
        </w:rPr>
        <w:t>月</w:t>
      </w:r>
      <w:r w:rsidR="008F25F1" w:rsidRPr="00E21D8D">
        <w:rPr>
          <w:rFonts w:hint="eastAsia"/>
        </w:rPr>
        <w:t>24</w:t>
      </w:r>
      <w:r w:rsidR="00AF7588" w:rsidRPr="00E21D8D">
        <w:rPr>
          <w:rFonts w:hint="eastAsia"/>
        </w:rPr>
        <w:t>日台</w:t>
      </w:r>
      <w:proofErr w:type="gramStart"/>
      <w:r w:rsidR="00AF7588" w:rsidRPr="00E21D8D">
        <w:rPr>
          <w:rFonts w:hint="eastAsia"/>
        </w:rPr>
        <w:t>立財字</w:t>
      </w:r>
      <w:proofErr w:type="gramEnd"/>
      <w:r w:rsidR="00AF7588" w:rsidRPr="00E21D8D">
        <w:rPr>
          <w:rFonts w:hint="eastAsia"/>
        </w:rPr>
        <w:t>第</w:t>
      </w:r>
      <w:r w:rsidR="008F25F1" w:rsidRPr="00E21D8D">
        <w:t>1132100775</w:t>
      </w:r>
      <w:r w:rsidR="00AF7588" w:rsidRPr="00E21D8D">
        <w:rPr>
          <w:rFonts w:hint="eastAsia"/>
        </w:rPr>
        <w:t>號</w:t>
      </w:r>
      <w:proofErr w:type="gramStart"/>
      <w:r w:rsidR="00AF7588" w:rsidRPr="00E21D8D">
        <w:rPr>
          <w:rFonts w:hint="eastAsia"/>
        </w:rPr>
        <w:t>函諒達</w:t>
      </w:r>
      <w:proofErr w:type="gramEnd"/>
      <w:r w:rsidR="00AF7588" w:rsidRPr="00E21D8D">
        <w:rPr>
          <w:rFonts w:hint="eastAsia"/>
        </w:rPr>
        <w:t>。</w:t>
      </w:r>
    </w:p>
    <w:p w:rsidR="00CA3DBD" w:rsidRPr="00E21D8D" w:rsidRDefault="00CA68F0" w:rsidP="008F25F1">
      <w:pPr>
        <w:pStyle w:val="1-2"/>
      </w:pPr>
      <w:proofErr w:type="gramStart"/>
      <w:r w:rsidRPr="00E21D8D">
        <w:rPr>
          <w:rFonts w:hint="eastAsia"/>
        </w:rPr>
        <w:t>檢附更新版</w:t>
      </w:r>
      <w:proofErr w:type="gramEnd"/>
      <w:r w:rsidRPr="00E21D8D">
        <w:rPr>
          <w:rFonts w:hint="eastAsia"/>
        </w:rPr>
        <w:t>議程乙份。</w:t>
      </w:r>
    </w:p>
    <w:p w:rsidR="00CC330F" w:rsidRPr="00E21D8D" w:rsidRDefault="00CC330F" w:rsidP="008F25F1">
      <w:pPr>
        <w:pStyle w:val="1-2"/>
      </w:pPr>
      <w:r w:rsidRPr="00E21D8D">
        <w:rPr>
          <w:rFonts w:hint="eastAsia"/>
          <w:b/>
          <w:bCs/>
        </w:rPr>
        <w:t>請</w:t>
      </w:r>
      <w:r w:rsidRPr="00E21D8D">
        <w:rPr>
          <w:rFonts w:hint="eastAsia"/>
          <w:b/>
        </w:rPr>
        <w:t>財政部轉知公股行庫董事長、總經理列席</w:t>
      </w:r>
    </w:p>
    <w:p w:rsidR="003D7B20" w:rsidRPr="00E21D8D" w:rsidRDefault="00375D8C">
      <w:pPr>
        <w:pStyle w:val="af1"/>
        <w:spacing w:line="240" w:lineRule="exact"/>
      </w:pPr>
      <w:r w:rsidRPr="00E21D8D">
        <w:rPr>
          <w:rFonts w:hint="eastAsia"/>
        </w:rPr>
        <w:t>正本：</w:t>
      </w:r>
      <w:bookmarkStart w:id="14" w:name="正本"/>
      <w:bookmarkEnd w:id="14"/>
      <w:r w:rsidR="003D7B20" w:rsidRPr="00E21D8D">
        <w:rPr>
          <w:rFonts w:hint="eastAsia"/>
        </w:rPr>
        <w:t>本院全體委員</w:t>
      </w:r>
      <w:r w:rsidR="00CB0895" w:rsidRPr="00E21D8D">
        <w:rPr>
          <w:rFonts w:hint="eastAsia"/>
        </w:rPr>
        <w:t>、</w:t>
      </w:r>
      <w:r w:rsidR="008F25F1" w:rsidRPr="00E21D8D">
        <w:rPr>
          <w:rFonts w:hint="eastAsia"/>
        </w:rPr>
        <w:t>財政部</w:t>
      </w:r>
      <w:r w:rsidR="00750325" w:rsidRPr="00E21D8D">
        <w:rPr>
          <w:rFonts w:hint="eastAsia"/>
        </w:rPr>
        <w:t>、</w:t>
      </w:r>
      <w:r w:rsidR="0070756D" w:rsidRPr="00E21D8D">
        <w:rPr>
          <w:rFonts w:hint="eastAsia"/>
        </w:rPr>
        <w:t>金融監督管理委員會</w:t>
      </w:r>
    </w:p>
    <w:p w:rsidR="00D27DE7" w:rsidRPr="00E21D8D" w:rsidRDefault="00375D8C">
      <w:pPr>
        <w:pStyle w:val="af2"/>
        <w:spacing w:line="240" w:lineRule="exact"/>
      </w:pPr>
      <w:r w:rsidRPr="00E21D8D">
        <w:rPr>
          <w:rFonts w:hint="eastAsia"/>
        </w:rPr>
        <w:t>副本：</w:t>
      </w:r>
      <w:bookmarkStart w:id="15" w:name="副本"/>
      <w:bookmarkEnd w:id="15"/>
      <w:r w:rsidR="00D27DE7" w:rsidRPr="00E21D8D">
        <w:rPr>
          <w:rFonts w:hint="eastAsia"/>
        </w:rPr>
        <w:t>本院各相關單位、本院各黨團</w:t>
      </w:r>
    </w:p>
    <w:p w:rsidR="00375D8C" w:rsidRPr="00E21D8D" w:rsidRDefault="00375D8C">
      <w:pPr>
        <w:pStyle w:val="space1"/>
      </w:pPr>
    </w:p>
    <w:p w:rsidR="00375D8C" w:rsidRPr="00E21D8D" w:rsidRDefault="00375D8C">
      <w:pPr>
        <w:pStyle w:val="space1"/>
      </w:pPr>
    </w:p>
    <w:sectPr w:rsidR="00375D8C" w:rsidRPr="00E21D8D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547" w:rsidRDefault="00FD2547">
      <w:r>
        <w:separator/>
      </w:r>
    </w:p>
  </w:endnote>
  <w:endnote w:type="continuationSeparator" w:id="0">
    <w:p w:rsidR="00FD2547" w:rsidRDefault="00FD2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C523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C523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547" w:rsidRDefault="00FD2547">
      <w:r>
        <w:separator/>
      </w:r>
    </w:p>
  </w:footnote>
  <w:footnote w:type="continuationSeparator" w:id="0">
    <w:p w:rsidR="00FD2547" w:rsidRDefault="00FD25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495D"/>
    <w:rsid w:val="000A77A5"/>
    <w:rsid w:val="000D4654"/>
    <w:rsid w:val="000E2CE1"/>
    <w:rsid w:val="000F07B8"/>
    <w:rsid w:val="000F0EA4"/>
    <w:rsid w:val="000F72FA"/>
    <w:rsid w:val="001044AA"/>
    <w:rsid w:val="00164FB2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4D09"/>
    <w:rsid w:val="001D42C9"/>
    <w:rsid w:val="001F28CF"/>
    <w:rsid w:val="0020475D"/>
    <w:rsid w:val="002201E6"/>
    <w:rsid w:val="0022476E"/>
    <w:rsid w:val="00226896"/>
    <w:rsid w:val="00233ED3"/>
    <w:rsid w:val="002725A7"/>
    <w:rsid w:val="002A0D38"/>
    <w:rsid w:val="002E22BC"/>
    <w:rsid w:val="002F1C4B"/>
    <w:rsid w:val="002F6338"/>
    <w:rsid w:val="003538BA"/>
    <w:rsid w:val="00362315"/>
    <w:rsid w:val="003650BA"/>
    <w:rsid w:val="00375D8C"/>
    <w:rsid w:val="003842CE"/>
    <w:rsid w:val="003850F6"/>
    <w:rsid w:val="003903AA"/>
    <w:rsid w:val="003A7A8A"/>
    <w:rsid w:val="003C0504"/>
    <w:rsid w:val="003C564F"/>
    <w:rsid w:val="003D1FFC"/>
    <w:rsid w:val="003D4034"/>
    <w:rsid w:val="003D7B20"/>
    <w:rsid w:val="003E07EA"/>
    <w:rsid w:val="003E20F8"/>
    <w:rsid w:val="003E2B7E"/>
    <w:rsid w:val="00421BDF"/>
    <w:rsid w:val="00437CD5"/>
    <w:rsid w:val="00446691"/>
    <w:rsid w:val="004565A5"/>
    <w:rsid w:val="00464BAE"/>
    <w:rsid w:val="00465C8E"/>
    <w:rsid w:val="004761F1"/>
    <w:rsid w:val="00485C1A"/>
    <w:rsid w:val="004A0570"/>
    <w:rsid w:val="004C1291"/>
    <w:rsid w:val="004C6F77"/>
    <w:rsid w:val="004D0DA8"/>
    <w:rsid w:val="004D296B"/>
    <w:rsid w:val="004F65B3"/>
    <w:rsid w:val="00512209"/>
    <w:rsid w:val="00521784"/>
    <w:rsid w:val="005268E1"/>
    <w:rsid w:val="00571FC0"/>
    <w:rsid w:val="00587D78"/>
    <w:rsid w:val="005B5BAC"/>
    <w:rsid w:val="005C7A8E"/>
    <w:rsid w:val="005E17CF"/>
    <w:rsid w:val="00600C77"/>
    <w:rsid w:val="006401D8"/>
    <w:rsid w:val="006417BB"/>
    <w:rsid w:val="00642A55"/>
    <w:rsid w:val="0065725D"/>
    <w:rsid w:val="006738EB"/>
    <w:rsid w:val="0067668F"/>
    <w:rsid w:val="006904D1"/>
    <w:rsid w:val="00692DA6"/>
    <w:rsid w:val="006C38EE"/>
    <w:rsid w:val="006D29B3"/>
    <w:rsid w:val="006D670E"/>
    <w:rsid w:val="0070031E"/>
    <w:rsid w:val="0070756D"/>
    <w:rsid w:val="00714611"/>
    <w:rsid w:val="0072221B"/>
    <w:rsid w:val="0072452E"/>
    <w:rsid w:val="00735E03"/>
    <w:rsid w:val="0073772B"/>
    <w:rsid w:val="00745EAB"/>
    <w:rsid w:val="00750325"/>
    <w:rsid w:val="00751319"/>
    <w:rsid w:val="00757840"/>
    <w:rsid w:val="00766FCC"/>
    <w:rsid w:val="00781447"/>
    <w:rsid w:val="007A2E37"/>
    <w:rsid w:val="007B004F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14BC"/>
    <w:rsid w:val="00894264"/>
    <w:rsid w:val="008A145E"/>
    <w:rsid w:val="008A2253"/>
    <w:rsid w:val="008C35A6"/>
    <w:rsid w:val="008D630A"/>
    <w:rsid w:val="008E70A8"/>
    <w:rsid w:val="008F25F1"/>
    <w:rsid w:val="009079C1"/>
    <w:rsid w:val="00917FE8"/>
    <w:rsid w:val="00920623"/>
    <w:rsid w:val="00923974"/>
    <w:rsid w:val="0093582D"/>
    <w:rsid w:val="00952E73"/>
    <w:rsid w:val="00966754"/>
    <w:rsid w:val="00990147"/>
    <w:rsid w:val="00991FAC"/>
    <w:rsid w:val="0099531A"/>
    <w:rsid w:val="009B58AF"/>
    <w:rsid w:val="009C6C33"/>
    <w:rsid w:val="009D2BED"/>
    <w:rsid w:val="009D5DF8"/>
    <w:rsid w:val="009D628F"/>
    <w:rsid w:val="00A010E1"/>
    <w:rsid w:val="00A21C40"/>
    <w:rsid w:val="00A2510E"/>
    <w:rsid w:val="00A36EC5"/>
    <w:rsid w:val="00A776E6"/>
    <w:rsid w:val="00AA6EBF"/>
    <w:rsid w:val="00AB01DF"/>
    <w:rsid w:val="00AB3FB0"/>
    <w:rsid w:val="00AC197C"/>
    <w:rsid w:val="00AC3A7E"/>
    <w:rsid w:val="00AD2744"/>
    <w:rsid w:val="00AF14A0"/>
    <w:rsid w:val="00AF196F"/>
    <w:rsid w:val="00AF3D59"/>
    <w:rsid w:val="00AF7588"/>
    <w:rsid w:val="00B02FE4"/>
    <w:rsid w:val="00B0672A"/>
    <w:rsid w:val="00B138FD"/>
    <w:rsid w:val="00B3021B"/>
    <w:rsid w:val="00B62B22"/>
    <w:rsid w:val="00B93A3F"/>
    <w:rsid w:val="00BC0111"/>
    <w:rsid w:val="00BE3467"/>
    <w:rsid w:val="00C054D9"/>
    <w:rsid w:val="00C07B99"/>
    <w:rsid w:val="00C17DAB"/>
    <w:rsid w:val="00C31516"/>
    <w:rsid w:val="00C5006D"/>
    <w:rsid w:val="00C57164"/>
    <w:rsid w:val="00C60F6A"/>
    <w:rsid w:val="00C64726"/>
    <w:rsid w:val="00C82CB3"/>
    <w:rsid w:val="00C872BE"/>
    <w:rsid w:val="00C926C5"/>
    <w:rsid w:val="00CA3DBD"/>
    <w:rsid w:val="00CA68F0"/>
    <w:rsid w:val="00CB0895"/>
    <w:rsid w:val="00CC330F"/>
    <w:rsid w:val="00CD0ABB"/>
    <w:rsid w:val="00CF6A87"/>
    <w:rsid w:val="00D23D53"/>
    <w:rsid w:val="00D27DE7"/>
    <w:rsid w:val="00D34784"/>
    <w:rsid w:val="00D447C7"/>
    <w:rsid w:val="00D508DC"/>
    <w:rsid w:val="00D70642"/>
    <w:rsid w:val="00D864E0"/>
    <w:rsid w:val="00D900AA"/>
    <w:rsid w:val="00D9489D"/>
    <w:rsid w:val="00D94F6D"/>
    <w:rsid w:val="00DB63B6"/>
    <w:rsid w:val="00DC523E"/>
    <w:rsid w:val="00DD4A3B"/>
    <w:rsid w:val="00DE3559"/>
    <w:rsid w:val="00E047F4"/>
    <w:rsid w:val="00E16E46"/>
    <w:rsid w:val="00E1788A"/>
    <w:rsid w:val="00E21D8D"/>
    <w:rsid w:val="00E22587"/>
    <w:rsid w:val="00E610DB"/>
    <w:rsid w:val="00E752BC"/>
    <w:rsid w:val="00E87BF6"/>
    <w:rsid w:val="00E95BD5"/>
    <w:rsid w:val="00EA0A34"/>
    <w:rsid w:val="00EB5D14"/>
    <w:rsid w:val="00EB6814"/>
    <w:rsid w:val="00EC4091"/>
    <w:rsid w:val="00EF7B1D"/>
    <w:rsid w:val="00F0676F"/>
    <w:rsid w:val="00F140C8"/>
    <w:rsid w:val="00F306BC"/>
    <w:rsid w:val="00F35EF1"/>
    <w:rsid w:val="00FA3BE7"/>
    <w:rsid w:val="00FB4E41"/>
    <w:rsid w:val="00FD2547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>eic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2024-05-27T08:00:00Z</cp:lastPrinted>
  <dcterms:created xsi:type="dcterms:W3CDTF">2024-05-27T08:00:00Z</dcterms:created>
  <dcterms:modified xsi:type="dcterms:W3CDTF">2024-05-27T08:00:00Z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1132100776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1132100776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