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B8D46" w14:textId="77777777" w:rsidR="008D6DF4" w:rsidRDefault="008D6DF4">
      <w:pPr>
        <w:pStyle w:val="title"/>
        <w:rPr>
          <w:rStyle w:val="20"/>
          <w:position w:val="20"/>
        </w:rPr>
      </w:pPr>
    </w:p>
    <w:p w14:paraId="02993418" w14:textId="77777777" w:rsidR="008D6DF4" w:rsidRDefault="008D6DF4">
      <w:pPr>
        <w:pStyle w:val="title"/>
        <w:rPr>
          <w:rStyle w:val="20"/>
          <w:position w:val="20"/>
        </w:rPr>
      </w:pPr>
    </w:p>
    <w:p w14:paraId="0FEF640A" w14:textId="051E9DD2" w:rsidR="00375D8C" w:rsidRPr="00944B61" w:rsidRDefault="00C40ED9">
      <w:pPr>
        <w:pStyle w:val="title"/>
        <w:rPr>
          <w:rStyle w:val="20"/>
          <w:position w:val="20"/>
        </w:rPr>
      </w:pPr>
      <w:r w:rsidRPr="00944B61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350F3120" wp14:editId="21B3C888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735663155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4029C8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0F3120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" filled="f" stroked="f">
                <v:stroke dashstyle="1 1"/>
                <v:textbox inset="2.5mm,1.3mm,2.5mm,1.3mm">
                  <w:txbxContent>
                    <w:p w14:paraId="194029C8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944B61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2DC5CD0" wp14:editId="19919378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383996319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7737BB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8B257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臺北市中山南路</w:t>
                            </w:r>
                            <w:r w:rsidR="008B257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6AA1B41B" w14:textId="77777777" w:rsidR="008B2575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8B257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謝禎鴻</w:t>
                            </w:r>
                          </w:p>
                          <w:p w14:paraId="58877255" w14:textId="77777777" w:rsidR="008B2575" w:rsidRDefault="008B257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23585509</w:t>
                            </w:r>
                          </w:p>
                          <w:p w14:paraId="5F3A10C0" w14:textId="77777777" w:rsidR="008B2575" w:rsidRDefault="008B257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23585502</w:t>
                            </w:r>
                          </w:p>
                          <w:p w14:paraId="51A188D7" w14:textId="77777777" w:rsidR="00375D8C" w:rsidRDefault="008B2575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ly20723@ly.gov.tw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DC5CD0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" filled="f" stroked="f">
                <v:stroke dashstyle="1 1"/>
                <v:textbox>
                  <w:txbxContent>
                    <w:p w14:paraId="1A7737BB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8B2575">
                        <w:rPr>
                          <w:rFonts w:hint="eastAsia"/>
                          <w:sz w:val="22"/>
                          <w:szCs w:val="22"/>
                        </w:rPr>
                        <w:t>臺北市中山南路</w:t>
                      </w:r>
                      <w:r w:rsidR="008B257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6AA1B41B" w14:textId="77777777" w:rsidR="008B2575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8B2575">
                        <w:rPr>
                          <w:rFonts w:hint="eastAsia"/>
                          <w:sz w:val="22"/>
                          <w:szCs w:val="22"/>
                        </w:rPr>
                        <w:t>謝禎鴻</w:t>
                      </w:r>
                    </w:p>
                    <w:p w14:paraId="58877255" w14:textId="77777777" w:rsidR="008B2575" w:rsidRDefault="008B257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23585509</w:t>
                      </w:r>
                    </w:p>
                    <w:p w14:paraId="5F3A10C0" w14:textId="77777777" w:rsidR="008B2575" w:rsidRDefault="008B257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23585502</w:t>
                      </w:r>
                    </w:p>
                    <w:p w14:paraId="51A188D7" w14:textId="77777777" w:rsidR="00375D8C" w:rsidRDefault="008B2575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ly20723@ly.gov.tw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944B61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8B2575" w:rsidRPr="00944B61">
        <w:rPr>
          <w:rStyle w:val="20"/>
          <w:rFonts w:hint="eastAsia"/>
          <w:position w:val="20"/>
        </w:rPr>
        <w:t>內政委員會</w:t>
      </w:r>
      <w:r w:rsidR="00375D8C" w:rsidRPr="00944B61">
        <w:rPr>
          <w:rStyle w:val="20"/>
          <w:rFonts w:hint="eastAsia"/>
          <w:position w:val="20"/>
        </w:rPr>
        <w:t xml:space="preserve">　函</w:t>
      </w:r>
    </w:p>
    <w:p w14:paraId="6DDD8648" w14:textId="77777777" w:rsidR="00375D8C" w:rsidRPr="00944B61" w:rsidRDefault="00375D8C">
      <w:pPr>
        <w:pStyle w:val="titlespace"/>
        <w:rPr>
          <w:rStyle w:val="8"/>
        </w:rPr>
      </w:pPr>
    </w:p>
    <w:p w14:paraId="66757044" w14:textId="77777777" w:rsidR="00375D8C" w:rsidRPr="00944B61" w:rsidRDefault="00375D8C">
      <w:pPr>
        <w:pStyle w:val="space2"/>
      </w:pPr>
    </w:p>
    <w:p w14:paraId="4260C123" w14:textId="77777777" w:rsidR="00375D8C" w:rsidRPr="00944B61" w:rsidRDefault="00375D8C">
      <w:pPr>
        <w:pStyle w:val="space2"/>
      </w:pPr>
    </w:p>
    <w:p w14:paraId="14DE2CCA" w14:textId="77777777" w:rsidR="00375D8C" w:rsidRPr="00944B61" w:rsidRDefault="00375D8C">
      <w:pPr>
        <w:pStyle w:val="11"/>
        <w:spacing w:line="14" w:lineRule="exact"/>
        <w:ind w:leftChars="0" w:left="0"/>
      </w:pPr>
    </w:p>
    <w:p w14:paraId="2A690964" w14:textId="61652103" w:rsidR="00375D8C" w:rsidRPr="00944B61" w:rsidRDefault="00375D8C">
      <w:pPr>
        <w:pStyle w:val="ad"/>
        <w:spacing w:line="360" w:lineRule="exact"/>
      </w:pPr>
      <w:r w:rsidRPr="00944B61">
        <w:rPr>
          <w:rFonts w:hint="eastAsia"/>
        </w:rPr>
        <w:t>受文者：</w:t>
      </w:r>
      <w:bookmarkStart w:id="8" w:name="受文者"/>
      <w:bookmarkEnd w:id="8"/>
      <w:r w:rsidR="00FC5BD3" w:rsidRPr="00FC5BD3">
        <w:rPr>
          <w:rFonts w:hint="eastAsia"/>
        </w:rPr>
        <w:t>本會委員</w:t>
      </w:r>
    </w:p>
    <w:p w14:paraId="1A9A0A29" w14:textId="55557E6F" w:rsidR="00375D8C" w:rsidRPr="00944B61" w:rsidRDefault="00C40ED9">
      <w:pPr>
        <w:pStyle w:val="space"/>
      </w:pPr>
      <w:r w:rsidRPr="00944B6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FF1C95C" wp14:editId="2A957BF9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5745490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C7C5A7" w14:textId="4BE03952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14:paraId="1DF66A2B" w14:textId="7403E630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F1C95C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i0jngIAAEI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" stroked="f">
                <v:stroke dashstyle="1 1" endcap="round"/>
                <v:textbox>
                  <w:txbxContent>
                    <w:p w14:paraId="2FC7C5A7" w14:textId="4BE03952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1DF66A2B" w14:textId="7403E630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22848FA7" w14:textId="4567E6A8" w:rsidR="00375D8C" w:rsidRPr="00944B61" w:rsidRDefault="00375D8C">
      <w:pPr>
        <w:pStyle w:val="ae"/>
        <w:spacing w:line="240" w:lineRule="exact"/>
      </w:pPr>
      <w:r w:rsidRPr="00944B61">
        <w:fldChar w:fldCharType="begin"/>
      </w:r>
      <w:r w:rsidRPr="00944B61">
        <w:instrText xml:space="preserve"> </w:instrText>
      </w:r>
      <w:r w:rsidRPr="00944B61">
        <w:rPr>
          <w:rFonts w:hint="eastAsia"/>
        </w:rPr>
        <w:instrText>MACROBUTTON  DocDispatch 發文日期：</w:instrText>
      </w:r>
      <w:r w:rsidRPr="00944B61">
        <w:fldChar w:fldCharType="end"/>
      </w:r>
      <w:bookmarkStart w:id="13" w:name="發文日期"/>
      <w:bookmarkEnd w:id="13"/>
      <w:r w:rsidR="00604CD0" w:rsidRPr="00944B61">
        <w:rPr>
          <w:rFonts w:hint="eastAsia"/>
        </w:rPr>
        <w:t>中華民國113年5月30日</w:t>
      </w:r>
    </w:p>
    <w:p w14:paraId="5287BB74" w14:textId="0764922B" w:rsidR="00375D8C" w:rsidRPr="00944B61" w:rsidRDefault="00375D8C">
      <w:pPr>
        <w:pStyle w:val="ae"/>
        <w:spacing w:line="240" w:lineRule="exact"/>
      </w:pPr>
      <w:r w:rsidRPr="00944B61">
        <w:rPr>
          <w:rFonts w:hint="eastAsia"/>
        </w:rPr>
        <w:t>發文字號：</w:t>
      </w:r>
      <w:bookmarkStart w:id="14" w:name="發文字號"/>
      <w:bookmarkEnd w:id="14"/>
      <w:r w:rsidR="00D0679F">
        <w:rPr>
          <w:rFonts w:hint="eastAsia"/>
        </w:rPr>
        <w:t>台立內字第</w:t>
      </w:r>
      <w:r w:rsidR="00D0679F">
        <w:t>1134001305號</w:t>
      </w:r>
    </w:p>
    <w:p w14:paraId="3C2F3D6A" w14:textId="1AFC2484" w:rsidR="00375D8C" w:rsidRPr="00944B61" w:rsidRDefault="00375D8C">
      <w:pPr>
        <w:pStyle w:val="ae"/>
        <w:spacing w:line="240" w:lineRule="exact"/>
      </w:pPr>
      <w:r w:rsidRPr="00944B61">
        <w:fldChar w:fldCharType="begin"/>
      </w:r>
      <w:r w:rsidRPr="00944B61">
        <w:instrText xml:space="preserve"> </w:instrText>
      </w:r>
      <w:r w:rsidRPr="00944B61">
        <w:rPr>
          <w:rFonts w:hint="eastAsia"/>
        </w:rPr>
        <w:instrText>MACROBUTTON  DocSpeed 速別：</w:instrText>
      </w:r>
      <w:r w:rsidRPr="00944B61">
        <w:fldChar w:fldCharType="end"/>
      </w:r>
      <w:bookmarkStart w:id="15" w:name="速別"/>
      <w:bookmarkEnd w:id="15"/>
      <w:r w:rsidR="0032101B" w:rsidRPr="00944B61">
        <w:rPr>
          <w:rFonts w:hint="eastAsia"/>
        </w:rPr>
        <w:t>最速件</w:t>
      </w:r>
    </w:p>
    <w:p w14:paraId="7B53D10A" w14:textId="77777777" w:rsidR="00375D8C" w:rsidRPr="00944B61" w:rsidRDefault="00375D8C">
      <w:pPr>
        <w:pStyle w:val="ae"/>
        <w:spacing w:line="240" w:lineRule="exact"/>
      </w:pPr>
      <w:r w:rsidRPr="00944B61">
        <w:fldChar w:fldCharType="begin"/>
      </w:r>
      <w:r w:rsidRPr="00944B61">
        <w:instrText xml:space="preserve"> </w:instrText>
      </w:r>
      <w:r w:rsidRPr="00944B61">
        <w:rPr>
          <w:rFonts w:hint="eastAsia"/>
        </w:rPr>
        <w:instrText>MACROBUTTON  DocSecurity 密等及解密條件或保密期限：</w:instrText>
      </w:r>
      <w:r w:rsidRPr="00944B61">
        <w:fldChar w:fldCharType="end"/>
      </w:r>
      <w:bookmarkStart w:id="16" w:name="密等及解密條件或保密期限"/>
      <w:bookmarkEnd w:id="16"/>
    </w:p>
    <w:p w14:paraId="59875C0D" w14:textId="43641229" w:rsidR="00375D8C" w:rsidRPr="00944B61" w:rsidRDefault="00375D8C">
      <w:pPr>
        <w:pStyle w:val="ae"/>
        <w:spacing w:line="240" w:lineRule="exact"/>
      </w:pPr>
      <w:r w:rsidRPr="00944B61">
        <w:rPr>
          <w:rFonts w:hint="eastAsia"/>
        </w:rPr>
        <w:t>附件：</w:t>
      </w:r>
      <w:bookmarkStart w:id="17" w:name="附件"/>
      <w:bookmarkEnd w:id="17"/>
      <w:r w:rsidR="0032101B" w:rsidRPr="00944B61">
        <w:rPr>
          <w:rFonts w:hint="eastAsia"/>
        </w:rPr>
        <w:t>如文</w:t>
      </w:r>
    </w:p>
    <w:p w14:paraId="38E33C75" w14:textId="77777777" w:rsidR="00375D8C" w:rsidRPr="00944B61" w:rsidRDefault="00375D8C">
      <w:pPr>
        <w:pStyle w:val="space0"/>
      </w:pPr>
    </w:p>
    <w:p w14:paraId="00933743" w14:textId="0C5848B4" w:rsidR="00375D8C" w:rsidRPr="00944B61" w:rsidRDefault="00375D8C" w:rsidP="00191CA9">
      <w:pPr>
        <w:pStyle w:val="af"/>
        <w:spacing w:line="500" w:lineRule="exact"/>
        <w:ind w:hangingChars="310"/>
        <w:jc w:val="both"/>
      </w:pPr>
      <w:r w:rsidRPr="00944B61">
        <w:rPr>
          <w:rFonts w:hint="eastAsia"/>
        </w:rPr>
        <w:t>主旨：</w:t>
      </w:r>
      <w:bookmarkStart w:id="18" w:name="主旨"/>
      <w:bookmarkStart w:id="19" w:name="_Hlk155789031"/>
      <w:bookmarkEnd w:id="18"/>
      <w:r w:rsidR="0032101B" w:rsidRPr="00944B61">
        <w:rPr>
          <w:rFonts w:hint="eastAsia"/>
        </w:rPr>
        <w:t>本會定於11</w:t>
      </w:r>
      <w:r w:rsidR="00A5572F" w:rsidRPr="00944B61">
        <w:t>3</w:t>
      </w:r>
      <w:r w:rsidR="0032101B" w:rsidRPr="00944B61">
        <w:rPr>
          <w:rFonts w:hint="eastAsia"/>
        </w:rPr>
        <w:t>年</w:t>
      </w:r>
      <w:r w:rsidR="00604CD0" w:rsidRPr="00944B61">
        <w:rPr>
          <w:rFonts w:hint="eastAsia"/>
        </w:rPr>
        <w:t>6</w:t>
      </w:r>
      <w:r w:rsidR="0032101B" w:rsidRPr="00944B61">
        <w:rPr>
          <w:rFonts w:hint="eastAsia"/>
        </w:rPr>
        <w:t>月</w:t>
      </w:r>
      <w:r w:rsidR="00604CD0" w:rsidRPr="00944B61">
        <w:rPr>
          <w:rFonts w:hint="eastAsia"/>
        </w:rPr>
        <w:t>3</w:t>
      </w:r>
      <w:r w:rsidR="0032101B" w:rsidRPr="00944B61">
        <w:rPr>
          <w:rFonts w:hint="eastAsia"/>
        </w:rPr>
        <w:t>日（星期</w:t>
      </w:r>
      <w:r w:rsidR="009F2C78" w:rsidRPr="00944B61">
        <w:rPr>
          <w:rFonts w:hint="eastAsia"/>
        </w:rPr>
        <w:t>一</w:t>
      </w:r>
      <w:r w:rsidR="0032101B" w:rsidRPr="00944B61">
        <w:rPr>
          <w:rFonts w:hint="eastAsia"/>
        </w:rPr>
        <w:t>）</w:t>
      </w:r>
      <w:r w:rsidR="00A5572F" w:rsidRPr="00944B61">
        <w:rPr>
          <w:rFonts w:hint="eastAsia"/>
        </w:rPr>
        <w:t>考察</w:t>
      </w:r>
      <w:r w:rsidR="009F2C78" w:rsidRPr="00944B61">
        <w:rPr>
          <w:rFonts w:hint="eastAsia"/>
        </w:rPr>
        <w:t>「</w:t>
      </w:r>
      <w:r w:rsidR="00604CD0" w:rsidRPr="00944B61">
        <w:rPr>
          <w:rFonts w:hint="eastAsia"/>
        </w:rPr>
        <w:t>新北地區社會住宅及都市計畫之進度</w:t>
      </w:r>
      <w:r w:rsidR="009F2C78" w:rsidRPr="00944B61">
        <w:rPr>
          <w:rFonts w:hint="eastAsia"/>
        </w:rPr>
        <w:t>」</w:t>
      </w:r>
      <w:r w:rsidR="0032101B" w:rsidRPr="00944B61">
        <w:rPr>
          <w:rFonts w:hint="eastAsia"/>
        </w:rPr>
        <w:t>，請查照。</w:t>
      </w:r>
      <w:bookmarkEnd w:id="19"/>
    </w:p>
    <w:p w14:paraId="2ABBC841" w14:textId="77777777" w:rsidR="00375D8C" w:rsidRPr="00944B61" w:rsidRDefault="00375D8C">
      <w:pPr>
        <w:pStyle w:val="af0"/>
      </w:pPr>
      <w:bookmarkStart w:id="20" w:name="段落"/>
      <w:bookmarkEnd w:id="20"/>
      <w:r w:rsidRPr="00944B61">
        <w:rPr>
          <w:rFonts w:hint="eastAsia"/>
        </w:rPr>
        <w:t>說明：</w:t>
      </w:r>
    </w:p>
    <w:p w14:paraId="205C4663" w14:textId="69DD0987" w:rsidR="0032101B" w:rsidRPr="00944B61" w:rsidRDefault="0032101B" w:rsidP="0032101B">
      <w:pPr>
        <w:pStyle w:val="1-2"/>
      </w:pPr>
      <w:bookmarkStart w:id="21" w:name="_Hlk153959345"/>
      <w:r w:rsidRPr="00944B61">
        <w:rPr>
          <w:rFonts w:hint="eastAsia"/>
        </w:rPr>
        <w:t>依</w:t>
      </w:r>
      <w:proofErr w:type="gramStart"/>
      <w:r w:rsidRPr="00944B61">
        <w:rPr>
          <w:rFonts w:hint="eastAsia"/>
        </w:rPr>
        <w:t>本會</w:t>
      </w:r>
      <w:r w:rsidR="009F2C78" w:rsidRPr="00944B61">
        <w:rPr>
          <w:rFonts w:hint="eastAsia"/>
        </w:rPr>
        <w:t>吳</w:t>
      </w:r>
      <w:r w:rsidRPr="00944B61">
        <w:rPr>
          <w:rFonts w:hint="eastAsia"/>
        </w:rPr>
        <w:t>召集委員</w:t>
      </w:r>
      <w:r w:rsidR="009F2C78" w:rsidRPr="00944B61">
        <w:rPr>
          <w:rFonts w:hint="eastAsia"/>
        </w:rPr>
        <w:t>琪銘</w:t>
      </w:r>
      <w:r w:rsidRPr="00944B61">
        <w:rPr>
          <w:rFonts w:hint="eastAsia"/>
        </w:rPr>
        <w:t>指示</w:t>
      </w:r>
      <w:proofErr w:type="gramEnd"/>
      <w:r w:rsidRPr="00944B61">
        <w:rPr>
          <w:rFonts w:hint="eastAsia"/>
        </w:rPr>
        <w:t>辦理。</w:t>
      </w:r>
      <w:bookmarkEnd w:id="21"/>
    </w:p>
    <w:p w14:paraId="70636CB0" w14:textId="47FBC104" w:rsidR="00DA4D3A" w:rsidRPr="00944B61" w:rsidRDefault="00DA4D3A" w:rsidP="00DA4D3A">
      <w:pPr>
        <w:pStyle w:val="1-2"/>
        <w:ind w:rightChars="-60" w:right="-144"/>
      </w:pPr>
      <w:r w:rsidRPr="00944B61">
        <w:rPr>
          <w:rFonts w:hint="eastAsia"/>
        </w:rPr>
        <w:t>委員如欲參加本次考察，敬請於</w:t>
      </w:r>
      <w:r w:rsidR="009F2C78" w:rsidRPr="00944B61">
        <w:rPr>
          <w:rFonts w:hint="eastAsia"/>
        </w:rPr>
        <w:t>5</w:t>
      </w:r>
      <w:r w:rsidRPr="00944B61">
        <w:t>月</w:t>
      </w:r>
      <w:r w:rsidR="009F2C78" w:rsidRPr="00944B61">
        <w:rPr>
          <w:rFonts w:hint="eastAsia"/>
        </w:rPr>
        <w:t>3</w:t>
      </w:r>
      <w:r w:rsidR="00604CD0" w:rsidRPr="00944B61">
        <w:rPr>
          <w:rFonts w:hint="eastAsia"/>
        </w:rPr>
        <w:t>1</w:t>
      </w:r>
      <w:r w:rsidRPr="00944B61">
        <w:t>日（星期五）</w:t>
      </w:r>
      <w:r w:rsidR="006C0EE1" w:rsidRPr="00944B61">
        <w:rPr>
          <w:rFonts w:hint="eastAsia"/>
        </w:rPr>
        <w:t>下</w:t>
      </w:r>
      <w:r w:rsidRPr="00944B61">
        <w:t>午</w:t>
      </w:r>
      <w:r w:rsidR="006C0EE1" w:rsidRPr="00944B61">
        <w:rPr>
          <w:rFonts w:hint="eastAsia"/>
        </w:rPr>
        <w:t>4</w:t>
      </w:r>
      <w:r w:rsidRPr="00944B61">
        <w:t>時前填妥考察登記表（如附件），擲回本會或傳真：23585502，</w:t>
      </w:r>
      <w:proofErr w:type="gramStart"/>
      <w:r w:rsidRPr="00944B61">
        <w:t>俾</w:t>
      </w:r>
      <w:proofErr w:type="gramEnd"/>
      <w:r w:rsidRPr="00944B61">
        <w:t>便籌辦。</w:t>
      </w:r>
    </w:p>
    <w:p w14:paraId="304336F3" w14:textId="72585F5D" w:rsidR="00375D8C" w:rsidRPr="00944B61" w:rsidRDefault="008002BF">
      <w:pPr>
        <w:pStyle w:val="1-2"/>
      </w:pPr>
      <w:r w:rsidRPr="00944B61">
        <w:rPr>
          <w:rFonts w:hint="eastAsia"/>
        </w:rPr>
        <w:t>另檢附考察行程表</w:t>
      </w:r>
      <w:r w:rsidRPr="00944B61">
        <w:t>1份。</w:t>
      </w:r>
    </w:p>
    <w:p w14:paraId="1D9FE59B" w14:textId="0D46A931" w:rsidR="00375D8C" w:rsidRPr="00944B61" w:rsidRDefault="00375D8C">
      <w:pPr>
        <w:pStyle w:val="af1"/>
        <w:spacing w:line="240" w:lineRule="exact"/>
      </w:pPr>
      <w:r w:rsidRPr="00944B61">
        <w:rPr>
          <w:rFonts w:hint="eastAsia"/>
        </w:rPr>
        <w:t>正本：</w:t>
      </w:r>
      <w:bookmarkStart w:id="22" w:name="正本"/>
      <w:bookmarkEnd w:id="22"/>
      <w:r w:rsidR="0032101B" w:rsidRPr="00944B61">
        <w:rPr>
          <w:rFonts w:hint="eastAsia"/>
        </w:rPr>
        <w:t>本會委員、本院其他委員會委員</w:t>
      </w:r>
    </w:p>
    <w:p w14:paraId="124325D6" w14:textId="0928D352" w:rsidR="00375D8C" w:rsidRDefault="00375D8C" w:rsidP="0008511F">
      <w:pPr>
        <w:pStyle w:val="af2"/>
        <w:spacing w:line="240" w:lineRule="exact"/>
        <w:rPr>
          <w:rFonts w:cs="新細明體"/>
        </w:rPr>
      </w:pPr>
      <w:r w:rsidRPr="00944B61">
        <w:rPr>
          <w:rFonts w:hint="eastAsia"/>
        </w:rPr>
        <w:t>副本：</w:t>
      </w:r>
      <w:bookmarkStart w:id="23" w:name="副本"/>
      <w:bookmarkEnd w:id="23"/>
      <w:r w:rsidR="0032101B" w:rsidRPr="00944B61">
        <w:rPr>
          <w:rFonts w:cs="新細明體" w:hint="eastAsia"/>
        </w:rPr>
        <w:t>本院各黨團</w:t>
      </w:r>
      <w:r w:rsidR="006C0EE1" w:rsidRPr="00944B61">
        <w:rPr>
          <w:rFonts w:cs="新細明體" w:hint="eastAsia"/>
        </w:rPr>
        <w:t>、公報處</w:t>
      </w:r>
    </w:p>
    <w:p w14:paraId="165C7250" w14:textId="77777777" w:rsidR="00FC5BD3" w:rsidRDefault="00FC5BD3" w:rsidP="0008511F">
      <w:pPr>
        <w:pStyle w:val="af2"/>
        <w:spacing w:line="240" w:lineRule="exact"/>
        <w:rPr>
          <w:rFonts w:cs="新細明體"/>
        </w:rPr>
      </w:pPr>
    </w:p>
    <w:p w14:paraId="79AB554B" w14:textId="54AE7639" w:rsidR="00FC5BD3" w:rsidRDefault="00094434" w:rsidP="0008511F">
      <w:pPr>
        <w:pStyle w:val="af2"/>
        <w:spacing w:line="240" w:lineRule="exact"/>
        <w:rPr>
          <w:rFonts w:cs="新細明體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1F2E9F8" wp14:editId="4815BA92">
            <wp:simplePos x="0" y="0"/>
            <wp:positionH relativeFrom="column">
              <wp:posOffset>723570</wp:posOffset>
            </wp:positionH>
            <wp:positionV relativeFrom="paragraph">
              <wp:posOffset>40411</wp:posOffset>
            </wp:positionV>
            <wp:extent cx="4320000" cy="867334"/>
            <wp:effectExtent l="0" t="0" r="0" b="0"/>
            <wp:wrapNone/>
            <wp:docPr id="2059934280" name="圖片 15" descr="一張含有 字型, 圖形, 印刷術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934280" name="圖片 15" descr="一張含有 字型, 圖形, 印刷術, 設計 的圖片&#10;&#10;自動產生的描述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9FFAC3" w14:textId="19F42DF1" w:rsidR="00FC5BD3" w:rsidRDefault="00FC5BD3" w:rsidP="0008511F">
      <w:pPr>
        <w:pStyle w:val="af2"/>
        <w:spacing w:line="240" w:lineRule="exact"/>
      </w:pPr>
    </w:p>
    <w:p w14:paraId="5EC2BAE6" w14:textId="1875EEF5" w:rsidR="00FC5BD3" w:rsidRDefault="00FC5BD3" w:rsidP="0008511F">
      <w:pPr>
        <w:pStyle w:val="af2"/>
        <w:spacing w:line="240" w:lineRule="exact"/>
      </w:pPr>
    </w:p>
    <w:p w14:paraId="76091780" w14:textId="77777777" w:rsidR="00FC5BD3" w:rsidRDefault="00FC5BD3" w:rsidP="0008511F">
      <w:pPr>
        <w:pStyle w:val="af2"/>
        <w:spacing w:line="240" w:lineRule="exact"/>
      </w:pPr>
    </w:p>
    <w:p w14:paraId="484C15D4" w14:textId="77777777" w:rsidR="00FC5BD3" w:rsidRDefault="00FC5BD3" w:rsidP="0008511F">
      <w:pPr>
        <w:pStyle w:val="af2"/>
        <w:spacing w:line="240" w:lineRule="exact"/>
      </w:pPr>
    </w:p>
    <w:p w14:paraId="337C2D16" w14:textId="77777777" w:rsidR="00FC5BD3" w:rsidRDefault="00FC5BD3" w:rsidP="0008511F">
      <w:pPr>
        <w:pStyle w:val="af2"/>
        <w:spacing w:line="240" w:lineRule="exact"/>
      </w:pPr>
    </w:p>
    <w:p w14:paraId="006BF823" w14:textId="77777777" w:rsidR="00FC5BD3" w:rsidRDefault="00FC5BD3" w:rsidP="0008511F">
      <w:pPr>
        <w:pStyle w:val="af2"/>
        <w:spacing w:line="240" w:lineRule="exact"/>
      </w:pPr>
    </w:p>
    <w:p w14:paraId="2A800CB6" w14:textId="77777777" w:rsidR="00FC5BD3" w:rsidRDefault="00FC5BD3" w:rsidP="0008511F">
      <w:pPr>
        <w:pStyle w:val="af2"/>
        <w:spacing w:line="240" w:lineRule="exact"/>
      </w:pPr>
    </w:p>
    <w:p w14:paraId="4828FEA9" w14:textId="6C135452" w:rsidR="00FC5BD3" w:rsidRDefault="00FC5BD3" w:rsidP="0008511F">
      <w:pPr>
        <w:pStyle w:val="af2"/>
        <w:spacing w:line="240" w:lineRule="exact"/>
      </w:pPr>
    </w:p>
    <w:p w14:paraId="3C96BDA8" w14:textId="19FAD574" w:rsidR="008D6DF4" w:rsidRDefault="008D6DF4" w:rsidP="0008511F">
      <w:pPr>
        <w:pStyle w:val="af2"/>
        <w:spacing w:line="240" w:lineRule="exact"/>
      </w:pPr>
    </w:p>
    <w:p w14:paraId="46DB85AD" w14:textId="4FD55354" w:rsidR="008D6DF4" w:rsidRDefault="008D6DF4" w:rsidP="0008511F">
      <w:pPr>
        <w:pStyle w:val="af2"/>
        <w:spacing w:line="240" w:lineRule="exact"/>
      </w:pPr>
    </w:p>
    <w:p w14:paraId="45EAA704" w14:textId="6714BF70" w:rsidR="008D6DF4" w:rsidRDefault="008D6DF4" w:rsidP="0008511F">
      <w:pPr>
        <w:pStyle w:val="af2"/>
        <w:spacing w:line="240" w:lineRule="exact"/>
      </w:pPr>
    </w:p>
    <w:p w14:paraId="22011590" w14:textId="3D1302B6" w:rsidR="008D6DF4" w:rsidRDefault="008D6DF4" w:rsidP="0008511F">
      <w:pPr>
        <w:pStyle w:val="af2"/>
        <w:spacing w:line="240" w:lineRule="exact"/>
      </w:pPr>
    </w:p>
    <w:p w14:paraId="1D5BC953" w14:textId="56B1A613" w:rsidR="008D6DF4" w:rsidRDefault="008D6DF4" w:rsidP="0008511F">
      <w:pPr>
        <w:pStyle w:val="af2"/>
        <w:spacing w:line="240" w:lineRule="exact"/>
      </w:pPr>
    </w:p>
    <w:p w14:paraId="783D14D2" w14:textId="3B2182FE" w:rsidR="008D6DF4" w:rsidRDefault="008D6DF4" w:rsidP="0008511F">
      <w:pPr>
        <w:pStyle w:val="af2"/>
        <w:spacing w:line="240" w:lineRule="exact"/>
      </w:pPr>
    </w:p>
    <w:p w14:paraId="0FAB180D" w14:textId="0E6D7747" w:rsidR="008D6DF4" w:rsidRDefault="008D6DF4" w:rsidP="0008511F">
      <w:pPr>
        <w:pStyle w:val="af2"/>
        <w:spacing w:line="240" w:lineRule="exact"/>
      </w:pPr>
    </w:p>
    <w:p w14:paraId="2E64D649" w14:textId="24A0E0C1" w:rsidR="008D6DF4" w:rsidRDefault="008D6DF4" w:rsidP="0008511F">
      <w:pPr>
        <w:pStyle w:val="af2"/>
        <w:spacing w:line="240" w:lineRule="exact"/>
        <w:rPr>
          <w:rFonts w:hint="eastAsia"/>
        </w:rPr>
      </w:pPr>
    </w:p>
    <w:p w14:paraId="220A07C2" w14:textId="77777777" w:rsidR="008D6DF4" w:rsidRPr="008D6DF4" w:rsidRDefault="008D6DF4" w:rsidP="008D6DF4">
      <w:pPr>
        <w:snapToGrid w:val="0"/>
        <w:spacing w:after="60" w:line="460" w:lineRule="exact"/>
        <w:jc w:val="center"/>
        <w:rPr>
          <w:b/>
          <w:sz w:val="40"/>
          <w:szCs w:val="40"/>
        </w:rPr>
      </w:pPr>
      <w:r w:rsidRPr="008D6DF4">
        <w:rPr>
          <w:rFonts w:hint="eastAsia"/>
          <w:b/>
          <w:sz w:val="40"/>
          <w:szCs w:val="40"/>
        </w:rPr>
        <w:lastRenderedPageBreak/>
        <w:t>113年6月3日立法院內政委員會考察</w:t>
      </w:r>
    </w:p>
    <w:p w14:paraId="75D85E5D" w14:textId="77777777" w:rsidR="008D6DF4" w:rsidRPr="008D6DF4" w:rsidRDefault="008D6DF4" w:rsidP="008D6DF4">
      <w:pPr>
        <w:snapToGrid w:val="0"/>
        <w:spacing w:after="60" w:line="460" w:lineRule="exact"/>
        <w:jc w:val="center"/>
        <w:rPr>
          <w:rFonts w:asciiTheme="minorHAnsi" w:eastAsiaTheme="minorEastAsia" w:hAnsiTheme="minorHAnsi" w:cstheme="minorBidi"/>
          <w:b/>
          <w:bCs/>
          <w:sz w:val="28"/>
        </w:rPr>
      </w:pPr>
      <w:r w:rsidRPr="008D6DF4">
        <w:rPr>
          <w:rFonts w:hint="eastAsia"/>
          <w:b/>
          <w:sz w:val="40"/>
          <w:szCs w:val="40"/>
        </w:rPr>
        <w:t>「新北地區社會住宅及都市計畫之進度」行程表</w:t>
      </w:r>
    </w:p>
    <w:tbl>
      <w:tblPr>
        <w:tblStyle w:val="af8"/>
        <w:tblW w:w="10348" w:type="dxa"/>
        <w:jc w:val="center"/>
        <w:tblLook w:val="04A0" w:firstRow="1" w:lastRow="0" w:firstColumn="1" w:lastColumn="0" w:noHBand="0" w:noVBand="1"/>
      </w:tblPr>
      <w:tblGrid>
        <w:gridCol w:w="1276"/>
        <w:gridCol w:w="4820"/>
        <w:gridCol w:w="4252"/>
      </w:tblGrid>
      <w:tr w:rsidR="008D6DF4" w:rsidRPr="008D6DF4" w14:paraId="67BD92D7" w14:textId="77777777" w:rsidTr="009E3B6C">
        <w:trPr>
          <w:trHeight w:val="409"/>
          <w:jc w:val="center"/>
        </w:trPr>
        <w:tc>
          <w:tcPr>
            <w:tcW w:w="1276" w:type="dxa"/>
            <w:vAlign w:val="center"/>
          </w:tcPr>
          <w:p w14:paraId="08A8FB2B" w14:textId="77777777" w:rsidR="008D6DF4" w:rsidRPr="008D6DF4" w:rsidRDefault="008D6DF4" w:rsidP="008D6DF4">
            <w:pPr>
              <w:spacing w:line="360" w:lineRule="auto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時間</w:t>
            </w:r>
          </w:p>
        </w:tc>
        <w:tc>
          <w:tcPr>
            <w:tcW w:w="4820" w:type="dxa"/>
            <w:vAlign w:val="center"/>
          </w:tcPr>
          <w:p w14:paraId="55B84AF4" w14:textId="77777777" w:rsidR="008D6DF4" w:rsidRPr="008D6DF4" w:rsidRDefault="008D6DF4" w:rsidP="008D6DF4">
            <w:pPr>
              <w:spacing w:line="360" w:lineRule="auto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內容</w:t>
            </w:r>
          </w:p>
        </w:tc>
        <w:tc>
          <w:tcPr>
            <w:tcW w:w="4252" w:type="dxa"/>
            <w:vAlign w:val="center"/>
          </w:tcPr>
          <w:p w14:paraId="1A206489" w14:textId="77777777" w:rsidR="008D6DF4" w:rsidRPr="008D6DF4" w:rsidRDefault="008D6DF4" w:rsidP="008D6DF4">
            <w:pPr>
              <w:spacing w:line="360" w:lineRule="auto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備註</w:t>
            </w:r>
          </w:p>
        </w:tc>
      </w:tr>
      <w:tr w:rsidR="008D6DF4" w:rsidRPr="008D6DF4" w14:paraId="4443DBB7" w14:textId="77777777" w:rsidTr="009E3B6C">
        <w:trPr>
          <w:trHeight w:val="624"/>
          <w:jc w:val="center"/>
        </w:trPr>
        <w:tc>
          <w:tcPr>
            <w:tcW w:w="1276" w:type="dxa"/>
            <w:vAlign w:val="center"/>
          </w:tcPr>
          <w:p w14:paraId="6EB72F59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08:50</w:t>
            </w:r>
          </w:p>
        </w:tc>
        <w:tc>
          <w:tcPr>
            <w:tcW w:w="4820" w:type="dxa"/>
            <w:vAlign w:val="center"/>
          </w:tcPr>
          <w:p w14:paraId="04A06318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立法院群賢樓集合</w:t>
            </w:r>
          </w:p>
        </w:tc>
        <w:tc>
          <w:tcPr>
            <w:tcW w:w="4252" w:type="dxa"/>
            <w:vAlign w:val="center"/>
          </w:tcPr>
          <w:p w14:paraId="180649A4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</w:p>
        </w:tc>
      </w:tr>
      <w:tr w:rsidR="008D6DF4" w:rsidRPr="008D6DF4" w14:paraId="64DD1BFD" w14:textId="77777777" w:rsidTr="009E3B6C">
        <w:trPr>
          <w:trHeight w:val="441"/>
          <w:jc w:val="center"/>
        </w:trPr>
        <w:tc>
          <w:tcPr>
            <w:tcW w:w="1276" w:type="dxa"/>
            <w:vAlign w:val="center"/>
          </w:tcPr>
          <w:p w14:paraId="7A50CBBA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09:00-09:50</w:t>
            </w:r>
          </w:p>
        </w:tc>
        <w:tc>
          <w:tcPr>
            <w:tcW w:w="4820" w:type="dxa"/>
            <w:vAlign w:val="center"/>
          </w:tcPr>
          <w:p w14:paraId="08A48D05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前往新北市樹林區公所</w:t>
            </w:r>
          </w:p>
        </w:tc>
        <w:tc>
          <w:tcPr>
            <w:tcW w:w="4252" w:type="dxa"/>
            <w:vAlign w:val="center"/>
          </w:tcPr>
          <w:p w14:paraId="2BC2A267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地點：</w:t>
            </w:r>
            <w:r w:rsidRPr="008D6DF4">
              <w:rPr>
                <w:rFonts w:hint="eastAsia"/>
                <w:spacing w:val="-30"/>
                <w:sz w:val="32"/>
                <w:szCs w:val="32"/>
              </w:rPr>
              <w:t>樹林區公所3樓大會議室</w:t>
            </w:r>
          </w:p>
        </w:tc>
      </w:tr>
      <w:tr w:rsidR="008D6DF4" w:rsidRPr="008D6DF4" w14:paraId="285C0ACA" w14:textId="77777777" w:rsidTr="009E3B6C">
        <w:trPr>
          <w:jc w:val="center"/>
        </w:trPr>
        <w:tc>
          <w:tcPr>
            <w:tcW w:w="1276" w:type="dxa"/>
            <w:vAlign w:val="center"/>
          </w:tcPr>
          <w:p w14:paraId="11879932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09:50-10:00</w:t>
            </w:r>
          </w:p>
        </w:tc>
        <w:tc>
          <w:tcPr>
            <w:tcW w:w="4820" w:type="dxa"/>
            <w:vAlign w:val="center"/>
          </w:tcPr>
          <w:p w14:paraId="1A0CD64D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主席開場、與會單位及貴賓介紹</w:t>
            </w:r>
          </w:p>
        </w:tc>
        <w:tc>
          <w:tcPr>
            <w:tcW w:w="4252" w:type="dxa"/>
            <w:vAlign w:val="center"/>
          </w:tcPr>
          <w:p w14:paraId="79861838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</w:p>
        </w:tc>
      </w:tr>
      <w:tr w:rsidR="008D6DF4" w:rsidRPr="008D6DF4" w14:paraId="417772CF" w14:textId="77777777" w:rsidTr="009E3B6C">
        <w:trPr>
          <w:jc w:val="center"/>
        </w:trPr>
        <w:tc>
          <w:tcPr>
            <w:tcW w:w="1276" w:type="dxa"/>
            <w:vAlign w:val="center"/>
          </w:tcPr>
          <w:p w14:paraId="6E16B754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10:00-10:15</w:t>
            </w:r>
          </w:p>
        </w:tc>
        <w:tc>
          <w:tcPr>
            <w:tcW w:w="4820" w:type="dxa"/>
            <w:vAlign w:val="center"/>
          </w:tcPr>
          <w:p w14:paraId="78840A72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簡報</w:t>
            </w:r>
          </w:p>
          <w:p w14:paraId="7C91BE35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1. 樹林區社會住宅進度</w:t>
            </w:r>
          </w:p>
          <w:p w14:paraId="7E3AEEC3" w14:textId="77777777" w:rsidR="008D6DF4" w:rsidRPr="008D6DF4" w:rsidRDefault="008D6DF4" w:rsidP="008D6DF4">
            <w:pPr>
              <w:numPr>
                <w:ilvl w:val="0"/>
                <w:numId w:val="4"/>
              </w:num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樹德安居進度</w:t>
            </w:r>
          </w:p>
          <w:p w14:paraId="35E6A441" w14:textId="77777777" w:rsidR="008D6DF4" w:rsidRPr="008D6DF4" w:rsidRDefault="008D6DF4" w:rsidP="008D6DF4">
            <w:pPr>
              <w:numPr>
                <w:ilvl w:val="0"/>
                <w:numId w:val="4"/>
              </w:numPr>
              <w:spacing w:line="400" w:lineRule="exact"/>
              <w:ind w:left="832" w:rightChars="-40" w:right="-96" w:hanging="832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樹林區社會住宅預定地土地使用分區變更進度</w:t>
            </w:r>
          </w:p>
          <w:p w14:paraId="6C381D5D" w14:textId="77777777" w:rsidR="008D6DF4" w:rsidRPr="008D6DF4" w:rsidRDefault="008D6DF4" w:rsidP="008D6DF4">
            <w:pPr>
              <w:spacing w:line="400" w:lineRule="exact"/>
              <w:ind w:left="803" w:hangingChars="251" w:hanging="803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2. 樹林區的都市計畫進度</w:t>
            </w:r>
          </w:p>
          <w:p w14:paraId="3FCB6B20" w14:textId="77777777" w:rsidR="008D6DF4" w:rsidRPr="008D6DF4" w:rsidRDefault="008D6DF4" w:rsidP="008D6DF4">
            <w:pPr>
              <w:numPr>
                <w:ilvl w:val="0"/>
                <w:numId w:val="3"/>
              </w:num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三多都市計畫</w:t>
            </w:r>
          </w:p>
          <w:p w14:paraId="79D98BA7" w14:textId="77777777" w:rsidR="008D6DF4" w:rsidRPr="008D6DF4" w:rsidRDefault="008D6DF4" w:rsidP="008D6DF4">
            <w:pPr>
              <w:numPr>
                <w:ilvl w:val="0"/>
                <w:numId w:val="3"/>
              </w:num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樹林防洪三期都市計畫</w:t>
            </w:r>
          </w:p>
          <w:p w14:paraId="29CF8E7D" w14:textId="77777777" w:rsidR="008D6DF4" w:rsidRPr="008D6DF4" w:rsidRDefault="008D6DF4" w:rsidP="008D6DF4">
            <w:pPr>
              <w:numPr>
                <w:ilvl w:val="0"/>
                <w:numId w:val="3"/>
              </w:numPr>
              <w:spacing w:line="400" w:lineRule="exact"/>
              <w:rPr>
                <w:sz w:val="32"/>
                <w:szCs w:val="32"/>
              </w:rPr>
            </w:pPr>
            <w:proofErr w:type="gramStart"/>
            <w:r w:rsidRPr="008D6DF4">
              <w:rPr>
                <w:rFonts w:hint="eastAsia"/>
                <w:sz w:val="32"/>
                <w:szCs w:val="32"/>
              </w:rPr>
              <w:t>大柑園</w:t>
            </w:r>
            <w:proofErr w:type="gramEnd"/>
            <w:r w:rsidRPr="008D6DF4">
              <w:rPr>
                <w:rFonts w:hint="eastAsia"/>
                <w:sz w:val="32"/>
                <w:szCs w:val="32"/>
              </w:rPr>
              <w:t>都市計畫草案</w:t>
            </w:r>
          </w:p>
          <w:p w14:paraId="1A9A1EF7" w14:textId="77777777" w:rsidR="008D6DF4" w:rsidRPr="008D6DF4" w:rsidRDefault="008D6DF4" w:rsidP="008D6DF4">
            <w:pPr>
              <w:numPr>
                <w:ilvl w:val="0"/>
                <w:numId w:val="3"/>
              </w:num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 xml:space="preserve">地方意見反應 </w:t>
            </w:r>
          </w:p>
        </w:tc>
        <w:tc>
          <w:tcPr>
            <w:tcW w:w="4252" w:type="dxa"/>
            <w:vAlign w:val="center"/>
          </w:tcPr>
          <w:p w14:paraId="25A29D22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簡報單位：</w:t>
            </w:r>
          </w:p>
          <w:p w14:paraId="6A72EC0E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1. 內政部國土管理署</w:t>
            </w:r>
          </w:p>
          <w:p w14:paraId="55D6B298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（10分鐘）</w:t>
            </w:r>
          </w:p>
          <w:p w14:paraId="288E656F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sz w:val="32"/>
                <w:szCs w:val="32"/>
              </w:rPr>
              <w:t>2</w:t>
            </w:r>
            <w:r w:rsidRPr="008D6DF4">
              <w:rPr>
                <w:rFonts w:hint="eastAsia"/>
                <w:sz w:val="32"/>
                <w:szCs w:val="32"/>
              </w:rPr>
              <w:t>.</w:t>
            </w:r>
            <w:r w:rsidRPr="008D6DF4">
              <w:rPr>
                <w:sz w:val="32"/>
                <w:szCs w:val="32"/>
              </w:rPr>
              <w:t xml:space="preserve"> </w:t>
            </w:r>
            <w:r w:rsidRPr="008D6DF4">
              <w:rPr>
                <w:rFonts w:hint="eastAsia"/>
                <w:sz w:val="32"/>
                <w:szCs w:val="32"/>
              </w:rPr>
              <w:t>國家住宅及都市更新中心（5分鐘）</w:t>
            </w:r>
          </w:p>
          <w:p w14:paraId="79D62298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邀請行政單位：</w:t>
            </w:r>
          </w:p>
          <w:p w14:paraId="26FA282B" w14:textId="77777777" w:rsidR="008D6DF4" w:rsidRPr="008D6DF4" w:rsidRDefault="008D6DF4" w:rsidP="008D6DF4">
            <w:pPr>
              <w:spacing w:line="400" w:lineRule="exact"/>
              <w:rPr>
                <w:color w:val="000000" w:themeColor="text1"/>
                <w:sz w:val="32"/>
                <w:szCs w:val="32"/>
              </w:rPr>
            </w:pPr>
            <w:r w:rsidRPr="008D6DF4">
              <w:rPr>
                <w:rFonts w:hint="eastAsia"/>
                <w:color w:val="000000" w:themeColor="text1"/>
                <w:sz w:val="32"/>
                <w:szCs w:val="32"/>
              </w:rPr>
              <w:t>1. 新北市政府</w:t>
            </w:r>
          </w:p>
          <w:p w14:paraId="65E3B257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2. 新北市政府城鄉發展局</w:t>
            </w:r>
          </w:p>
          <w:p w14:paraId="6B3DA0B3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3. 新北市政府經濟發展局</w:t>
            </w:r>
          </w:p>
          <w:p w14:paraId="364ADEDA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4. 新北市政府農業局</w:t>
            </w:r>
          </w:p>
          <w:p w14:paraId="7154135B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5. 新北市政府地政局</w:t>
            </w:r>
          </w:p>
        </w:tc>
      </w:tr>
      <w:tr w:rsidR="008D6DF4" w:rsidRPr="008D6DF4" w14:paraId="495E724F" w14:textId="77777777" w:rsidTr="009E3B6C">
        <w:trPr>
          <w:jc w:val="center"/>
        </w:trPr>
        <w:tc>
          <w:tcPr>
            <w:tcW w:w="1276" w:type="dxa"/>
            <w:vAlign w:val="center"/>
          </w:tcPr>
          <w:p w14:paraId="1E7C46A5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1</w:t>
            </w:r>
            <w:r w:rsidRPr="008D6DF4">
              <w:rPr>
                <w:sz w:val="32"/>
                <w:szCs w:val="32"/>
              </w:rPr>
              <w:t>0:</w:t>
            </w:r>
            <w:r w:rsidRPr="008D6DF4">
              <w:rPr>
                <w:rFonts w:hint="eastAsia"/>
                <w:sz w:val="32"/>
                <w:szCs w:val="32"/>
              </w:rPr>
              <w:t>15</w:t>
            </w:r>
            <w:r w:rsidRPr="008D6DF4">
              <w:rPr>
                <w:sz w:val="32"/>
                <w:szCs w:val="32"/>
              </w:rPr>
              <w:t>-1</w:t>
            </w:r>
            <w:r w:rsidRPr="008D6DF4">
              <w:rPr>
                <w:rFonts w:hint="eastAsia"/>
                <w:sz w:val="32"/>
                <w:szCs w:val="32"/>
              </w:rPr>
              <w:t>1</w:t>
            </w:r>
            <w:r w:rsidRPr="008D6DF4">
              <w:rPr>
                <w:sz w:val="32"/>
                <w:szCs w:val="32"/>
              </w:rPr>
              <w:t>:</w:t>
            </w:r>
            <w:r w:rsidRPr="008D6DF4">
              <w:rPr>
                <w:rFonts w:hint="eastAsia"/>
                <w:sz w:val="32"/>
                <w:szCs w:val="32"/>
              </w:rPr>
              <w:t>15</w:t>
            </w:r>
          </w:p>
        </w:tc>
        <w:tc>
          <w:tcPr>
            <w:tcW w:w="4820" w:type="dxa"/>
            <w:vAlign w:val="center"/>
          </w:tcPr>
          <w:p w14:paraId="20AEDA72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綜合討論</w:t>
            </w:r>
          </w:p>
        </w:tc>
        <w:tc>
          <w:tcPr>
            <w:tcW w:w="4252" w:type="dxa"/>
            <w:vAlign w:val="center"/>
          </w:tcPr>
          <w:p w14:paraId="6EFF0B39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</w:p>
        </w:tc>
      </w:tr>
      <w:tr w:rsidR="008D6DF4" w:rsidRPr="008D6DF4" w14:paraId="71B6A3C2" w14:textId="77777777" w:rsidTr="009E3B6C">
        <w:trPr>
          <w:jc w:val="center"/>
        </w:trPr>
        <w:tc>
          <w:tcPr>
            <w:tcW w:w="1276" w:type="dxa"/>
            <w:vAlign w:val="center"/>
          </w:tcPr>
          <w:p w14:paraId="47540A0E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11:15-11:25</w:t>
            </w:r>
          </w:p>
        </w:tc>
        <w:tc>
          <w:tcPr>
            <w:tcW w:w="4820" w:type="dxa"/>
            <w:vAlign w:val="center"/>
          </w:tcPr>
          <w:p w14:paraId="7E128E41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結語</w:t>
            </w:r>
          </w:p>
        </w:tc>
        <w:tc>
          <w:tcPr>
            <w:tcW w:w="4252" w:type="dxa"/>
            <w:vAlign w:val="center"/>
          </w:tcPr>
          <w:p w14:paraId="28E84548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</w:p>
        </w:tc>
      </w:tr>
      <w:tr w:rsidR="008D6DF4" w:rsidRPr="008D6DF4" w14:paraId="0C2F2D2A" w14:textId="77777777" w:rsidTr="009E3B6C">
        <w:trPr>
          <w:trHeight w:val="798"/>
          <w:jc w:val="center"/>
        </w:trPr>
        <w:tc>
          <w:tcPr>
            <w:tcW w:w="1276" w:type="dxa"/>
            <w:vAlign w:val="center"/>
          </w:tcPr>
          <w:p w14:paraId="06B54A0F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11:25-</w:t>
            </w:r>
          </w:p>
        </w:tc>
        <w:tc>
          <w:tcPr>
            <w:tcW w:w="4820" w:type="dxa"/>
            <w:vAlign w:val="center"/>
          </w:tcPr>
          <w:p w14:paraId="73E6C93C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  <w:r w:rsidRPr="008D6DF4">
              <w:rPr>
                <w:rFonts w:hint="eastAsia"/>
                <w:sz w:val="32"/>
                <w:szCs w:val="32"/>
              </w:rPr>
              <w:t>返回立法院</w:t>
            </w:r>
          </w:p>
        </w:tc>
        <w:tc>
          <w:tcPr>
            <w:tcW w:w="4252" w:type="dxa"/>
            <w:vAlign w:val="center"/>
          </w:tcPr>
          <w:p w14:paraId="77C2EDF1" w14:textId="77777777" w:rsidR="008D6DF4" w:rsidRPr="008D6DF4" w:rsidRDefault="008D6DF4" w:rsidP="008D6DF4">
            <w:pPr>
              <w:spacing w:line="400" w:lineRule="exact"/>
              <w:rPr>
                <w:sz w:val="32"/>
                <w:szCs w:val="32"/>
              </w:rPr>
            </w:pPr>
          </w:p>
        </w:tc>
      </w:tr>
    </w:tbl>
    <w:p w14:paraId="08E46C6B" w14:textId="77777777" w:rsidR="008D6DF4" w:rsidRPr="008D6DF4" w:rsidRDefault="008D6DF4" w:rsidP="008D6DF4">
      <w:pPr>
        <w:spacing w:line="440" w:lineRule="exact"/>
        <w:ind w:leftChars="-118" w:left="-283"/>
        <w:rPr>
          <w:rFonts w:cstheme="minorBidi"/>
          <w:sz w:val="32"/>
          <w:szCs w:val="32"/>
        </w:rPr>
      </w:pPr>
      <w:r w:rsidRPr="008D6DF4">
        <w:rPr>
          <w:rFonts w:cstheme="minorBidi" w:hint="eastAsia"/>
          <w:sz w:val="32"/>
          <w:szCs w:val="32"/>
        </w:rPr>
        <w:t>受考機關：內政部國土管理署、國家住宅及都市更新中心</w:t>
      </w:r>
    </w:p>
    <w:p w14:paraId="3E1FF546" w14:textId="77777777" w:rsidR="008D6DF4" w:rsidRPr="008D6DF4" w:rsidRDefault="008D6DF4" w:rsidP="008D6DF4">
      <w:pPr>
        <w:spacing w:line="440" w:lineRule="exact"/>
        <w:ind w:leftChars="-118" w:left="1275" w:rightChars="-248" w:right="-595" w:hangingChars="487" w:hanging="1558"/>
        <w:rPr>
          <w:rFonts w:cstheme="minorBidi"/>
          <w:sz w:val="32"/>
          <w:szCs w:val="32"/>
        </w:rPr>
      </w:pPr>
      <w:r w:rsidRPr="008D6DF4">
        <w:rPr>
          <w:rFonts w:cstheme="minorBidi" w:hint="eastAsia"/>
          <w:sz w:val="32"/>
          <w:szCs w:val="32"/>
        </w:rPr>
        <w:t>參加機關：新北市政府、新北市政府城鄉發展局、新北市政府經濟發展局、新北市政府農業局、新北市政府地政局</w:t>
      </w:r>
    </w:p>
    <w:p w14:paraId="0F212470" w14:textId="77777777" w:rsidR="00FC5BD3" w:rsidRPr="008D6DF4" w:rsidRDefault="00FC5BD3" w:rsidP="0008511F">
      <w:pPr>
        <w:pStyle w:val="af2"/>
        <w:spacing w:line="240" w:lineRule="exact"/>
      </w:pPr>
      <w:bookmarkStart w:id="24" w:name="_GoBack"/>
      <w:bookmarkEnd w:id="24"/>
    </w:p>
    <w:p w14:paraId="0D2E85E0" w14:textId="5B4DD9EE" w:rsidR="00FC5BD3" w:rsidRDefault="00FC5BD3" w:rsidP="0008511F">
      <w:pPr>
        <w:pStyle w:val="af2"/>
        <w:spacing w:line="240" w:lineRule="exact"/>
      </w:pPr>
    </w:p>
    <w:p w14:paraId="48F079A8" w14:textId="77777777" w:rsidR="00FC5BD3" w:rsidRDefault="00FC5BD3" w:rsidP="0008511F">
      <w:pPr>
        <w:pStyle w:val="af2"/>
        <w:spacing w:line="240" w:lineRule="exact"/>
      </w:pPr>
    </w:p>
    <w:p w14:paraId="318231A2" w14:textId="77777777" w:rsidR="00FC5BD3" w:rsidRDefault="00FC5BD3" w:rsidP="0008511F">
      <w:pPr>
        <w:pStyle w:val="af2"/>
        <w:spacing w:line="240" w:lineRule="exact"/>
      </w:pPr>
    </w:p>
    <w:p w14:paraId="0661F5A2" w14:textId="77777777" w:rsidR="00FC5BD3" w:rsidRPr="00944B61" w:rsidRDefault="00FC5BD3" w:rsidP="0008511F">
      <w:pPr>
        <w:pStyle w:val="af2"/>
        <w:spacing w:line="240" w:lineRule="exact"/>
      </w:pPr>
    </w:p>
    <w:sectPr w:rsidR="00FC5BD3" w:rsidRPr="00944B61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BC8B0C" w14:textId="77777777" w:rsidR="00D50F5D" w:rsidRDefault="00D50F5D">
      <w:r>
        <w:separator/>
      </w:r>
    </w:p>
  </w:endnote>
  <w:endnote w:type="continuationSeparator" w:id="0">
    <w:p w14:paraId="42230228" w14:textId="77777777" w:rsidR="00D50F5D" w:rsidRDefault="00D50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BE83DB" w14:textId="415B9A2A" w:rsidR="00375D8C" w:rsidRDefault="00C40ED9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B8F0859" wp14:editId="05E0EF7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49348334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00200C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8F085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" o:allowincell="f" filled="f" stroked="f">
              <v:stroke dashstyle="1 1"/>
              <v:textbox inset="0,0,0,0">
                <w:txbxContent>
                  <w:p w14:paraId="6300200C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8D6DF4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8D6DF4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88298F" w14:textId="77777777" w:rsidR="00D50F5D" w:rsidRDefault="00D50F5D">
      <w:r>
        <w:separator/>
      </w:r>
    </w:p>
  </w:footnote>
  <w:footnote w:type="continuationSeparator" w:id="0">
    <w:p w14:paraId="2FE0E666" w14:textId="77777777" w:rsidR="00D50F5D" w:rsidRDefault="00D50F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09154D" w14:textId="19D29912" w:rsidR="00375D8C" w:rsidRDefault="00C40ED9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0C1C760" wp14:editId="14B25E2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35546391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14E587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C1C76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" o:allowincell="f" filled="f" stroked="f">
              <v:stroke dashstyle="1 1"/>
              <v:textbox inset="0,0,0,0">
                <w:txbxContent>
                  <w:p w14:paraId="0714E587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50A870A" wp14:editId="28E5466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70090650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2E689B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0A870A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" o:allowincell="f" filled="f" stroked="f">
              <v:stroke dashstyle="1 1"/>
              <v:textbox inset="0,0,0,0">
                <w:txbxContent>
                  <w:p w14:paraId="332E689B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FEB6A51" wp14:editId="07B5D1A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776357364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4E919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2F12C1"/>
    <w:multiLevelType w:val="hybridMultilevel"/>
    <w:tmpl w:val="251AA25A"/>
    <w:lvl w:ilvl="0" w:tplc="94FE63E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38243C7"/>
    <w:multiLevelType w:val="hybridMultilevel"/>
    <w:tmpl w:val="2708A4A0"/>
    <w:lvl w:ilvl="0" w:tplc="94FE63E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575"/>
    <w:rsid w:val="0000627B"/>
    <w:rsid w:val="00006A72"/>
    <w:rsid w:val="00014002"/>
    <w:rsid w:val="00052D33"/>
    <w:rsid w:val="0008511F"/>
    <w:rsid w:val="00094434"/>
    <w:rsid w:val="000D4278"/>
    <w:rsid w:val="00191CA9"/>
    <w:rsid w:val="001D42C9"/>
    <w:rsid w:val="0020475D"/>
    <w:rsid w:val="00226896"/>
    <w:rsid w:val="00260AD0"/>
    <w:rsid w:val="00267858"/>
    <w:rsid w:val="00281574"/>
    <w:rsid w:val="002E3BFC"/>
    <w:rsid w:val="002F1C4B"/>
    <w:rsid w:val="0032101B"/>
    <w:rsid w:val="00375D8C"/>
    <w:rsid w:val="003850F6"/>
    <w:rsid w:val="003903AA"/>
    <w:rsid w:val="00390F05"/>
    <w:rsid w:val="00394D0B"/>
    <w:rsid w:val="003C0504"/>
    <w:rsid w:val="003D10F5"/>
    <w:rsid w:val="003D2E2E"/>
    <w:rsid w:val="003D3835"/>
    <w:rsid w:val="003D3C90"/>
    <w:rsid w:val="003D4034"/>
    <w:rsid w:val="003E20F8"/>
    <w:rsid w:val="004761F1"/>
    <w:rsid w:val="004D7FA2"/>
    <w:rsid w:val="00503AA3"/>
    <w:rsid w:val="00512209"/>
    <w:rsid w:val="00515C15"/>
    <w:rsid w:val="00524A71"/>
    <w:rsid w:val="00587D78"/>
    <w:rsid w:val="00604CD0"/>
    <w:rsid w:val="006065ED"/>
    <w:rsid w:val="006401D8"/>
    <w:rsid w:val="0065725D"/>
    <w:rsid w:val="00663EAD"/>
    <w:rsid w:val="0067668F"/>
    <w:rsid w:val="006B73F1"/>
    <w:rsid w:val="006C0EE1"/>
    <w:rsid w:val="00736E2E"/>
    <w:rsid w:val="0073772B"/>
    <w:rsid w:val="00781447"/>
    <w:rsid w:val="007F0524"/>
    <w:rsid w:val="007F177C"/>
    <w:rsid w:val="007F1D82"/>
    <w:rsid w:val="007F7E9E"/>
    <w:rsid w:val="008002BF"/>
    <w:rsid w:val="00801EBD"/>
    <w:rsid w:val="0085318A"/>
    <w:rsid w:val="008A145E"/>
    <w:rsid w:val="008B2575"/>
    <w:rsid w:val="008C35A6"/>
    <w:rsid w:val="008D6DF4"/>
    <w:rsid w:val="009313D5"/>
    <w:rsid w:val="00944B61"/>
    <w:rsid w:val="00966754"/>
    <w:rsid w:val="00973ACD"/>
    <w:rsid w:val="009779D8"/>
    <w:rsid w:val="00991FAC"/>
    <w:rsid w:val="009A0F39"/>
    <w:rsid w:val="009A438D"/>
    <w:rsid w:val="009C6C33"/>
    <w:rsid w:val="009D5DF8"/>
    <w:rsid w:val="009E795B"/>
    <w:rsid w:val="009F2C78"/>
    <w:rsid w:val="00A010E1"/>
    <w:rsid w:val="00A21C40"/>
    <w:rsid w:val="00A2510E"/>
    <w:rsid w:val="00A41F2D"/>
    <w:rsid w:val="00A44FE9"/>
    <w:rsid w:val="00A5572F"/>
    <w:rsid w:val="00A71370"/>
    <w:rsid w:val="00A76909"/>
    <w:rsid w:val="00AC4254"/>
    <w:rsid w:val="00AF14A0"/>
    <w:rsid w:val="00B0672A"/>
    <w:rsid w:val="00B138FD"/>
    <w:rsid w:val="00B3021B"/>
    <w:rsid w:val="00B62B22"/>
    <w:rsid w:val="00BE3467"/>
    <w:rsid w:val="00C07B99"/>
    <w:rsid w:val="00C40ED9"/>
    <w:rsid w:val="00C5006D"/>
    <w:rsid w:val="00C57164"/>
    <w:rsid w:val="00C82CB3"/>
    <w:rsid w:val="00C872BE"/>
    <w:rsid w:val="00C926C5"/>
    <w:rsid w:val="00D0679F"/>
    <w:rsid w:val="00D15A28"/>
    <w:rsid w:val="00D23E15"/>
    <w:rsid w:val="00D447C7"/>
    <w:rsid w:val="00D50F5D"/>
    <w:rsid w:val="00DA4D3A"/>
    <w:rsid w:val="00DC3EF5"/>
    <w:rsid w:val="00E41740"/>
    <w:rsid w:val="00E553DA"/>
    <w:rsid w:val="00E66E57"/>
    <w:rsid w:val="00E71462"/>
    <w:rsid w:val="00E752BC"/>
    <w:rsid w:val="00E87BF6"/>
    <w:rsid w:val="00EA0A34"/>
    <w:rsid w:val="00FC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dashstyle="1 1"/>
    </o:shapedefaults>
    <o:shapelayout v:ext="edit">
      <o:idmap v:ext="edit" data="2"/>
    </o:shapelayout>
  </w:shapeDefaults>
  <w:decimalSymbol w:val="."/>
  <w:listSeparator w:val=","/>
  <w14:docId w14:val="0C89A8E7"/>
  <w15:chartTrackingRefBased/>
  <w15:docId w15:val="{829D959F-5D73-4D26-ABE4-1A39E315E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8D6DF4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600</Words>
  <Characters>263</Characters>
  <Application>Microsoft Office Word</Application>
  <DocSecurity>0</DocSecurity>
  <Lines>2</Lines>
  <Paragraphs>1</Paragraphs>
  <ScaleCrop>false</ScaleCrop>
  <Company>eic</Company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2024-05-30T09:13:00Z</cp:lastPrinted>
  <dcterms:created xsi:type="dcterms:W3CDTF">2024-05-31T03:43:00Z</dcterms:created>
  <dcterms:modified xsi:type="dcterms:W3CDTF">2024-05-31T03:43:00Z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1134001305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1134001305</vt:lpwstr>
  </property>
  <property fmtid="{D5CDD505-2E9C-101B-9397-08002B2CF9AE}" pid="12" name="發文支號">
    <vt:lpwstr>0</vt:lpwstr>
  </property>
  <property fmtid="{D5CDD505-2E9C-101B-9397-08002B2CF9AE}" pid="13" name="TotFileSize">
    <vt:lpwstr>48</vt:lpwstr>
  </property>
</Properties>
</file>