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671BB" w:rsidRDefault="00064D29">
      <w:pPr>
        <w:pStyle w:val="title"/>
        <w:rPr>
          <w:position w:val="20"/>
        </w:rPr>
      </w:pPr>
      <w:bookmarkStart w:id="0" w:name="發文機關"/>
      <w:bookmarkEnd w:id="0"/>
      <w:r w:rsidRPr="00B671BB">
        <w:rPr>
          <w:position w:val="20"/>
        </w:rPr>
        <w:t>立法院</w:t>
      </w:r>
      <w:bookmarkStart w:id="1" w:name="單位名稱"/>
      <w:bookmarkEnd w:id="1"/>
      <w:r w:rsidR="00C4744A" w:rsidRPr="00B671BB">
        <w:rPr>
          <w:rFonts w:hint="eastAsia"/>
          <w:position w:val="20"/>
        </w:rPr>
        <w:t>財政委員會</w:t>
      </w:r>
      <w:r w:rsidRPr="00B671BB">
        <w:rPr>
          <w:position w:val="20"/>
        </w:rPr>
        <w:t xml:space="preserve">　開會通知單</w:t>
      </w:r>
    </w:p>
    <w:p w:rsidR="00064D29" w:rsidRPr="00B671BB" w:rsidRDefault="00673E50">
      <w:pPr>
        <w:pStyle w:val="titlespace"/>
      </w:pPr>
      <w:r w:rsidRPr="00B671B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671BB" w:rsidRDefault="00064D29">
      <w:pPr>
        <w:pStyle w:val="space2"/>
      </w:pPr>
    </w:p>
    <w:p w:rsidR="00064D29" w:rsidRPr="00B671BB" w:rsidRDefault="00064D29">
      <w:pPr>
        <w:pStyle w:val="space2"/>
      </w:pPr>
    </w:p>
    <w:p w:rsidR="00C4744A" w:rsidRPr="00B671BB" w:rsidRDefault="00064D29">
      <w:pPr>
        <w:pStyle w:val="ae"/>
        <w:spacing w:line="360" w:lineRule="exact"/>
      </w:pPr>
      <w:r w:rsidRPr="00B671BB">
        <w:t>受文者：</w:t>
      </w:r>
      <w:bookmarkStart w:id="3" w:name="受文者"/>
      <w:bookmarkEnd w:id="3"/>
      <w:r w:rsidR="00C4744A" w:rsidRPr="00B671BB">
        <w:rPr>
          <w:rFonts w:hint="eastAsia"/>
        </w:rPr>
        <w:t>本會委員</w:t>
      </w:r>
    </w:p>
    <w:p w:rsidR="00064D29" w:rsidRPr="00B671BB" w:rsidRDefault="00064D29">
      <w:pPr>
        <w:pStyle w:val="space"/>
      </w:pPr>
    </w:p>
    <w:p w:rsidR="00064D29" w:rsidRPr="00B671BB" w:rsidRDefault="00064D29">
      <w:pPr>
        <w:pStyle w:val="af"/>
        <w:spacing w:line="240" w:lineRule="exact"/>
      </w:pPr>
      <w:r w:rsidRPr="00B671BB">
        <w:fldChar w:fldCharType="begin"/>
      </w:r>
      <w:r w:rsidRPr="00B671BB">
        <w:instrText xml:space="preserve"> MACROBUTTON  DocDispatch 發文日期：</w:instrText>
      </w:r>
      <w:r w:rsidRPr="00B671BB">
        <w:fldChar w:fldCharType="end"/>
      </w:r>
      <w:bookmarkStart w:id="4" w:name="發文日期"/>
      <w:bookmarkEnd w:id="4"/>
      <w:r w:rsidR="002D2D83" w:rsidRPr="00B671BB">
        <w:rPr>
          <w:rFonts w:hint="eastAsia"/>
        </w:rPr>
        <w:t>中華民國</w:t>
      </w:r>
      <w:r w:rsidR="00DA766A" w:rsidRPr="00B671BB">
        <w:rPr>
          <w:rFonts w:hint="eastAsia"/>
        </w:rPr>
        <w:t>113</w:t>
      </w:r>
      <w:r w:rsidR="002D2D83" w:rsidRPr="00B671BB">
        <w:rPr>
          <w:rFonts w:hint="eastAsia"/>
        </w:rPr>
        <w:t>年</w:t>
      </w:r>
      <w:r w:rsidR="00DA766A" w:rsidRPr="00B671BB">
        <w:rPr>
          <w:rFonts w:hint="eastAsia"/>
        </w:rPr>
        <w:t>6</w:t>
      </w:r>
      <w:r w:rsidR="002D2D83" w:rsidRPr="00B671BB">
        <w:rPr>
          <w:rFonts w:hint="eastAsia"/>
        </w:rPr>
        <w:t>月</w:t>
      </w:r>
      <w:r w:rsidR="00DA766A" w:rsidRPr="00B671BB">
        <w:rPr>
          <w:rFonts w:hint="eastAsia"/>
        </w:rPr>
        <w:t>7</w:t>
      </w:r>
      <w:r w:rsidR="002D2D83" w:rsidRPr="00B671BB">
        <w:rPr>
          <w:rFonts w:hint="eastAsia"/>
        </w:rPr>
        <w:t>日</w:t>
      </w:r>
    </w:p>
    <w:p w:rsidR="00064D29" w:rsidRPr="00B671BB" w:rsidRDefault="00064D29">
      <w:pPr>
        <w:pStyle w:val="af"/>
        <w:spacing w:line="240" w:lineRule="exact"/>
      </w:pPr>
      <w:r w:rsidRPr="00B671BB">
        <w:t>發文字號：</w:t>
      </w:r>
      <w:bookmarkStart w:id="5" w:name="發文字號"/>
      <w:bookmarkEnd w:id="5"/>
      <w:r w:rsidR="004C259C">
        <w:rPr>
          <w:rFonts w:hint="eastAsia"/>
        </w:rPr>
        <w:t>台立財字第</w:t>
      </w:r>
      <w:r w:rsidR="004C259C">
        <w:t>1132100863號</w:t>
      </w:r>
    </w:p>
    <w:p w:rsidR="00064D29" w:rsidRPr="00B671BB" w:rsidRDefault="00064D29">
      <w:pPr>
        <w:pStyle w:val="af"/>
        <w:spacing w:line="240" w:lineRule="exact"/>
      </w:pPr>
      <w:r w:rsidRPr="00B671BB">
        <w:fldChar w:fldCharType="begin"/>
      </w:r>
      <w:r w:rsidRPr="00B671BB">
        <w:instrText xml:space="preserve"> MACROBUTTON  DocSpeed 速別：</w:instrText>
      </w:r>
      <w:r w:rsidRPr="00B671BB">
        <w:fldChar w:fldCharType="end"/>
      </w:r>
      <w:bookmarkStart w:id="6" w:name="速別"/>
      <w:bookmarkEnd w:id="6"/>
      <w:r w:rsidR="00C4744A" w:rsidRPr="00B671BB">
        <w:rPr>
          <w:rFonts w:hint="eastAsia"/>
        </w:rPr>
        <w:t>最速件</w:t>
      </w:r>
    </w:p>
    <w:p w:rsidR="00064D29" w:rsidRPr="00B671BB" w:rsidRDefault="00064D29">
      <w:pPr>
        <w:pStyle w:val="af"/>
        <w:spacing w:line="240" w:lineRule="exact"/>
      </w:pPr>
      <w:r w:rsidRPr="00B671BB">
        <w:fldChar w:fldCharType="begin"/>
      </w:r>
      <w:r w:rsidRPr="00B671BB">
        <w:instrText xml:space="preserve"> MACROBUTTON  DocSecurity 密等及解密條件或保密期限：</w:instrText>
      </w:r>
      <w:r w:rsidRPr="00B671BB">
        <w:fldChar w:fldCharType="end"/>
      </w:r>
      <w:bookmarkStart w:id="7" w:name="密等及解密條件或保密期限"/>
      <w:bookmarkEnd w:id="7"/>
    </w:p>
    <w:p w:rsidR="00C4744A" w:rsidRPr="00B671BB" w:rsidRDefault="00064D29">
      <w:pPr>
        <w:pStyle w:val="af"/>
        <w:spacing w:line="240" w:lineRule="exact"/>
      </w:pPr>
      <w:r w:rsidRPr="00B671BB">
        <w:t>附件：</w:t>
      </w:r>
      <w:bookmarkStart w:id="8" w:name="附件"/>
      <w:bookmarkEnd w:id="8"/>
      <w:r w:rsidR="00A34B7E" w:rsidRPr="00B671BB">
        <w:rPr>
          <w:rFonts w:hint="eastAsia"/>
        </w:rPr>
        <w:t>議事日程1份</w:t>
      </w:r>
      <w:bookmarkStart w:id="9" w:name="_GoBack"/>
      <w:bookmarkEnd w:id="9"/>
    </w:p>
    <w:p w:rsidR="00064D29" w:rsidRPr="00B671BB" w:rsidRDefault="00064D29">
      <w:pPr>
        <w:pStyle w:val="af"/>
        <w:spacing w:line="240" w:lineRule="exact"/>
      </w:pPr>
    </w:p>
    <w:p w:rsidR="00C4744A" w:rsidRPr="00B671BB" w:rsidRDefault="00DA766A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B671BB">
        <w:rPr>
          <w:rFonts w:hAnsi="標楷體"/>
        </w:rPr>
        <w:t>開會事由：</w:t>
      </w:r>
      <w:bookmarkStart w:id="10" w:name="開會事由"/>
      <w:bookmarkEnd w:id="10"/>
      <w:r w:rsidRPr="00B671BB">
        <w:rPr>
          <w:rFonts w:hAnsi="標楷體" w:hint="eastAsia"/>
          <w:w w:val="95"/>
        </w:rPr>
        <w:t>立法院第11</w:t>
      </w:r>
      <w:r w:rsidRPr="00B671BB">
        <w:rPr>
          <w:rFonts w:hAnsi="標楷體"/>
          <w:w w:val="95"/>
        </w:rPr>
        <w:t>屆第</w:t>
      </w:r>
      <w:r w:rsidRPr="00B671BB">
        <w:rPr>
          <w:rFonts w:hAnsi="標楷體" w:hint="eastAsia"/>
          <w:w w:val="95"/>
        </w:rPr>
        <w:t>1</w:t>
      </w:r>
      <w:r w:rsidRPr="00B671BB">
        <w:rPr>
          <w:rFonts w:hAnsi="標楷體"/>
          <w:w w:val="95"/>
        </w:rPr>
        <w:t>會期財政委員會第</w:t>
      </w:r>
      <w:r w:rsidRPr="00B671BB">
        <w:rPr>
          <w:rFonts w:hAnsi="標楷體" w:hint="eastAsia"/>
          <w:w w:val="95"/>
        </w:rPr>
        <w:t>17</w:t>
      </w:r>
      <w:r w:rsidRPr="00B671BB">
        <w:rPr>
          <w:rFonts w:hAnsi="標楷體"/>
          <w:w w:val="95"/>
        </w:rPr>
        <w:t>次全體委員會議</w:t>
      </w:r>
    </w:p>
    <w:p w:rsidR="00811764" w:rsidRPr="00B671BB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671BB">
        <w:rPr>
          <w:rFonts w:hAnsi="標楷體"/>
          <w:b/>
        </w:rPr>
        <w:t>11</w:t>
      </w:r>
      <w:r w:rsidR="00DA766A" w:rsidRPr="00B671BB">
        <w:rPr>
          <w:rFonts w:hAnsi="標楷體" w:hint="eastAsia"/>
          <w:b/>
        </w:rPr>
        <w:t>3</w:t>
      </w:r>
      <w:r w:rsidR="00811764" w:rsidRPr="00B671BB">
        <w:rPr>
          <w:rFonts w:hAnsi="標楷體" w:hint="eastAsia"/>
          <w:b/>
        </w:rPr>
        <w:t>年</w:t>
      </w:r>
      <w:r w:rsidR="00DA766A" w:rsidRPr="00B671BB">
        <w:rPr>
          <w:rFonts w:hAnsi="標楷體" w:hint="eastAsia"/>
          <w:b/>
        </w:rPr>
        <w:t>6</w:t>
      </w:r>
      <w:r w:rsidR="00811764" w:rsidRPr="00B671BB">
        <w:rPr>
          <w:rFonts w:hAnsi="標楷體" w:hint="eastAsia"/>
          <w:b/>
        </w:rPr>
        <w:t>月</w:t>
      </w:r>
      <w:r w:rsidR="00DA766A" w:rsidRPr="00B671BB">
        <w:rPr>
          <w:rFonts w:hAnsi="標楷體" w:hint="eastAsia"/>
          <w:b/>
        </w:rPr>
        <w:t>12</w:t>
      </w:r>
      <w:r w:rsidR="00811764" w:rsidRPr="00B671BB">
        <w:rPr>
          <w:rFonts w:hAnsi="標楷體" w:hint="eastAsia"/>
          <w:b/>
        </w:rPr>
        <w:t>日(</w:t>
      </w:r>
      <w:r w:rsidR="00DA766A" w:rsidRPr="00B671BB">
        <w:rPr>
          <w:rFonts w:hAnsi="標楷體" w:hint="eastAsia"/>
          <w:b/>
        </w:rPr>
        <w:t>星期三</w:t>
      </w:r>
      <w:r w:rsidR="00811764" w:rsidRPr="00B671BB">
        <w:rPr>
          <w:rFonts w:hAnsi="標楷體" w:hint="eastAsia"/>
          <w:b/>
        </w:rPr>
        <w:t>)</w:t>
      </w:r>
      <w:r w:rsidR="00652598" w:rsidRPr="00B671BB">
        <w:rPr>
          <w:rFonts w:hAnsi="標楷體" w:hint="eastAsia"/>
          <w:b/>
        </w:rPr>
        <w:t>、</w:t>
      </w:r>
      <w:r w:rsidR="00DA766A" w:rsidRPr="00B671BB">
        <w:rPr>
          <w:rFonts w:hAnsi="標楷體" w:hint="eastAsia"/>
          <w:b/>
        </w:rPr>
        <w:t>6</w:t>
      </w:r>
      <w:r w:rsidR="00652598" w:rsidRPr="00B671BB">
        <w:rPr>
          <w:rFonts w:hAnsi="標楷體" w:hint="eastAsia"/>
          <w:b/>
        </w:rPr>
        <w:t>月</w:t>
      </w:r>
      <w:r w:rsidR="00A34B7E" w:rsidRPr="00B671BB">
        <w:rPr>
          <w:rFonts w:hAnsi="標楷體" w:hint="eastAsia"/>
          <w:b/>
        </w:rPr>
        <w:t>13</w:t>
      </w:r>
      <w:r w:rsidR="00652598" w:rsidRPr="00B671BB">
        <w:rPr>
          <w:rFonts w:hAnsi="標楷體" w:hint="eastAsia"/>
          <w:b/>
        </w:rPr>
        <w:t>日(星期</w:t>
      </w:r>
      <w:r w:rsidR="00DA766A" w:rsidRPr="00B671BB">
        <w:rPr>
          <w:rFonts w:hAnsi="標楷體" w:hint="eastAsia"/>
          <w:b/>
        </w:rPr>
        <w:t>四</w:t>
      </w:r>
      <w:r w:rsidR="00652598" w:rsidRPr="00B671BB">
        <w:rPr>
          <w:rFonts w:hAnsi="標楷體" w:hint="eastAsia"/>
          <w:b/>
        </w:rPr>
        <w:t>)</w:t>
      </w:r>
    </w:p>
    <w:p w:rsidR="00A34B7E" w:rsidRPr="00B671BB" w:rsidRDefault="00883A30" w:rsidP="00DA766A">
      <w:pPr>
        <w:pStyle w:val="af0"/>
        <w:spacing w:line="400" w:lineRule="exact"/>
        <w:ind w:leftChars="675" w:firstLine="0"/>
        <w:rPr>
          <w:rFonts w:hAnsi="標楷體"/>
          <w:b/>
          <w:color w:val="000000" w:themeColor="text1"/>
        </w:rPr>
      </w:pPr>
      <w:r w:rsidRPr="00B671BB">
        <w:rPr>
          <w:rFonts w:hAnsi="標楷體" w:hint="eastAsia"/>
          <w:b/>
          <w:color w:val="000000" w:themeColor="text1"/>
        </w:rPr>
        <w:t>邀請金融監督管理委員會彭主任委員金隆、法務部、內政部警政署就「《洗錢防制法》修正草案與《詐欺犯罪危害防制條例》之制定對於防</w:t>
      </w:r>
      <w:r w:rsidR="00D12259" w:rsidRPr="00B671BB">
        <w:rPr>
          <w:rFonts w:hAnsi="標楷體" w:hint="eastAsia"/>
          <w:b/>
          <w:color w:val="000000" w:themeColor="text1"/>
        </w:rPr>
        <w:t>制</w:t>
      </w:r>
      <w:r w:rsidRPr="00B671BB">
        <w:rPr>
          <w:rFonts w:hAnsi="標楷體" w:hint="eastAsia"/>
          <w:b/>
          <w:color w:val="000000" w:themeColor="text1"/>
        </w:rPr>
        <w:t>虛擬資產及交易業務事業（VASP）淪為詐騙工具」、金融監督管理委員會就「虛擬資產專法制定進程」進行專題報告，並備質詢。</w:t>
      </w:r>
    </w:p>
    <w:p w:rsidR="00064D29" w:rsidRPr="00B671BB" w:rsidRDefault="00064D29" w:rsidP="00C4744A">
      <w:pPr>
        <w:pStyle w:val="af0"/>
        <w:spacing w:line="360" w:lineRule="exact"/>
        <w:rPr>
          <w:rFonts w:hAnsi="標楷體"/>
        </w:rPr>
      </w:pPr>
      <w:r w:rsidRPr="00B671BB">
        <w:rPr>
          <w:rFonts w:hAnsi="標楷體"/>
        </w:rPr>
        <w:fldChar w:fldCharType="begin"/>
      </w:r>
      <w:r w:rsidRPr="00B671BB">
        <w:rPr>
          <w:rFonts w:hAnsi="標楷體"/>
        </w:rPr>
        <w:instrText xml:space="preserve"> MACROBUTTON  DocMeetingTime 開會時間：</w:instrText>
      </w:r>
      <w:r w:rsidRPr="00B671BB">
        <w:rPr>
          <w:rFonts w:hAnsi="標楷體"/>
        </w:rPr>
        <w:fldChar w:fldCharType="end"/>
      </w:r>
      <w:bookmarkStart w:id="11" w:name="開會時間"/>
      <w:r w:rsidR="00E33E3E" w:rsidRPr="00B671BB">
        <w:rPr>
          <w:rFonts w:hAnsi="標楷體"/>
        </w:rPr>
        <w:t>11</w:t>
      </w:r>
      <w:r w:rsidR="00DA766A" w:rsidRPr="00B671BB">
        <w:rPr>
          <w:rFonts w:hAnsi="標楷體" w:hint="eastAsia"/>
        </w:rPr>
        <w:t>3</w:t>
      </w:r>
      <w:r w:rsidR="002D6BB9" w:rsidRPr="00B671BB">
        <w:rPr>
          <w:rFonts w:hAnsi="標楷體" w:hint="eastAsia"/>
        </w:rPr>
        <w:t>年</w:t>
      </w:r>
      <w:r w:rsidR="00DA766A" w:rsidRPr="00B671BB">
        <w:rPr>
          <w:rFonts w:hAnsi="標楷體" w:hint="eastAsia"/>
          <w:w w:val="96"/>
        </w:rPr>
        <w:t>6</w:t>
      </w:r>
      <w:r w:rsidR="002D6BB9" w:rsidRPr="00B671BB">
        <w:rPr>
          <w:rFonts w:hAnsi="標楷體" w:hint="eastAsia"/>
          <w:w w:val="96"/>
        </w:rPr>
        <w:t>月</w:t>
      </w:r>
      <w:r w:rsidR="00DA766A" w:rsidRPr="00B671BB">
        <w:rPr>
          <w:rFonts w:hAnsi="標楷體" w:hint="eastAsia"/>
          <w:w w:val="96"/>
        </w:rPr>
        <w:t>12日（星期三</w:t>
      </w:r>
      <w:r w:rsidR="002D6BB9" w:rsidRPr="00B671BB">
        <w:rPr>
          <w:rFonts w:hAnsi="標楷體" w:hint="eastAsia"/>
          <w:w w:val="96"/>
        </w:rPr>
        <w:t>）</w:t>
      </w:r>
      <w:r w:rsidR="0003200B" w:rsidRPr="00B671BB">
        <w:rPr>
          <w:rFonts w:hAnsi="標楷體" w:hint="eastAsia"/>
        </w:rPr>
        <w:t>及</w:t>
      </w:r>
      <w:r w:rsidR="00DA766A" w:rsidRPr="00B671BB">
        <w:rPr>
          <w:rFonts w:hAnsi="標楷體" w:hint="eastAsia"/>
        </w:rPr>
        <w:t>6</w:t>
      </w:r>
      <w:r w:rsidR="002D6BB9" w:rsidRPr="00B671BB">
        <w:rPr>
          <w:rFonts w:hAnsi="標楷體" w:hint="eastAsia"/>
        </w:rPr>
        <w:t>月</w:t>
      </w:r>
      <w:r w:rsidR="00A34B7E" w:rsidRPr="00B671BB">
        <w:rPr>
          <w:rFonts w:hAnsi="標楷體" w:hint="eastAsia"/>
        </w:rPr>
        <w:t>13</w:t>
      </w:r>
      <w:r w:rsidR="00DA766A" w:rsidRPr="00B671BB">
        <w:rPr>
          <w:rFonts w:hAnsi="標楷體" w:hint="eastAsia"/>
        </w:rPr>
        <w:t>日（星期四</w:t>
      </w:r>
      <w:r w:rsidR="002D6BB9" w:rsidRPr="00B671BB">
        <w:rPr>
          <w:rFonts w:hAnsi="標楷體" w:hint="eastAsia"/>
        </w:rPr>
        <w:t>）上午9時至下午5時30分</w:t>
      </w:r>
      <w:r w:rsidR="002D6BB9" w:rsidRPr="00B671BB">
        <w:rPr>
          <w:rFonts w:hAnsi="標楷體" w:hint="eastAsia"/>
          <w:b/>
        </w:rPr>
        <w:t>【</w:t>
      </w:r>
      <w:r w:rsidR="0003200B" w:rsidRPr="00B671BB">
        <w:rPr>
          <w:rFonts w:hAnsi="標楷體" w:hint="eastAsia"/>
          <w:b/>
        </w:rPr>
        <w:t>兩</w:t>
      </w:r>
      <w:r w:rsidR="002D6BB9" w:rsidRPr="00B671BB">
        <w:rPr>
          <w:rFonts w:hAnsi="標楷體" w:hint="eastAsia"/>
          <w:b/>
        </w:rPr>
        <w:t>天一次會】</w:t>
      </w:r>
      <w:bookmarkEnd w:id="11"/>
    </w:p>
    <w:p w:rsidR="00BE4B00" w:rsidRPr="00B671BB" w:rsidRDefault="00064D29" w:rsidP="00BE4B00">
      <w:pPr>
        <w:pStyle w:val="af0"/>
        <w:spacing w:line="360" w:lineRule="exact"/>
        <w:rPr>
          <w:rFonts w:hAnsi="標楷體"/>
        </w:rPr>
      </w:pPr>
      <w:r w:rsidRPr="00B671BB">
        <w:rPr>
          <w:rFonts w:hAnsi="標楷體"/>
        </w:rPr>
        <w:t>開會地點：</w:t>
      </w:r>
      <w:bookmarkStart w:id="12" w:name="開會地點"/>
      <w:r w:rsidR="00C4744A" w:rsidRPr="00B671BB">
        <w:rPr>
          <w:rFonts w:hAnsi="標楷體" w:hint="eastAsia"/>
        </w:rPr>
        <w:t>群賢樓9樓大禮堂</w:t>
      </w:r>
      <w:bookmarkEnd w:id="12"/>
    </w:p>
    <w:p w:rsidR="00E33E3E" w:rsidRPr="00B671BB" w:rsidRDefault="00064D29" w:rsidP="00E33E3E">
      <w:pPr>
        <w:pStyle w:val="af1"/>
        <w:spacing w:line="360" w:lineRule="exact"/>
      </w:pPr>
      <w:r w:rsidRPr="00B671BB">
        <w:t>主持人：</w:t>
      </w:r>
      <w:r w:rsidR="00DA766A" w:rsidRPr="00B671BB">
        <w:rPr>
          <w:rFonts w:hint="eastAsia"/>
        </w:rPr>
        <w:t>郭召集委員國文</w:t>
      </w:r>
    </w:p>
    <w:p w:rsidR="00064D29" w:rsidRPr="00B671BB" w:rsidRDefault="00640319" w:rsidP="00E33E3E">
      <w:pPr>
        <w:pStyle w:val="af1"/>
        <w:spacing w:line="360" w:lineRule="exact"/>
        <w:rPr>
          <w:sz w:val="24"/>
        </w:rPr>
      </w:pPr>
      <w:r w:rsidRPr="00B671BB">
        <w:rPr>
          <w:rFonts w:hint="eastAsia"/>
        </w:rPr>
        <w:t>聯絡人及電話：于翊庭  23585567  傳真：23585578</w:t>
      </w:r>
    </w:p>
    <w:p w:rsidR="001B0428" w:rsidRPr="00B671BB" w:rsidRDefault="001B0428" w:rsidP="001B0428">
      <w:pPr>
        <w:pStyle w:val="af2"/>
        <w:spacing w:line="400" w:lineRule="exact"/>
        <w:ind w:left="1203" w:hangingChars="376" w:hanging="1203"/>
      </w:pPr>
      <w:r w:rsidRPr="00B671BB">
        <w:t>出席者：</w:t>
      </w:r>
      <w:bookmarkStart w:id="13" w:name="出席者"/>
      <w:bookmarkEnd w:id="13"/>
      <w:r w:rsidRPr="00B671BB">
        <w:rPr>
          <w:rFonts w:hint="eastAsia"/>
        </w:rPr>
        <w:t>本會委員</w:t>
      </w:r>
    </w:p>
    <w:p w:rsidR="0060043E" w:rsidRPr="00B671BB" w:rsidRDefault="00064D29" w:rsidP="0055117A">
      <w:pPr>
        <w:pStyle w:val="af3"/>
        <w:spacing w:before="0" w:line="360" w:lineRule="exact"/>
        <w:ind w:left="1280" w:hangingChars="400" w:hanging="1280"/>
        <w:rPr>
          <w:color w:val="FF0000"/>
        </w:rPr>
      </w:pPr>
      <w:r w:rsidRPr="00B671BB">
        <w:t>列席者：</w:t>
      </w:r>
      <w:bookmarkStart w:id="14" w:name="列席者"/>
      <w:bookmarkEnd w:id="14"/>
      <w:r w:rsidR="00C4744A" w:rsidRPr="00B671BB">
        <w:rPr>
          <w:rFonts w:hint="eastAsia"/>
        </w:rPr>
        <w:t>本院其他委員會委員</w:t>
      </w:r>
      <w:r w:rsidR="00C4744A" w:rsidRPr="00B671BB">
        <w:br/>
      </w:r>
      <w:r w:rsidR="0055117A" w:rsidRPr="00B671BB">
        <w:rPr>
          <w:rFonts w:hint="eastAsia"/>
        </w:rPr>
        <w:t>金融監督管理委員會</w:t>
      </w:r>
      <w:r w:rsidR="00DA766A" w:rsidRPr="00B671BB">
        <w:rPr>
          <w:rFonts w:hint="eastAsia"/>
        </w:rPr>
        <w:t>彭主任委員金隆</w:t>
      </w:r>
      <w:r w:rsidR="0055117A" w:rsidRPr="00B671BB">
        <w:rPr>
          <w:rFonts w:hint="eastAsia"/>
        </w:rPr>
        <w:t>、</w:t>
      </w:r>
      <w:r w:rsidR="00DA766A" w:rsidRPr="00B671BB">
        <w:rPr>
          <w:rFonts w:hint="eastAsia"/>
        </w:rPr>
        <w:t>法務部、內政部警政署</w:t>
      </w:r>
    </w:p>
    <w:p w:rsidR="00C4744A" w:rsidRPr="00B671BB" w:rsidRDefault="00C4744A" w:rsidP="00673E50">
      <w:pPr>
        <w:pStyle w:val="af3"/>
        <w:spacing w:before="0" w:line="360" w:lineRule="atLeast"/>
        <w:ind w:left="1357" w:hangingChars="424" w:hanging="1357"/>
      </w:pPr>
      <w:r w:rsidRPr="00B671BB">
        <w:rPr>
          <w:rFonts w:hint="eastAsia"/>
        </w:rPr>
        <w:t>副本：</w:t>
      </w:r>
      <w:bookmarkStart w:id="15" w:name="副本"/>
      <w:bookmarkEnd w:id="15"/>
      <w:r w:rsidRPr="00B671BB">
        <w:rPr>
          <w:rFonts w:hint="eastAsia"/>
        </w:rPr>
        <w:t>本院各相關單位、本院各黨團</w:t>
      </w:r>
    </w:p>
    <w:p w:rsidR="00C4744A" w:rsidRPr="00B671BB" w:rsidRDefault="00C4744A" w:rsidP="00673E50">
      <w:pPr>
        <w:pStyle w:val="af2"/>
        <w:spacing w:line="360" w:lineRule="atLeast"/>
        <w:ind w:left="1203" w:hangingChars="376" w:hanging="1203"/>
      </w:pPr>
      <w:r w:rsidRPr="00B671BB">
        <w:rPr>
          <w:rFonts w:hint="eastAsia"/>
        </w:rPr>
        <w:t>備註：</w:t>
      </w:r>
      <w:bookmarkStart w:id="16" w:name="備註"/>
      <w:bookmarkEnd w:id="16"/>
    </w:p>
    <w:p w:rsidR="00DA766A" w:rsidRPr="00B671BB" w:rsidRDefault="00DA766A" w:rsidP="001B0428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7" w:name="備註1"/>
      <w:r w:rsidRPr="00B671BB">
        <w:rPr>
          <w:rFonts w:hint="eastAsia"/>
          <w:sz w:val="32"/>
          <w:szCs w:val="32"/>
        </w:rPr>
        <w:t>6月12日委員登記發言時間及方式，依本院議事規則第60條規定辦理：</w:t>
      </w:r>
    </w:p>
    <w:p w:rsidR="00DA766A" w:rsidRPr="00B671BB" w:rsidRDefault="00DA766A" w:rsidP="001B0428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1B0428" w:rsidRPr="00B671BB" w:rsidRDefault="00DA766A" w:rsidP="001B0428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上午9時以後，不分出、列席委員，均親自依序於其後</w:t>
      </w:r>
      <w:r w:rsidRPr="00B671BB">
        <w:rPr>
          <w:rFonts w:hint="eastAsia"/>
          <w:sz w:val="32"/>
          <w:szCs w:val="32"/>
        </w:rPr>
        <w:lastRenderedPageBreak/>
        <w:t>繼續登記。</w:t>
      </w:r>
      <w:bookmarkEnd w:id="17"/>
    </w:p>
    <w:p w:rsidR="001B0428" w:rsidRPr="00B671BB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B671BB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</w:t>
      </w:r>
      <w:r w:rsidRPr="00B671BB">
        <w:rPr>
          <w:sz w:val="32"/>
          <w:szCs w:val="32"/>
        </w:rPr>
        <w:t>(GCA卡)及本發文文號上傳至「</w:t>
      </w:r>
      <w:r w:rsidRPr="00B671BB">
        <w:rPr>
          <w:rFonts w:hint="eastAsia"/>
          <w:sz w:val="32"/>
          <w:szCs w:val="32"/>
        </w:rPr>
        <w:t>議事暨公報資訊網(https://ppg.ly.gov.tw)</w:t>
      </w:r>
      <w:r w:rsidRPr="00B671BB">
        <w:rPr>
          <w:sz w:val="32"/>
          <w:szCs w:val="32"/>
        </w:rPr>
        <w:t>」之「</w:t>
      </w:r>
      <w:r w:rsidRPr="00B671BB">
        <w:rPr>
          <w:rFonts w:hint="eastAsia"/>
          <w:sz w:val="32"/>
          <w:szCs w:val="32"/>
        </w:rPr>
        <w:t>外機關上傳</w:t>
      </w:r>
      <w:r w:rsidRPr="00B671BB">
        <w:rPr>
          <w:sz w:val="32"/>
          <w:szCs w:val="32"/>
        </w:rPr>
        <w:t>」，上傳檔案需為可編修之PDF檔案</w:t>
      </w:r>
      <w:r w:rsidRPr="00B671BB">
        <w:rPr>
          <w:rFonts w:hint="eastAsia"/>
          <w:sz w:val="32"/>
          <w:szCs w:val="32"/>
        </w:rPr>
        <w:t>（聯絡電話：2358-5858分機1733）</w:t>
      </w:r>
      <w:r w:rsidRPr="00B671BB">
        <w:rPr>
          <w:sz w:val="32"/>
          <w:szCs w:val="32"/>
        </w:rPr>
        <w:t>。</w:t>
      </w:r>
    </w:p>
    <w:p w:rsidR="001B0428" w:rsidRPr="00B671BB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1B0428" w:rsidRPr="00B671BB" w:rsidRDefault="005F45BB" w:rsidP="005F45BB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書面資料</w:t>
      </w:r>
      <w:r w:rsidR="00DA766A" w:rsidRPr="00B671BB">
        <w:rPr>
          <w:rFonts w:hint="eastAsia"/>
          <w:sz w:val="32"/>
          <w:szCs w:val="32"/>
        </w:rPr>
        <w:t>20</w:t>
      </w:r>
      <w:r w:rsidRPr="00B671BB">
        <w:rPr>
          <w:rFonts w:hint="eastAsia"/>
          <w:sz w:val="32"/>
          <w:szCs w:val="32"/>
        </w:rPr>
        <w:t>0份於開會前</w:t>
      </w:r>
      <w:r w:rsidRPr="00B671BB">
        <w:rPr>
          <w:sz w:val="32"/>
          <w:szCs w:val="32"/>
        </w:rPr>
        <w:t>1</w:t>
      </w:r>
      <w:r w:rsidRPr="00B671BB">
        <w:rPr>
          <w:rFonts w:hint="eastAsia"/>
          <w:sz w:val="32"/>
          <w:szCs w:val="32"/>
        </w:rPr>
        <w:t>日送至本會，並將電子檔傳至本會各委員研究室及dtp@ly.gov.tw</w:t>
      </w:r>
      <w:r w:rsidR="001B0428" w:rsidRPr="00B671BB">
        <w:rPr>
          <w:rFonts w:hint="eastAsia"/>
          <w:sz w:val="32"/>
          <w:szCs w:val="32"/>
        </w:rPr>
        <w:t>。</w:t>
      </w:r>
    </w:p>
    <w:p w:rsidR="001B0428" w:rsidRPr="00B671BB" w:rsidRDefault="001B0428" w:rsidP="001B0428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各單位列席名單電子檔應於開會前</w:t>
      </w:r>
      <w:r w:rsidRPr="00B671BB">
        <w:rPr>
          <w:sz w:val="32"/>
          <w:szCs w:val="32"/>
        </w:rPr>
        <w:t>1</w:t>
      </w:r>
      <w:r w:rsidRPr="00B671BB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1B0428" w:rsidRPr="00B671BB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各列席機關單位(機構)</w:t>
      </w:r>
      <w:r w:rsidRPr="00B671BB">
        <w:rPr>
          <w:rFonts w:hint="eastAsia"/>
        </w:rPr>
        <w:t xml:space="preserve"> </w:t>
      </w:r>
      <w:r w:rsidRPr="00B671BB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1B0428" w:rsidRPr="00B671BB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671BB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B671BB" w:rsidRDefault="00064D29">
      <w:pPr>
        <w:pStyle w:val="space1"/>
      </w:pPr>
    </w:p>
    <w:p w:rsidR="001B0428" w:rsidRPr="00B671BB" w:rsidRDefault="001B0428">
      <w:pPr>
        <w:pStyle w:val="space1"/>
      </w:pPr>
    </w:p>
    <w:p w:rsidR="00064D29" w:rsidRPr="00B671BB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B671B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7A3" w:rsidRDefault="00A667A3">
      <w:r>
        <w:separator/>
      </w:r>
    </w:p>
  </w:endnote>
  <w:endnote w:type="continuationSeparator" w:id="0">
    <w:p w:rsidR="00A667A3" w:rsidRDefault="00A66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34DA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34DA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7A3" w:rsidRDefault="00A667A3">
      <w:r>
        <w:separator/>
      </w:r>
    </w:p>
  </w:footnote>
  <w:footnote w:type="continuationSeparator" w:id="0">
    <w:p w:rsidR="00A667A3" w:rsidRDefault="00A66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4D29"/>
    <w:rsid w:val="00066CA1"/>
    <w:rsid w:val="00074E6A"/>
    <w:rsid w:val="0007708A"/>
    <w:rsid w:val="000778BC"/>
    <w:rsid w:val="00085487"/>
    <w:rsid w:val="00090644"/>
    <w:rsid w:val="000C57B5"/>
    <w:rsid w:val="000C7AE4"/>
    <w:rsid w:val="000E3E8F"/>
    <w:rsid w:val="000F3476"/>
    <w:rsid w:val="001163D9"/>
    <w:rsid w:val="00123E6A"/>
    <w:rsid w:val="00140CFD"/>
    <w:rsid w:val="00145350"/>
    <w:rsid w:val="0015006B"/>
    <w:rsid w:val="00154480"/>
    <w:rsid w:val="00155CA0"/>
    <w:rsid w:val="00173077"/>
    <w:rsid w:val="00186843"/>
    <w:rsid w:val="001A0D27"/>
    <w:rsid w:val="001B0428"/>
    <w:rsid w:val="001B04B1"/>
    <w:rsid w:val="001C0007"/>
    <w:rsid w:val="001D0D72"/>
    <w:rsid w:val="001D21D3"/>
    <w:rsid w:val="001D56D8"/>
    <w:rsid w:val="00204DCC"/>
    <w:rsid w:val="00210752"/>
    <w:rsid w:val="00210789"/>
    <w:rsid w:val="00231C1B"/>
    <w:rsid w:val="00274F2F"/>
    <w:rsid w:val="00281B27"/>
    <w:rsid w:val="0028407F"/>
    <w:rsid w:val="002A313D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12B2"/>
    <w:rsid w:val="00357BF7"/>
    <w:rsid w:val="00376A3E"/>
    <w:rsid w:val="0038396F"/>
    <w:rsid w:val="003854FE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771D6"/>
    <w:rsid w:val="004862B9"/>
    <w:rsid w:val="00493175"/>
    <w:rsid w:val="004A67AC"/>
    <w:rsid w:val="004C259C"/>
    <w:rsid w:val="004C487B"/>
    <w:rsid w:val="004C6924"/>
    <w:rsid w:val="004F31E9"/>
    <w:rsid w:val="0051745B"/>
    <w:rsid w:val="00531FBE"/>
    <w:rsid w:val="00536800"/>
    <w:rsid w:val="0054185F"/>
    <w:rsid w:val="00544498"/>
    <w:rsid w:val="0055117A"/>
    <w:rsid w:val="00565599"/>
    <w:rsid w:val="005B4207"/>
    <w:rsid w:val="005C33A6"/>
    <w:rsid w:val="005E5023"/>
    <w:rsid w:val="005F45BB"/>
    <w:rsid w:val="0060043E"/>
    <w:rsid w:val="00630E89"/>
    <w:rsid w:val="006345F3"/>
    <w:rsid w:val="00634DAD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5CC3"/>
    <w:rsid w:val="00732621"/>
    <w:rsid w:val="0074693E"/>
    <w:rsid w:val="00754797"/>
    <w:rsid w:val="00764D69"/>
    <w:rsid w:val="00770DE6"/>
    <w:rsid w:val="0077459A"/>
    <w:rsid w:val="00784EA4"/>
    <w:rsid w:val="007A46AC"/>
    <w:rsid w:val="007B6D53"/>
    <w:rsid w:val="007D05DA"/>
    <w:rsid w:val="007D454B"/>
    <w:rsid w:val="007E1E78"/>
    <w:rsid w:val="007F3722"/>
    <w:rsid w:val="007F6E29"/>
    <w:rsid w:val="00801678"/>
    <w:rsid w:val="00811764"/>
    <w:rsid w:val="008359D3"/>
    <w:rsid w:val="00856D42"/>
    <w:rsid w:val="0088037B"/>
    <w:rsid w:val="00883A30"/>
    <w:rsid w:val="00886FE6"/>
    <w:rsid w:val="008935BD"/>
    <w:rsid w:val="008A42F1"/>
    <w:rsid w:val="008D25D5"/>
    <w:rsid w:val="008D7688"/>
    <w:rsid w:val="008E50AA"/>
    <w:rsid w:val="008F6DEC"/>
    <w:rsid w:val="009004D8"/>
    <w:rsid w:val="009022AC"/>
    <w:rsid w:val="00906701"/>
    <w:rsid w:val="0090690A"/>
    <w:rsid w:val="00912027"/>
    <w:rsid w:val="0091491D"/>
    <w:rsid w:val="00921749"/>
    <w:rsid w:val="00931F3D"/>
    <w:rsid w:val="00955484"/>
    <w:rsid w:val="009773C1"/>
    <w:rsid w:val="009870CA"/>
    <w:rsid w:val="00987D7D"/>
    <w:rsid w:val="00993B09"/>
    <w:rsid w:val="009A5840"/>
    <w:rsid w:val="009C1207"/>
    <w:rsid w:val="009D1849"/>
    <w:rsid w:val="009D5D03"/>
    <w:rsid w:val="00A02397"/>
    <w:rsid w:val="00A254CF"/>
    <w:rsid w:val="00A34B7E"/>
    <w:rsid w:val="00A37472"/>
    <w:rsid w:val="00A41240"/>
    <w:rsid w:val="00A52D9D"/>
    <w:rsid w:val="00A5402A"/>
    <w:rsid w:val="00A667A3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B027F8"/>
    <w:rsid w:val="00B10397"/>
    <w:rsid w:val="00B145C7"/>
    <w:rsid w:val="00B2187A"/>
    <w:rsid w:val="00B26A19"/>
    <w:rsid w:val="00B2717A"/>
    <w:rsid w:val="00B274D9"/>
    <w:rsid w:val="00B3435F"/>
    <w:rsid w:val="00B50907"/>
    <w:rsid w:val="00B569E6"/>
    <w:rsid w:val="00B671BB"/>
    <w:rsid w:val="00B83A3D"/>
    <w:rsid w:val="00B87E69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A05C8"/>
    <w:rsid w:val="00CA167A"/>
    <w:rsid w:val="00CA1FFA"/>
    <w:rsid w:val="00CA7299"/>
    <w:rsid w:val="00CB4A5E"/>
    <w:rsid w:val="00CC224A"/>
    <w:rsid w:val="00CD4D9C"/>
    <w:rsid w:val="00D068BE"/>
    <w:rsid w:val="00D12259"/>
    <w:rsid w:val="00D15B7F"/>
    <w:rsid w:val="00D161B5"/>
    <w:rsid w:val="00D201A1"/>
    <w:rsid w:val="00D37175"/>
    <w:rsid w:val="00D52929"/>
    <w:rsid w:val="00D57F54"/>
    <w:rsid w:val="00D64382"/>
    <w:rsid w:val="00D6527F"/>
    <w:rsid w:val="00D747E4"/>
    <w:rsid w:val="00D762EC"/>
    <w:rsid w:val="00D762F4"/>
    <w:rsid w:val="00D87A1F"/>
    <w:rsid w:val="00DA6BE2"/>
    <w:rsid w:val="00DA766A"/>
    <w:rsid w:val="00DC527A"/>
    <w:rsid w:val="00DD193E"/>
    <w:rsid w:val="00DE32A4"/>
    <w:rsid w:val="00DF0498"/>
    <w:rsid w:val="00DF2F12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A7F56"/>
    <w:rsid w:val="00EB74A8"/>
    <w:rsid w:val="00EC1059"/>
    <w:rsid w:val="00ED6845"/>
    <w:rsid w:val="00EE6BE9"/>
    <w:rsid w:val="00EF3233"/>
    <w:rsid w:val="00F00D2E"/>
    <w:rsid w:val="00F12DFF"/>
    <w:rsid w:val="00F21E0C"/>
    <w:rsid w:val="00F31C83"/>
    <w:rsid w:val="00F61DA9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02501-6297-44C0-B4F5-375198A8E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168</Words>
  <Characters>959</Characters>
  <Application>Microsoft Office Word</Application>
  <DocSecurity>0</DocSecurity>
  <Lines>7</Lines>
  <Paragraphs>2</Paragraphs>
  <ScaleCrop>false</ScaleCrop>
  <Company>eic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2024-06-07T02:09:00Z</cp:lastPrinted>
  <dcterms:created xsi:type="dcterms:W3CDTF">2024-06-07T02:46:00Z</dcterms:created>
  <dcterms:modified xsi:type="dcterms:W3CDTF">2024-06-07T02:46:00Z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1132100863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1132100863</vt:lpwstr>
  </property>
  <property fmtid="{D5CDD505-2E9C-101B-9397-08002B2CF9AE}" pid="12" name="發文支號">
    <vt:lpwstr>0</vt:lpwstr>
  </property>
  <property fmtid="{D5CDD505-2E9C-101B-9397-08002B2CF9AE}" pid="13" name="TotFileSize">
    <vt:lpwstr>55</vt:lpwstr>
  </property>
</Properties>
</file>