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EF640A" w14:textId="2057E40A" w:rsidR="00375D8C" w:rsidRPr="00A22797" w:rsidRDefault="00C40ED9">
      <w:pPr>
        <w:pStyle w:val="title"/>
        <w:rPr>
          <w:rStyle w:val="20"/>
          <w:position w:val="20"/>
        </w:rPr>
      </w:pPr>
      <w:r w:rsidRPr="00A2279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50F3120" wp14:editId="21B3C88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735663155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029C8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50F312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" filled="f" stroked="f">
                <v:stroke dashstyle="1 1"/>
                <v:textbox inset="2.5mm,1.3mm,2.5mm,1.3mm">
                  <w:txbxContent>
                    <w:p w14:paraId="194029C8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A2279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2DC5CD0" wp14:editId="1991937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383996319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7737BB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臺北市中山南路</w:t>
                            </w:r>
                            <w:r w:rsidR="008B257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6AA1B41B" w14:textId="77777777" w:rsidR="008B257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8B25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謝禎鴻</w:t>
                            </w:r>
                          </w:p>
                          <w:p w14:paraId="58877255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23585509</w:t>
                            </w:r>
                          </w:p>
                          <w:p w14:paraId="5F3A10C0" w14:textId="77777777" w:rsidR="008B2575" w:rsidRDefault="008B257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23585502</w:t>
                            </w:r>
                          </w:p>
                          <w:p w14:paraId="51A188D7" w14:textId="77777777" w:rsidR="00375D8C" w:rsidRDefault="008B257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ly20723@ly.gov.tw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DC5CD0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" filled="f" stroked="f">
                <v:stroke dashstyle="1 1"/>
                <v:textbox>
                  <w:txbxContent>
                    <w:p w14:paraId="1A7737BB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臺北市中山南路</w:t>
                      </w:r>
                      <w:r w:rsidR="008B257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6AA1B41B" w14:textId="77777777" w:rsidR="008B257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B2575">
                        <w:rPr>
                          <w:rFonts w:hint="eastAsia"/>
                          <w:sz w:val="22"/>
                          <w:szCs w:val="22"/>
                        </w:rPr>
                        <w:t>謝禎鴻</w:t>
                      </w:r>
                    </w:p>
                    <w:p w14:paraId="58877255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23585509</w:t>
                      </w:r>
                    </w:p>
                    <w:p w14:paraId="5F3A10C0" w14:textId="77777777" w:rsidR="008B2575" w:rsidRDefault="008B257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23585502</w:t>
                      </w:r>
                    </w:p>
                    <w:p w14:paraId="51A188D7" w14:textId="77777777" w:rsidR="00375D8C" w:rsidRDefault="008B257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ly20723@ly.gov.tw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A2279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8B2575" w:rsidRPr="00A22797">
        <w:rPr>
          <w:rStyle w:val="20"/>
          <w:rFonts w:hint="eastAsia"/>
          <w:position w:val="20"/>
        </w:rPr>
        <w:t>內政委員會</w:t>
      </w:r>
      <w:r w:rsidR="00375D8C" w:rsidRPr="00A22797">
        <w:rPr>
          <w:rStyle w:val="20"/>
          <w:rFonts w:hint="eastAsia"/>
          <w:position w:val="20"/>
        </w:rPr>
        <w:t xml:space="preserve">　函</w:t>
      </w:r>
    </w:p>
    <w:p w14:paraId="6DDD8648" w14:textId="77777777" w:rsidR="00375D8C" w:rsidRPr="00A22797" w:rsidRDefault="00375D8C">
      <w:pPr>
        <w:pStyle w:val="titlespace"/>
        <w:rPr>
          <w:rStyle w:val="8"/>
        </w:rPr>
      </w:pPr>
    </w:p>
    <w:p w14:paraId="66757044" w14:textId="77777777" w:rsidR="00375D8C" w:rsidRPr="00A22797" w:rsidRDefault="00375D8C">
      <w:pPr>
        <w:pStyle w:val="space2"/>
      </w:pPr>
    </w:p>
    <w:p w14:paraId="4260C123" w14:textId="77777777" w:rsidR="00375D8C" w:rsidRPr="00A22797" w:rsidRDefault="00375D8C">
      <w:pPr>
        <w:pStyle w:val="space2"/>
      </w:pPr>
    </w:p>
    <w:p w14:paraId="14DE2CCA" w14:textId="77777777" w:rsidR="00375D8C" w:rsidRPr="00A22797" w:rsidRDefault="00375D8C">
      <w:pPr>
        <w:pStyle w:val="11"/>
        <w:spacing w:line="14" w:lineRule="exact"/>
        <w:ind w:leftChars="0" w:left="0"/>
      </w:pPr>
    </w:p>
    <w:p w14:paraId="2A690964" w14:textId="7ABD2AA5" w:rsidR="00375D8C" w:rsidRPr="00A22797" w:rsidRDefault="00375D8C">
      <w:pPr>
        <w:pStyle w:val="ad"/>
        <w:spacing w:line="360" w:lineRule="exact"/>
      </w:pPr>
      <w:r w:rsidRPr="00A22797">
        <w:rPr>
          <w:rFonts w:hint="eastAsia"/>
        </w:rPr>
        <w:t>受文者：</w:t>
      </w:r>
      <w:bookmarkStart w:id="5" w:name="受文者"/>
      <w:bookmarkEnd w:id="5"/>
      <w:r w:rsidR="00944E54" w:rsidRPr="00944E54">
        <w:rPr>
          <w:rFonts w:hint="eastAsia"/>
        </w:rPr>
        <w:t>本會委員</w:t>
      </w:r>
    </w:p>
    <w:p w14:paraId="1A9A0A29" w14:textId="4CC7486B" w:rsidR="00375D8C" w:rsidRPr="00A22797" w:rsidRDefault="00C40ED9">
      <w:pPr>
        <w:pStyle w:val="space"/>
      </w:pPr>
      <w:r w:rsidRPr="00A2279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FF1C95C" wp14:editId="2A957BF9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5745490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7C5A7" w14:textId="14321A4C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1DF66A2B" w14:textId="61279EE3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F1C95C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fyX9wEAANE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" stroked="f">
                <v:stroke dashstyle="1 1" endcap="round"/>
                <v:textbox>
                  <w:txbxContent>
                    <w:p w14:paraId="2FC7C5A7" w14:textId="14321A4C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1DF66A2B" w14:textId="61279EE3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2848FA7" w14:textId="1E4F99A3" w:rsidR="00375D8C" w:rsidRPr="00A22797" w:rsidRDefault="00375D8C">
      <w:pPr>
        <w:pStyle w:val="ae"/>
        <w:spacing w:line="240" w:lineRule="exact"/>
      </w:pPr>
      <w:r w:rsidRPr="00A22797">
        <w:fldChar w:fldCharType="begin"/>
      </w:r>
      <w:r w:rsidRPr="00A22797">
        <w:instrText xml:space="preserve"> </w:instrText>
      </w:r>
      <w:r w:rsidRPr="00A22797">
        <w:rPr>
          <w:rFonts w:hint="eastAsia"/>
        </w:rPr>
        <w:instrText>MACROBUTTON  DocDispatch 發文日期：</w:instrText>
      </w:r>
      <w:r w:rsidRPr="00A22797">
        <w:fldChar w:fldCharType="end"/>
      </w:r>
      <w:bookmarkStart w:id="8" w:name="發文日期"/>
      <w:bookmarkEnd w:id="8"/>
      <w:r w:rsidR="005E2A9B" w:rsidRPr="00A22797">
        <w:rPr>
          <w:rFonts w:hint="eastAsia"/>
        </w:rPr>
        <w:t>中華民國113年7月5日</w:t>
      </w:r>
    </w:p>
    <w:p w14:paraId="5287BB74" w14:textId="4F8DC9B3" w:rsidR="00375D8C" w:rsidRPr="00A22797" w:rsidRDefault="00375D8C">
      <w:pPr>
        <w:pStyle w:val="ae"/>
        <w:spacing w:line="240" w:lineRule="exact"/>
      </w:pPr>
      <w:r w:rsidRPr="00A22797">
        <w:rPr>
          <w:rFonts w:hint="eastAsia"/>
        </w:rPr>
        <w:t>發文字號：</w:t>
      </w:r>
      <w:bookmarkStart w:id="9" w:name="發文字號"/>
      <w:bookmarkEnd w:id="9"/>
      <w:r w:rsidR="007D1970">
        <w:rPr>
          <w:rFonts w:hint="eastAsia"/>
        </w:rPr>
        <w:t>台立內字第</w:t>
      </w:r>
      <w:r w:rsidR="007D1970">
        <w:t>1134001525號</w:t>
      </w:r>
    </w:p>
    <w:p w14:paraId="3C2F3D6A" w14:textId="1AFC2484" w:rsidR="00375D8C" w:rsidRPr="00A22797" w:rsidRDefault="00375D8C">
      <w:pPr>
        <w:pStyle w:val="ae"/>
        <w:spacing w:line="240" w:lineRule="exact"/>
      </w:pPr>
      <w:r w:rsidRPr="00A22797">
        <w:fldChar w:fldCharType="begin"/>
      </w:r>
      <w:r w:rsidRPr="00A22797">
        <w:instrText xml:space="preserve"> </w:instrText>
      </w:r>
      <w:r w:rsidRPr="00A22797">
        <w:rPr>
          <w:rFonts w:hint="eastAsia"/>
        </w:rPr>
        <w:instrText>MACROBUTTON  DocSpeed 速別：</w:instrText>
      </w:r>
      <w:r w:rsidRPr="00A22797">
        <w:fldChar w:fldCharType="end"/>
      </w:r>
      <w:bookmarkStart w:id="10" w:name="速別"/>
      <w:bookmarkEnd w:id="10"/>
      <w:r w:rsidR="0032101B" w:rsidRPr="00A22797">
        <w:rPr>
          <w:rFonts w:hint="eastAsia"/>
        </w:rPr>
        <w:t>最速件</w:t>
      </w:r>
    </w:p>
    <w:p w14:paraId="7B53D10A" w14:textId="77777777" w:rsidR="00375D8C" w:rsidRPr="00A22797" w:rsidRDefault="00375D8C">
      <w:pPr>
        <w:pStyle w:val="ae"/>
        <w:spacing w:line="240" w:lineRule="exact"/>
      </w:pPr>
      <w:r w:rsidRPr="00A22797">
        <w:fldChar w:fldCharType="begin"/>
      </w:r>
      <w:r w:rsidRPr="00A22797">
        <w:instrText xml:space="preserve"> </w:instrText>
      </w:r>
      <w:r w:rsidRPr="00A22797">
        <w:rPr>
          <w:rFonts w:hint="eastAsia"/>
        </w:rPr>
        <w:instrText>MACROBUTTON  DocSecurity 密等及解密條件或保密期限：</w:instrText>
      </w:r>
      <w:r w:rsidRPr="00A22797">
        <w:fldChar w:fldCharType="end"/>
      </w:r>
      <w:bookmarkStart w:id="11" w:name="密等及解密條件或保密期限"/>
      <w:bookmarkEnd w:id="11"/>
    </w:p>
    <w:p w14:paraId="59875C0D" w14:textId="3AD2232A" w:rsidR="00375D8C" w:rsidRPr="00A22797" w:rsidRDefault="00375D8C">
      <w:pPr>
        <w:pStyle w:val="ae"/>
        <w:spacing w:line="240" w:lineRule="exact"/>
      </w:pPr>
      <w:r w:rsidRPr="00A22797">
        <w:rPr>
          <w:rFonts w:hint="eastAsia"/>
        </w:rPr>
        <w:t>附件：</w:t>
      </w:r>
      <w:bookmarkStart w:id="12" w:name="附件"/>
      <w:bookmarkEnd w:id="12"/>
      <w:r w:rsidR="0032101B" w:rsidRPr="00A22797">
        <w:rPr>
          <w:rFonts w:hint="eastAsia"/>
        </w:rPr>
        <w:t>如文</w:t>
      </w:r>
    </w:p>
    <w:p w14:paraId="38E33C75" w14:textId="77777777" w:rsidR="00375D8C" w:rsidRPr="00A22797" w:rsidRDefault="00375D8C">
      <w:pPr>
        <w:pStyle w:val="space0"/>
      </w:pPr>
    </w:p>
    <w:p w14:paraId="00933743" w14:textId="2EC343E4" w:rsidR="00375D8C" w:rsidRPr="00A22797" w:rsidRDefault="00375D8C" w:rsidP="00191CA9">
      <w:pPr>
        <w:pStyle w:val="af"/>
        <w:spacing w:line="500" w:lineRule="exact"/>
        <w:ind w:hangingChars="310"/>
        <w:jc w:val="both"/>
      </w:pPr>
      <w:r w:rsidRPr="00A22797">
        <w:rPr>
          <w:rFonts w:hint="eastAsia"/>
        </w:rPr>
        <w:t>主旨：</w:t>
      </w:r>
      <w:bookmarkStart w:id="13" w:name="主旨"/>
      <w:bookmarkStart w:id="14" w:name="_Hlk170916324"/>
      <w:bookmarkStart w:id="15" w:name="_Hlk155789031"/>
      <w:bookmarkEnd w:id="13"/>
      <w:r w:rsidR="0032101B" w:rsidRPr="00A22797">
        <w:rPr>
          <w:rFonts w:hint="eastAsia"/>
        </w:rPr>
        <w:t>本會定於11</w:t>
      </w:r>
      <w:r w:rsidR="00A5572F" w:rsidRPr="00A22797">
        <w:t>3</w:t>
      </w:r>
      <w:r w:rsidR="0032101B" w:rsidRPr="00A22797">
        <w:rPr>
          <w:rFonts w:hint="eastAsia"/>
        </w:rPr>
        <w:t>年</w:t>
      </w:r>
      <w:r w:rsidR="004571B9" w:rsidRPr="00A22797">
        <w:rPr>
          <w:rFonts w:hint="eastAsia"/>
        </w:rPr>
        <w:t>7</w:t>
      </w:r>
      <w:r w:rsidR="0032101B" w:rsidRPr="00A22797">
        <w:rPr>
          <w:rFonts w:hint="eastAsia"/>
        </w:rPr>
        <w:t>月</w:t>
      </w:r>
      <w:r w:rsidR="004571B9" w:rsidRPr="00A22797">
        <w:rPr>
          <w:rFonts w:hint="eastAsia"/>
        </w:rPr>
        <w:t>10</w:t>
      </w:r>
      <w:r w:rsidR="0032101B" w:rsidRPr="00A22797">
        <w:rPr>
          <w:rFonts w:hint="eastAsia"/>
        </w:rPr>
        <w:t>日（星期</w:t>
      </w:r>
      <w:r w:rsidR="004571B9" w:rsidRPr="00A22797">
        <w:rPr>
          <w:rFonts w:hint="eastAsia"/>
        </w:rPr>
        <w:t>三</w:t>
      </w:r>
      <w:r w:rsidR="0032101B" w:rsidRPr="00A22797">
        <w:rPr>
          <w:rFonts w:hint="eastAsia"/>
        </w:rPr>
        <w:t>）</w:t>
      </w:r>
      <w:r w:rsidR="00A5572F" w:rsidRPr="00A22797">
        <w:rPr>
          <w:rFonts w:hint="eastAsia"/>
        </w:rPr>
        <w:t>考察</w:t>
      </w:r>
      <w:r w:rsidR="009F2C78" w:rsidRPr="00A22797">
        <w:rPr>
          <w:rFonts w:hint="eastAsia"/>
        </w:rPr>
        <w:t>「</w:t>
      </w:r>
      <w:r w:rsidR="004571B9" w:rsidRPr="00A22797">
        <w:rPr>
          <w:rFonts w:hint="eastAsia"/>
        </w:rPr>
        <w:t>淡海新市鎮</w:t>
      </w:r>
      <w:r w:rsidR="009F2C78" w:rsidRPr="00A22797">
        <w:rPr>
          <w:rFonts w:hint="eastAsia"/>
        </w:rPr>
        <w:t>」</w:t>
      </w:r>
      <w:bookmarkEnd w:id="14"/>
      <w:r w:rsidR="0032101B" w:rsidRPr="00A22797">
        <w:rPr>
          <w:rFonts w:hint="eastAsia"/>
        </w:rPr>
        <w:t>，請查照。</w:t>
      </w:r>
      <w:bookmarkEnd w:id="15"/>
    </w:p>
    <w:p w14:paraId="2ABBC841" w14:textId="77777777" w:rsidR="00375D8C" w:rsidRPr="00A22797" w:rsidRDefault="00375D8C">
      <w:pPr>
        <w:pStyle w:val="af0"/>
      </w:pPr>
      <w:bookmarkStart w:id="16" w:name="段落"/>
      <w:bookmarkEnd w:id="16"/>
      <w:r w:rsidRPr="00A22797">
        <w:rPr>
          <w:rFonts w:hint="eastAsia"/>
        </w:rPr>
        <w:t>說明：</w:t>
      </w:r>
    </w:p>
    <w:p w14:paraId="205C4663" w14:textId="2D5E9C35" w:rsidR="0032101B" w:rsidRPr="00A22797" w:rsidRDefault="0032101B" w:rsidP="0032101B">
      <w:pPr>
        <w:pStyle w:val="1-2"/>
      </w:pPr>
      <w:bookmarkStart w:id="17" w:name="_Hlk153959345"/>
      <w:r w:rsidRPr="00A22797">
        <w:rPr>
          <w:rFonts w:hint="eastAsia"/>
        </w:rPr>
        <w:t>依本會</w:t>
      </w:r>
      <w:r w:rsidR="004571B9" w:rsidRPr="00A22797">
        <w:rPr>
          <w:rFonts w:hint="eastAsia"/>
        </w:rPr>
        <w:t>高金</w:t>
      </w:r>
      <w:r w:rsidRPr="00A22797">
        <w:rPr>
          <w:rFonts w:hint="eastAsia"/>
        </w:rPr>
        <w:t>召集委員</w:t>
      </w:r>
      <w:r w:rsidR="004571B9" w:rsidRPr="00A22797">
        <w:rPr>
          <w:rFonts w:hint="eastAsia"/>
        </w:rPr>
        <w:t>素梅</w:t>
      </w:r>
      <w:r w:rsidRPr="00A22797">
        <w:rPr>
          <w:rFonts w:hint="eastAsia"/>
        </w:rPr>
        <w:t>指示辦理。</w:t>
      </w:r>
      <w:bookmarkEnd w:id="17"/>
    </w:p>
    <w:p w14:paraId="70636CB0" w14:textId="1C99F1BF" w:rsidR="00DA4D3A" w:rsidRPr="00A22797" w:rsidRDefault="00DA4D3A" w:rsidP="00DA4D3A">
      <w:pPr>
        <w:pStyle w:val="1-2"/>
        <w:ind w:rightChars="-60" w:right="-144"/>
      </w:pPr>
      <w:r w:rsidRPr="00A22797">
        <w:rPr>
          <w:rFonts w:hint="eastAsia"/>
        </w:rPr>
        <w:t>委員如欲參加本次考察，敬請於</w:t>
      </w:r>
      <w:r w:rsidR="004571B9" w:rsidRPr="00A22797">
        <w:rPr>
          <w:rFonts w:hint="eastAsia"/>
        </w:rPr>
        <w:t>7</w:t>
      </w:r>
      <w:r w:rsidRPr="00A22797">
        <w:t>月</w:t>
      </w:r>
      <w:r w:rsidR="003833FE" w:rsidRPr="00A22797">
        <w:rPr>
          <w:rFonts w:hint="eastAsia"/>
        </w:rPr>
        <w:t>8</w:t>
      </w:r>
      <w:r w:rsidRPr="00A22797">
        <w:t>日（星期</w:t>
      </w:r>
      <w:r w:rsidR="003833FE" w:rsidRPr="00A22797">
        <w:rPr>
          <w:rFonts w:hint="eastAsia"/>
        </w:rPr>
        <w:t>一</w:t>
      </w:r>
      <w:r w:rsidRPr="00A22797">
        <w:t>）</w:t>
      </w:r>
      <w:r w:rsidR="004571B9" w:rsidRPr="00A22797">
        <w:rPr>
          <w:rFonts w:hint="eastAsia"/>
        </w:rPr>
        <w:t>中</w:t>
      </w:r>
      <w:r w:rsidRPr="00A22797">
        <w:t>午</w:t>
      </w:r>
      <w:r w:rsidR="004571B9" w:rsidRPr="00A22797">
        <w:rPr>
          <w:rFonts w:hint="eastAsia"/>
        </w:rPr>
        <w:t>12</w:t>
      </w:r>
      <w:r w:rsidRPr="00A22797">
        <w:t>時前填妥考察登記表（如附件），擲回本會或傳真：23585502，</w:t>
      </w:r>
      <w:proofErr w:type="gramStart"/>
      <w:r w:rsidRPr="00A22797">
        <w:t>俾</w:t>
      </w:r>
      <w:proofErr w:type="gramEnd"/>
      <w:r w:rsidRPr="00A22797">
        <w:t>便籌辦。</w:t>
      </w:r>
    </w:p>
    <w:p w14:paraId="304336F3" w14:textId="72585F5D" w:rsidR="00375D8C" w:rsidRPr="00A22797" w:rsidRDefault="008002BF">
      <w:pPr>
        <w:pStyle w:val="1-2"/>
      </w:pPr>
      <w:r w:rsidRPr="00A22797">
        <w:rPr>
          <w:rFonts w:hint="eastAsia"/>
        </w:rPr>
        <w:t>另檢附考察行程表</w:t>
      </w:r>
      <w:r w:rsidRPr="00A22797">
        <w:t>1份。</w:t>
      </w:r>
    </w:p>
    <w:p w14:paraId="1D9FE59B" w14:textId="6E159478" w:rsidR="00375D8C" w:rsidRPr="00A22797" w:rsidRDefault="00375D8C">
      <w:pPr>
        <w:pStyle w:val="af1"/>
        <w:spacing w:line="240" w:lineRule="exact"/>
      </w:pPr>
      <w:r w:rsidRPr="00A22797">
        <w:rPr>
          <w:rFonts w:hint="eastAsia"/>
        </w:rPr>
        <w:t>正本：</w:t>
      </w:r>
      <w:bookmarkStart w:id="18" w:name="正本"/>
      <w:bookmarkEnd w:id="18"/>
      <w:r w:rsidR="0032101B" w:rsidRPr="00A22797">
        <w:rPr>
          <w:rFonts w:hint="eastAsia"/>
        </w:rPr>
        <w:t>本會委員、本院其他委員會委員</w:t>
      </w:r>
    </w:p>
    <w:p w14:paraId="124325D6" w14:textId="6F4DF291" w:rsidR="00375D8C" w:rsidRDefault="00375D8C" w:rsidP="0008511F">
      <w:pPr>
        <w:pStyle w:val="af2"/>
        <w:spacing w:line="240" w:lineRule="exact"/>
        <w:rPr>
          <w:rFonts w:cs="新細明體"/>
        </w:rPr>
      </w:pPr>
      <w:r w:rsidRPr="00A22797">
        <w:rPr>
          <w:rFonts w:hint="eastAsia"/>
        </w:rPr>
        <w:t>副本：</w:t>
      </w:r>
      <w:bookmarkStart w:id="19" w:name="副本"/>
      <w:bookmarkEnd w:id="19"/>
      <w:r w:rsidR="0032101B" w:rsidRPr="00A22797">
        <w:rPr>
          <w:rFonts w:cs="新細明體" w:hint="eastAsia"/>
        </w:rPr>
        <w:t>本院各黨團</w:t>
      </w:r>
      <w:r w:rsidR="006C0EE1" w:rsidRPr="00A22797">
        <w:rPr>
          <w:rFonts w:cs="新細明體" w:hint="eastAsia"/>
        </w:rPr>
        <w:t>、公報處</w:t>
      </w:r>
    </w:p>
    <w:p w14:paraId="6CFF33CA" w14:textId="4EFA817C" w:rsidR="00944E54" w:rsidRDefault="00BE6BC2" w:rsidP="0008511F">
      <w:pPr>
        <w:pStyle w:val="af2"/>
        <w:spacing w:line="240" w:lineRule="exact"/>
        <w:rPr>
          <w:rFonts w:cs="新細明體"/>
        </w:rPr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 wp14:anchorId="783A2DD7" wp14:editId="33E89829">
            <wp:simplePos x="0" y="0"/>
            <wp:positionH relativeFrom="column">
              <wp:posOffset>591143</wp:posOffset>
            </wp:positionH>
            <wp:positionV relativeFrom="paragraph">
              <wp:posOffset>78969</wp:posOffset>
            </wp:positionV>
            <wp:extent cx="4320000" cy="867334"/>
            <wp:effectExtent l="0" t="0" r="0" b="0"/>
            <wp:wrapNone/>
            <wp:docPr id="601709142" name="圖片 8" descr="一張含有 字型, 圖形, 印刷術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709142" name="圖片 8" descr="一張含有 字型, 圖形, 印刷術, 設計 的圖片&#10;&#10;自動產生的描述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BCFADD" w14:textId="6FB72713" w:rsidR="00BE6BC2" w:rsidRDefault="00BE6BC2" w:rsidP="0008511F">
      <w:pPr>
        <w:pStyle w:val="af2"/>
        <w:spacing w:line="240" w:lineRule="exact"/>
      </w:pPr>
    </w:p>
    <w:p w14:paraId="0A9E5549" w14:textId="72EA0DE0" w:rsidR="00BE6BC2" w:rsidRDefault="00BE6BC2" w:rsidP="0008511F">
      <w:pPr>
        <w:pStyle w:val="af2"/>
        <w:spacing w:line="240" w:lineRule="exact"/>
      </w:pPr>
    </w:p>
    <w:p w14:paraId="1C7CEBC2" w14:textId="77777777" w:rsidR="00BE6BC2" w:rsidRDefault="00BE6BC2" w:rsidP="0008511F">
      <w:pPr>
        <w:pStyle w:val="af2"/>
        <w:spacing w:line="240" w:lineRule="exact"/>
      </w:pPr>
    </w:p>
    <w:p w14:paraId="551EBB03" w14:textId="77777777" w:rsidR="00BE6BC2" w:rsidRDefault="00BE6BC2" w:rsidP="0008511F">
      <w:pPr>
        <w:pStyle w:val="af2"/>
        <w:spacing w:line="240" w:lineRule="exact"/>
      </w:pPr>
    </w:p>
    <w:p w14:paraId="1D473055" w14:textId="77777777" w:rsidR="00BE6BC2" w:rsidRDefault="00BE6BC2" w:rsidP="0008511F">
      <w:pPr>
        <w:pStyle w:val="af2"/>
        <w:spacing w:line="240" w:lineRule="exact"/>
      </w:pPr>
    </w:p>
    <w:p w14:paraId="18241404" w14:textId="77777777" w:rsidR="00BE6BC2" w:rsidRDefault="00BE6BC2" w:rsidP="0008511F">
      <w:pPr>
        <w:pStyle w:val="af2"/>
        <w:spacing w:line="240" w:lineRule="exact"/>
      </w:pPr>
    </w:p>
    <w:p w14:paraId="6A4DF8AD" w14:textId="77777777" w:rsidR="00BE6BC2" w:rsidRDefault="00BE6BC2" w:rsidP="0008511F">
      <w:pPr>
        <w:pStyle w:val="af2"/>
        <w:spacing w:line="240" w:lineRule="exact"/>
      </w:pPr>
    </w:p>
    <w:p w14:paraId="4B499C94" w14:textId="77777777" w:rsidR="00BE6BC2" w:rsidRDefault="00BE6BC2" w:rsidP="0008511F">
      <w:pPr>
        <w:pStyle w:val="af2"/>
        <w:spacing w:line="240" w:lineRule="exact"/>
      </w:pPr>
    </w:p>
    <w:p w14:paraId="416D8DD3" w14:textId="77777777" w:rsidR="00DF242B" w:rsidRDefault="00DF242B" w:rsidP="0008511F">
      <w:pPr>
        <w:pStyle w:val="af2"/>
        <w:spacing w:line="240" w:lineRule="exact"/>
        <w:rPr>
          <w:rFonts w:hint="eastAsia"/>
        </w:rPr>
      </w:pPr>
      <w:bookmarkStart w:id="20" w:name="_GoBack"/>
      <w:bookmarkEnd w:id="20"/>
    </w:p>
    <w:p w14:paraId="2B07B619" w14:textId="52804EE7" w:rsidR="00BE6BC2" w:rsidRDefault="00DF242B" w:rsidP="0008511F">
      <w:pPr>
        <w:pStyle w:val="af2"/>
        <w:spacing w:line="240" w:lineRule="exact"/>
      </w:pPr>
      <w:r w:rsidRPr="00DF242B">
        <w:object w:dxaOrig="8940" w:dyaOrig="12631" w14:anchorId="01CA8C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7.05pt;height:631.7pt" o:ole="">
            <v:imagedata r:id="rId8" o:title=""/>
          </v:shape>
          <o:OLEObject Type="Embed" ProgID="AcroExch.Document.7" ShapeID="_x0000_i1026" DrawAspect="Content" ObjectID="_1781677538" r:id="rId9"/>
        </w:object>
      </w:r>
    </w:p>
    <w:p w14:paraId="2AA0B401" w14:textId="7D72738D" w:rsidR="00BE6BC2" w:rsidRDefault="00DF242B" w:rsidP="0008511F">
      <w:pPr>
        <w:pStyle w:val="af2"/>
        <w:spacing w:line="240" w:lineRule="exact"/>
      </w:pPr>
      <w:r w:rsidRPr="00DF242B">
        <w:object w:dxaOrig="8940" w:dyaOrig="12631" w14:anchorId="2B29CB8C">
          <v:shape id="_x0000_i1025" type="#_x0000_t75" style="width:447.05pt;height:631.7pt" o:ole="">
            <v:imagedata r:id="rId8" o:title=""/>
          </v:shape>
          <o:OLEObject Type="Embed" ProgID="AcroExch.Document.7" ShapeID="_x0000_i1025" DrawAspect="Content" ObjectID="_1781677539" r:id="rId10"/>
        </w:object>
      </w:r>
    </w:p>
    <w:p w14:paraId="42CE33DE" w14:textId="77777777" w:rsidR="00BE6BC2" w:rsidRDefault="00BE6BC2" w:rsidP="0008511F">
      <w:pPr>
        <w:pStyle w:val="af2"/>
        <w:spacing w:line="240" w:lineRule="exact"/>
      </w:pPr>
    </w:p>
    <w:p w14:paraId="11B32922" w14:textId="77777777" w:rsidR="00BE6BC2" w:rsidRDefault="00BE6BC2" w:rsidP="0008511F">
      <w:pPr>
        <w:pStyle w:val="af2"/>
        <w:spacing w:line="240" w:lineRule="exact"/>
      </w:pPr>
    </w:p>
    <w:p w14:paraId="5A13DFE3" w14:textId="77777777" w:rsidR="00BE6BC2" w:rsidRDefault="00BE6BC2" w:rsidP="0008511F">
      <w:pPr>
        <w:pStyle w:val="af2"/>
        <w:spacing w:line="240" w:lineRule="exact"/>
      </w:pPr>
    </w:p>
    <w:p w14:paraId="3AB14C92" w14:textId="77777777" w:rsidR="00BE6BC2" w:rsidRDefault="00BE6BC2" w:rsidP="0008511F">
      <w:pPr>
        <w:pStyle w:val="af2"/>
        <w:spacing w:line="240" w:lineRule="exact"/>
      </w:pPr>
    </w:p>
    <w:p w14:paraId="4D42C134" w14:textId="77777777" w:rsidR="00BE6BC2" w:rsidRDefault="00BE6BC2" w:rsidP="0008511F">
      <w:pPr>
        <w:pStyle w:val="af2"/>
        <w:spacing w:line="240" w:lineRule="exact"/>
      </w:pPr>
    </w:p>
    <w:p w14:paraId="71EFBFBA" w14:textId="77777777" w:rsidR="00BE6BC2" w:rsidRDefault="00BE6BC2" w:rsidP="0008511F">
      <w:pPr>
        <w:pStyle w:val="af2"/>
        <w:spacing w:line="240" w:lineRule="exact"/>
      </w:pPr>
    </w:p>
    <w:p w14:paraId="7BEB2AE3" w14:textId="77777777" w:rsidR="00BE6BC2" w:rsidRDefault="00BE6BC2" w:rsidP="0008511F">
      <w:pPr>
        <w:pStyle w:val="af2"/>
        <w:spacing w:line="240" w:lineRule="exact"/>
      </w:pPr>
    </w:p>
    <w:p w14:paraId="33CC9337" w14:textId="77777777" w:rsidR="00BE6BC2" w:rsidRDefault="00BE6BC2" w:rsidP="0008511F">
      <w:pPr>
        <w:pStyle w:val="af2"/>
        <w:spacing w:line="240" w:lineRule="exact"/>
      </w:pPr>
    </w:p>
    <w:p w14:paraId="0734A629" w14:textId="77777777" w:rsidR="00BE6BC2" w:rsidRPr="00DF242B" w:rsidRDefault="00BE6BC2" w:rsidP="003D2E94">
      <w:pPr>
        <w:snapToGrid w:val="0"/>
        <w:spacing w:after="60" w:line="520" w:lineRule="exact"/>
        <w:jc w:val="center"/>
        <w:rPr>
          <w:b/>
          <w:sz w:val="40"/>
          <w:szCs w:val="40"/>
        </w:rPr>
      </w:pPr>
    </w:p>
    <w:p w14:paraId="70B45A82" w14:textId="77777777" w:rsidR="00BE6BC2" w:rsidRDefault="00BE6BC2" w:rsidP="00BE6BC2">
      <w:pPr>
        <w:pStyle w:val="af2"/>
        <w:spacing w:line="240" w:lineRule="exact"/>
        <w:ind w:left="-426" w:firstLine="0"/>
      </w:pPr>
    </w:p>
    <w:p w14:paraId="0E5EB2FF" w14:textId="77777777" w:rsidR="00BE6BC2" w:rsidRPr="00A22797" w:rsidRDefault="00BE6BC2" w:rsidP="0008511F">
      <w:pPr>
        <w:pStyle w:val="af2"/>
        <w:spacing w:line="240" w:lineRule="exact"/>
      </w:pPr>
    </w:p>
    <w:sectPr w:rsidR="00BE6BC2" w:rsidRPr="00A22797">
      <w:headerReference w:type="default" r:id="rId11"/>
      <w:footerReference w:type="defaul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827BAB" w14:textId="77777777" w:rsidR="00225A8B" w:rsidRDefault="00225A8B">
      <w:r>
        <w:separator/>
      </w:r>
    </w:p>
  </w:endnote>
  <w:endnote w:type="continuationSeparator" w:id="0">
    <w:p w14:paraId="47D1202A" w14:textId="77777777" w:rsidR="00225A8B" w:rsidRDefault="00225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E83DB" w14:textId="69828ACC" w:rsidR="00375D8C" w:rsidRDefault="00C40ED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B8F0859" wp14:editId="7115B85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49348334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00200C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B8F085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AbeyRP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6300200C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35B6E0" w14:textId="77777777" w:rsidR="00225A8B" w:rsidRDefault="00225A8B">
      <w:r>
        <w:separator/>
      </w:r>
    </w:p>
  </w:footnote>
  <w:footnote w:type="continuationSeparator" w:id="0">
    <w:p w14:paraId="1793EFAB" w14:textId="77777777" w:rsidR="00225A8B" w:rsidRDefault="00225A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9154D" w14:textId="19D29912" w:rsidR="00375D8C" w:rsidRDefault="00C40ED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0C1C760" wp14:editId="14B25E2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3554639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4E587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0C1C76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Dx&#10;jA4o1gEAAJADAAAOAAAAAAAAAAAAAAAAAC4CAABkcnMvZTJvRG9jLnhtbFBLAQItABQABgAIAAAA&#10;IQBvb2274gAAAAsBAAAPAAAAAAAAAAAAAAAAADAEAABkcnMvZG93bnJldi54bWxQSwUGAAAAAAQA&#10;BADzAAAAPwUAAAAA&#10;" o:allowincell="f" filled="f" stroked="f">
              <v:stroke dashstyle="1 1"/>
              <v:textbox inset="0,0,0,0">
                <w:txbxContent>
                  <w:p w14:paraId="0714E587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0A870A" wp14:editId="28E5466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70090650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2E689B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50A870A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Cf3U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332E689B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FEB6A51" wp14:editId="07B5D1A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77635736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4E919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681427C"/>
    <w:multiLevelType w:val="hybridMultilevel"/>
    <w:tmpl w:val="AF2489DE"/>
    <w:lvl w:ilvl="0" w:tplc="6ED6791C">
      <w:start w:val="1"/>
      <w:numFmt w:val="decimal"/>
      <w:pStyle w:val="1"/>
      <w:lvlText w:val="%1."/>
      <w:lvlJc w:val="left"/>
      <w:pPr>
        <w:ind w:left="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D02DABC">
      <w:start w:val="1"/>
      <w:numFmt w:val="lowerLetter"/>
      <w:lvlText w:val="%2"/>
      <w:lvlJc w:val="left"/>
      <w:pPr>
        <w:ind w:left="136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4680092">
      <w:start w:val="1"/>
      <w:numFmt w:val="lowerRoman"/>
      <w:lvlText w:val="%3"/>
      <w:lvlJc w:val="left"/>
      <w:pPr>
        <w:ind w:left="208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4AEF6C">
      <w:start w:val="1"/>
      <w:numFmt w:val="decimal"/>
      <w:lvlText w:val="%4"/>
      <w:lvlJc w:val="left"/>
      <w:pPr>
        <w:ind w:left="280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04EC0">
      <w:start w:val="1"/>
      <w:numFmt w:val="lowerLetter"/>
      <w:lvlText w:val="%5"/>
      <w:lvlJc w:val="left"/>
      <w:pPr>
        <w:ind w:left="352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3A0314">
      <w:start w:val="1"/>
      <w:numFmt w:val="lowerRoman"/>
      <w:lvlText w:val="%6"/>
      <w:lvlJc w:val="left"/>
      <w:pPr>
        <w:ind w:left="424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10386E">
      <w:start w:val="1"/>
      <w:numFmt w:val="decimal"/>
      <w:lvlText w:val="%7"/>
      <w:lvlJc w:val="left"/>
      <w:pPr>
        <w:ind w:left="496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00A556A">
      <w:start w:val="1"/>
      <w:numFmt w:val="lowerLetter"/>
      <w:lvlText w:val="%8"/>
      <w:lvlJc w:val="left"/>
      <w:pPr>
        <w:ind w:left="568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A89D9A">
      <w:start w:val="1"/>
      <w:numFmt w:val="lowerRoman"/>
      <w:lvlText w:val="%9"/>
      <w:lvlJc w:val="left"/>
      <w:pPr>
        <w:ind w:left="6404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575"/>
    <w:rsid w:val="0000627B"/>
    <w:rsid w:val="00006A72"/>
    <w:rsid w:val="00052D33"/>
    <w:rsid w:val="00056C9F"/>
    <w:rsid w:val="0008511F"/>
    <w:rsid w:val="000A61C4"/>
    <w:rsid w:val="000D4278"/>
    <w:rsid w:val="00103792"/>
    <w:rsid w:val="001342DD"/>
    <w:rsid w:val="00191CA9"/>
    <w:rsid w:val="001D42C9"/>
    <w:rsid w:val="0020475D"/>
    <w:rsid w:val="00225A8B"/>
    <w:rsid w:val="00226896"/>
    <w:rsid w:val="00260AD0"/>
    <w:rsid w:val="00267858"/>
    <w:rsid w:val="00281574"/>
    <w:rsid w:val="002A5558"/>
    <w:rsid w:val="002E3BFC"/>
    <w:rsid w:val="002F1C4B"/>
    <w:rsid w:val="0032101B"/>
    <w:rsid w:val="00375D8C"/>
    <w:rsid w:val="003833FE"/>
    <w:rsid w:val="00384941"/>
    <w:rsid w:val="003850F6"/>
    <w:rsid w:val="003903AA"/>
    <w:rsid w:val="00390F05"/>
    <w:rsid w:val="00394D0B"/>
    <w:rsid w:val="003B2DE3"/>
    <w:rsid w:val="003C0504"/>
    <w:rsid w:val="003D10F5"/>
    <w:rsid w:val="003D2E2E"/>
    <w:rsid w:val="003D3835"/>
    <w:rsid w:val="003D3C90"/>
    <w:rsid w:val="003D4034"/>
    <w:rsid w:val="003E20F8"/>
    <w:rsid w:val="00423150"/>
    <w:rsid w:val="004571B9"/>
    <w:rsid w:val="004761F1"/>
    <w:rsid w:val="004C45DE"/>
    <w:rsid w:val="004D7FA2"/>
    <w:rsid w:val="00503AA3"/>
    <w:rsid w:val="00512209"/>
    <w:rsid w:val="00515C15"/>
    <w:rsid w:val="00524A71"/>
    <w:rsid w:val="005575F2"/>
    <w:rsid w:val="00587D78"/>
    <w:rsid w:val="005903E0"/>
    <w:rsid w:val="005B73B5"/>
    <w:rsid w:val="005E2A9B"/>
    <w:rsid w:val="00604CD0"/>
    <w:rsid w:val="006065ED"/>
    <w:rsid w:val="006401D8"/>
    <w:rsid w:val="0065725D"/>
    <w:rsid w:val="00663EAD"/>
    <w:rsid w:val="0067668F"/>
    <w:rsid w:val="006B73F1"/>
    <w:rsid w:val="006C0EE1"/>
    <w:rsid w:val="006E60E3"/>
    <w:rsid w:val="00736E2E"/>
    <w:rsid w:val="0073772B"/>
    <w:rsid w:val="00780885"/>
    <w:rsid w:val="00781447"/>
    <w:rsid w:val="007D1970"/>
    <w:rsid w:val="007F0524"/>
    <w:rsid w:val="007F177C"/>
    <w:rsid w:val="007F1D82"/>
    <w:rsid w:val="007F7E9E"/>
    <w:rsid w:val="008002BF"/>
    <w:rsid w:val="00801EBD"/>
    <w:rsid w:val="00833ACB"/>
    <w:rsid w:val="0085318A"/>
    <w:rsid w:val="008A145E"/>
    <w:rsid w:val="008B2575"/>
    <w:rsid w:val="008C35A6"/>
    <w:rsid w:val="009313D5"/>
    <w:rsid w:val="00944E54"/>
    <w:rsid w:val="00966754"/>
    <w:rsid w:val="00973ACD"/>
    <w:rsid w:val="009779D8"/>
    <w:rsid w:val="00991FAC"/>
    <w:rsid w:val="009A0F39"/>
    <w:rsid w:val="009A438D"/>
    <w:rsid w:val="009C6C33"/>
    <w:rsid w:val="009D5DF8"/>
    <w:rsid w:val="009F2C78"/>
    <w:rsid w:val="00A010E1"/>
    <w:rsid w:val="00A21C40"/>
    <w:rsid w:val="00A22797"/>
    <w:rsid w:val="00A2510E"/>
    <w:rsid w:val="00A44FE9"/>
    <w:rsid w:val="00A5572F"/>
    <w:rsid w:val="00A71370"/>
    <w:rsid w:val="00A76909"/>
    <w:rsid w:val="00AA1792"/>
    <w:rsid w:val="00AC4254"/>
    <w:rsid w:val="00AC4B7B"/>
    <w:rsid w:val="00AC54B8"/>
    <w:rsid w:val="00AD06E2"/>
    <w:rsid w:val="00AF14A0"/>
    <w:rsid w:val="00B0672A"/>
    <w:rsid w:val="00B138FD"/>
    <w:rsid w:val="00B3021B"/>
    <w:rsid w:val="00B6075D"/>
    <w:rsid w:val="00B62B22"/>
    <w:rsid w:val="00BE3467"/>
    <w:rsid w:val="00BE6BC2"/>
    <w:rsid w:val="00C07B99"/>
    <w:rsid w:val="00C25257"/>
    <w:rsid w:val="00C40ED9"/>
    <w:rsid w:val="00C5006D"/>
    <w:rsid w:val="00C57164"/>
    <w:rsid w:val="00C82CB3"/>
    <w:rsid w:val="00C872BE"/>
    <w:rsid w:val="00C926C5"/>
    <w:rsid w:val="00D15A28"/>
    <w:rsid w:val="00D23E15"/>
    <w:rsid w:val="00D447C7"/>
    <w:rsid w:val="00DA4D3A"/>
    <w:rsid w:val="00DC3EF5"/>
    <w:rsid w:val="00DE0220"/>
    <w:rsid w:val="00DF242B"/>
    <w:rsid w:val="00E41740"/>
    <w:rsid w:val="00E553DA"/>
    <w:rsid w:val="00E66E57"/>
    <w:rsid w:val="00E71462"/>
    <w:rsid w:val="00E752BC"/>
    <w:rsid w:val="00E87BF6"/>
    <w:rsid w:val="00EA0A34"/>
    <w:rsid w:val="00F64C73"/>
    <w:rsid w:val="00FC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dashstyle="1 1"/>
    </o:shapedefaults>
    <o:shapelayout v:ext="edit">
      <o:idmap v:ext="edit" data="2"/>
    </o:shapelayout>
  </w:shapeDefaults>
  <w:decimalSymbol w:val="."/>
  <w:listSeparator w:val=","/>
  <w14:docId w14:val="0C89A8E7"/>
  <w15:chartTrackingRefBased/>
  <w15:docId w15:val="{829D959F-5D73-4D26-ABE4-1A39E315E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paragraph" w:styleId="1">
    <w:name w:val="heading 1"/>
    <w:next w:val="a"/>
    <w:link w:val="10"/>
    <w:uiPriority w:val="9"/>
    <w:qFormat/>
    <w:rsid w:val="00BE6BC2"/>
    <w:pPr>
      <w:keepNext/>
      <w:keepLines/>
      <w:numPr>
        <w:numId w:val="3"/>
      </w:numPr>
      <w:spacing w:after="157" w:line="259" w:lineRule="auto"/>
      <w:ind w:left="10" w:right="71" w:hanging="10"/>
      <w:outlineLvl w:val="0"/>
    </w:pPr>
    <w:rPr>
      <w:rFonts w:ascii="標楷體" w:eastAsia="標楷體" w:hAnsi="標楷體" w:cs="標楷體"/>
      <w:color w:val="000000"/>
      <w:kern w:val="2"/>
      <w:sz w:val="2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character" w:customStyle="1" w:styleId="10">
    <w:name w:val="標題 1 字元"/>
    <w:basedOn w:val="a0"/>
    <w:link w:val="1"/>
    <w:uiPriority w:val="9"/>
    <w:rsid w:val="00BE6BC2"/>
    <w:rPr>
      <w:rFonts w:ascii="標楷體" w:eastAsia="標楷體" w:hAnsi="標楷體" w:cs="標楷體"/>
      <w:color w:val="000000"/>
      <w:kern w:val="2"/>
      <w:sz w:val="28"/>
      <w:szCs w:val="24"/>
      <w14:ligatures w14:val="standardContextual"/>
    </w:rPr>
  </w:style>
  <w:style w:type="table" w:customStyle="1" w:styleId="TableGrid">
    <w:name w:val="TableGrid"/>
    <w:rsid w:val="00BE6BC2"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6</TotalTime>
  <Pages>1</Pages>
  <Words>221</Words>
  <Characters>209</Characters>
  <Application>Microsoft Office Word</Application>
  <DocSecurity>0</DocSecurity>
  <Lines>1</Lines>
  <Paragraphs>1</Paragraphs>
  <ScaleCrop>false</ScaleCrop>
  <Company>eic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2024-07-03T08:29:00Z</cp:lastPrinted>
  <dcterms:created xsi:type="dcterms:W3CDTF">2024-07-05T01:39:00Z</dcterms:created>
  <dcterms:modified xsi:type="dcterms:W3CDTF">2024-07-05T01:39:00Z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1134001525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1134001525</vt:lpwstr>
  </property>
  <property fmtid="{D5CDD505-2E9C-101B-9397-08002B2CF9AE}" pid="12" name="發文支號">
    <vt:lpwstr>0</vt:lpwstr>
  </property>
  <property fmtid="{D5CDD505-2E9C-101B-9397-08002B2CF9AE}" pid="13" name="TotFileSize">
    <vt:lpwstr>120</vt:lpwstr>
  </property>
</Properties>
</file>