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EF640A" w14:textId="2A680B83" w:rsidR="00375D8C" w:rsidRPr="00007FEB" w:rsidRDefault="00C40ED9">
      <w:pPr>
        <w:pStyle w:val="title"/>
        <w:rPr>
          <w:rStyle w:val="20"/>
          <w:position w:val="20"/>
        </w:rPr>
      </w:pPr>
      <w:r w:rsidRPr="00007FEB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2DC5CD0" wp14:editId="77F9830A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383996319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7737BB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0" w:name="地址"/>
                            <w:bookmarkEnd w:id="0"/>
                            <w:r w:rsidR="008B25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臺北市中山南路</w:t>
                            </w:r>
                            <w:r w:rsidR="008B257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6AA1B41B" w14:textId="77777777" w:rsidR="008B2575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1" w:name="聯絡方式"/>
                            <w:bookmarkEnd w:id="1"/>
                            <w:r w:rsidR="008B25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謝禎鴻</w:t>
                            </w:r>
                          </w:p>
                          <w:p w14:paraId="58877255" w14:textId="77777777" w:rsidR="008B2575" w:rsidRDefault="008B257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23585509</w:t>
                            </w:r>
                          </w:p>
                          <w:p w14:paraId="5F3A10C0" w14:textId="77777777" w:rsidR="008B2575" w:rsidRDefault="008B257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23585502</w:t>
                            </w:r>
                          </w:p>
                          <w:p w14:paraId="51A188D7" w14:textId="77777777" w:rsidR="00375D8C" w:rsidRDefault="008B2575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ly20723@ly.gov.tw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DC5CD0" id="_x0000_t202" coordsize="21600,21600" o:spt="202" path="m,l,21600r21600,l21600,xe">
                <v:stroke joinstyle="miter"/>
                <v:path gradientshapeok="t" o:connecttype="rect"/>
              </v:shapetype>
              <v:shape id="contactMethod" o:spid="_x0000_s1026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" filled="f" stroked="f">
                <v:stroke dashstyle="1 1"/>
                <v:textbox>
                  <w:txbxContent>
                    <w:p w14:paraId="1A7737BB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2" w:name="地址"/>
                      <w:bookmarkEnd w:id="2"/>
                      <w:r w:rsidR="008B2575">
                        <w:rPr>
                          <w:rFonts w:hint="eastAsia"/>
                          <w:sz w:val="22"/>
                          <w:szCs w:val="22"/>
                        </w:rPr>
                        <w:t>臺北市中山南路</w:t>
                      </w:r>
                      <w:r w:rsidR="008B257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6AA1B41B" w14:textId="77777777" w:rsidR="008B2575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3" w:name="聯絡方式"/>
                      <w:bookmarkEnd w:id="3"/>
                      <w:r w:rsidR="008B2575">
                        <w:rPr>
                          <w:rFonts w:hint="eastAsia"/>
                          <w:sz w:val="22"/>
                          <w:szCs w:val="22"/>
                        </w:rPr>
                        <w:t>謝禎鴻</w:t>
                      </w:r>
                    </w:p>
                    <w:p w14:paraId="58877255" w14:textId="77777777" w:rsidR="008B2575" w:rsidRDefault="008B257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23585509</w:t>
                      </w:r>
                    </w:p>
                    <w:p w14:paraId="5F3A10C0" w14:textId="77777777" w:rsidR="008B2575" w:rsidRDefault="008B257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23585502</w:t>
                      </w:r>
                    </w:p>
                    <w:p w14:paraId="51A188D7" w14:textId="77777777" w:rsidR="00375D8C" w:rsidRDefault="008B2575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ly20723@ly.gov.tw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="00375D8C" w:rsidRPr="00007FEB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="008B2575" w:rsidRPr="00007FEB">
        <w:rPr>
          <w:rStyle w:val="20"/>
          <w:rFonts w:hint="eastAsia"/>
          <w:position w:val="20"/>
        </w:rPr>
        <w:t>內政委員會</w:t>
      </w:r>
      <w:r w:rsidR="00375D8C" w:rsidRPr="00007FEB">
        <w:rPr>
          <w:rStyle w:val="20"/>
          <w:rFonts w:hint="eastAsia"/>
          <w:position w:val="20"/>
        </w:rPr>
        <w:t xml:space="preserve">　函</w:t>
      </w:r>
    </w:p>
    <w:p w14:paraId="6DDD8648" w14:textId="77777777" w:rsidR="00375D8C" w:rsidRPr="00007FEB" w:rsidRDefault="00375D8C">
      <w:pPr>
        <w:pStyle w:val="titlespace"/>
        <w:rPr>
          <w:rStyle w:val="8"/>
        </w:rPr>
      </w:pPr>
    </w:p>
    <w:p w14:paraId="66757044" w14:textId="77777777" w:rsidR="00375D8C" w:rsidRPr="00007FEB" w:rsidRDefault="00375D8C">
      <w:pPr>
        <w:pStyle w:val="space2"/>
      </w:pPr>
    </w:p>
    <w:p w14:paraId="4260C123" w14:textId="77777777" w:rsidR="00375D8C" w:rsidRPr="00007FEB" w:rsidRDefault="00375D8C">
      <w:pPr>
        <w:pStyle w:val="space2"/>
      </w:pPr>
    </w:p>
    <w:p w14:paraId="14DE2CCA" w14:textId="77777777" w:rsidR="00375D8C" w:rsidRPr="00007FEB" w:rsidRDefault="00375D8C">
      <w:pPr>
        <w:pStyle w:val="11"/>
        <w:spacing w:line="14" w:lineRule="exact"/>
        <w:ind w:leftChars="0" w:left="0"/>
      </w:pPr>
    </w:p>
    <w:p w14:paraId="2A690964" w14:textId="67551FCE" w:rsidR="00375D8C" w:rsidRPr="00007FEB" w:rsidRDefault="00375D8C">
      <w:pPr>
        <w:pStyle w:val="ad"/>
        <w:spacing w:line="360" w:lineRule="exact"/>
      </w:pPr>
      <w:r w:rsidRPr="00007FEB">
        <w:rPr>
          <w:rFonts w:hint="eastAsia"/>
        </w:rPr>
        <w:t>受文者：</w:t>
      </w:r>
      <w:bookmarkStart w:id="6" w:name="受文者"/>
      <w:bookmarkEnd w:id="6"/>
      <w:r w:rsidR="00942B4B" w:rsidRPr="00942B4B">
        <w:rPr>
          <w:rFonts w:hint="eastAsia"/>
        </w:rPr>
        <w:t>本會委員</w:t>
      </w:r>
    </w:p>
    <w:p w14:paraId="1A9A0A29" w14:textId="6E2988EA" w:rsidR="00375D8C" w:rsidRPr="00007FEB" w:rsidRDefault="00C40ED9">
      <w:pPr>
        <w:pStyle w:val="space"/>
      </w:pPr>
      <w:r w:rsidRPr="00007FE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FF1C95C" wp14:editId="2A957BF9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5745490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C7C5A7" w14:textId="4A767264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14:paraId="1DF66A2B" w14:textId="3D0F4A0F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F1C95C" id="shpBarcode" o:spid="_x0000_s1027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0PNngIAAEI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" stroked="f">
                <v:stroke dashstyle="1 1" endcap="round"/>
                <v:textbox>
                  <w:txbxContent>
                    <w:p w14:paraId="2FC7C5A7" w14:textId="4A767264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分類號"/>
                      <w:bookmarkEnd w:id="9"/>
                    </w:p>
                    <w:p w14:paraId="1DF66A2B" w14:textId="3D0F4A0F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0" w:name="保存年限"/>
                      <w:bookmarkEnd w:id="10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22848FA7" w14:textId="41796FE6" w:rsidR="00375D8C" w:rsidRPr="00007FEB" w:rsidRDefault="00375D8C">
      <w:pPr>
        <w:pStyle w:val="ae"/>
        <w:spacing w:line="240" w:lineRule="exact"/>
      </w:pPr>
      <w:r w:rsidRPr="00007FEB">
        <w:fldChar w:fldCharType="begin"/>
      </w:r>
      <w:r w:rsidRPr="00007FEB">
        <w:instrText xml:space="preserve"> </w:instrText>
      </w:r>
      <w:r w:rsidRPr="00007FEB">
        <w:rPr>
          <w:rFonts w:hint="eastAsia"/>
        </w:rPr>
        <w:instrText>MACROBUTTON  DocDispatch 發文日期：</w:instrText>
      </w:r>
      <w:r w:rsidRPr="00007FEB">
        <w:fldChar w:fldCharType="end"/>
      </w:r>
      <w:bookmarkStart w:id="11" w:name="發文日期"/>
      <w:bookmarkEnd w:id="11"/>
      <w:r w:rsidR="00AB2A31" w:rsidRPr="00007FEB">
        <w:rPr>
          <w:rFonts w:hint="eastAsia"/>
        </w:rPr>
        <w:t>中華民國113年10月24日</w:t>
      </w:r>
    </w:p>
    <w:p w14:paraId="5287BB74" w14:textId="3CF071E6" w:rsidR="00375D8C" w:rsidRPr="00007FEB" w:rsidRDefault="00375D8C">
      <w:pPr>
        <w:pStyle w:val="ae"/>
        <w:spacing w:line="240" w:lineRule="exact"/>
      </w:pPr>
      <w:r w:rsidRPr="00007FEB">
        <w:rPr>
          <w:rFonts w:hint="eastAsia"/>
        </w:rPr>
        <w:t>發文字號：</w:t>
      </w:r>
      <w:bookmarkStart w:id="12" w:name="發文字號"/>
      <w:bookmarkEnd w:id="12"/>
      <w:r w:rsidR="0037465E">
        <w:rPr>
          <w:rFonts w:hint="eastAsia"/>
        </w:rPr>
        <w:t>台立內字第</w:t>
      </w:r>
      <w:r w:rsidR="0037465E">
        <w:t>1134001807號</w:t>
      </w:r>
    </w:p>
    <w:p w14:paraId="3C2F3D6A" w14:textId="1AFC2484" w:rsidR="00375D8C" w:rsidRPr="00007FEB" w:rsidRDefault="00375D8C">
      <w:pPr>
        <w:pStyle w:val="ae"/>
        <w:spacing w:line="240" w:lineRule="exact"/>
      </w:pPr>
      <w:r w:rsidRPr="00007FEB">
        <w:fldChar w:fldCharType="begin"/>
      </w:r>
      <w:r w:rsidRPr="00007FEB">
        <w:instrText xml:space="preserve"> </w:instrText>
      </w:r>
      <w:r w:rsidRPr="00007FEB">
        <w:rPr>
          <w:rFonts w:hint="eastAsia"/>
        </w:rPr>
        <w:instrText>MACROBUTTON  DocSpeed 速別：</w:instrText>
      </w:r>
      <w:r w:rsidRPr="00007FEB">
        <w:fldChar w:fldCharType="end"/>
      </w:r>
      <w:bookmarkStart w:id="13" w:name="速別"/>
      <w:bookmarkEnd w:id="13"/>
      <w:r w:rsidR="0032101B" w:rsidRPr="00007FEB">
        <w:rPr>
          <w:rFonts w:hint="eastAsia"/>
        </w:rPr>
        <w:t>最速件</w:t>
      </w:r>
    </w:p>
    <w:p w14:paraId="7B53D10A" w14:textId="77777777" w:rsidR="00375D8C" w:rsidRPr="00007FEB" w:rsidRDefault="00375D8C">
      <w:pPr>
        <w:pStyle w:val="ae"/>
        <w:spacing w:line="240" w:lineRule="exact"/>
      </w:pPr>
      <w:r w:rsidRPr="00007FEB">
        <w:fldChar w:fldCharType="begin"/>
      </w:r>
      <w:r w:rsidRPr="00007FEB">
        <w:instrText xml:space="preserve"> </w:instrText>
      </w:r>
      <w:r w:rsidRPr="00007FEB">
        <w:rPr>
          <w:rFonts w:hint="eastAsia"/>
        </w:rPr>
        <w:instrText>MACROBUTTON  DocSecurity 密等及解密條件或保密期限：</w:instrText>
      </w:r>
      <w:r w:rsidRPr="00007FEB">
        <w:fldChar w:fldCharType="end"/>
      </w:r>
      <w:bookmarkStart w:id="14" w:name="密等及解密條件或保密期限"/>
      <w:bookmarkEnd w:id="14"/>
    </w:p>
    <w:p w14:paraId="59875C0D" w14:textId="75CE834B" w:rsidR="00375D8C" w:rsidRPr="00007FEB" w:rsidRDefault="00375D8C">
      <w:pPr>
        <w:pStyle w:val="ae"/>
        <w:spacing w:line="240" w:lineRule="exact"/>
      </w:pPr>
      <w:r w:rsidRPr="00007FEB">
        <w:rPr>
          <w:rFonts w:hint="eastAsia"/>
        </w:rPr>
        <w:t>附件：</w:t>
      </w:r>
      <w:bookmarkStart w:id="15" w:name="附件"/>
      <w:bookmarkEnd w:id="15"/>
      <w:r w:rsidR="0032101B" w:rsidRPr="00007FEB">
        <w:rPr>
          <w:rFonts w:hint="eastAsia"/>
        </w:rPr>
        <w:t>如文</w:t>
      </w:r>
      <w:r w:rsidR="00387F7B">
        <w:t>(1134001807_0_0.</w:t>
      </w:r>
      <w:proofErr w:type="gramStart"/>
      <w:r w:rsidR="00387F7B">
        <w:t>docx,</w:t>
      </w:r>
      <w:proofErr w:type="gramEnd"/>
      <w:r w:rsidR="00387F7B">
        <w:t>1134001807_0_1.docx)</w:t>
      </w:r>
    </w:p>
    <w:p w14:paraId="38E33C75" w14:textId="77777777" w:rsidR="00375D8C" w:rsidRPr="00007FEB" w:rsidRDefault="00375D8C">
      <w:pPr>
        <w:pStyle w:val="space0"/>
      </w:pPr>
    </w:p>
    <w:p w14:paraId="00933743" w14:textId="30CD6FA9" w:rsidR="00375D8C" w:rsidRPr="00007FEB" w:rsidRDefault="00375D8C" w:rsidP="00191CA9">
      <w:pPr>
        <w:pStyle w:val="af"/>
        <w:spacing w:line="500" w:lineRule="exact"/>
        <w:ind w:hangingChars="310"/>
        <w:jc w:val="both"/>
      </w:pPr>
      <w:r w:rsidRPr="00007FEB">
        <w:rPr>
          <w:rFonts w:hint="eastAsia"/>
        </w:rPr>
        <w:t>主旨：</w:t>
      </w:r>
      <w:bookmarkStart w:id="16" w:name="主旨"/>
      <w:bookmarkStart w:id="17" w:name="_Hlk170916324"/>
      <w:bookmarkStart w:id="18" w:name="_Hlk155789031"/>
      <w:bookmarkEnd w:id="16"/>
      <w:r w:rsidR="0032101B" w:rsidRPr="00007FEB">
        <w:rPr>
          <w:rFonts w:hint="eastAsia"/>
        </w:rPr>
        <w:t>本會定於11</w:t>
      </w:r>
      <w:r w:rsidR="00A5572F" w:rsidRPr="00007FEB">
        <w:t>3</w:t>
      </w:r>
      <w:r w:rsidR="0032101B" w:rsidRPr="00007FEB">
        <w:rPr>
          <w:rFonts w:hint="eastAsia"/>
        </w:rPr>
        <w:t>年</w:t>
      </w:r>
      <w:r w:rsidR="00C51DBD" w:rsidRPr="00007FEB">
        <w:t>10</w:t>
      </w:r>
      <w:r w:rsidR="0032101B" w:rsidRPr="00007FEB">
        <w:rPr>
          <w:rFonts w:hint="eastAsia"/>
        </w:rPr>
        <w:t>月</w:t>
      </w:r>
      <w:r w:rsidR="00C51DBD" w:rsidRPr="00007FEB">
        <w:t>2</w:t>
      </w:r>
      <w:r w:rsidR="005A497B" w:rsidRPr="00007FEB">
        <w:t>8</w:t>
      </w:r>
      <w:r w:rsidR="0032101B" w:rsidRPr="00007FEB">
        <w:rPr>
          <w:rFonts w:hint="eastAsia"/>
        </w:rPr>
        <w:t>日（星期</w:t>
      </w:r>
      <w:r w:rsidR="00681E13" w:rsidRPr="00007FEB">
        <w:rPr>
          <w:rFonts w:hint="eastAsia"/>
        </w:rPr>
        <w:t>一</w:t>
      </w:r>
      <w:r w:rsidR="0032101B" w:rsidRPr="00007FEB">
        <w:rPr>
          <w:rFonts w:hint="eastAsia"/>
        </w:rPr>
        <w:t>）</w:t>
      </w:r>
      <w:r w:rsidR="00A5572F" w:rsidRPr="00007FEB">
        <w:rPr>
          <w:rFonts w:hint="eastAsia"/>
        </w:rPr>
        <w:t>考察</w:t>
      </w:r>
      <w:bookmarkEnd w:id="17"/>
      <w:r w:rsidR="005A497B" w:rsidRPr="00007FEB">
        <w:rPr>
          <w:rFonts w:hint="eastAsia"/>
        </w:rPr>
        <w:t>高雄</w:t>
      </w:r>
      <w:r w:rsidR="002F4679" w:rsidRPr="00007FEB">
        <w:rPr>
          <w:rFonts w:hint="eastAsia"/>
        </w:rPr>
        <w:t>地</w:t>
      </w:r>
      <w:r w:rsidR="005A497B" w:rsidRPr="00007FEB">
        <w:rPr>
          <w:rFonts w:hint="eastAsia"/>
        </w:rPr>
        <w:t>方建設</w:t>
      </w:r>
      <w:r w:rsidR="0032101B" w:rsidRPr="00007FEB">
        <w:rPr>
          <w:rFonts w:hint="eastAsia"/>
        </w:rPr>
        <w:t>，請查照。</w:t>
      </w:r>
      <w:bookmarkEnd w:id="18"/>
    </w:p>
    <w:p w14:paraId="2ABBC841" w14:textId="77777777" w:rsidR="00375D8C" w:rsidRPr="00007FEB" w:rsidRDefault="00375D8C">
      <w:pPr>
        <w:pStyle w:val="af0"/>
      </w:pPr>
      <w:bookmarkStart w:id="19" w:name="段落"/>
      <w:bookmarkEnd w:id="19"/>
      <w:r w:rsidRPr="00007FEB">
        <w:rPr>
          <w:rFonts w:hint="eastAsia"/>
        </w:rPr>
        <w:t>說明：</w:t>
      </w:r>
    </w:p>
    <w:p w14:paraId="205C4663" w14:textId="61468AB0" w:rsidR="0032101B" w:rsidRPr="00007FEB" w:rsidRDefault="0032101B" w:rsidP="00B540B3">
      <w:pPr>
        <w:pStyle w:val="1-2"/>
        <w:jc w:val="both"/>
      </w:pPr>
      <w:bookmarkStart w:id="20" w:name="_Hlk153959345"/>
      <w:r w:rsidRPr="00007FEB">
        <w:rPr>
          <w:rFonts w:hint="eastAsia"/>
        </w:rPr>
        <w:t>依本會</w:t>
      </w:r>
      <w:r w:rsidR="005A497B" w:rsidRPr="00007FEB">
        <w:rPr>
          <w:rFonts w:hint="eastAsia"/>
        </w:rPr>
        <w:t>張</w:t>
      </w:r>
      <w:r w:rsidRPr="00007FEB">
        <w:rPr>
          <w:rFonts w:hint="eastAsia"/>
        </w:rPr>
        <w:t>召集</w:t>
      </w:r>
      <w:proofErr w:type="gramStart"/>
      <w:r w:rsidRPr="00007FEB">
        <w:rPr>
          <w:rFonts w:hint="eastAsia"/>
        </w:rPr>
        <w:t>委員</w:t>
      </w:r>
      <w:r w:rsidR="005A497B" w:rsidRPr="00007FEB">
        <w:rPr>
          <w:rFonts w:hint="eastAsia"/>
        </w:rPr>
        <w:t>宏陸</w:t>
      </w:r>
      <w:r w:rsidRPr="00007FEB">
        <w:rPr>
          <w:rFonts w:hint="eastAsia"/>
        </w:rPr>
        <w:t>指示</w:t>
      </w:r>
      <w:proofErr w:type="gramEnd"/>
      <w:r w:rsidRPr="00007FEB">
        <w:rPr>
          <w:rFonts w:hint="eastAsia"/>
        </w:rPr>
        <w:t>辦理。</w:t>
      </w:r>
      <w:bookmarkEnd w:id="20"/>
    </w:p>
    <w:p w14:paraId="70636CB0" w14:textId="4B4836A6" w:rsidR="00DA4D3A" w:rsidRPr="00007FEB" w:rsidRDefault="00DA4D3A" w:rsidP="00B540B3">
      <w:pPr>
        <w:pStyle w:val="1-2"/>
        <w:ind w:rightChars="-119" w:right="-286"/>
        <w:jc w:val="both"/>
      </w:pPr>
      <w:r w:rsidRPr="00007FEB">
        <w:rPr>
          <w:rFonts w:hint="eastAsia"/>
        </w:rPr>
        <w:t>委員如欲參加本次考察，敬請於</w:t>
      </w:r>
      <w:r w:rsidR="002F4679" w:rsidRPr="00007FEB">
        <w:rPr>
          <w:rFonts w:hint="eastAsia"/>
        </w:rPr>
        <w:t>1</w:t>
      </w:r>
      <w:r w:rsidR="002F4679" w:rsidRPr="00007FEB">
        <w:t>0</w:t>
      </w:r>
      <w:r w:rsidRPr="00007FEB">
        <w:t>月</w:t>
      </w:r>
      <w:r w:rsidR="005A497B" w:rsidRPr="00007FEB">
        <w:t>25</w:t>
      </w:r>
      <w:r w:rsidRPr="00007FEB">
        <w:t>日（星期</w:t>
      </w:r>
      <w:r w:rsidR="002F4679" w:rsidRPr="00007FEB">
        <w:rPr>
          <w:rFonts w:hint="eastAsia"/>
        </w:rPr>
        <w:t>五</w:t>
      </w:r>
      <w:r w:rsidRPr="00007FEB">
        <w:t>）</w:t>
      </w:r>
      <w:r w:rsidR="004571B9" w:rsidRPr="00007FEB">
        <w:rPr>
          <w:rFonts w:hint="eastAsia"/>
        </w:rPr>
        <w:t>中</w:t>
      </w:r>
      <w:r w:rsidRPr="00007FEB">
        <w:t>午</w:t>
      </w:r>
      <w:r w:rsidR="004571B9" w:rsidRPr="00007FEB">
        <w:rPr>
          <w:rFonts w:hint="eastAsia"/>
        </w:rPr>
        <w:t>12</w:t>
      </w:r>
      <w:r w:rsidRPr="00007FEB">
        <w:t>時前填妥考察登記表（如附件），擲回本會或傳真：23585502，</w:t>
      </w:r>
      <w:proofErr w:type="gramStart"/>
      <w:r w:rsidRPr="00007FEB">
        <w:t>俾</w:t>
      </w:r>
      <w:proofErr w:type="gramEnd"/>
      <w:r w:rsidRPr="00007FEB">
        <w:t>便籌辦。</w:t>
      </w:r>
    </w:p>
    <w:p w14:paraId="304336F3" w14:textId="7671D55B" w:rsidR="00375D8C" w:rsidRPr="00007FEB" w:rsidRDefault="008002BF" w:rsidP="00B540B3">
      <w:pPr>
        <w:pStyle w:val="1-2"/>
        <w:jc w:val="both"/>
      </w:pPr>
      <w:r w:rsidRPr="00007FEB">
        <w:rPr>
          <w:rFonts w:hint="eastAsia"/>
        </w:rPr>
        <w:t>另檢附考察行程表</w:t>
      </w:r>
      <w:r w:rsidRPr="00007FEB">
        <w:t>1份。</w:t>
      </w:r>
    </w:p>
    <w:p w14:paraId="1D9FE59B" w14:textId="2900A14C" w:rsidR="00375D8C" w:rsidRPr="00007FEB" w:rsidRDefault="00375D8C">
      <w:pPr>
        <w:pStyle w:val="af1"/>
        <w:spacing w:line="240" w:lineRule="exact"/>
      </w:pPr>
      <w:r w:rsidRPr="00007FEB">
        <w:rPr>
          <w:rFonts w:hint="eastAsia"/>
        </w:rPr>
        <w:t>正本：</w:t>
      </w:r>
      <w:bookmarkStart w:id="21" w:name="正本"/>
      <w:bookmarkEnd w:id="21"/>
      <w:r w:rsidR="0032101B" w:rsidRPr="00007FEB">
        <w:rPr>
          <w:rFonts w:hint="eastAsia"/>
        </w:rPr>
        <w:t>本會委員、本院其他委員會委員</w:t>
      </w:r>
    </w:p>
    <w:p w14:paraId="124325D6" w14:textId="41793C68" w:rsidR="00375D8C" w:rsidRDefault="00375D8C" w:rsidP="0008511F">
      <w:pPr>
        <w:pStyle w:val="af2"/>
        <w:spacing w:line="240" w:lineRule="exact"/>
        <w:rPr>
          <w:rFonts w:cs="新細明體"/>
        </w:rPr>
      </w:pPr>
      <w:r w:rsidRPr="00007FEB">
        <w:rPr>
          <w:rFonts w:hint="eastAsia"/>
        </w:rPr>
        <w:t>副本：</w:t>
      </w:r>
      <w:bookmarkStart w:id="22" w:name="副本"/>
      <w:bookmarkEnd w:id="22"/>
      <w:r w:rsidR="0032101B" w:rsidRPr="00007FEB">
        <w:rPr>
          <w:rFonts w:cs="新細明體" w:hint="eastAsia"/>
        </w:rPr>
        <w:t>本院各黨團</w:t>
      </w:r>
      <w:r w:rsidR="006C0EE1" w:rsidRPr="00007FEB">
        <w:rPr>
          <w:rFonts w:cs="新細明體" w:hint="eastAsia"/>
        </w:rPr>
        <w:t>、公報處</w:t>
      </w:r>
    </w:p>
    <w:p w14:paraId="0AD47CA1" w14:textId="77777777" w:rsidR="00B03988" w:rsidRDefault="00B03988" w:rsidP="00B03988">
      <w:pPr>
        <w:pStyle w:val="af2"/>
        <w:spacing w:line="240" w:lineRule="exact"/>
      </w:pPr>
    </w:p>
    <w:p w14:paraId="70C1A84C" w14:textId="77777777" w:rsidR="00B03988" w:rsidRDefault="00B03988" w:rsidP="00B03988">
      <w:pPr>
        <w:pStyle w:val="af2"/>
        <w:spacing w:line="240" w:lineRule="exact"/>
      </w:pPr>
    </w:p>
    <w:p w14:paraId="58C5245A" w14:textId="26A4F520" w:rsidR="00B03988" w:rsidRDefault="00942B4B" w:rsidP="00B03988">
      <w:pPr>
        <w:pStyle w:val="af2"/>
        <w:spacing w:line="240" w:lineRule="exact"/>
      </w:pP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 wp14:anchorId="17A23796" wp14:editId="4F129D7B">
            <wp:simplePos x="0" y="0"/>
            <wp:positionH relativeFrom="margin">
              <wp:align>center</wp:align>
            </wp:positionH>
            <wp:positionV relativeFrom="paragraph">
              <wp:posOffset>107950</wp:posOffset>
            </wp:positionV>
            <wp:extent cx="4320000" cy="866700"/>
            <wp:effectExtent l="0" t="0" r="0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76809E" w14:textId="77777777" w:rsidR="00B03988" w:rsidRPr="00B03988" w:rsidRDefault="00B03988" w:rsidP="00B03988"/>
    <w:p w14:paraId="33A7788E" w14:textId="77777777" w:rsidR="00B03988" w:rsidRPr="00B03988" w:rsidRDefault="00B03988" w:rsidP="00B03988"/>
    <w:p w14:paraId="422514C5" w14:textId="77777777" w:rsidR="00B03988" w:rsidRPr="00B03988" w:rsidRDefault="00B03988" w:rsidP="00B03988"/>
    <w:p w14:paraId="7D172E7C" w14:textId="77777777" w:rsidR="00B03988" w:rsidRPr="00B03988" w:rsidRDefault="00B03988" w:rsidP="00B03988"/>
    <w:p w14:paraId="4D9CD390" w14:textId="77777777" w:rsidR="00B03988" w:rsidRPr="00B03988" w:rsidRDefault="00B03988" w:rsidP="00B03988"/>
    <w:p w14:paraId="38F67DA6" w14:textId="77777777" w:rsidR="00B03988" w:rsidRPr="00B03988" w:rsidRDefault="00B03988" w:rsidP="00B03988"/>
    <w:p w14:paraId="215C9FA6" w14:textId="679ED522" w:rsidR="00B03988" w:rsidRDefault="00B03988" w:rsidP="00B03988">
      <w:pPr>
        <w:tabs>
          <w:tab w:val="left" w:pos="7906"/>
        </w:tabs>
      </w:pPr>
      <w:r>
        <w:tab/>
      </w:r>
    </w:p>
    <w:p w14:paraId="53636B64" w14:textId="04678ECF" w:rsidR="00B03988" w:rsidRDefault="00B03988" w:rsidP="00B03988">
      <w:pPr>
        <w:tabs>
          <w:tab w:val="left" w:pos="7906"/>
        </w:tabs>
      </w:pPr>
    </w:p>
    <w:p w14:paraId="13DE58F1" w14:textId="7930E447" w:rsidR="00B03988" w:rsidRDefault="00B03988" w:rsidP="00B03988">
      <w:pPr>
        <w:tabs>
          <w:tab w:val="left" w:pos="7906"/>
        </w:tabs>
      </w:pPr>
    </w:p>
    <w:p w14:paraId="63B268A2" w14:textId="3EC07245" w:rsidR="00B03988" w:rsidRDefault="00B03988" w:rsidP="00B03988">
      <w:pPr>
        <w:tabs>
          <w:tab w:val="left" w:pos="7906"/>
        </w:tabs>
      </w:pPr>
    </w:p>
    <w:p w14:paraId="77EC8D44" w14:textId="385A1940" w:rsidR="00B03988" w:rsidRDefault="00B03988" w:rsidP="00B03988">
      <w:pPr>
        <w:tabs>
          <w:tab w:val="left" w:pos="7906"/>
        </w:tabs>
      </w:pPr>
    </w:p>
    <w:p w14:paraId="73877886" w14:textId="06E0545B" w:rsidR="00B03988" w:rsidRDefault="00B03988" w:rsidP="00B03988">
      <w:pPr>
        <w:tabs>
          <w:tab w:val="left" w:pos="7906"/>
        </w:tabs>
      </w:pPr>
    </w:p>
    <w:p w14:paraId="6710CB66" w14:textId="6D3A59B4" w:rsidR="00705A13" w:rsidRDefault="00705A13" w:rsidP="00B03988">
      <w:pPr>
        <w:tabs>
          <w:tab w:val="left" w:pos="7906"/>
        </w:tabs>
      </w:pPr>
    </w:p>
    <w:p w14:paraId="7290338B" w14:textId="03F330B9" w:rsidR="00705A13" w:rsidRDefault="00705A13" w:rsidP="00B03988">
      <w:pPr>
        <w:tabs>
          <w:tab w:val="left" w:pos="7906"/>
        </w:tabs>
      </w:pPr>
    </w:p>
    <w:p w14:paraId="23A0C8E7" w14:textId="79F3DFE6" w:rsidR="00705A13" w:rsidRDefault="00705A13" w:rsidP="00B03988">
      <w:pPr>
        <w:tabs>
          <w:tab w:val="left" w:pos="7906"/>
        </w:tabs>
      </w:pPr>
    </w:p>
    <w:p w14:paraId="1BE177FD" w14:textId="4B7D4EE3" w:rsidR="00705A13" w:rsidRDefault="00705A13" w:rsidP="00B03988">
      <w:pPr>
        <w:tabs>
          <w:tab w:val="left" w:pos="7906"/>
        </w:tabs>
      </w:pPr>
    </w:p>
    <w:p w14:paraId="21484949" w14:textId="5394438C" w:rsidR="00705A13" w:rsidRDefault="00705A13" w:rsidP="00B03988">
      <w:pPr>
        <w:tabs>
          <w:tab w:val="left" w:pos="7906"/>
        </w:tabs>
      </w:pPr>
    </w:p>
    <w:p w14:paraId="79F02D0B" w14:textId="77777777" w:rsidR="00705A13" w:rsidRDefault="00705A13" w:rsidP="00B03988">
      <w:pPr>
        <w:tabs>
          <w:tab w:val="left" w:pos="7906"/>
        </w:tabs>
        <w:rPr>
          <w:rFonts w:hint="eastAsia"/>
        </w:rPr>
      </w:pPr>
      <w:bookmarkStart w:id="23" w:name="_GoBack"/>
      <w:bookmarkEnd w:id="23"/>
    </w:p>
    <w:p w14:paraId="533816F5" w14:textId="1541BC42" w:rsidR="00B03988" w:rsidRDefault="00B03988" w:rsidP="00B03988">
      <w:pPr>
        <w:tabs>
          <w:tab w:val="left" w:pos="7906"/>
        </w:tabs>
      </w:pPr>
    </w:p>
    <w:p w14:paraId="15DFDF7C" w14:textId="585E3206" w:rsidR="00B03988" w:rsidRDefault="00B03988" w:rsidP="00B03988">
      <w:pPr>
        <w:tabs>
          <w:tab w:val="left" w:pos="7906"/>
        </w:tabs>
      </w:pPr>
    </w:p>
    <w:p w14:paraId="48833132" w14:textId="77777777" w:rsidR="00B03988" w:rsidRDefault="00B03988" w:rsidP="00B03988">
      <w:pPr>
        <w:spacing w:line="400" w:lineRule="exact"/>
        <w:jc w:val="center"/>
        <w:rPr>
          <w:b/>
          <w:sz w:val="36"/>
          <w:szCs w:val="22"/>
        </w:rPr>
      </w:pPr>
      <w:r>
        <w:rPr>
          <w:rFonts w:hint="eastAsia"/>
          <w:b/>
          <w:sz w:val="36"/>
        </w:rPr>
        <w:lastRenderedPageBreak/>
        <w:t>立法院內政委員會考察高雄地方建設</w:t>
      </w:r>
    </w:p>
    <w:p w14:paraId="6C031EDB" w14:textId="77777777" w:rsidR="00B03988" w:rsidRDefault="00B03988" w:rsidP="00B03988">
      <w:pPr>
        <w:jc w:val="right"/>
        <w:rPr>
          <w:rFonts w:hint="eastAsia"/>
        </w:rPr>
      </w:pPr>
      <w:r>
        <w:rPr>
          <w:rFonts w:hint="eastAsia"/>
        </w:rPr>
        <w:t>日期：113年10月28日(星期一)</w:t>
      </w:r>
    </w:p>
    <w:tbl>
      <w:tblPr>
        <w:tblStyle w:val="af9"/>
        <w:tblW w:w="11057" w:type="dxa"/>
        <w:tblInd w:w="-289" w:type="dxa"/>
        <w:tblLook w:val="04A0" w:firstRow="1" w:lastRow="0" w:firstColumn="1" w:lastColumn="0" w:noHBand="0" w:noVBand="1"/>
      </w:tblPr>
      <w:tblGrid>
        <w:gridCol w:w="1838"/>
        <w:gridCol w:w="4536"/>
        <w:gridCol w:w="4683"/>
      </w:tblGrid>
      <w:tr w:rsidR="00B03988" w14:paraId="2BE3EF42" w14:textId="77777777" w:rsidTr="00B03988">
        <w:trPr>
          <w:tblHeader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EC3B3A4" w14:textId="77777777" w:rsidR="00B03988" w:rsidRDefault="00B03988">
            <w:pPr>
              <w:spacing w:line="40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4CF6CA0" w14:textId="77777777" w:rsidR="00B03988" w:rsidRDefault="00B03988">
            <w:pPr>
              <w:spacing w:line="40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內容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4870BFE" w14:textId="77777777" w:rsidR="00B03988" w:rsidRDefault="00B03988">
            <w:pPr>
              <w:spacing w:line="40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備註</w:t>
            </w:r>
          </w:p>
        </w:tc>
      </w:tr>
      <w:tr w:rsidR="00B03988" w14:paraId="5E037F2E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E849A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07:31-09:05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1E8AD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車程(高鐵台北→左營)車次0109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821CB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左營集合地點：高鐵站1樓2號出口對面(彩虹市集)</w:t>
            </w:r>
          </w:p>
          <w:p w14:paraId="31D546A2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(請自行購票)</w:t>
            </w:r>
          </w:p>
        </w:tc>
      </w:tr>
      <w:tr w:rsidR="00B03988" w14:paraId="3A36DED2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2E8BE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09:10-09:20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7A37C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車程(左營高鐵站→新莊一路&amp;博愛二路)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77316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車程約10分鐘</w:t>
            </w:r>
          </w:p>
        </w:tc>
      </w:tr>
      <w:tr w:rsidR="00B03988" w14:paraId="5A1DDC29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660EF13C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09:20-09:45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6649678E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fldChar w:fldCharType="begin"/>
            </w:r>
            <w:r>
              <w:rPr>
                <w:rFonts w:hint="eastAsia"/>
                <w:sz w:val="28"/>
                <w:szCs w:val="28"/>
              </w:rPr>
              <w:instrText xml:space="preserve"> eq \o\ac(○,</w:instrText>
            </w:r>
            <w:r>
              <w:rPr>
                <w:rFonts w:hint="eastAsia"/>
                <w:position w:val="3"/>
                <w:sz w:val="19"/>
                <w:szCs w:val="28"/>
              </w:rPr>
              <w:instrText>1</w:instrText>
            </w:r>
            <w:r>
              <w:rPr>
                <w:rFonts w:hint="eastAsia"/>
                <w:sz w:val="28"/>
                <w:szCs w:val="28"/>
              </w:rPr>
              <w:instrText>)</w:instrText>
            </w:r>
            <w:r>
              <w:rPr>
                <w:rFonts w:hint="eastAsia"/>
                <w:sz w:val="28"/>
                <w:szCs w:val="28"/>
              </w:rPr>
              <w:fldChar w:fldCharType="end"/>
            </w:r>
            <w:r>
              <w:rPr>
                <w:rFonts w:hint="eastAsia"/>
                <w:sz w:val="28"/>
                <w:szCs w:val="28"/>
              </w:rPr>
              <w:t>考察左營區新莊一路永續提升人行安全計畫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916ADD8" w14:textId="77777777" w:rsidR="00B03988" w:rsidRDefault="00B03988">
            <w:pPr>
              <w:spacing w:line="380" w:lineRule="exact"/>
              <w:ind w:left="888" w:hangingChars="317" w:hanging="888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地點：左營區新莊一路&amp;博愛二路</w:t>
            </w:r>
          </w:p>
          <w:p w14:paraId="66180997" w14:textId="77777777" w:rsidR="00B03988" w:rsidRDefault="00B03988">
            <w:pPr>
              <w:spacing w:line="380" w:lineRule="exact"/>
              <w:ind w:left="888" w:hangingChars="317" w:hanging="888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簡報：高雄市政府工務局</w:t>
            </w:r>
          </w:p>
          <w:p w14:paraId="4334C2B1" w14:textId="77777777" w:rsidR="00B03988" w:rsidRDefault="00B03988">
            <w:pPr>
              <w:spacing w:line="380" w:lineRule="exact"/>
              <w:ind w:left="888" w:hangingChars="317" w:hanging="888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出席：內政部國土管理署</w:t>
            </w:r>
          </w:p>
        </w:tc>
      </w:tr>
      <w:tr w:rsidR="00B03988" w14:paraId="1EEE990E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40542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09:45-10:10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A9230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車程(新莊一路&amp;博愛二路→橋頭區海峰路1號)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713C7" w14:textId="77777777" w:rsidR="00B03988" w:rsidRDefault="00B03988">
            <w:pPr>
              <w:spacing w:line="380" w:lineRule="exact"/>
              <w:ind w:left="888" w:hangingChars="317" w:hanging="888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車程約25分鐘</w:t>
            </w:r>
          </w:p>
        </w:tc>
      </w:tr>
      <w:tr w:rsidR="00B03988" w14:paraId="452F6158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27266CF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10:10-10:50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39DED9EF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fldChar w:fldCharType="begin"/>
            </w:r>
            <w:r>
              <w:rPr>
                <w:rFonts w:hint="eastAsia"/>
                <w:sz w:val="28"/>
                <w:szCs w:val="28"/>
              </w:rPr>
              <w:instrText xml:space="preserve"> eq \o\ac(○,</w:instrText>
            </w:r>
            <w:r>
              <w:rPr>
                <w:rFonts w:hint="eastAsia"/>
                <w:position w:val="3"/>
                <w:sz w:val="19"/>
                <w:szCs w:val="28"/>
              </w:rPr>
              <w:instrText>2</w:instrText>
            </w:r>
            <w:r>
              <w:rPr>
                <w:rFonts w:hint="eastAsia"/>
                <w:sz w:val="28"/>
                <w:szCs w:val="28"/>
              </w:rPr>
              <w:instrText>)</w:instrText>
            </w:r>
            <w:r>
              <w:rPr>
                <w:rFonts w:hint="eastAsia"/>
                <w:sz w:val="28"/>
                <w:szCs w:val="28"/>
              </w:rPr>
              <w:fldChar w:fldCharType="end"/>
            </w:r>
            <w:r>
              <w:rPr>
                <w:rFonts w:hint="eastAsia"/>
                <w:sz w:val="28"/>
                <w:szCs w:val="28"/>
              </w:rPr>
              <w:t>橋頭科學園區聯外交通整體計畫</w:t>
            </w:r>
          </w:p>
          <w:p w14:paraId="355B6B49" w14:textId="77777777" w:rsidR="00B03988" w:rsidRDefault="00B03988" w:rsidP="00B03988">
            <w:pPr>
              <w:pStyle w:val="af8"/>
              <w:numPr>
                <w:ilvl w:val="0"/>
                <w:numId w:val="3"/>
              </w:numPr>
              <w:spacing w:line="380" w:lineRule="exact"/>
              <w:ind w:leftChars="0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內政部國土管理署簡報(5分鐘)</w:t>
            </w:r>
          </w:p>
          <w:p w14:paraId="0F2F919C" w14:textId="77777777" w:rsidR="00B03988" w:rsidRDefault="00B03988" w:rsidP="00B03988">
            <w:pPr>
              <w:pStyle w:val="af8"/>
              <w:numPr>
                <w:ilvl w:val="0"/>
                <w:numId w:val="3"/>
              </w:numPr>
              <w:spacing w:line="380" w:lineRule="exact"/>
              <w:ind w:leftChars="0"/>
              <w:jc w:val="both"/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交通部高速公路局簡報(5分鐘)</w:t>
            </w:r>
          </w:p>
          <w:p w14:paraId="2EF1C917" w14:textId="77777777" w:rsidR="00B03988" w:rsidRDefault="00B03988" w:rsidP="00B03988">
            <w:pPr>
              <w:pStyle w:val="af8"/>
              <w:numPr>
                <w:ilvl w:val="0"/>
                <w:numId w:val="3"/>
              </w:numPr>
              <w:spacing w:line="380" w:lineRule="exact"/>
              <w:ind w:leftChars="0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交通部公路局簡報(5分鐘)</w:t>
            </w:r>
          </w:p>
          <w:p w14:paraId="0CBC52C5" w14:textId="77777777" w:rsidR="00B03988" w:rsidRDefault="00B03988" w:rsidP="00B03988">
            <w:pPr>
              <w:pStyle w:val="af8"/>
              <w:numPr>
                <w:ilvl w:val="0"/>
                <w:numId w:val="3"/>
              </w:numPr>
              <w:spacing w:line="380" w:lineRule="exact"/>
              <w:ind w:leftChars="0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綜合座談(25分鐘)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FC01A1F" w14:textId="77777777" w:rsidR="00B03988" w:rsidRDefault="00B03988">
            <w:pPr>
              <w:spacing w:line="380" w:lineRule="exact"/>
              <w:ind w:left="745" w:hangingChars="266" w:hanging="745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地點：高雄</w:t>
            </w:r>
            <w:proofErr w:type="gramStart"/>
            <w:r>
              <w:rPr>
                <w:rFonts w:hint="eastAsia"/>
                <w:sz w:val="28"/>
                <w:szCs w:val="28"/>
              </w:rPr>
              <w:t>橋科區徵</w:t>
            </w:r>
            <w:proofErr w:type="gramEnd"/>
            <w:r>
              <w:rPr>
                <w:rFonts w:hint="eastAsia"/>
                <w:sz w:val="28"/>
                <w:szCs w:val="28"/>
              </w:rPr>
              <w:t>工程聯合會議室</w:t>
            </w:r>
          </w:p>
          <w:p w14:paraId="77B6E6D5" w14:textId="77777777" w:rsidR="00B03988" w:rsidRDefault="00B03988">
            <w:pPr>
              <w:spacing w:line="380" w:lineRule="exact"/>
              <w:ind w:left="745" w:hangingChars="266" w:hanging="745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簡報：內政部、交通部</w:t>
            </w:r>
          </w:p>
          <w:p w14:paraId="3EC275D6" w14:textId="77777777" w:rsidR="00B03988" w:rsidRDefault="00B03988">
            <w:pPr>
              <w:spacing w:line="380" w:lineRule="exact"/>
              <w:ind w:left="804" w:rightChars="73" w:right="175" w:hangingChars="287" w:hanging="804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出席：國家科學及技術委員會南科管理局、高雄市工務局</w:t>
            </w:r>
          </w:p>
        </w:tc>
      </w:tr>
      <w:tr w:rsidR="00B03988" w14:paraId="239DB625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63533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10:50-11:05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3C342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車程(橋頭區海峰路1號→美昌街&amp;惠昌街125巷)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6C418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車程約15分鐘</w:t>
            </w:r>
          </w:p>
        </w:tc>
      </w:tr>
      <w:tr w:rsidR="00B03988" w14:paraId="3DFFEC8A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46172B8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11:05-11:30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97AEF68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fldChar w:fldCharType="begin"/>
            </w:r>
            <w:r>
              <w:rPr>
                <w:rFonts w:hint="eastAsia"/>
                <w:sz w:val="28"/>
                <w:szCs w:val="28"/>
              </w:rPr>
              <w:instrText xml:space="preserve"> eq \o\ac(○,</w:instrText>
            </w:r>
            <w:r>
              <w:rPr>
                <w:rFonts w:hint="eastAsia"/>
                <w:position w:val="3"/>
                <w:sz w:val="19"/>
                <w:szCs w:val="28"/>
              </w:rPr>
              <w:instrText>3</w:instrText>
            </w:r>
            <w:r>
              <w:rPr>
                <w:rFonts w:hint="eastAsia"/>
                <w:sz w:val="28"/>
                <w:szCs w:val="28"/>
              </w:rPr>
              <w:instrText>)</w:instrText>
            </w:r>
            <w:r>
              <w:rPr>
                <w:rFonts w:hint="eastAsia"/>
                <w:sz w:val="28"/>
                <w:szCs w:val="28"/>
              </w:rPr>
              <w:fldChar w:fldCharType="end"/>
            </w:r>
            <w:r>
              <w:rPr>
                <w:rFonts w:hint="eastAsia"/>
                <w:sz w:val="28"/>
                <w:szCs w:val="28"/>
              </w:rPr>
              <w:t>考察楠梓區美昌抽水站擴建及功能提昇工程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C3F5EA4" w14:textId="77777777" w:rsidR="00B03988" w:rsidRDefault="00B03988">
            <w:pPr>
              <w:spacing w:line="380" w:lineRule="exact"/>
              <w:ind w:left="745" w:hangingChars="266" w:hanging="745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地點：楠梓區美昌街&amp;惠昌街125巷</w:t>
            </w:r>
          </w:p>
          <w:p w14:paraId="061EAF12" w14:textId="77777777" w:rsidR="00B03988" w:rsidRDefault="00B03988">
            <w:pPr>
              <w:spacing w:line="380" w:lineRule="exact"/>
              <w:ind w:left="745" w:hangingChars="266" w:hanging="745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簡報：高雄市政府水利局</w:t>
            </w:r>
          </w:p>
          <w:p w14:paraId="622EF1D2" w14:textId="77777777" w:rsidR="00B03988" w:rsidRDefault="00B03988">
            <w:pPr>
              <w:spacing w:line="380" w:lineRule="exact"/>
              <w:ind w:left="745" w:hangingChars="266" w:hanging="745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出席：內政部國土管理署</w:t>
            </w:r>
          </w:p>
        </w:tc>
      </w:tr>
      <w:tr w:rsidR="00B03988" w14:paraId="601656B0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24F83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11:30-11:55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12537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車程(楠梓區美昌街&amp;惠昌街125巷→左營區介壽路9號)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D738A" w14:textId="77777777" w:rsidR="00B03988" w:rsidRDefault="00B03988">
            <w:pPr>
              <w:spacing w:line="380" w:lineRule="exact"/>
              <w:ind w:left="745" w:hangingChars="266" w:hanging="745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車程約25分鐘</w:t>
            </w:r>
          </w:p>
        </w:tc>
      </w:tr>
      <w:tr w:rsidR="00B03988" w14:paraId="6AA79DFD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88ACF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11:55-13:30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1FE1D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用餐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E9359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</w:p>
        </w:tc>
      </w:tr>
      <w:tr w:rsidR="00B03988" w14:paraId="17A5FC33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4D8E3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13:30-13:45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5E79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車程(左營區介壽路9號→鼓山區鼓山三路51巷59號)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211EA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車程約15分鐘</w:t>
            </w:r>
          </w:p>
        </w:tc>
      </w:tr>
      <w:tr w:rsidR="00B03988" w14:paraId="553FB384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5C90139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13:45-14:25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B40D99A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fldChar w:fldCharType="begin"/>
            </w:r>
            <w:r>
              <w:rPr>
                <w:rFonts w:hint="eastAsia"/>
                <w:sz w:val="28"/>
                <w:szCs w:val="28"/>
              </w:rPr>
              <w:instrText xml:space="preserve"> eq \o\ac(○,</w:instrText>
            </w:r>
            <w:r>
              <w:rPr>
                <w:rFonts w:hint="eastAsia"/>
                <w:position w:val="3"/>
                <w:sz w:val="19"/>
                <w:szCs w:val="28"/>
              </w:rPr>
              <w:instrText>4</w:instrText>
            </w:r>
            <w:r>
              <w:rPr>
                <w:rFonts w:hint="eastAsia"/>
                <w:sz w:val="28"/>
                <w:szCs w:val="28"/>
              </w:rPr>
              <w:instrText>)</w:instrText>
            </w:r>
            <w:r>
              <w:rPr>
                <w:rFonts w:hint="eastAsia"/>
                <w:sz w:val="28"/>
                <w:szCs w:val="28"/>
              </w:rPr>
              <w:fldChar w:fldCharType="end"/>
            </w:r>
            <w:r>
              <w:rPr>
                <w:rFonts w:hint="eastAsia"/>
                <w:sz w:val="28"/>
                <w:szCs w:val="28"/>
              </w:rPr>
              <w:t>考察壽山國家自然公園(半屏山園區)-半屏山園區環境改善工程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1E8A005" w14:textId="77777777" w:rsidR="00B03988" w:rsidRDefault="00B03988">
            <w:pPr>
              <w:spacing w:line="380" w:lineRule="exact"/>
              <w:ind w:left="745" w:hangingChars="266" w:hanging="745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地點：半屏山園區翠華路入口</w:t>
            </w:r>
          </w:p>
          <w:p w14:paraId="744FA6B2" w14:textId="77777777" w:rsidR="00B03988" w:rsidRDefault="00B03988">
            <w:pPr>
              <w:spacing w:line="380" w:lineRule="exact"/>
              <w:ind w:left="745" w:hangingChars="266" w:hanging="745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簡報：國家自然公園管理處</w:t>
            </w:r>
          </w:p>
          <w:p w14:paraId="2EBAF46D" w14:textId="77777777" w:rsidR="00B03988" w:rsidRDefault="00B03988">
            <w:pPr>
              <w:spacing w:line="380" w:lineRule="exact"/>
              <w:ind w:left="745" w:hangingChars="266" w:hanging="745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出席：內政部國家公園署</w:t>
            </w:r>
          </w:p>
        </w:tc>
      </w:tr>
      <w:tr w:rsidR="00B03988" w14:paraId="05DB99F2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6B875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14:25-14:35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F0A63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車程(壽山國家自然公園半屏山園區→高鐵左營站)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E6668" w14:textId="77777777" w:rsidR="00B03988" w:rsidRDefault="00B03988">
            <w:pPr>
              <w:spacing w:line="380" w:lineRule="exact"/>
              <w:ind w:left="888" w:hangingChars="317" w:hanging="888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車程約10分鐘</w:t>
            </w:r>
          </w:p>
        </w:tc>
      </w:tr>
      <w:tr w:rsidR="00B03988" w14:paraId="6CEED7FC" w14:textId="77777777" w:rsidTr="00B0398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D9D8C" w14:textId="77777777" w:rsidR="00B03988" w:rsidRDefault="00B03988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14:55-16:29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1EC63" w14:textId="77777777" w:rsidR="00B03988" w:rsidRDefault="00B03988">
            <w:pPr>
              <w:spacing w:line="38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車程(高鐵左營→台北)車次0136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6545A" w14:textId="77777777" w:rsidR="00B03988" w:rsidRDefault="00B03988">
            <w:pPr>
              <w:spacing w:line="380" w:lineRule="exact"/>
              <w:ind w:left="888" w:hangingChars="317" w:hanging="888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(請自行購票)</w:t>
            </w:r>
          </w:p>
        </w:tc>
      </w:tr>
    </w:tbl>
    <w:p w14:paraId="21E0CFD7" w14:textId="77777777" w:rsidR="00B03988" w:rsidRDefault="00B03988" w:rsidP="00B03988">
      <w:pPr>
        <w:jc w:val="center"/>
        <w:rPr>
          <w:rFonts w:cstheme="minorBidi" w:hint="eastAsia"/>
          <w:szCs w:val="22"/>
        </w:rPr>
      </w:pPr>
      <w:r>
        <w:rPr>
          <w:rFonts w:hint="eastAsia"/>
        </w:rPr>
        <w:t>(以上為規劃行程，各流程時間以實際考察為</w:t>
      </w:r>
      <w:proofErr w:type="gramStart"/>
      <w:r>
        <w:rPr>
          <w:rFonts w:hint="eastAsia"/>
        </w:rPr>
        <w:t>準</w:t>
      </w:r>
      <w:proofErr w:type="gramEnd"/>
      <w:r>
        <w:rPr>
          <w:rFonts w:hint="eastAsia"/>
        </w:rPr>
        <w:t>)</w:t>
      </w:r>
    </w:p>
    <w:p w14:paraId="48923728" w14:textId="77777777" w:rsidR="00B03988" w:rsidRDefault="00B03988" w:rsidP="00B03988">
      <w:pPr>
        <w:spacing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行程聯絡人：內政部國土管理署莊棋凱主任(0926-921-886</w:t>
      </w:r>
      <w:proofErr w:type="gramStart"/>
      <w:r>
        <w:rPr>
          <w:rFonts w:hint="eastAsia"/>
          <w:sz w:val="28"/>
          <w:szCs w:val="28"/>
        </w:rPr>
        <w:t>）</w:t>
      </w:r>
      <w:proofErr w:type="gramEnd"/>
    </w:p>
    <w:p w14:paraId="2C5AE162" w14:textId="77777777" w:rsidR="00B03988" w:rsidRDefault="00B03988" w:rsidP="00B03988">
      <w:pPr>
        <w:spacing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受考機關：內政部（國土管理署、國家公園署）</w:t>
      </w:r>
    </w:p>
    <w:p w14:paraId="35853D00" w14:textId="77777777" w:rsidR="00B03988" w:rsidRDefault="00B03988" w:rsidP="00B03988">
      <w:pPr>
        <w:spacing w:line="400" w:lineRule="exact"/>
        <w:ind w:left="1235" w:rightChars="-127" w:right="-305" w:hangingChars="506" w:hanging="1235"/>
        <w:rPr>
          <w:rFonts w:hint="eastAsia"/>
          <w:spacing w:val="-36"/>
          <w:sz w:val="28"/>
          <w:szCs w:val="22"/>
        </w:rPr>
      </w:pPr>
      <w:r>
        <w:rPr>
          <w:rFonts w:hint="eastAsia"/>
          <w:spacing w:val="-36"/>
          <w:sz w:val="28"/>
          <w:szCs w:val="28"/>
        </w:rPr>
        <w:t>參加機關：交通部（高速公路局、公路局）、國家科學及技術委員會（南科管理局）、高雄市政府（水</w:t>
      </w:r>
      <w:r>
        <w:rPr>
          <w:rFonts w:hint="eastAsia"/>
          <w:spacing w:val="-36"/>
          <w:sz w:val="28"/>
          <w:szCs w:val="28"/>
        </w:rPr>
        <w:lastRenderedPageBreak/>
        <w:t>利局、工務局）</w:t>
      </w:r>
    </w:p>
    <w:tbl>
      <w:tblPr>
        <w:tblStyle w:val="af9"/>
        <w:tblW w:w="0" w:type="auto"/>
        <w:tblInd w:w="0" w:type="dxa"/>
        <w:tblLook w:val="04A0" w:firstRow="1" w:lastRow="0" w:firstColumn="1" w:lastColumn="0" w:noHBand="0" w:noVBand="1"/>
      </w:tblPr>
      <w:tblGrid>
        <w:gridCol w:w="10476"/>
      </w:tblGrid>
      <w:tr w:rsidR="00B03988" w14:paraId="3D212A60" w14:textId="77777777" w:rsidTr="00B03988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1FF04" w14:textId="3E64B75D" w:rsidR="00B03988" w:rsidRDefault="00B03988">
            <w:pPr>
              <w:rPr>
                <w:rFonts w:asciiTheme="minorHAnsi" w:eastAsiaTheme="minorEastAsia" w:hAnsiTheme="minorHAnsi" w:hint="eastAsia"/>
              </w:rPr>
            </w:pPr>
            <w:r>
              <w:rPr>
                <w:noProof/>
              </w:rPr>
              <w:drawing>
                <wp:inline distT="0" distB="0" distL="0" distR="0" wp14:anchorId="2912924C" wp14:editId="3F9125D2">
                  <wp:extent cx="6513195" cy="7194550"/>
                  <wp:effectExtent l="0" t="0" r="1905" b="635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3195" cy="719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AA2893" w14:textId="684FB655" w:rsidR="00B03988" w:rsidRPr="00B03988" w:rsidRDefault="00B03988" w:rsidP="00B03988">
      <w:pPr>
        <w:tabs>
          <w:tab w:val="left" w:pos="7906"/>
        </w:tabs>
      </w:pPr>
    </w:p>
    <w:sectPr w:rsidR="00B03988" w:rsidRPr="00B03988" w:rsidSect="00705A13">
      <w:headerReference w:type="default" r:id="rId9"/>
      <w:footerReference w:type="default" r:id="rId10"/>
      <w:pgSz w:w="11906" w:h="16838" w:code="9"/>
      <w:pgMar w:top="680" w:right="624" w:bottom="964" w:left="79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250D2" w14:textId="77777777" w:rsidR="0063733E" w:rsidRDefault="0063733E">
      <w:r>
        <w:separator/>
      </w:r>
    </w:p>
  </w:endnote>
  <w:endnote w:type="continuationSeparator" w:id="0">
    <w:p w14:paraId="4282C35A" w14:textId="77777777" w:rsidR="0063733E" w:rsidRDefault="00637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BE83DB" w14:textId="50B95E6C" w:rsidR="00375D8C" w:rsidRDefault="00C40ED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B8F0859" wp14:editId="177D50D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49348334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00200C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8F085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" o:allowincell="f" filled="f" stroked="f">
              <v:stroke dashstyle="1 1"/>
              <v:textbox inset="0,0,0,0">
                <w:txbxContent>
                  <w:p w14:paraId="6300200C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705A13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705A13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9C3C1E" w14:textId="77777777" w:rsidR="0063733E" w:rsidRDefault="0063733E">
      <w:r>
        <w:separator/>
      </w:r>
    </w:p>
  </w:footnote>
  <w:footnote w:type="continuationSeparator" w:id="0">
    <w:p w14:paraId="33741631" w14:textId="77777777" w:rsidR="0063733E" w:rsidRDefault="006373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09154D" w14:textId="19D29912" w:rsidR="00375D8C" w:rsidRDefault="00C40ED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0C1C760" wp14:editId="14B25E2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35546391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4E587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C1C76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" o:allowincell="f" filled="f" stroked="f">
              <v:stroke dashstyle="1 1"/>
              <v:textbox inset="0,0,0,0">
                <w:txbxContent>
                  <w:p w14:paraId="0714E587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50A870A" wp14:editId="28E5466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70090650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2E689B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0A870A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" o:allowincell="f" filled="f" stroked="f">
              <v:stroke dashstyle="1 1"/>
              <v:textbox inset="0,0,0,0">
                <w:txbxContent>
                  <w:p w14:paraId="332E689B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FEB6A51" wp14:editId="07B5D1A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776357364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4E919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E11DB"/>
    <w:multiLevelType w:val="hybridMultilevel"/>
    <w:tmpl w:val="68CA7880"/>
    <w:lvl w:ilvl="0" w:tplc="C8863480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575"/>
    <w:rsid w:val="0000627B"/>
    <w:rsid w:val="00006A72"/>
    <w:rsid w:val="00007FEB"/>
    <w:rsid w:val="00052D33"/>
    <w:rsid w:val="00056C9F"/>
    <w:rsid w:val="0008511F"/>
    <w:rsid w:val="000A61C4"/>
    <w:rsid w:val="000D4278"/>
    <w:rsid w:val="000E3AEE"/>
    <w:rsid w:val="00103792"/>
    <w:rsid w:val="001342DD"/>
    <w:rsid w:val="00144633"/>
    <w:rsid w:val="00191CA9"/>
    <w:rsid w:val="001D42C9"/>
    <w:rsid w:val="0020475D"/>
    <w:rsid w:val="00226896"/>
    <w:rsid w:val="00260AD0"/>
    <w:rsid w:val="00267858"/>
    <w:rsid w:val="00281574"/>
    <w:rsid w:val="002A5558"/>
    <w:rsid w:val="002E3BFC"/>
    <w:rsid w:val="002F1C4B"/>
    <w:rsid w:val="002F4679"/>
    <w:rsid w:val="0032101B"/>
    <w:rsid w:val="0037465E"/>
    <w:rsid w:val="00375D8C"/>
    <w:rsid w:val="003833FE"/>
    <w:rsid w:val="00384941"/>
    <w:rsid w:val="003850F6"/>
    <w:rsid w:val="00387F7B"/>
    <w:rsid w:val="003903AA"/>
    <w:rsid w:val="00390F05"/>
    <w:rsid w:val="00394D0B"/>
    <w:rsid w:val="003B2DE3"/>
    <w:rsid w:val="003C0504"/>
    <w:rsid w:val="003C3C83"/>
    <w:rsid w:val="003D10F5"/>
    <w:rsid w:val="003D2E2E"/>
    <w:rsid w:val="003D3835"/>
    <w:rsid w:val="003D3C90"/>
    <w:rsid w:val="003D4034"/>
    <w:rsid w:val="003E20F8"/>
    <w:rsid w:val="00423150"/>
    <w:rsid w:val="004571B9"/>
    <w:rsid w:val="004714AF"/>
    <w:rsid w:val="004761F1"/>
    <w:rsid w:val="004C45DE"/>
    <w:rsid w:val="004D7FA2"/>
    <w:rsid w:val="004E20B9"/>
    <w:rsid w:val="00503AA3"/>
    <w:rsid w:val="00512209"/>
    <w:rsid w:val="00515C15"/>
    <w:rsid w:val="00524A71"/>
    <w:rsid w:val="005452FA"/>
    <w:rsid w:val="005575F2"/>
    <w:rsid w:val="0056360A"/>
    <w:rsid w:val="00587D78"/>
    <w:rsid w:val="005903E0"/>
    <w:rsid w:val="005A497B"/>
    <w:rsid w:val="005E2A9B"/>
    <w:rsid w:val="00604CD0"/>
    <w:rsid w:val="006065ED"/>
    <w:rsid w:val="0063733E"/>
    <w:rsid w:val="006401D8"/>
    <w:rsid w:val="0065725D"/>
    <w:rsid w:val="00663EAD"/>
    <w:rsid w:val="0067668F"/>
    <w:rsid w:val="00681E13"/>
    <w:rsid w:val="00683A3E"/>
    <w:rsid w:val="006B73F1"/>
    <w:rsid w:val="006C0EE1"/>
    <w:rsid w:val="00705A13"/>
    <w:rsid w:val="007221B8"/>
    <w:rsid w:val="00736E2E"/>
    <w:rsid w:val="0073772B"/>
    <w:rsid w:val="00766D3E"/>
    <w:rsid w:val="00781447"/>
    <w:rsid w:val="007F0524"/>
    <w:rsid w:val="007F177C"/>
    <w:rsid w:val="007F1D82"/>
    <w:rsid w:val="007F7E9E"/>
    <w:rsid w:val="008002BF"/>
    <w:rsid w:val="00801EBD"/>
    <w:rsid w:val="0081199B"/>
    <w:rsid w:val="00833ACB"/>
    <w:rsid w:val="0085318A"/>
    <w:rsid w:val="008551E4"/>
    <w:rsid w:val="0085553C"/>
    <w:rsid w:val="00867707"/>
    <w:rsid w:val="008A145E"/>
    <w:rsid w:val="008B2575"/>
    <w:rsid w:val="008C35A6"/>
    <w:rsid w:val="009313D5"/>
    <w:rsid w:val="00942B4B"/>
    <w:rsid w:val="00966754"/>
    <w:rsid w:val="00973ACD"/>
    <w:rsid w:val="009779D8"/>
    <w:rsid w:val="00981201"/>
    <w:rsid w:val="00991FAC"/>
    <w:rsid w:val="009A0F39"/>
    <w:rsid w:val="009A438D"/>
    <w:rsid w:val="009C6C33"/>
    <w:rsid w:val="009D5DF8"/>
    <w:rsid w:val="009F2C78"/>
    <w:rsid w:val="00A010E1"/>
    <w:rsid w:val="00A21C40"/>
    <w:rsid w:val="00A2510E"/>
    <w:rsid w:val="00A44FE9"/>
    <w:rsid w:val="00A5572F"/>
    <w:rsid w:val="00A71370"/>
    <w:rsid w:val="00A76909"/>
    <w:rsid w:val="00AB2A31"/>
    <w:rsid w:val="00AC4254"/>
    <w:rsid w:val="00AC4B7B"/>
    <w:rsid w:val="00AD06E2"/>
    <w:rsid w:val="00AF14A0"/>
    <w:rsid w:val="00B03988"/>
    <w:rsid w:val="00B0672A"/>
    <w:rsid w:val="00B138FD"/>
    <w:rsid w:val="00B3021B"/>
    <w:rsid w:val="00B540B3"/>
    <w:rsid w:val="00B6075D"/>
    <w:rsid w:val="00B62B22"/>
    <w:rsid w:val="00BE3467"/>
    <w:rsid w:val="00C07B99"/>
    <w:rsid w:val="00C40ED9"/>
    <w:rsid w:val="00C5006D"/>
    <w:rsid w:val="00C51DBD"/>
    <w:rsid w:val="00C57164"/>
    <w:rsid w:val="00C82CB3"/>
    <w:rsid w:val="00C872BE"/>
    <w:rsid w:val="00C926C5"/>
    <w:rsid w:val="00D15A28"/>
    <w:rsid w:val="00D23E15"/>
    <w:rsid w:val="00D447C7"/>
    <w:rsid w:val="00DA4D3A"/>
    <w:rsid w:val="00DC1557"/>
    <w:rsid w:val="00DC3EF5"/>
    <w:rsid w:val="00DE0220"/>
    <w:rsid w:val="00E41740"/>
    <w:rsid w:val="00E553DA"/>
    <w:rsid w:val="00E66E57"/>
    <w:rsid w:val="00E71462"/>
    <w:rsid w:val="00E752BC"/>
    <w:rsid w:val="00E87BF6"/>
    <w:rsid w:val="00EA0A34"/>
    <w:rsid w:val="00F64C73"/>
    <w:rsid w:val="00FC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0C89A8E7"/>
  <w15:chartTrackingRefBased/>
  <w15:docId w15:val="{829D959F-5D73-4D26-ABE4-1A39E315E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styleId="af8">
    <w:name w:val="List Paragraph"/>
    <w:basedOn w:val="a"/>
    <w:uiPriority w:val="34"/>
    <w:qFormat/>
    <w:rsid w:val="00B03988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table" w:styleId="af9">
    <w:name w:val="Table Grid"/>
    <w:basedOn w:val="a1"/>
    <w:uiPriority w:val="39"/>
    <w:rsid w:val="00B03988"/>
    <w:rPr>
      <w:rFonts w:asciiTheme="minorHAnsi" w:eastAsia="Times New Roman" w:hAnsiTheme="minorHAnsi" w:cstheme="minorBidi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3</Pages>
  <Words>929</Words>
  <Characters>489</Characters>
  <Application>Microsoft Office Word</Application>
  <DocSecurity>0</DocSecurity>
  <Lines>4</Lines>
  <Paragraphs>2</Paragraphs>
  <ScaleCrop>false</ScaleCrop>
  <Company>eic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2024-10-24T09:31:00Z</cp:lastPrinted>
  <dcterms:created xsi:type="dcterms:W3CDTF">2024-10-25T01:17:00Z</dcterms:created>
  <dcterms:modified xsi:type="dcterms:W3CDTF">2024-10-25T01:17:00Z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1134001807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1134001807</vt:lpwstr>
  </property>
  <property fmtid="{D5CDD505-2E9C-101B-9397-08002B2CF9AE}" pid="12" name="發文支號">
    <vt:lpwstr>0</vt:lpwstr>
  </property>
  <property fmtid="{D5CDD505-2E9C-101B-9397-08002B2CF9AE}" pid="13" name="TotFileSize">
    <vt:lpwstr>1544</vt:lpwstr>
  </property>
</Properties>
</file>