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D50" w:rsidRPr="00E937CC" w:rsidRDefault="00C733EB" w:rsidP="00C733EB">
      <w:pPr>
        <w:pStyle w:val="a9"/>
        <w:ind w:leftChars="-50" w:left="-142" w:rightChars="-49" w:right="-139"/>
        <w:rPr>
          <w:rFonts w:hint="eastAsia"/>
          <w:sz w:val="24"/>
          <w:szCs w:val="24"/>
        </w:rPr>
      </w:pPr>
      <w:bookmarkStart w:id="0" w:name="_GoBack"/>
      <w:bookmarkEnd w:id="0"/>
      <w:r w:rsidRPr="00C733EB">
        <w:rPr>
          <w:rFonts w:hint="eastAsia"/>
        </w:rPr>
        <w:t>國立臺灣大學附設醫院作業基金、國立成功大學附設醫院作業基金、國立陽明交通大學附設醫院作業基金11</w:t>
      </w:r>
      <w:r>
        <w:t>4</w:t>
      </w:r>
      <w:r w:rsidRPr="00C733EB">
        <w:rPr>
          <w:rFonts w:hint="eastAsia"/>
        </w:rPr>
        <w:t>年度預算評估報告目</w:t>
      </w:r>
      <w:r w:rsidR="00376846">
        <w:rPr>
          <w:rFonts w:hint="eastAsia"/>
        </w:rPr>
        <w:t>次</w:t>
      </w:r>
      <w:r>
        <w:rPr>
          <w:rFonts w:hint="eastAsia"/>
        </w:rPr>
        <w:t xml:space="preserve"> </w:t>
      </w:r>
      <w:r>
        <w:t xml:space="preserve">                        </w:t>
      </w:r>
      <w:r w:rsidR="009B0D50" w:rsidRPr="00E937CC">
        <w:rPr>
          <w:rFonts w:hint="eastAsia"/>
          <w:sz w:val="24"/>
          <w:szCs w:val="24"/>
        </w:rPr>
        <w:t>頁次</w:t>
      </w:r>
    </w:p>
    <w:p w:rsidR="00B81333" w:rsidRPr="00A22A0F" w:rsidRDefault="00842458">
      <w:pPr>
        <w:pStyle w:val="22"/>
        <w:ind w:left="487" w:hanging="487"/>
        <w:rPr>
          <w:rFonts w:ascii="Calibri" w:eastAsia="新細明體" w:hAnsi="Calibri"/>
          <w:noProof/>
          <w:snapToGrid/>
          <w:szCs w:val="22"/>
        </w:rPr>
      </w:pPr>
      <w:r w:rsidRPr="00E937CC">
        <w:rPr>
          <w:b/>
        </w:rPr>
        <w:fldChar w:fldCharType="begin"/>
      </w:r>
      <w:r w:rsidRPr="00E937CC">
        <w:rPr>
          <w:b/>
        </w:rPr>
        <w:instrText xml:space="preserve"> TOC \h \z \t "第二層(14號字),2,第一層(14號字),1" </w:instrText>
      </w:r>
      <w:r w:rsidRPr="00E937CC">
        <w:rPr>
          <w:b/>
        </w:rPr>
        <w:fldChar w:fldCharType="separate"/>
      </w:r>
      <w:hyperlink w:anchor="_Toc180660487" w:history="1">
        <w:r w:rsidR="00B81333" w:rsidRPr="00B54BAD">
          <w:rPr>
            <w:rStyle w:val="af6"/>
            <w:rFonts w:hint="eastAsia"/>
            <w:noProof/>
          </w:rPr>
          <w:t>一、臺大醫院門診及住院醫療數量持續增加且醫療成本上升，星月計畫轉出媒合率下降，分級醫療允宜賡續精進推動</w:t>
        </w:r>
        <w:r w:rsidR="00B81333">
          <w:rPr>
            <w:noProof/>
            <w:webHidden/>
          </w:rPr>
          <w:tab/>
        </w:r>
        <w:r w:rsidR="00B81333">
          <w:rPr>
            <w:noProof/>
            <w:webHidden/>
          </w:rPr>
          <w:fldChar w:fldCharType="begin"/>
        </w:r>
        <w:r w:rsidR="00B81333">
          <w:rPr>
            <w:noProof/>
            <w:webHidden/>
          </w:rPr>
          <w:instrText xml:space="preserve"> PAGEREF _Toc180660487 \h </w:instrText>
        </w:r>
        <w:r w:rsidR="00B81333">
          <w:rPr>
            <w:noProof/>
            <w:webHidden/>
          </w:rPr>
        </w:r>
        <w:r w:rsidR="00B81333">
          <w:rPr>
            <w:noProof/>
            <w:webHidden/>
          </w:rPr>
          <w:fldChar w:fldCharType="separate"/>
        </w:r>
        <w:r w:rsidR="00B81333">
          <w:rPr>
            <w:noProof/>
            <w:webHidden/>
          </w:rPr>
          <w:t>1</w:t>
        </w:r>
        <w:r w:rsidR="00B81333">
          <w:rPr>
            <w:noProof/>
            <w:webHidden/>
          </w:rPr>
          <w:fldChar w:fldCharType="end"/>
        </w:r>
      </w:hyperlink>
    </w:p>
    <w:p w:rsidR="00B81333" w:rsidRPr="00A22A0F" w:rsidRDefault="00B81333">
      <w:pPr>
        <w:pStyle w:val="22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0660488" w:history="1">
        <w:r w:rsidRPr="00B54BAD">
          <w:rPr>
            <w:rStyle w:val="af6"/>
            <w:rFonts w:hint="eastAsia"/>
            <w:noProof/>
          </w:rPr>
          <w:t>二、臺大醫院「新竹生醫園區分院新建工程」保留款龐鉅，歷時逾</w:t>
        </w:r>
        <w:r w:rsidRPr="00B54BAD">
          <w:rPr>
            <w:rStyle w:val="af6"/>
            <w:noProof/>
          </w:rPr>
          <w:t>10</w:t>
        </w:r>
        <w:r w:rsidRPr="00B54BAD">
          <w:rPr>
            <w:rStyle w:val="af6"/>
            <w:rFonts w:hint="eastAsia"/>
            <w:noProof/>
          </w:rPr>
          <w:t>年並數次修正調整經費與展延完工期程，允宜積極執行俾如期如質完工，以達建置亞太生醫研發產業重鎮之目標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_Toc180660488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81333" w:rsidRPr="00A22A0F" w:rsidRDefault="00B81333">
      <w:pPr>
        <w:pStyle w:val="22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0660489" w:history="1">
        <w:r w:rsidRPr="00B54BAD">
          <w:rPr>
            <w:rStyle w:val="af6"/>
            <w:rFonts w:hint="eastAsia"/>
            <w:noProof/>
          </w:rPr>
          <w:t>三、臺大醫院部分分院醫療成本率上升，甚至超逾</w:t>
        </w:r>
        <w:r w:rsidRPr="00B54BAD">
          <w:rPr>
            <w:rStyle w:val="af6"/>
            <w:noProof/>
          </w:rPr>
          <w:t>100%</w:t>
        </w:r>
        <w:r w:rsidRPr="00B54BAD">
          <w:rPr>
            <w:rStyle w:val="af6"/>
            <w:rFonts w:hint="eastAsia"/>
            <w:noProof/>
          </w:rPr>
          <w:t>，顯示其醫療收入不敷支應成本支出，允宜研謀有效措施以改善成本率，俾提供優質醫療服務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_Toc180660489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81333" w:rsidRPr="00A22A0F" w:rsidRDefault="00B81333">
      <w:pPr>
        <w:pStyle w:val="22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0660490" w:history="1">
        <w:r w:rsidRPr="00B54BAD">
          <w:rPr>
            <w:rStyle w:val="af6"/>
            <w:rFonts w:hint="eastAsia"/>
            <w:noProof/>
          </w:rPr>
          <w:t>四、成大醫院護理人員流動率逐年上升，且斗六分院未能達三班護病比新標準，允宜檢討分析並研謀穩定護理人力之因應措施，以維持適當照護品質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_Toc180660490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81333" w:rsidRPr="00A22A0F" w:rsidRDefault="00B81333">
      <w:pPr>
        <w:pStyle w:val="22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0660491" w:history="1">
        <w:r w:rsidRPr="00B54BAD">
          <w:rPr>
            <w:rStyle w:val="af6"/>
            <w:rFonts w:hint="eastAsia"/>
            <w:noProof/>
          </w:rPr>
          <w:t>五、成大醫院辦理「沙崙醫療服務與創新園區第一階段</w:t>
        </w:r>
        <w:r w:rsidRPr="00B54BAD">
          <w:rPr>
            <w:rStyle w:val="af6"/>
            <w:noProof/>
          </w:rPr>
          <w:t>(F</w:t>
        </w:r>
        <w:r w:rsidRPr="00B54BAD">
          <w:rPr>
            <w:rStyle w:val="af6"/>
            <w:rFonts w:hint="eastAsia"/>
            <w:noProof/>
          </w:rPr>
          <w:t>區第一期</w:t>
        </w:r>
        <w:r w:rsidRPr="00B54BAD">
          <w:rPr>
            <w:rStyle w:val="af6"/>
            <w:noProof/>
          </w:rPr>
          <w:t>)</w:t>
        </w:r>
        <w:r w:rsidRPr="00B54BAD">
          <w:rPr>
            <w:rStyle w:val="af6"/>
            <w:rFonts w:hint="eastAsia"/>
            <w:noProof/>
          </w:rPr>
          <w:t>」總經費逾</w:t>
        </w:r>
        <w:r w:rsidRPr="00B54BAD">
          <w:rPr>
            <w:rStyle w:val="af6"/>
            <w:noProof/>
          </w:rPr>
          <w:t>92</w:t>
        </w:r>
        <w:r w:rsidRPr="00B54BAD">
          <w:rPr>
            <w:rStyle w:val="af6"/>
            <w:rFonts w:hint="eastAsia"/>
            <w:noProof/>
          </w:rPr>
          <w:t>億元並預計於</w:t>
        </w:r>
        <w:r w:rsidRPr="00B54BAD">
          <w:rPr>
            <w:rStyle w:val="af6"/>
            <w:noProof/>
          </w:rPr>
          <w:t>122</w:t>
        </w:r>
        <w:r w:rsidRPr="00B54BAD">
          <w:rPr>
            <w:rStyle w:val="af6"/>
            <w:rFonts w:hint="eastAsia"/>
            <w:noProof/>
          </w:rPr>
          <w:t>年底啟用營運，允宜妥控工程進度，以達發展特色尖端醫療及照顧地方需求之目標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_Toc180660491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81333" w:rsidRPr="00A22A0F" w:rsidRDefault="00B81333">
      <w:pPr>
        <w:pStyle w:val="22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0660492" w:history="1">
        <w:r w:rsidRPr="00B54BAD">
          <w:rPr>
            <w:rStyle w:val="af6"/>
            <w:rFonts w:hint="eastAsia"/>
            <w:noProof/>
          </w:rPr>
          <w:t>六、陽大醫院第</w:t>
        </w:r>
        <w:r w:rsidRPr="00B54BAD">
          <w:rPr>
            <w:rStyle w:val="af6"/>
            <w:noProof/>
          </w:rPr>
          <w:t>2</w:t>
        </w:r>
        <w:r w:rsidRPr="00B54BAD">
          <w:rPr>
            <w:rStyle w:val="af6"/>
            <w:rFonts w:hint="eastAsia"/>
            <w:noProof/>
          </w:rPr>
          <w:t>期擴建計畫歷經</w:t>
        </w:r>
        <w:r w:rsidRPr="00B54BAD">
          <w:rPr>
            <w:rStyle w:val="af6"/>
            <w:noProof/>
          </w:rPr>
          <w:t>2</w:t>
        </w:r>
        <w:r w:rsidRPr="00B54BAD">
          <w:rPr>
            <w:rStyle w:val="af6"/>
            <w:rFonts w:hint="eastAsia"/>
            <w:noProof/>
          </w:rPr>
          <w:t>次修正計畫調增總經費，較最初核定增幅達</w:t>
        </w:r>
        <w:r w:rsidRPr="00B54BAD">
          <w:rPr>
            <w:rStyle w:val="af6"/>
            <w:noProof/>
          </w:rPr>
          <w:t>97%</w:t>
        </w:r>
        <w:r w:rsidRPr="00B54BAD">
          <w:rPr>
            <w:rStyle w:val="af6"/>
            <w:rFonts w:hint="eastAsia"/>
            <w:noProof/>
          </w:rPr>
          <w:t>，允宜妥控工程進度，並督促廠商落實工程品質，以如期完成俾發揮計畫預期效益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_Toc180660492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81333" w:rsidRPr="00A22A0F" w:rsidRDefault="00B81333">
      <w:pPr>
        <w:pStyle w:val="22"/>
        <w:ind w:left="487" w:hanging="487"/>
        <w:rPr>
          <w:rFonts w:ascii="Calibri" w:eastAsia="新細明體" w:hAnsi="Calibri"/>
          <w:noProof/>
          <w:snapToGrid/>
          <w:szCs w:val="22"/>
        </w:rPr>
      </w:pPr>
      <w:hyperlink w:anchor="_Toc180660493" w:history="1">
        <w:r w:rsidRPr="00B54BAD">
          <w:rPr>
            <w:rStyle w:val="af6"/>
            <w:rFonts w:hint="eastAsia"/>
            <w:noProof/>
          </w:rPr>
          <w:t>七、陽大醫院急診病患滯留比率上升，且護理人員離職率及流動率持續增加，允宜積極妥處以維持足夠醫療量能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_Toc180660493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9B0D50" w:rsidRPr="00E937CC" w:rsidRDefault="00842458" w:rsidP="009B0D50">
      <w:pPr>
        <w:pStyle w:val="143"/>
        <w:ind w:left="486" w:hanging="486"/>
        <w:rPr>
          <w:rFonts w:hint="eastAsia"/>
        </w:rPr>
        <w:sectPr w:rsidR="009B0D50" w:rsidRPr="00E937CC" w:rsidSect="00FD41F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84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E937CC">
        <w:rPr>
          <w:b w:val="0"/>
          <w:noProof/>
          <w:sz w:val="24"/>
          <w:szCs w:val="28"/>
        </w:rPr>
        <w:fldChar w:fldCharType="end"/>
      </w:r>
    </w:p>
    <w:p w:rsidR="003B40CC" w:rsidRPr="00E937CC" w:rsidRDefault="003B3754" w:rsidP="008D0F3D">
      <w:pPr>
        <w:pStyle w:val="a9"/>
      </w:pPr>
      <w:r w:rsidRPr="003B3754">
        <w:rPr>
          <w:rFonts w:hint="eastAsia"/>
        </w:rPr>
        <w:lastRenderedPageBreak/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645CAF" w:rsidRPr="00645CAF" w:rsidRDefault="00645CAF" w:rsidP="00645CAF">
      <w:pPr>
        <w:pStyle w:val="14"/>
        <w:ind w:left="567" w:hanging="567"/>
      </w:pPr>
      <w:bookmarkStart w:id="3" w:name="_Toc180660487"/>
      <w:r>
        <w:rPr>
          <w:rFonts w:hint="eastAsia"/>
        </w:rPr>
        <w:t>一</w:t>
      </w:r>
      <w:r w:rsidR="00556FCD" w:rsidRPr="00B57A3D">
        <w:rPr>
          <w:rFonts w:hint="eastAsia"/>
        </w:rPr>
        <w:t>、</w:t>
      </w:r>
      <w:r w:rsidR="002C55A7" w:rsidRPr="00B57A3D">
        <w:rPr>
          <w:rFonts w:hint="eastAsia"/>
        </w:rPr>
        <w:t>臺大醫</w:t>
      </w:r>
      <w:r>
        <w:rPr>
          <w:rFonts w:hint="eastAsia"/>
        </w:rPr>
        <w:t>院</w:t>
      </w:r>
      <w:r w:rsidRPr="00645CAF">
        <w:rPr>
          <w:rFonts w:hint="eastAsia"/>
        </w:rPr>
        <w:t>門診及住院醫療</w:t>
      </w:r>
      <w:r>
        <w:rPr>
          <w:rFonts w:hint="eastAsia"/>
        </w:rPr>
        <w:t>數量</w:t>
      </w:r>
      <w:r w:rsidRPr="00645CAF">
        <w:rPr>
          <w:rFonts w:hint="eastAsia"/>
        </w:rPr>
        <w:t>持續增加</w:t>
      </w:r>
      <w:r w:rsidR="009023D0">
        <w:rPr>
          <w:rFonts w:hint="eastAsia"/>
        </w:rPr>
        <w:t>且醫療成本上升，</w:t>
      </w:r>
      <w:r w:rsidR="00DE1156">
        <w:rPr>
          <w:rFonts w:hint="eastAsia"/>
        </w:rPr>
        <w:t>星月計畫轉出媒合率</w:t>
      </w:r>
      <w:r w:rsidRPr="00645CAF">
        <w:rPr>
          <w:rFonts w:hint="eastAsia"/>
        </w:rPr>
        <w:t>下降，分級醫療允宜賡續精進推動</w:t>
      </w:r>
      <w:bookmarkEnd w:id="3"/>
    </w:p>
    <w:p w:rsidR="00556FCD" w:rsidRDefault="008947AC" w:rsidP="00645CAF">
      <w:pPr>
        <w:ind w:left="566" w:firstLine="566"/>
      </w:pPr>
      <w:r>
        <w:rPr>
          <w:rFonts w:hint="eastAsia"/>
        </w:rPr>
        <w:t>臺大醫院1</w:t>
      </w:r>
      <w:r>
        <w:t>14</w:t>
      </w:r>
      <w:r>
        <w:rPr>
          <w:rFonts w:hint="eastAsia"/>
        </w:rPr>
        <w:t>年度預算案「業務成本與費用-醫療成本」編列4</w:t>
      </w:r>
      <w:r>
        <w:t>77</w:t>
      </w:r>
      <w:r>
        <w:rPr>
          <w:rFonts w:hint="eastAsia"/>
        </w:rPr>
        <w:t>億9</w:t>
      </w:r>
      <w:r>
        <w:t>,523</w:t>
      </w:r>
      <w:r>
        <w:rPr>
          <w:rFonts w:hint="eastAsia"/>
        </w:rPr>
        <w:t>萬9千元，較1</w:t>
      </w:r>
      <w:r>
        <w:t>13</w:t>
      </w:r>
      <w:r>
        <w:rPr>
          <w:rFonts w:hint="eastAsia"/>
        </w:rPr>
        <w:t>年度預算</w:t>
      </w:r>
      <w:r w:rsidR="003F246F">
        <w:rPr>
          <w:rFonts w:hint="eastAsia"/>
        </w:rPr>
        <w:t>案</w:t>
      </w:r>
      <w:r>
        <w:rPr>
          <w:rFonts w:hint="eastAsia"/>
        </w:rPr>
        <w:t>4</w:t>
      </w:r>
      <w:r>
        <w:t>36</w:t>
      </w:r>
      <w:r>
        <w:rPr>
          <w:rFonts w:hint="eastAsia"/>
        </w:rPr>
        <w:t>億5</w:t>
      </w:r>
      <w:r>
        <w:t>,194</w:t>
      </w:r>
      <w:r>
        <w:rPr>
          <w:rFonts w:hint="eastAsia"/>
        </w:rPr>
        <w:t>萬6千元增加4</w:t>
      </w:r>
      <w:r>
        <w:t>1</w:t>
      </w:r>
      <w:r>
        <w:rPr>
          <w:rFonts w:hint="eastAsia"/>
        </w:rPr>
        <w:t>億4</w:t>
      </w:r>
      <w:r>
        <w:t>,329</w:t>
      </w:r>
      <w:r>
        <w:rPr>
          <w:rFonts w:hint="eastAsia"/>
        </w:rPr>
        <w:t>萬3千元</w:t>
      </w:r>
      <w:r w:rsidR="002F5711">
        <w:rPr>
          <w:rFonts w:hint="eastAsia"/>
        </w:rPr>
        <w:t>(增幅9</w:t>
      </w:r>
      <w:r w:rsidR="002F5711">
        <w:t>.49%)</w:t>
      </w:r>
      <w:r w:rsidR="002F5711">
        <w:rPr>
          <w:rFonts w:hint="eastAsia"/>
        </w:rPr>
        <w:t>，經查：</w:t>
      </w:r>
    </w:p>
    <w:p w:rsidR="002F5711" w:rsidRDefault="002F5711" w:rsidP="002F5711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9550C7">
        <w:rPr>
          <w:rFonts w:hint="eastAsia"/>
        </w:rPr>
        <w:t>門診及住院醫療人數持續增加</w:t>
      </w:r>
    </w:p>
    <w:p w:rsidR="008947AC" w:rsidRDefault="009550C7" w:rsidP="009404B6">
      <w:pPr>
        <w:pStyle w:val="21"/>
        <w:ind w:left="850" w:firstLine="566"/>
      </w:pPr>
      <w:r>
        <w:rPr>
          <w:rFonts w:hint="eastAsia"/>
        </w:rPr>
        <w:t>臺大醫院</w:t>
      </w:r>
      <w:r w:rsidR="002E3A40">
        <w:rPr>
          <w:rFonts w:hint="eastAsia"/>
        </w:rPr>
        <w:t>主要營運項目係門診病患醫療及住院病患醫療</w:t>
      </w:r>
      <w:r w:rsidR="002E3A40">
        <w:rPr>
          <w:rFonts w:hint="eastAsia"/>
        </w:rPr>
        <w:lastRenderedPageBreak/>
        <w:t>1</w:t>
      </w:r>
      <w:r w:rsidR="002E3A40">
        <w:t>14</w:t>
      </w:r>
      <w:r w:rsidR="002E3A40">
        <w:rPr>
          <w:rFonts w:hint="eastAsia"/>
        </w:rPr>
        <w:t>年度</w:t>
      </w:r>
      <w:r w:rsidR="002F42DC">
        <w:rPr>
          <w:rFonts w:hint="eastAsia"/>
        </w:rPr>
        <w:t>預算案</w:t>
      </w:r>
      <w:r w:rsidR="002E3A40">
        <w:rPr>
          <w:rFonts w:hint="eastAsia"/>
        </w:rPr>
        <w:t>分別編列5</w:t>
      </w:r>
      <w:r w:rsidR="002E3A40">
        <w:t>69</w:t>
      </w:r>
      <w:r w:rsidR="002E3A40">
        <w:rPr>
          <w:rFonts w:hint="eastAsia"/>
        </w:rPr>
        <w:t>萬</w:t>
      </w:r>
      <w:r w:rsidR="00D61D3A">
        <w:rPr>
          <w:rFonts w:hint="eastAsia"/>
        </w:rPr>
        <w:t>1</w:t>
      </w:r>
      <w:r w:rsidR="00D61D3A">
        <w:t>,085</w:t>
      </w:r>
      <w:r w:rsidR="002E3A40">
        <w:rPr>
          <w:rFonts w:hint="eastAsia"/>
        </w:rPr>
        <w:t>人次及1</w:t>
      </w:r>
      <w:r w:rsidR="002E3A40">
        <w:t>59</w:t>
      </w:r>
      <w:r w:rsidR="002E3A40">
        <w:rPr>
          <w:rFonts w:hint="eastAsia"/>
        </w:rPr>
        <w:t>萬</w:t>
      </w:r>
      <w:r w:rsidR="00D61D3A">
        <w:rPr>
          <w:rFonts w:hint="eastAsia"/>
        </w:rPr>
        <w:t>3</w:t>
      </w:r>
      <w:r w:rsidR="00D61D3A">
        <w:t>,631</w:t>
      </w:r>
      <w:r w:rsidR="002E3A40">
        <w:rPr>
          <w:rFonts w:hint="eastAsia"/>
        </w:rPr>
        <w:t>人</w:t>
      </w:r>
      <w:r w:rsidR="009404B6">
        <w:rPr>
          <w:rFonts w:hint="eastAsia"/>
        </w:rPr>
        <w:t>日</w:t>
      </w:r>
      <w:r w:rsidR="002E3A40">
        <w:rPr>
          <w:rFonts w:hint="eastAsia"/>
        </w:rPr>
        <w:t>，較1</w:t>
      </w:r>
      <w:r w:rsidR="002E3A40">
        <w:t>13</w:t>
      </w:r>
      <w:r w:rsidR="002E3A40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9404B6">
        <w:rPr>
          <w:rFonts w:hint="eastAsia"/>
        </w:rPr>
        <w:t>增加4萬9</w:t>
      </w:r>
      <w:r w:rsidR="009404B6">
        <w:t>,876</w:t>
      </w:r>
      <w:r w:rsidR="009404B6">
        <w:rPr>
          <w:rFonts w:hint="eastAsia"/>
        </w:rPr>
        <w:t>人次(增幅0</w:t>
      </w:r>
      <w:r w:rsidR="009404B6">
        <w:t>.88%)</w:t>
      </w:r>
      <w:r w:rsidR="002E3A40">
        <w:rPr>
          <w:rFonts w:hint="eastAsia"/>
        </w:rPr>
        <w:t>及</w:t>
      </w:r>
      <w:r w:rsidR="009404B6">
        <w:rPr>
          <w:rFonts w:hint="eastAsia"/>
        </w:rPr>
        <w:t>2萬9</w:t>
      </w:r>
      <w:r w:rsidR="009404B6">
        <w:t>86</w:t>
      </w:r>
      <w:r w:rsidR="009404B6">
        <w:rPr>
          <w:rFonts w:hint="eastAsia"/>
        </w:rPr>
        <w:t>人日(增幅1</w:t>
      </w:r>
      <w:r w:rsidR="009404B6">
        <w:t>.33%)</w:t>
      </w:r>
      <w:r w:rsidR="009404B6">
        <w:rPr>
          <w:rFonts w:hint="eastAsia"/>
        </w:rPr>
        <w:t>，較1</w:t>
      </w:r>
      <w:r w:rsidR="009404B6">
        <w:t>10</w:t>
      </w:r>
      <w:r w:rsidR="009404B6">
        <w:rPr>
          <w:rFonts w:hint="eastAsia"/>
        </w:rPr>
        <w:t>至1</w:t>
      </w:r>
      <w:r w:rsidR="009404B6">
        <w:t>12</w:t>
      </w:r>
      <w:r w:rsidR="009404B6">
        <w:rPr>
          <w:rFonts w:hint="eastAsia"/>
        </w:rPr>
        <w:t>年度平均病患數量</w:t>
      </w:r>
      <w:r w:rsidR="00EE2FD2">
        <w:rPr>
          <w:rFonts w:hint="eastAsia"/>
        </w:rPr>
        <w:t>5</w:t>
      </w:r>
      <w:r w:rsidR="00EE2FD2">
        <w:t>33</w:t>
      </w:r>
      <w:r w:rsidR="00EE2FD2">
        <w:rPr>
          <w:rFonts w:hint="eastAsia"/>
        </w:rPr>
        <w:t>萬</w:t>
      </w:r>
      <w:r w:rsidR="00D61D3A">
        <w:rPr>
          <w:rFonts w:hint="eastAsia"/>
        </w:rPr>
        <w:t>3</w:t>
      </w:r>
      <w:r w:rsidR="00D61D3A">
        <w:t>38</w:t>
      </w:r>
      <w:r w:rsidR="00EE2FD2">
        <w:rPr>
          <w:rFonts w:hint="eastAsia"/>
        </w:rPr>
        <w:t>人次及1</w:t>
      </w:r>
      <w:r w:rsidR="00EE2FD2">
        <w:t>37</w:t>
      </w:r>
      <w:r w:rsidR="00EE2FD2">
        <w:rPr>
          <w:rFonts w:hint="eastAsia"/>
        </w:rPr>
        <w:t>萬</w:t>
      </w:r>
      <w:r w:rsidR="00D61D3A">
        <w:rPr>
          <w:rFonts w:hint="eastAsia"/>
        </w:rPr>
        <w:t>9</w:t>
      </w:r>
      <w:r w:rsidR="00D61D3A">
        <w:t>,180</w:t>
      </w:r>
      <w:r w:rsidR="00EE2FD2">
        <w:rPr>
          <w:rFonts w:hint="eastAsia"/>
        </w:rPr>
        <w:t>人日</w:t>
      </w:r>
      <w:r w:rsidR="009404B6">
        <w:rPr>
          <w:rFonts w:hint="eastAsia"/>
        </w:rPr>
        <w:t>增幅達6</w:t>
      </w:r>
      <w:r w:rsidR="009404B6">
        <w:t>.77%</w:t>
      </w:r>
      <w:r w:rsidR="009404B6">
        <w:rPr>
          <w:rFonts w:hint="eastAsia"/>
        </w:rPr>
        <w:t>及1</w:t>
      </w:r>
      <w:r w:rsidR="009404B6">
        <w:t>5.55%</w:t>
      </w:r>
      <w:r w:rsidR="009404B6">
        <w:rPr>
          <w:rFonts w:hint="eastAsia"/>
        </w:rPr>
        <w:t>(詳表1</w:t>
      </w:r>
      <w:r w:rsidR="009404B6">
        <w:t>)</w:t>
      </w:r>
      <w:r w:rsidR="009404B6">
        <w:rPr>
          <w:rFonts w:hint="eastAsia"/>
        </w:rPr>
        <w:t>。</w:t>
      </w:r>
    </w:p>
    <w:p w:rsidR="009404B6" w:rsidRPr="00746BAA" w:rsidRDefault="009404B6" w:rsidP="00746BAA">
      <w:pPr>
        <w:pStyle w:val="21"/>
        <w:ind w:left="850" w:firstLine="566"/>
        <w:rPr>
          <w:rFonts w:hint="eastAsia"/>
        </w:rPr>
      </w:pPr>
      <w:r w:rsidRPr="00746BAA">
        <w:rPr>
          <w:rFonts w:hint="eastAsia"/>
        </w:rPr>
        <w:t>而醫療成本</w:t>
      </w:r>
      <w:r w:rsidR="002F42DC" w:rsidRPr="00746BAA">
        <w:rPr>
          <w:rFonts w:hint="eastAsia"/>
        </w:rPr>
        <w:t>方面，門診醫療及住院醫療1</w:t>
      </w:r>
      <w:r w:rsidR="002F42DC" w:rsidRPr="00746BAA">
        <w:t>14</w:t>
      </w:r>
      <w:r w:rsidR="002F42DC" w:rsidRPr="00746BAA">
        <w:rPr>
          <w:rFonts w:hint="eastAsia"/>
        </w:rPr>
        <w:t>年度預算案分別編列2</w:t>
      </w:r>
      <w:r w:rsidR="002F42DC" w:rsidRPr="00746BAA">
        <w:t>29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6</w:t>
      </w:r>
      <w:r w:rsidR="00CD3206">
        <w:t>,018</w:t>
      </w:r>
      <w:r w:rsidR="00CD3206">
        <w:rPr>
          <w:rFonts w:hint="eastAsia"/>
        </w:rPr>
        <w:t>萬</w:t>
      </w:r>
      <w:r w:rsidR="002F42DC" w:rsidRPr="00746BAA">
        <w:rPr>
          <w:rFonts w:hint="eastAsia"/>
        </w:rPr>
        <w:t>元及2</w:t>
      </w:r>
      <w:r w:rsidR="002F42DC" w:rsidRPr="00746BAA">
        <w:t>43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7</w:t>
      </w:r>
      <w:r w:rsidR="00CD3206">
        <w:t>,481</w:t>
      </w:r>
      <w:r w:rsidR="00CD3206">
        <w:rPr>
          <w:rFonts w:hint="eastAsia"/>
        </w:rPr>
        <w:t>萬5千</w:t>
      </w:r>
      <w:r w:rsidR="002F42DC" w:rsidRPr="00746BAA">
        <w:rPr>
          <w:rFonts w:hint="eastAsia"/>
        </w:rPr>
        <w:t>元，分別較1</w:t>
      </w:r>
      <w:r w:rsidR="002F42DC" w:rsidRPr="00746BAA">
        <w:t>13</w:t>
      </w:r>
      <w:r w:rsidR="002F42DC" w:rsidRPr="00746BAA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2F42DC" w:rsidRPr="00746BAA">
        <w:rPr>
          <w:rFonts w:hint="eastAsia"/>
        </w:rPr>
        <w:t>增加1</w:t>
      </w:r>
      <w:r w:rsidR="002F42DC" w:rsidRPr="00746BAA">
        <w:t>3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1</w:t>
      </w:r>
      <w:r w:rsidR="00CD3206">
        <w:t>,471</w:t>
      </w:r>
      <w:r w:rsidR="00CD3206">
        <w:rPr>
          <w:rFonts w:hint="eastAsia"/>
        </w:rPr>
        <w:t>萬4千</w:t>
      </w:r>
      <w:r w:rsidR="002F42DC" w:rsidRPr="00746BAA">
        <w:rPr>
          <w:rFonts w:hint="eastAsia"/>
        </w:rPr>
        <w:t>元(增幅</w:t>
      </w:r>
      <w:r w:rsidR="002F42DC" w:rsidRPr="00746BAA">
        <w:t>6.07%)</w:t>
      </w:r>
      <w:r w:rsidR="002F42DC" w:rsidRPr="00746BAA">
        <w:rPr>
          <w:rFonts w:hint="eastAsia"/>
        </w:rPr>
        <w:t>及2</w:t>
      </w:r>
      <w:r w:rsidR="002F42DC" w:rsidRPr="00746BAA">
        <w:t>7</w:t>
      </w:r>
      <w:r w:rsidR="002F42DC" w:rsidRPr="00746BAA">
        <w:rPr>
          <w:rFonts w:hint="eastAsia"/>
        </w:rPr>
        <w:t>億</w:t>
      </w:r>
      <w:r w:rsidR="00CD3206">
        <w:rPr>
          <w:rFonts w:hint="eastAsia"/>
        </w:rPr>
        <w:t>8</w:t>
      </w:r>
      <w:r w:rsidR="00CD3206">
        <w:t>,737</w:t>
      </w:r>
      <w:r w:rsidR="00CD3206">
        <w:rPr>
          <w:rFonts w:hint="eastAsia"/>
        </w:rPr>
        <w:t>萬5千</w:t>
      </w:r>
      <w:r w:rsidR="002F42DC" w:rsidRPr="00746BAA">
        <w:rPr>
          <w:rFonts w:hint="eastAsia"/>
        </w:rPr>
        <w:t>元(增幅1</w:t>
      </w:r>
      <w:r w:rsidR="002F42DC" w:rsidRPr="00746BAA">
        <w:t>2.91%)</w:t>
      </w:r>
      <w:r w:rsidR="002F42DC" w:rsidRPr="00746BAA">
        <w:rPr>
          <w:rFonts w:hint="eastAsia"/>
        </w:rPr>
        <w:t>，較110至112年度平均數</w:t>
      </w:r>
      <w:r w:rsidR="00EE2FD2">
        <w:rPr>
          <w:rFonts w:hint="eastAsia"/>
        </w:rPr>
        <w:t>2</w:t>
      </w:r>
      <w:r w:rsidR="00EE2FD2">
        <w:t>03</w:t>
      </w:r>
      <w:r w:rsidR="00EE2FD2">
        <w:rPr>
          <w:rFonts w:hint="eastAsia"/>
        </w:rPr>
        <w:t>億</w:t>
      </w:r>
      <w:r w:rsidR="00CD3206">
        <w:rPr>
          <w:rFonts w:hint="eastAsia"/>
        </w:rPr>
        <w:t>5</w:t>
      </w:r>
      <w:r w:rsidR="00CD3206">
        <w:t>,090</w:t>
      </w:r>
      <w:r w:rsidR="00CD3206">
        <w:rPr>
          <w:rFonts w:hint="eastAsia"/>
        </w:rPr>
        <w:t>萬8千</w:t>
      </w:r>
      <w:r w:rsidR="00EE2FD2">
        <w:rPr>
          <w:rFonts w:hint="eastAsia"/>
        </w:rPr>
        <w:t>元及1</w:t>
      </w:r>
      <w:r w:rsidR="00EE2FD2">
        <w:t>99</w:t>
      </w:r>
      <w:r w:rsidR="00EE2FD2">
        <w:rPr>
          <w:rFonts w:hint="eastAsia"/>
        </w:rPr>
        <w:t>億</w:t>
      </w:r>
      <w:r w:rsidR="00CD3206">
        <w:rPr>
          <w:rFonts w:hint="eastAsia"/>
        </w:rPr>
        <w:t>3</w:t>
      </w:r>
      <w:r w:rsidR="00CD3206">
        <w:t>51</w:t>
      </w:r>
      <w:r w:rsidR="00CD3206">
        <w:rPr>
          <w:rFonts w:hint="eastAsia"/>
        </w:rPr>
        <w:t>萬3千</w:t>
      </w:r>
      <w:r w:rsidR="00EE2FD2">
        <w:rPr>
          <w:rFonts w:hint="eastAsia"/>
        </w:rPr>
        <w:t>元</w:t>
      </w:r>
      <w:r w:rsidR="002F42DC" w:rsidRPr="00746BAA">
        <w:rPr>
          <w:rFonts w:hint="eastAsia"/>
        </w:rPr>
        <w:t>增幅達</w:t>
      </w:r>
      <w:r w:rsidR="002F42DC" w:rsidRPr="00746BAA">
        <w:t>12.82</w:t>
      </w:r>
      <w:r w:rsidR="002F42DC" w:rsidRPr="00746BAA">
        <w:rPr>
          <w:rFonts w:hint="eastAsia"/>
        </w:rPr>
        <w:t>%及</w:t>
      </w:r>
      <w:r w:rsidR="002F42DC" w:rsidRPr="00746BAA">
        <w:t>22.46</w:t>
      </w:r>
      <w:r w:rsidR="002F42DC" w:rsidRPr="00746BAA">
        <w:rPr>
          <w:rFonts w:hint="eastAsia"/>
        </w:rPr>
        <w:t>%</w:t>
      </w:r>
      <w:r w:rsidR="00C050C9">
        <w:rPr>
          <w:rFonts w:hint="eastAsia"/>
        </w:rPr>
        <w:t>，醫療成本之增幅遠大於病患數量之增幅</w:t>
      </w:r>
      <w:r w:rsidR="002F42DC" w:rsidRPr="00746BAA">
        <w:rPr>
          <w:rFonts w:hint="eastAsia"/>
        </w:rPr>
        <w:t>。</w:t>
      </w:r>
    </w:p>
    <w:p w:rsidR="009D5E8C" w:rsidRPr="009D5E8C" w:rsidRDefault="002F5711" w:rsidP="009D5E8C">
      <w:pPr>
        <w:ind w:leftChars="0" w:left="566" w:firstLineChars="0" w:hanging="566"/>
      </w:pPr>
      <w:r w:rsidRPr="009D5E8C">
        <w:rPr>
          <w:rFonts w:hint="eastAsia"/>
          <w:b/>
        </w:rPr>
        <w:t>表1</w:t>
      </w:r>
      <w:r w:rsidRPr="009D5E8C">
        <w:rPr>
          <w:b/>
        </w:rPr>
        <w:t xml:space="preserve">  </w:t>
      </w:r>
      <w:r w:rsidR="009D5E8C" w:rsidRPr="009D5E8C">
        <w:rPr>
          <w:rFonts w:hint="eastAsia"/>
          <w:b/>
        </w:rPr>
        <w:t>臺大醫院</w:t>
      </w:r>
      <w:r w:rsidR="002E3A40">
        <w:rPr>
          <w:rFonts w:hint="eastAsia"/>
          <w:b/>
        </w:rPr>
        <w:t>主要營運項目</w:t>
      </w:r>
      <w:r w:rsidR="009D5E8C">
        <w:rPr>
          <w:rFonts w:hint="eastAsia"/>
          <w:b/>
        </w:rPr>
        <w:t>醫療成本</w:t>
      </w:r>
      <w:r w:rsidR="009D5E8C" w:rsidRPr="009D5E8C">
        <w:rPr>
          <w:rFonts w:hint="eastAsia"/>
          <w:b/>
        </w:rPr>
        <w:t>營運量</w:t>
      </w:r>
      <w:r w:rsidR="009D5E8C">
        <w:rPr>
          <w:rFonts w:hint="eastAsia"/>
          <w:b/>
        </w:rPr>
        <w:t>值概況表</w:t>
      </w:r>
    </w:p>
    <w:p w:rsidR="0077377C" w:rsidRDefault="009D5E8C" w:rsidP="009D5E8C">
      <w:pPr>
        <w:pStyle w:val="141"/>
        <w:jc w:val="right"/>
        <w:rPr>
          <w:rFonts w:hint="eastAsia"/>
        </w:rPr>
      </w:pPr>
      <w:r w:rsidRPr="009D5E8C">
        <w:rPr>
          <w:rFonts w:hint="eastAsia"/>
        </w:rPr>
        <w:t>單位：</w:t>
      </w:r>
      <w:r w:rsidR="004A6985" w:rsidRPr="009D5E8C">
        <w:rPr>
          <w:rFonts w:hint="eastAsia"/>
        </w:rPr>
        <w:t>人次；</w:t>
      </w:r>
      <w:r>
        <w:rPr>
          <w:rFonts w:hint="eastAsia"/>
        </w:rPr>
        <w:t>新臺幣千元；</w:t>
      </w:r>
      <w:r w:rsidRPr="009D5E8C">
        <w:rPr>
          <w:rFonts w:hint="eastAsia"/>
        </w:rPr>
        <w:t>人日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1474"/>
        <w:gridCol w:w="1474"/>
        <w:gridCol w:w="1474"/>
        <w:gridCol w:w="1474"/>
        <w:gridCol w:w="1475"/>
      </w:tblGrid>
      <w:tr w:rsidR="00E80AD7" w:rsidRPr="00D94283" w:rsidTr="007173B0">
        <w:trPr>
          <w:tblHeader/>
        </w:trPr>
        <w:tc>
          <w:tcPr>
            <w:tcW w:w="1384" w:type="dxa"/>
            <w:gridSpan w:val="2"/>
            <w:shd w:val="clear" w:color="auto" w:fill="auto"/>
            <w:vAlign w:val="center"/>
          </w:tcPr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項目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10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決算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11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決算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12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決算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13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預算</w:t>
            </w:r>
            <w:r w:rsidR="00AF0080">
              <w:rPr>
                <w:rFonts w:hint="eastAsia"/>
                <w:b/>
              </w:rPr>
              <w:t>案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4B1B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14</w:t>
            </w:r>
            <w:r w:rsidRPr="00D94283">
              <w:rPr>
                <w:rFonts w:hint="eastAsia"/>
                <w:b/>
              </w:rPr>
              <w:t>年度</w:t>
            </w:r>
          </w:p>
          <w:p w:rsidR="00E80AD7" w:rsidRPr="00D94283" w:rsidRDefault="00E80AD7" w:rsidP="007173B0">
            <w:pPr>
              <w:pStyle w:val="141"/>
              <w:jc w:val="center"/>
              <w:rPr>
                <w:b/>
              </w:rPr>
            </w:pPr>
            <w:r w:rsidRPr="00D94283">
              <w:rPr>
                <w:rFonts w:hint="eastAsia"/>
                <w:b/>
              </w:rPr>
              <w:t>預算案</w:t>
            </w:r>
          </w:p>
        </w:tc>
      </w:tr>
      <w:tr w:rsidR="00E80AD7" w:rsidRPr="00EE73F4" w:rsidTr="007173B0">
        <w:tc>
          <w:tcPr>
            <w:tcW w:w="675" w:type="dxa"/>
            <w:vMerge w:val="restart"/>
            <w:shd w:val="clear" w:color="auto" w:fill="auto"/>
          </w:tcPr>
          <w:p w:rsidR="00E80AD7" w:rsidRPr="00EE73F4" w:rsidRDefault="00E80AD7" w:rsidP="007173B0">
            <w:pPr>
              <w:pStyle w:val="141"/>
              <w:ind w:leftChars="-19" w:left="-54"/>
            </w:pPr>
            <w:r w:rsidRPr="00EE73F4">
              <w:rPr>
                <w:rFonts w:hint="eastAsia"/>
              </w:rPr>
              <w:t>門診醫療</w:t>
            </w: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數量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,075,618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,502,436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5</w:t>
            </w:r>
            <w:r w:rsidRPr="00EE73F4">
              <w:t>,412,960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 w:rsidR="005A1329">
              <w:t>,</w:t>
            </w:r>
            <w:r>
              <w:t>641</w:t>
            </w:r>
            <w:r w:rsidR="005A1329">
              <w:t>,</w:t>
            </w:r>
            <w:r>
              <w:t>209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 w:rsidR="005A1329">
              <w:t>,</w:t>
            </w:r>
            <w:r>
              <w:t>691</w:t>
            </w:r>
            <w:r w:rsidR="005A1329">
              <w:t>,</w:t>
            </w:r>
            <w:r>
              <w:t>085</w:t>
            </w:r>
          </w:p>
        </w:tc>
      </w:tr>
      <w:tr w:rsidR="00E80AD7" w:rsidRPr="00EE73F4" w:rsidTr="007173B0">
        <w:tc>
          <w:tcPr>
            <w:tcW w:w="675" w:type="dxa"/>
            <w:vMerge/>
            <w:shd w:val="clear" w:color="auto" w:fill="auto"/>
          </w:tcPr>
          <w:p w:rsidR="00E80AD7" w:rsidRPr="00EE73F4" w:rsidRDefault="00E80AD7" w:rsidP="00E47822">
            <w:pPr>
              <w:pStyle w:val="141"/>
            </w:pP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金額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9,185,420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0,411,709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2</w:t>
            </w:r>
            <w:r w:rsidRPr="00EE73F4">
              <w:t>1,455,594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</w:t>
            </w:r>
            <w:r w:rsidR="005A1329">
              <w:t>,</w:t>
            </w:r>
            <w:r>
              <w:t>645</w:t>
            </w:r>
            <w:r w:rsidR="005A1329">
              <w:t>,</w:t>
            </w:r>
            <w:r>
              <w:t>466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D2EBA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2</w:t>
            </w:r>
            <w:r w:rsidR="005A1329">
              <w:t>,</w:t>
            </w:r>
            <w:r>
              <w:t>960</w:t>
            </w:r>
            <w:r w:rsidR="005A1329">
              <w:t>,</w:t>
            </w:r>
            <w:r>
              <w:t>180</w:t>
            </w:r>
          </w:p>
        </w:tc>
      </w:tr>
      <w:tr w:rsidR="00E80AD7" w:rsidRPr="00EE73F4" w:rsidTr="007173B0">
        <w:tc>
          <w:tcPr>
            <w:tcW w:w="675" w:type="dxa"/>
            <w:vMerge w:val="restart"/>
            <w:shd w:val="clear" w:color="auto" w:fill="auto"/>
          </w:tcPr>
          <w:p w:rsidR="00E80AD7" w:rsidRPr="00EE73F4" w:rsidRDefault="00E80AD7" w:rsidP="007173B0">
            <w:pPr>
              <w:pStyle w:val="141"/>
              <w:ind w:leftChars="-19" w:left="-54"/>
            </w:pPr>
            <w:r w:rsidRPr="00EE73F4">
              <w:rPr>
                <w:rFonts w:hint="eastAsia"/>
              </w:rPr>
              <w:t>住院醫療</w:t>
            </w: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數量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,297,928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,359,532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1</w:t>
            </w:r>
            <w:r>
              <w:t>,</w:t>
            </w:r>
            <w:r w:rsidRPr="00EE73F4">
              <w:t>480</w:t>
            </w:r>
            <w:r>
              <w:t>,</w:t>
            </w:r>
            <w:r w:rsidRPr="00EE73F4">
              <w:t>081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,572,645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,593,631</w:t>
            </w:r>
          </w:p>
        </w:tc>
      </w:tr>
      <w:tr w:rsidR="00E80AD7" w:rsidRPr="00EE73F4" w:rsidTr="007173B0">
        <w:tc>
          <w:tcPr>
            <w:tcW w:w="675" w:type="dxa"/>
            <w:vMerge/>
            <w:shd w:val="clear" w:color="auto" w:fill="auto"/>
          </w:tcPr>
          <w:p w:rsidR="00E80AD7" w:rsidRPr="00EE73F4" w:rsidRDefault="00E80AD7" w:rsidP="007173B0">
            <w:pPr>
              <w:pStyle w:val="141"/>
              <w:ind w:leftChars="-19" w:left="-54"/>
            </w:pPr>
          </w:p>
        </w:tc>
        <w:tc>
          <w:tcPr>
            <w:tcW w:w="709" w:type="dxa"/>
            <w:shd w:val="clear" w:color="auto" w:fill="auto"/>
          </w:tcPr>
          <w:p w:rsidR="00E80AD7" w:rsidRPr="00EE73F4" w:rsidRDefault="00E80AD7" w:rsidP="00E47822">
            <w:pPr>
              <w:pStyle w:val="141"/>
            </w:pPr>
            <w:r w:rsidRPr="00EE73F4">
              <w:rPr>
                <w:rFonts w:hint="eastAsia"/>
              </w:rPr>
              <w:t>金額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7,855,852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F417F0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9,965,448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E80AD7" w:rsidP="007173B0">
            <w:pPr>
              <w:pStyle w:val="141"/>
              <w:ind w:leftChars="-20" w:left="-57" w:rightChars="-21" w:right="-59"/>
              <w:jc w:val="right"/>
            </w:pPr>
            <w:r w:rsidRPr="00EE73F4">
              <w:rPr>
                <w:rFonts w:hint="eastAsia"/>
              </w:rPr>
              <w:t>2</w:t>
            </w:r>
            <w:r w:rsidRPr="00EE73F4">
              <w:t>1</w:t>
            </w:r>
            <w:r>
              <w:t>,</w:t>
            </w:r>
            <w:r w:rsidRPr="00EE73F4">
              <w:t>889</w:t>
            </w:r>
            <w:r>
              <w:t>,</w:t>
            </w:r>
            <w:r w:rsidRPr="00EE73F4">
              <w:t>238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1,587,440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E80AD7" w:rsidRPr="00EE73F4" w:rsidRDefault="005A1329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4,374,815</w:t>
            </w:r>
          </w:p>
        </w:tc>
      </w:tr>
    </w:tbl>
    <w:p w:rsidR="00E47822" w:rsidRPr="00E4482C" w:rsidRDefault="009550C7" w:rsidP="00E47822">
      <w:pPr>
        <w:pStyle w:val="141"/>
      </w:pPr>
      <w:r w:rsidRPr="00E4482C">
        <w:rPr>
          <w:rFonts w:hint="eastAsia"/>
        </w:rPr>
        <w:t>資料來源：</w:t>
      </w:r>
      <w:r w:rsidR="009404B6" w:rsidRPr="00E4482C">
        <w:rPr>
          <w:rFonts w:hint="eastAsia"/>
        </w:rPr>
        <w:t>臺大醫院1</w:t>
      </w:r>
      <w:r w:rsidR="009404B6" w:rsidRPr="00E4482C">
        <w:t>14</w:t>
      </w:r>
      <w:r w:rsidR="009404B6" w:rsidRPr="00E4482C">
        <w:rPr>
          <w:rFonts w:hint="eastAsia"/>
        </w:rPr>
        <w:t>年度預算案</w:t>
      </w:r>
      <w:r w:rsidRPr="00E4482C">
        <w:rPr>
          <w:rFonts w:hint="eastAsia"/>
        </w:rPr>
        <w:t>。</w:t>
      </w:r>
    </w:p>
    <w:p w:rsidR="002F5711" w:rsidRPr="00FE553C" w:rsidRDefault="009550C7" w:rsidP="009550C7">
      <w:pPr>
        <w:pStyle w:val="a4"/>
        <w:ind w:left="849" w:hanging="283"/>
      </w:pPr>
      <w:r w:rsidRPr="00FE553C">
        <w:rPr>
          <w:rFonts w:hint="eastAsia"/>
        </w:rPr>
        <w:t>(二)</w:t>
      </w:r>
      <w:r w:rsidR="00FE553C" w:rsidRPr="00FE553C">
        <w:rPr>
          <w:rFonts w:hint="eastAsia"/>
        </w:rPr>
        <w:t>星月計畫轉出媒合率約5成且持續下降，轉入媒合率顯高於轉出，</w:t>
      </w:r>
      <w:r w:rsidR="00645CAF">
        <w:rPr>
          <w:rFonts w:hint="eastAsia"/>
        </w:rPr>
        <w:t>分級</w:t>
      </w:r>
      <w:r w:rsidRPr="00FE553C">
        <w:rPr>
          <w:rFonts w:hint="eastAsia"/>
        </w:rPr>
        <w:t>醫療允宜賡續</w:t>
      </w:r>
      <w:r w:rsidR="00645CAF">
        <w:rPr>
          <w:rFonts w:hint="eastAsia"/>
        </w:rPr>
        <w:t>精進</w:t>
      </w:r>
      <w:r w:rsidRPr="00FE553C">
        <w:rPr>
          <w:rFonts w:hint="eastAsia"/>
        </w:rPr>
        <w:t>推動</w:t>
      </w:r>
    </w:p>
    <w:p w:rsidR="009550C7" w:rsidRDefault="009F2092" w:rsidP="009F2092">
      <w:pPr>
        <w:pStyle w:val="123"/>
        <w:ind w:left="1133" w:hanging="283"/>
      </w:pPr>
      <w:r w:rsidRPr="009F2092">
        <w:rPr>
          <w:rFonts w:hint="eastAsia"/>
          <w:b/>
        </w:rPr>
        <w:t>1</w:t>
      </w:r>
      <w:r w:rsidRPr="009F2092">
        <w:rPr>
          <w:b/>
        </w:rPr>
        <w:t>.</w:t>
      </w:r>
      <w:r w:rsidRPr="009F2092">
        <w:rPr>
          <w:rFonts w:hint="eastAsia"/>
          <w:b/>
        </w:rPr>
        <w:t>總院1</w:t>
      </w:r>
      <w:r w:rsidRPr="009F2092">
        <w:rPr>
          <w:b/>
        </w:rPr>
        <w:t>09</w:t>
      </w:r>
      <w:r w:rsidRPr="009F2092">
        <w:rPr>
          <w:rFonts w:hint="eastAsia"/>
          <w:b/>
        </w:rPr>
        <w:t>至1</w:t>
      </w:r>
      <w:r w:rsidRPr="009F2092">
        <w:rPr>
          <w:b/>
        </w:rPr>
        <w:t>12</w:t>
      </w:r>
      <w:r w:rsidRPr="009F2092">
        <w:rPr>
          <w:rFonts w:hint="eastAsia"/>
          <w:b/>
        </w:rPr>
        <w:t>年</w:t>
      </w:r>
      <w:r w:rsidR="007C1BE3">
        <w:rPr>
          <w:rFonts w:hint="eastAsia"/>
          <w:b/>
        </w:rPr>
        <w:t>度</w:t>
      </w:r>
      <w:r w:rsidRPr="009F2092">
        <w:rPr>
          <w:rFonts w:hint="eastAsia"/>
          <w:b/>
        </w:rPr>
        <w:t>轉診統計</w:t>
      </w:r>
      <w:r>
        <w:rPr>
          <w:rFonts w:hint="eastAsia"/>
        </w:rPr>
        <w:t>：</w:t>
      </w:r>
      <w:r w:rsidR="008D1E4A">
        <w:rPr>
          <w:rFonts w:hint="eastAsia"/>
        </w:rPr>
        <w:t>據臺大醫院統計轉診資料，總院1</w:t>
      </w:r>
      <w:r w:rsidR="008D1E4A">
        <w:t>12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門診轉入3</w:t>
      </w:r>
      <w:r w:rsidR="008D1E4A">
        <w:t>.7</w:t>
      </w:r>
      <w:r w:rsidR="008D1E4A">
        <w:rPr>
          <w:rFonts w:hint="eastAsia"/>
        </w:rPr>
        <w:t>萬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，為1</w:t>
      </w:r>
      <w:r w:rsidR="008D1E4A">
        <w:t>09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以來最高，而轉出2</w:t>
      </w:r>
      <w:r w:rsidR="008D1E4A">
        <w:t>.1</w:t>
      </w:r>
      <w:r w:rsidR="008D1E4A">
        <w:rPr>
          <w:rFonts w:hint="eastAsia"/>
        </w:rPr>
        <w:t>萬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則較1</w:t>
      </w:r>
      <w:r w:rsidR="008D1E4A">
        <w:t>11</w:t>
      </w:r>
      <w:r w:rsidR="008D1E4A">
        <w:rPr>
          <w:rFonts w:hint="eastAsia"/>
        </w:rPr>
        <w:t>年度2</w:t>
      </w:r>
      <w:r w:rsidR="008D1E4A">
        <w:t>.6</w:t>
      </w:r>
      <w:r w:rsidR="008D1E4A">
        <w:rPr>
          <w:rFonts w:hint="eastAsia"/>
        </w:rPr>
        <w:t>萬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為低</w:t>
      </w:r>
      <w:r w:rsidR="00E84F65">
        <w:rPr>
          <w:rFonts w:hint="eastAsia"/>
        </w:rPr>
        <w:t>，且門診轉出數</w:t>
      </w:r>
      <w:r w:rsidR="00AC5C4C">
        <w:rPr>
          <w:rFonts w:hint="eastAsia"/>
        </w:rPr>
        <w:t>量</w:t>
      </w:r>
      <w:r w:rsidR="00E84F65">
        <w:rPr>
          <w:rFonts w:hint="eastAsia"/>
        </w:rPr>
        <w:t>均低於轉入</w:t>
      </w:r>
      <w:r w:rsidR="00AC5C4C">
        <w:rPr>
          <w:rFonts w:hint="eastAsia"/>
        </w:rPr>
        <w:t>；</w:t>
      </w:r>
      <w:r w:rsidR="008D1E4A">
        <w:rPr>
          <w:rFonts w:hint="eastAsia"/>
        </w:rPr>
        <w:t>總院急診轉入6</w:t>
      </w:r>
      <w:r w:rsidR="008D1E4A">
        <w:t>,557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及轉出1</w:t>
      </w:r>
      <w:r w:rsidR="008D1E4A">
        <w:t>,805</w:t>
      </w:r>
      <w:r w:rsidR="00AC5C4C">
        <w:rPr>
          <w:rFonts w:hint="eastAsia"/>
        </w:rPr>
        <w:t>人次</w:t>
      </w:r>
      <w:r w:rsidR="008D1E4A">
        <w:rPr>
          <w:rFonts w:hint="eastAsia"/>
        </w:rPr>
        <w:t>，均為1</w:t>
      </w:r>
      <w:r w:rsidR="008D1E4A">
        <w:t>09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以來最高</w:t>
      </w:r>
      <w:r w:rsidR="00AC5C4C">
        <w:rPr>
          <w:rFonts w:hint="eastAsia"/>
        </w:rPr>
        <w:t>；另</w:t>
      </w:r>
      <w:r w:rsidR="008D1E4A">
        <w:rPr>
          <w:rFonts w:hint="eastAsia"/>
        </w:rPr>
        <w:t>總院住院轉出數</w:t>
      </w:r>
      <w:r w:rsidR="00AC5C4C">
        <w:rPr>
          <w:rFonts w:hint="eastAsia"/>
        </w:rPr>
        <w:t>量</w:t>
      </w:r>
      <w:r w:rsidR="008D1E4A">
        <w:rPr>
          <w:rFonts w:hint="eastAsia"/>
        </w:rPr>
        <w:t>自1</w:t>
      </w:r>
      <w:r w:rsidR="008D1E4A">
        <w:t>09</w:t>
      </w:r>
      <w:r w:rsidR="008D1E4A">
        <w:rPr>
          <w:rFonts w:hint="eastAsia"/>
        </w:rPr>
        <w:t>至1</w:t>
      </w:r>
      <w:r w:rsidR="008D1E4A">
        <w:t>12</w:t>
      </w:r>
      <w:r w:rsidR="008D1E4A">
        <w:rPr>
          <w:rFonts w:hint="eastAsia"/>
        </w:rPr>
        <w:t>年</w:t>
      </w:r>
      <w:r w:rsidR="007C1BE3">
        <w:rPr>
          <w:rFonts w:hint="eastAsia"/>
        </w:rPr>
        <w:t>度</w:t>
      </w:r>
      <w:r w:rsidR="008D1E4A">
        <w:rPr>
          <w:rFonts w:hint="eastAsia"/>
        </w:rPr>
        <w:t>均高於轉入(詳表2</w:t>
      </w:r>
      <w:r w:rsidR="008D1E4A">
        <w:t>)</w:t>
      </w:r>
      <w:r w:rsidR="008D1E4A">
        <w:rPr>
          <w:rFonts w:hint="eastAsia"/>
        </w:rPr>
        <w:t>。</w:t>
      </w:r>
    </w:p>
    <w:p w:rsidR="008D1E4A" w:rsidRPr="00A17655" w:rsidRDefault="008D1E4A" w:rsidP="008D1E4A">
      <w:pPr>
        <w:ind w:leftChars="0" w:left="567" w:hangingChars="200" w:hanging="567"/>
        <w:rPr>
          <w:rFonts w:hint="eastAsia"/>
          <w:sz w:val="24"/>
          <w:szCs w:val="24"/>
        </w:rPr>
      </w:pPr>
      <w:r w:rsidRPr="00A17655">
        <w:rPr>
          <w:rFonts w:hint="eastAsia"/>
          <w:b/>
        </w:rPr>
        <w:t>表2</w:t>
      </w:r>
      <w:r w:rsidRPr="00A17655">
        <w:rPr>
          <w:b/>
        </w:rPr>
        <w:t xml:space="preserve">  </w:t>
      </w:r>
      <w:r w:rsidRPr="00A17655">
        <w:rPr>
          <w:rFonts w:hint="eastAsia"/>
          <w:b/>
        </w:rPr>
        <w:t>臺大醫院總院轉診概況表</w:t>
      </w:r>
      <w:r w:rsidRPr="00A17655">
        <w:rPr>
          <w:rFonts w:hint="eastAsia"/>
        </w:rPr>
        <w:t xml:space="preserve"> </w:t>
      </w:r>
      <w:r w:rsidRPr="00A17655">
        <w:t xml:space="preserve">                        </w:t>
      </w:r>
      <w:r w:rsidRPr="00A17655">
        <w:rPr>
          <w:rFonts w:hint="eastAsia"/>
          <w:sz w:val="24"/>
          <w:szCs w:val="24"/>
        </w:rPr>
        <w:t>單位：</w:t>
      </w:r>
      <w:r w:rsidR="00AC5C4C">
        <w:rPr>
          <w:rFonts w:hint="eastAsia"/>
          <w:sz w:val="24"/>
          <w:szCs w:val="24"/>
        </w:rPr>
        <w:t>人次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99"/>
        <w:gridCol w:w="1299"/>
        <w:gridCol w:w="1300"/>
        <w:gridCol w:w="1299"/>
        <w:gridCol w:w="1299"/>
        <w:gridCol w:w="1300"/>
      </w:tblGrid>
      <w:tr w:rsidR="008D1E4A" w:rsidRPr="00D94283" w:rsidTr="007173B0">
        <w:trPr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門診</w:t>
            </w:r>
          </w:p>
        </w:tc>
        <w:tc>
          <w:tcPr>
            <w:tcW w:w="2599" w:type="dxa"/>
            <w:gridSpan w:val="2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急診</w:t>
            </w:r>
          </w:p>
        </w:tc>
        <w:tc>
          <w:tcPr>
            <w:tcW w:w="2599" w:type="dxa"/>
            <w:gridSpan w:val="2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住院</w:t>
            </w:r>
          </w:p>
        </w:tc>
      </w:tr>
      <w:tr w:rsidR="008D1E4A" w:rsidRPr="00D94283" w:rsidTr="007173B0">
        <w:trPr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轉入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轉出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轉入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轉出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轉入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Pr="00D94283" w:rsidRDefault="008D1E4A" w:rsidP="007173B0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轉出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1,268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4,426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,285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,694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43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,467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7,732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9,750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,443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,368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,845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4,567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6,371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,782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,502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36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,397</w:t>
            </w:r>
          </w:p>
        </w:tc>
      </w:tr>
      <w:tr w:rsidR="008D1E4A" w:rsidTr="007173B0">
        <w:tc>
          <w:tcPr>
            <w:tcW w:w="709" w:type="dxa"/>
            <w:shd w:val="clear" w:color="auto" w:fill="auto"/>
          </w:tcPr>
          <w:p w:rsidR="008D1E4A" w:rsidRDefault="008D1E4A" w:rsidP="007173B0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7,114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1,140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,557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,805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79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8D1E4A" w:rsidRDefault="0036462C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,984</w:t>
            </w:r>
          </w:p>
        </w:tc>
      </w:tr>
    </w:tbl>
    <w:p w:rsidR="008D1E4A" w:rsidRDefault="00A17655" w:rsidP="008D1E4A">
      <w:pPr>
        <w:pStyle w:val="141"/>
        <w:rPr>
          <w:rFonts w:hint="eastAsia"/>
        </w:rPr>
      </w:pPr>
      <w:r>
        <w:rPr>
          <w:rFonts w:hint="eastAsia"/>
        </w:rPr>
        <w:t>資料來源：臺大醫院提供。</w:t>
      </w:r>
    </w:p>
    <w:p w:rsidR="000C6C27" w:rsidRPr="003E7B50" w:rsidRDefault="009F2092" w:rsidP="003E7B50">
      <w:pPr>
        <w:pStyle w:val="123"/>
        <w:ind w:left="1133" w:hanging="283"/>
        <w:rPr>
          <w:rFonts w:hint="eastAsia"/>
        </w:rPr>
      </w:pPr>
      <w:r w:rsidRPr="009F2092">
        <w:rPr>
          <w:rFonts w:hint="eastAsia"/>
          <w:b/>
        </w:rPr>
        <w:t>2</w:t>
      </w:r>
      <w:r w:rsidRPr="009F2092">
        <w:rPr>
          <w:b/>
        </w:rPr>
        <w:t>.</w:t>
      </w:r>
      <w:r w:rsidRPr="009F2092">
        <w:rPr>
          <w:rFonts w:hint="eastAsia"/>
          <w:b/>
        </w:rPr>
        <w:t>星月計畫轉出媒合率</w:t>
      </w:r>
      <w:r w:rsidR="003E7B50">
        <w:rPr>
          <w:rFonts w:hint="eastAsia"/>
          <w:b/>
        </w:rPr>
        <w:t>僅約5成</w:t>
      </w:r>
      <w:r w:rsidR="00DE11B4">
        <w:rPr>
          <w:rFonts w:hint="eastAsia"/>
          <w:b/>
        </w:rPr>
        <w:t>且持續下降</w:t>
      </w:r>
      <w:r w:rsidR="00530D34">
        <w:rPr>
          <w:rFonts w:hint="eastAsia"/>
          <w:b/>
        </w:rPr>
        <w:t>，轉入媒合率顯高於轉出</w:t>
      </w:r>
      <w:r>
        <w:rPr>
          <w:rFonts w:hint="eastAsia"/>
        </w:rPr>
        <w:t>：</w:t>
      </w:r>
      <w:r w:rsidR="003E7B50" w:rsidRPr="003E7B50">
        <w:rPr>
          <w:rFonts w:hint="eastAsia"/>
        </w:rPr>
        <w:t>臺大醫院配合政府分級醫療政策，自107年</w:t>
      </w:r>
      <w:r w:rsidR="00616420">
        <w:rPr>
          <w:rFonts w:hint="eastAsia"/>
        </w:rPr>
        <w:t>度起</w:t>
      </w:r>
      <w:r w:rsidR="003E7B50" w:rsidRPr="003E7B50">
        <w:rPr>
          <w:rFonts w:hint="eastAsia"/>
        </w:rPr>
        <w:t>與基層診所、區域及地區醫院成立臺大醫院醫療體系星月計畫，</w:t>
      </w:r>
      <w:r w:rsidR="00E9585C" w:rsidRPr="003E7B50">
        <w:rPr>
          <w:rFonts w:hint="eastAsia"/>
        </w:rPr>
        <w:t>建置轉診交流資訊平台，俾利形成分級醫療與垂直整合</w:t>
      </w:r>
      <w:r w:rsidR="003E7B50" w:rsidRPr="003E7B50">
        <w:rPr>
          <w:rFonts w:hint="eastAsia"/>
        </w:rPr>
        <w:t>之</w:t>
      </w:r>
      <w:r w:rsidR="00E9585C" w:rsidRPr="003E7B50">
        <w:rPr>
          <w:rFonts w:hint="eastAsia"/>
        </w:rPr>
        <w:t>健康照護體系。</w:t>
      </w:r>
      <w:r w:rsidR="003E7B50" w:rsidRPr="003E7B50">
        <w:rPr>
          <w:rFonts w:hint="eastAsia"/>
        </w:rPr>
        <w:t>自1</w:t>
      </w:r>
      <w:r w:rsidR="003E7B50" w:rsidRPr="003E7B50">
        <w:t>08</w:t>
      </w:r>
      <w:r w:rsidR="003E7B50" w:rsidRPr="003E7B50">
        <w:rPr>
          <w:rFonts w:hint="eastAsia"/>
        </w:rPr>
        <w:t>至1</w:t>
      </w:r>
      <w:r w:rsidR="003E7B50" w:rsidRPr="003E7B50">
        <w:t>12</w:t>
      </w:r>
      <w:r w:rsidR="003E7B50" w:rsidRPr="003E7B50">
        <w:rPr>
          <w:rFonts w:hint="eastAsia"/>
        </w:rPr>
        <w:t>年度轉出媒合率介於</w:t>
      </w:r>
      <w:r w:rsidR="00DE11B4">
        <w:t>45</w:t>
      </w:r>
      <w:r w:rsidR="003E7B50" w:rsidRPr="003E7B50">
        <w:t>%</w:t>
      </w:r>
      <w:r w:rsidR="003E7B50" w:rsidRPr="003E7B50">
        <w:rPr>
          <w:rFonts w:hint="eastAsia"/>
        </w:rPr>
        <w:t>至5</w:t>
      </w:r>
      <w:r w:rsidR="003E7B50" w:rsidRPr="003E7B50">
        <w:t>4%</w:t>
      </w:r>
      <w:r w:rsidR="003E7B50" w:rsidRPr="003E7B50">
        <w:rPr>
          <w:rFonts w:hint="eastAsia"/>
        </w:rPr>
        <w:t>，大約5成</w:t>
      </w:r>
      <w:r w:rsidR="00DE11B4">
        <w:rPr>
          <w:rFonts w:hint="eastAsia"/>
        </w:rPr>
        <w:t>，</w:t>
      </w:r>
      <w:r w:rsidR="00616420">
        <w:rPr>
          <w:rFonts w:hint="eastAsia"/>
        </w:rPr>
        <w:t>而</w:t>
      </w:r>
      <w:r w:rsidR="00DE11B4">
        <w:rPr>
          <w:rFonts w:hint="eastAsia"/>
        </w:rPr>
        <w:t>1</w:t>
      </w:r>
      <w:r w:rsidR="00DE11B4">
        <w:t>12</w:t>
      </w:r>
      <w:r w:rsidR="00DE11B4">
        <w:rPr>
          <w:rFonts w:hint="eastAsia"/>
        </w:rPr>
        <w:t>年度轉出媒合率4</w:t>
      </w:r>
      <w:r w:rsidR="00DE11B4">
        <w:t>5%</w:t>
      </w:r>
      <w:r w:rsidR="00DE11B4">
        <w:rPr>
          <w:rFonts w:hint="eastAsia"/>
        </w:rPr>
        <w:t>，為1</w:t>
      </w:r>
      <w:r w:rsidR="00DE11B4">
        <w:t>08</w:t>
      </w:r>
      <w:r w:rsidR="00DE11B4">
        <w:rPr>
          <w:rFonts w:hint="eastAsia"/>
        </w:rPr>
        <w:t>年</w:t>
      </w:r>
      <w:r w:rsidR="00616420">
        <w:rPr>
          <w:rFonts w:hint="eastAsia"/>
        </w:rPr>
        <w:t>度</w:t>
      </w:r>
      <w:r w:rsidR="00DE11B4">
        <w:rPr>
          <w:rFonts w:hint="eastAsia"/>
        </w:rPr>
        <w:t>以來最低</w:t>
      </w:r>
      <w:r w:rsidR="00616420">
        <w:rPr>
          <w:rFonts w:hint="eastAsia"/>
        </w:rPr>
        <w:t>；</w:t>
      </w:r>
      <w:r w:rsidR="00DE11B4">
        <w:rPr>
          <w:rFonts w:hint="eastAsia"/>
        </w:rPr>
        <w:t>至</w:t>
      </w:r>
      <w:r w:rsidR="003E7B50" w:rsidRPr="003E7B50">
        <w:rPr>
          <w:rFonts w:hint="eastAsia"/>
        </w:rPr>
        <w:t>轉入媒合率則介於8</w:t>
      </w:r>
      <w:r w:rsidR="003E7B50" w:rsidRPr="003E7B50">
        <w:t>9%</w:t>
      </w:r>
      <w:r w:rsidR="003E7B50" w:rsidRPr="003E7B50">
        <w:rPr>
          <w:rFonts w:hint="eastAsia"/>
        </w:rPr>
        <w:t>至9</w:t>
      </w:r>
      <w:r w:rsidR="003E7B50" w:rsidRPr="003E7B50">
        <w:t>3%</w:t>
      </w:r>
      <w:r w:rsidR="003E7B50" w:rsidRPr="003E7B50">
        <w:rPr>
          <w:rFonts w:hint="eastAsia"/>
        </w:rPr>
        <w:t>，大約9成左右</w:t>
      </w:r>
      <w:r w:rsidR="00DE11B4">
        <w:rPr>
          <w:rFonts w:hint="eastAsia"/>
        </w:rPr>
        <w:t>，轉入媒合率高於轉出</w:t>
      </w:r>
      <w:r w:rsidR="00C84310">
        <w:rPr>
          <w:rFonts w:hint="eastAsia"/>
        </w:rPr>
        <w:t>媒合率甚多</w:t>
      </w:r>
      <w:r w:rsidR="00530D34" w:rsidRPr="003E7B50">
        <w:rPr>
          <w:rFonts w:hint="eastAsia"/>
        </w:rPr>
        <w:t>(詳表3</w:t>
      </w:r>
      <w:r w:rsidR="00530D34" w:rsidRPr="003E7B50">
        <w:t>)</w:t>
      </w:r>
      <w:r w:rsidR="003E7B50" w:rsidRPr="003E7B50">
        <w:rPr>
          <w:rFonts w:hint="eastAsia"/>
        </w:rPr>
        <w:t>。</w:t>
      </w:r>
    </w:p>
    <w:p w:rsidR="003E7B50" w:rsidRDefault="003E7B50" w:rsidP="00F83F3B">
      <w:pPr>
        <w:pStyle w:val="21"/>
        <w:ind w:leftChars="0" w:left="850" w:hangingChars="300" w:hanging="850"/>
      </w:pPr>
      <w:r w:rsidRPr="00DE11B4">
        <w:rPr>
          <w:rFonts w:hint="eastAsia"/>
          <w:b/>
        </w:rPr>
        <w:t>表3</w:t>
      </w:r>
      <w:r w:rsidRPr="00DE11B4">
        <w:rPr>
          <w:b/>
        </w:rPr>
        <w:t xml:space="preserve">  </w:t>
      </w:r>
      <w:r w:rsidR="00DE11B4" w:rsidRPr="00DE11B4">
        <w:rPr>
          <w:rFonts w:hint="eastAsia"/>
          <w:b/>
        </w:rPr>
        <w:t>臺大醫院</w:t>
      </w:r>
      <w:r w:rsidR="00E77E41">
        <w:rPr>
          <w:rFonts w:hint="eastAsia"/>
          <w:b/>
        </w:rPr>
        <w:t>總院</w:t>
      </w:r>
      <w:r w:rsidR="00DE11B4" w:rsidRPr="00DE11B4">
        <w:rPr>
          <w:rFonts w:hint="eastAsia"/>
          <w:b/>
        </w:rPr>
        <w:t>星月計畫轉出與轉入統計簡表</w:t>
      </w:r>
      <w:r w:rsidR="00DE11B4">
        <w:t xml:space="preserve">     </w:t>
      </w:r>
      <w:r w:rsidR="00DE11B4" w:rsidRPr="00DE11B4">
        <w:rPr>
          <w:rFonts w:hint="eastAsia"/>
          <w:sz w:val="24"/>
          <w:szCs w:val="24"/>
        </w:rPr>
        <w:t>單位：家；件；%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417"/>
        <w:gridCol w:w="1321"/>
        <w:gridCol w:w="1322"/>
        <w:gridCol w:w="1322"/>
        <w:gridCol w:w="1322"/>
        <w:gridCol w:w="1322"/>
      </w:tblGrid>
      <w:tr w:rsidR="00F83F3B" w:rsidRPr="007173B0" w:rsidTr="007173B0">
        <w:trPr>
          <w:tblHeader/>
        </w:trPr>
        <w:tc>
          <w:tcPr>
            <w:tcW w:w="1873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F83F3B" w:rsidRPr="007173B0" w:rsidRDefault="00F83F3B" w:rsidP="007173B0">
            <w:pPr>
              <w:pStyle w:val="141"/>
              <w:jc w:val="right"/>
              <w:rPr>
                <w:b/>
              </w:rPr>
            </w:pPr>
            <w:r w:rsidRPr="007173B0">
              <w:rPr>
                <w:rFonts w:hint="eastAsia"/>
                <w:b/>
              </w:rPr>
              <w:t>年度</w:t>
            </w:r>
          </w:p>
          <w:p w:rsidR="00F83F3B" w:rsidRPr="007173B0" w:rsidRDefault="00F83F3B" w:rsidP="003E7B50">
            <w:pPr>
              <w:pStyle w:val="141"/>
              <w:rPr>
                <w:rFonts w:hint="eastAsia"/>
                <w:b/>
              </w:rPr>
            </w:pPr>
            <w:r w:rsidRPr="007173B0">
              <w:rPr>
                <w:rFonts w:hint="eastAsia"/>
                <w:b/>
              </w:rPr>
              <w:t>項目</w:t>
            </w:r>
          </w:p>
        </w:tc>
        <w:tc>
          <w:tcPr>
            <w:tcW w:w="132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08</w:t>
            </w:r>
          </w:p>
        </w:tc>
        <w:tc>
          <w:tcPr>
            <w:tcW w:w="132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09</w:t>
            </w:r>
          </w:p>
        </w:tc>
        <w:tc>
          <w:tcPr>
            <w:tcW w:w="132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10</w:t>
            </w:r>
          </w:p>
        </w:tc>
        <w:tc>
          <w:tcPr>
            <w:tcW w:w="132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11</w:t>
            </w:r>
          </w:p>
        </w:tc>
        <w:tc>
          <w:tcPr>
            <w:tcW w:w="132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3F3B" w:rsidRPr="007173B0" w:rsidRDefault="00F83F3B" w:rsidP="007173B0">
            <w:pPr>
              <w:pStyle w:val="141"/>
              <w:jc w:val="center"/>
              <w:rPr>
                <w:b/>
              </w:rPr>
            </w:pPr>
            <w:r w:rsidRPr="007173B0">
              <w:rPr>
                <w:rFonts w:hint="eastAsia"/>
                <w:b/>
              </w:rPr>
              <w:t>1</w:t>
            </w:r>
            <w:r w:rsidRPr="007173B0">
              <w:rPr>
                <w:b/>
              </w:rPr>
              <w:t>12</w:t>
            </w:r>
          </w:p>
        </w:tc>
      </w:tr>
      <w:tr w:rsidR="004875E4" w:rsidTr="007173B0">
        <w:tc>
          <w:tcPr>
            <w:tcW w:w="1873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星月合作院所家數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74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59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t>491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72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33</w:t>
            </w:r>
          </w:p>
        </w:tc>
      </w:tr>
      <w:tr w:rsidR="004875E4" w:rsidTr="007173B0">
        <w:tc>
          <w:tcPr>
            <w:tcW w:w="4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轉出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總個案數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445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 w:rsidR="00311BD3">
              <w:t>,</w:t>
            </w:r>
            <w:r>
              <w:t>220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342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318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 w:rsidR="00311BD3">
              <w:t>,</w:t>
            </w:r>
            <w:r>
              <w:t>693</w:t>
            </w:r>
          </w:p>
        </w:tc>
      </w:tr>
      <w:tr w:rsidR="004875E4" w:rsidTr="007173B0">
        <w:tc>
          <w:tcPr>
            <w:tcW w:w="4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媒合個案數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791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 w:rsidR="00311BD3">
              <w:t>,</w:t>
            </w:r>
            <w:r>
              <w:t>170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801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718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311BD3">
              <w:t>,</w:t>
            </w:r>
            <w:r>
              <w:t>674</w:t>
            </w:r>
          </w:p>
        </w:tc>
      </w:tr>
      <w:tr w:rsidR="004875E4" w:rsidTr="007173B0">
        <w:tc>
          <w:tcPr>
            <w:tcW w:w="4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875E4" w:rsidRDefault="004875E4" w:rsidP="007173B0">
            <w:pPr>
              <w:pStyle w:val="141"/>
              <w:jc w:val="both"/>
            </w:pPr>
            <w:r>
              <w:rPr>
                <w:rFonts w:hint="eastAsia"/>
              </w:rPr>
              <w:t>轉出媒合率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2</w:t>
            </w:r>
          </w:p>
        </w:tc>
        <w:tc>
          <w:tcPr>
            <w:tcW w:w="13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1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4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2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875E4" w:rsidRDefault="00DE11B4" w:rsidP="007173B0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5</w:t>
            </w:r>
          </w:p>
        </w:tc>
      </w:tr>
      <w:tr w:rsidR="003D6343" w:rsidTr="007173B0">
        <w:tc>
          <w:tcPr>
            <w:tcW w:w="4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both"/>
            </w:pPr>
            <w:r>
              <w:rPr>
                <w:rFonts w:hint="eastAsia"/>
              </w:rPr>
              <w:t>轉入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both"/>
            </w:pPr>
            <w:r>
              <w:rPr>
                <w:rFonts w:hint="eastAsia"/>
              </w:rPr>
              <w:t>總個案數</w:t>
            </w:r>
          </w:p>
        </w:tc>
        <w:tc>
          <w:tcPr>
            <w:tcW w:w="2643" w:type="dxa"/>
            <w:gridSpan w:val="2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right"/>
            </w:pP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3,944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6,479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2,952</w:t>
            </w:r>
          </w:p>
        </w:tc>
      </w:tr>
      <w:tr w:rsidR="003D6343" w:rsidTr="007173B0">
        <w:tc>
          <w:tcPr>
            <w:tcW w:w="45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3D6343" w:rsidRDefault="003D6343" w:rsidP="00F83F3B">
            <w:pPr>
              <w:pStyle w:val="141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both"/>
            </w:pPr>
            <w:r>
              <w:rPr>
                <w:rFonts w:hint="eastAsia"/>
              </w:rPr>
              <w:t>媒合個案數</w:t>
            </w:r>
          </w:p>
        </w:tc>
        <w:tc>
          <w:tcPr>
            <w:tcW w:w="2643" w:type="dxa"/>
            <w:gridSpan w:val="2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right"/>
            </w:pP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2,945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4,589</w:t>
            </w:r>
          </w:p>
        </w:tc>
        <w:tc>
          <w:tcPr>
            <w:tcW w:w="132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1,601</w:t>
            </w:r>
          </w:p>
        </w:tc>
      </w:tr>
      <w:tr w:rsidR="003D6343" w:rsidTr="007173B0">
        <w:tc>
          <w:tcPr>
            <w:tcW w:w="45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3D6343" w:rsidRDefault="003D6343" w:rsidP="00F83F3B">
            <w:pPr>
              <w:pStyle w:val="141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6343" w:rsidRDefault="00B619BE" w:rsidP="007173B0">
            <w:pPr>
              <w:pStyle w:val="141"/>
              <w:jc w:val="both"/>
            </w:pPr>
            <w:r>
              <w:rPr>
                <w:rFonts w:hint="eastAsia"/>
              </w:rPr>
              <w:t>轉入</w:t>
            </w:r>
            <w:r w:rsidR="003D6343">
              <w:rPr>
                <w:rFonts w:hint="eastAsia"/>
              </w:rPr>
              <w:t>媒合率</w:t>
            </w:r>
          </w:p>
        </w:tc>
        <w:tc>
          <w:tcPr>
            <w:tcW w:w="2643" w:type="dxa"/>
            <w:gridSpan w:val="2"/>
            <w:vMerge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3D6343" w:rsidRDefault="003D6343" w:rsidP="007173B0">
            <w:pPr>
              <w:pStyle w:val="141"/>
              <w:jc w:val="right"/>
            </w:pPr>
          </w:p>
        </w:tc>
        <w:tc>
          <w:tcPr>
            <w:tcW w:w="132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3</w:t>
            </w:r>
          </w:p>
        </w:tc>
        <w:tc>
          <w:tcPr>
            <w:tcW w:w="132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9</w:t>
            </w:r>
          </w:p>
        </w:tc>
        <w:tc>
          <w:tcPr>
            <w:tcW w:w="132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6343" w:rsidRDefault="00311BD3" w:rsidP="007173B0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9</w:t>
            </w:r>
          </w:p>
        </w:tc>
      </w:tr>
    </w:tbl>
    <w:p w:rsidR="00341F9D" w:rsidRDefault="00341F9D" w:rsidP="00341F9D">
      <w:pPr>
        <w:pStyle w:val="141"/>
        <w:ind w:leftChars="9" w:left="1134" w:hangingChars="456" w:hanging="1109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明：轉出/入媒合率定義係轉出/入案件0至9</w:t>
      </w:r>
      <w:r>
        <w:t>0</w:t>
      </w:r>
      <w:r>
        <w:rPr>
          <w:rFonts w:hint="eastAsia"/>
        </w:rPr>
        <w:t>天內，轉診院所有接受轉診、回覆轉診單並申報轉診醫令。</w:t>
      </w:r>
    </w:p>
    <w:p w:rsidR="003E7B50" w:rsidRDefault="00FE553C" w:rsidP="003E7B50">
      <w:pPr>
        <w:pStyle w:val="141"/>
      </w:pPr>
      <w:r w:rsidRPr="00FE553C">
        <w:rPr>
          <w:rFonts w:hint="eastAsia"/>
        </w:rPr>
        <w:t>資料來源：臺大醫院提供。</w:t>
      </w:r>
    </w:p>
    <w:p w:rsidR="008D1E4A" w:rsidRDefault="003E7B50" w:rsidP="008D1E4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綜上，</w:t>
      </w:r>
      <w:r w:rsidR="001839A1" w:rsidRPr="001839A1">
        <w:rPr>
          <w:rFonts w:hint="eastAsia"/>
        </w:rPr>
        <w:t>臺大醫院114年度預算案「業務成本與費用-醫療成本」編列477億9,523萬9千元，</w:t>
      </w:r>
      <w:r w:rsidR="008D1E4A">
        <w:rPr>
          <w:rFonts w:hint="eastAsia"/>
        </w:rPr>
        <w:t>鑒於門診</w:t>
      </w:r>
      <w:r w:rsidR="00310744">
        <w:rPr>
          <w:rFonts w:hint="eastAsia"/>
        </w:rPr>
        <w:t>及住院</w:t>
      </w:r>
      <w:r w:rsidR="008D1E4A">
        <w:rPr>
          <w:rFonts w:hint="eastAsia"/>
        </w:rPr>
        <w:t>醫療數量</w:t>
      </w:r>
      <w:r w:rsidR="00310744">
        <w:rPr>
          <w:rFonts w:hint="eastAsia"/>
        </w:rPr>
        <w:t>持續</w:t>
      </w:r>
      <w:r w:rsidR="008D1E4A">
        <w:rPr>
          <w:rFonts w:hint="eastAsia"/>
        </w:rPr>
        <w:t>增加</w:t>
      </w:r>
      <w:r w:rsidR="001839A1" w:rsidRPr="001839A1">
        <w:rPr>
          <w:rFonts w:hint="eastAsia"/>
        </w:rPr>
        <w:t>，醫療成本之增幅大於病患數量之增幅</w:t>
      </w:r>
      <w:r w:rsidR="008D1E4A">
        <w:rPr>
          <w:rFonts w:hint="eastAsia"/>
        </w:rPr>
        <w:t>，</w:t>
      </w:r>
      <w:r w:rsidR="00645CAF" w:rsidRPr="00645CAF">
        <w:rPr>
          <w:rFonts w:hint="eastAsia"/>
        </w:rPr>
        <w:t>星月計畫轉出媒合率僅約5成且持續下降，分級醫療允宜賡續精進推動</w:t>
      </w:r>
      <w:r w:rsidR="00310744">
        <w:rPr>
          <w:rFonts w:hint="eastAsia"/>
        </w:rPr>
        <w:t>。</w:t>
      </w:r>
    </w:p>
    <w:p w:rsidR="00E9585C" w:rsidRPr="00B57A3D" w:rsidRDefault="00E9585C" w:rsidP="00A77F3B">
      <w:pPr>
        <w:ind w:left="566" w:firstLine="566"/>
        <w:rPr>
          <w:rFonts w:hint="eastAsia"/>
          <w:color w:val="FF3399"/>
        </w:rPr>
      </w:pPr>
    </w:p>
    <w:p w:rsidR="00B54EEB" w:rsidRPr="00B57A3D" w:rsidRDefault="00645CAF" w:rsidP="00645D1E">
      <w:pPr>
        <w:pStyle w:val="14"/>
        <w:ind w:left="567" w:hanging="567"/>
      </w:pPr>
      <w:bookmarkStart w:id="4" w:name="_Toc180660488"/>
      <w:r>
        <w:rPr>
          <w:rFonts w:hint="eastAsia"/>
        </w:rPr>
        <w:t>二</w:t>
      </w:r>
      <w:r w:rsidR="00B54EEB" w:rsidRPr="00B57A3D">
        <w:rPr>
          <w:rFonts w:hint="eastAsia"/>
        </w:rPr>
        <w:t>、</w:t>
      </w:r>
      <w:r w:rsidR="00645D1E">
        <w:rPr>
          <w:rFonts w:hint="eastAsia"/>
        </w:rPr>
        <w:t>臺大醫院</w:t>
      </w:r>
      <w:r w:rsidR="00E20B6B" w:rsidRPr="00B57A3D">
        <w:rPr>
          <w:rFonts w:hint="eastAsia"/>
        </w:rPr>
        <w:t>「新竹生</w:t>
      </w:r>
      <w:r w:rsidR="00E64146" w:rsidRPr="00B57A3D">
        <w:rPr>
          <w:rFonts w:hint="eastAsia"/>
        </w:rPr>
        <w:t>醫</w:t>
      </w:r>
      <w:r w:rsidR="00E20B6B" w:rsidRPr="00B57A3D">
        <w:rPr>
          <w:rFonts w:hint="eastAsia"/>
        </w:rPr>
        <w:t>園區分院新建工程」</w:t>
      </w:r>
      <w:r w:rsidR="00F97A23" w:rsidRPr="00F97A23">
        <w:rPr>
          <w:rFonts w:hint="eastAsia"/>
        </w:rPr>
        <w:t>保留款龐鉅，</w:t>
      </w:r>
      <w:r w:rsidR="009600B4">
        <w:rPr>
          <w:rFonts w:hint="eastAsia"/>
        </w:rPr>
        <w:t>歷時逾1</w:t>
      </w:r>
      <w:r w:rsidR="009600B4">
        <w:t>0</w:t>
      </w:r>
      <w:r w:rsidR="009600B4">
        <w:rPr>
          <w:rFonts w:hint="eastAsia"/>
        </w:rPr>
        <w:t>年並</w:t>
      </w:r>
      <w:r w:rsidR="00F97A23">
        <w:rPr>
          <w:rFonts w:hint="eastAsia"/>
        </w:rPr>
        <w:t>數</w:t>
      </w:r>
      <w:r w:rsidR="009600B4">
        <w:rPr>
          <w:rFonts w:hint="eastAsia"/>
        </w:rPr>
        <w:t>次修正調整經費與展延</w:t>
      </w:r>
      <w:r w:rsidR="00645D1E">
        <w:rPr>
          <w:rFonts w:hint="eastAsia"/>
        </w:rPr>
        <w:t>完工期程，允宜</w:t>
      </w:r>
      <w:r w:rsidR="00903775">
        <w:rPr>
          <w:rFonts w:hint="eastAsia"/>
        </w:rPr>
        <w:t>積極執行</w:t>
      </w:r>
      <w:r w:rsidR="00645D1E">
        <w:rPr>
          <w:rFonts w:hint="eastAsia"/>
        </w:rPr>
        <w:t>俾如期如質完工</w:t>
      </w:r>
      <w:r w:rsidR="009600B4" w:rsidRPr="009600B4">
        <w:rPr>
          <w:rFonts w:hint="eastAsia"/>
        </w:rPr>
        <w:t>，以達建置亞太生醫研發產業重鎮之目標</w:t>
      </w:r>
      <w:bookmarkEnd w:id="4"/>
    </w:p>
    <w:p w:rsidR="00B54EEB" w:rsidRDefault="00C26DEF" w:rsidP="00C26DEF">
      <w:pPr>
        <w:ind w:left="566" w:firstLine="566"/>
      </w:pPr>
      <w:r>
        <w:rPr>
          <w:rFonts w:hint="eastAsia"/>
        </w:rPr>
        <w:t>國立臺灣大學附設醫院新竹臺大分院作業基金(以下稱新竹臺大分院)</w:t>
      </w:r>
      <w:r w:rsidRPr="00C26DEF">
        <w:rPr>
          <w:rFonts w:hint="eastAsia"/>
        </w:rPr>
        <w:t>於</w:t>
      </w:r>
      <w:r w:rsidRPr="00C26DEF">
        <w:t>110</w:t>
      </w:r>
      <w:r w:rsidRPr="00C26DEF">
        <w:rPr>
          <w:rFonts w:hint="eastAsia"/>
        </w:rPr>
        <w:t>年度合併改制</w:t>
      </w:r>
      <w:r>
        <w:rPr>
          <w:rFonts w:hint="eastAsia"/>
        </w:rPr>
        <w:t>，下設「新竹醫院」及「生醫醫院(含竹北院區及竹東院區)」2個醫事機構</w:t>
      </w:r>
      <w:r w:rsidRPr="00C26DEF">
        <w:rPr>
          <w:rFonts w:hint="eastAsia"/>
        </w:rPr>
        <w:t>，該分院</w:t>
      </w:r>
      <w:r>
        <w:t>114</w:t>
      </w:r>
      <w:r w:rsidRPr="00C26DEF">
        <w:rPr>
          <w:rFonts w:hint="eastAsia"/>
        </w:rPr>
        <w:t>年度預算案編列短絀</w:t>
      </w:r>
      <w:r w:rsidR="009978BC">
        <w:rPr>
          <w:rFonts w:hint="eastAsia"/>
        </w:rPr>
        <w:t>1億2</w:t>
      </w:r>
      <w:r w:rsidR="009978BC">
        <w:t>,810</w:t>
      </w:r>
      <w:r w:rsidRPr="00C26DEF">
        <w:rPr>
          <w:rFonts w:hint="eastAsia"/>
        </w:rPr>
        <w:t>萬</w:t>
      </w:r>
      <w:r w:rsidR="009978BC">
        <w:rPr>
          <w:rFonts w:hint="eastAsia"/>
        </w:rPr>
        <w:t>1</w:t>
      </w:r>
      <w:r w:rsidRPr="00C26DEF">
        <w:rPr>
          <w:rFonts w:hint="eastAsia"/>
        </w:rPr>
        <w:t>千元，較</w:t>
      </w:r>
      <w:r w:rsidRPr="00C26DEF">
        <w:t>11</w:t>
      </w:r>
      <w:r w:rsidR="009978BC">
        <w:t>3</w:t>
      </w:r>
      <w:r w:rsidRPr="00C26DEF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9978BC">
        <w:rPr>
          <w:rFonts w:hint="eastAsia"/>
        </w:rPr>
        <w:t>短絀5</w:t>
      </w:r>
      <w:r w:rsidR="009978BC">
        <w:t>,995</w:t>
      </w:r>
      <w:r w:rsidRPr="00C26DEF">
        <w:rPr>
          <w:rFonts w:hint="eastAsia"/>
        </w:rPr>
        <w:t>萬</w:t>
      </w:r>
      <w:r w:rsidR="009978BC">
        <w:rPr>
          <w:rFonts w:hint="eastAsia"/>
        </w:rPr>
        <w:t>7</w:t>
      </w:r>
      <w:r w:rsidRPr="00C26DEF">
        <w:rPr>
          <w:rFonts w:hint="eastAsia"/>
        </w:rPr>
        <w:t>千元</w:t>
      </w:r>
      <w:r w:rsidR="009978BC">
        <w:rPr>
          <w:rFonts w:hint="eastAsia"/>
        </w:rPr>
        <w:t>增加6</w:t>
      </w:r>
      <w:r w:rsidR="009978BC">
        <w:t>,814</w:t>
      </w:r>
      <w:r w:rsidR="009978BC">
        <w:rPr>
          <w:rFonts w:hint="eastAsia"/>
        </w:rPr>
        <w:t>萬4千元(增幅1</w:t>
      </w:r>
      <w:r w:rsidR="009978BC">
        <w:t>13.65%)</w:t>
      </w:r>
      <w:r w:rsidRPr="00C26DEF">
        <w:rPr>
          <w:rFonts w:hint="eastAsia"/>
        </w:rPr>
        <w:t>；另固定資產建設改良擴充共編列</w:t>
      </w:r>
      <w:r w:rsidR="009978BC">
        <w:rPr>
          <w:rFonts w:hint="eastAsia"/>
        </w:rPr>
        <w:t>1</w:t>
      </w:r>
      <w:r w:rsidR="009978BC">
        <w:t>0</w:t>
      </w:r>
      <w:r w:rsidRPr="00C26DEF">
        <w:rPr>
          <w:rFonts w:hint="eastAsia"/>
        </w:rPr>
        <w:t>億</w:t>
      </w:r>
      <w:r w:rsidR="009978BC">
        <w:rPr>
          <w:rFonts w:hint="eastAsia"/>
        </w:rPr>
        <w:t>9</w:t>
      </w:r>
      <w:r w:rsidR="009978BC">
        <w:t>,800</w:t>
      </w:r>
      <w:r w:rsidRPr="00C26DEF">
        <w:rPr>
          <w:rFonts w:hint="eastAsia"/>
        </w:rPr>
        <w:t>萬元，其中專案計畫</w:t>
      </w:r>
      <w:r w:rsidR="009978BC">
        <w:rPr>
          <w:rFonts w:hint="eastAsia"/>
        </w:rPr>
        <w:t>之繼續計畫</w:t>
      </w:r>
      <w:r w:rsidRPr="00C26DEF">
        <w:rPr>
          <w:rFonts w:hint="eastAsia"/>
        </w:rPr>
        <w:t>編列</w:t>
      </w:r>
      <w:r w:rsidR="009978BC">
        <w:rPr>
          <w:rFonts w:hint="eastAsia"/>
        </w:rPr>
        <w:t>7</w:t>
      </w:r>
      <w:r w:rsidRPr="00C26DEF">
        <w:rPr>
          <w:rFonts w:hint="eastAsia"/>
        </w:rPr>
        <w:t>億</w:t>
      </w:r>
      <w:r w:rsidR="009978BC">
        <w:rPr>
          <w:rFonts w:hint="eastAsia"/>
        </w:rPr>
        <w:t>1</w:t>
      </w:r>
      <w:r w:rsidR="009978BC">
        <w:t>52</w:t>
      </w:r>
      <w:r w:rsidRPr="00C26DEF">
        <w:rPr>
          <w:rFonts w:hint="eastAsia"/>
        </w:rPr>
        <w:t>萬</w:t>
      </w:r>
      <w:r w:rsidR="009978BC">
        <w:rPr>
          <w:rFonts w:hint="eastAsia"/>
        </w:rPr>
        <w:t>7</w:t>
      </w:r>
      <w:r w:rsidRPr="00C26DEF">
        <w:rPr>
          <w:rFonts w:hint="eastAsia"/>
        </w:rPr>
        <w:t>千元，用以辧理「新竹生醫園區分院新建工程」。茲說明如下</w:t>
      </w:r>
      <w:r w:rsidR="009978BC">
        <w:rPr>
          <w:rFonts w:hint="eastAsia"/>
        </w:rPr>
        <w:t>：</w:t>
      </w:r>
    </w:p>
    <w:p w:rsidR="00E23246" w:rsidRDefault="00645D1E" w:rsidP="000B5249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214085">
        <w:rPr>
          <w:rFonts w:hint="eastAsia"/>
        </w:rPr>
        <w:t>臺大醫院配合「新竹生物醫學園區計畫」推動</w:t>
      </w:r>
      <w:r w:rsidR="00214085" w:rsidRPr="00645D1E">
        <w:rPr>
          <w:rFonts w:hint="eastAsia"/>
        </w:rPr>
        <w:t>「新竹生醫園區分院新建工程」</w:t>
      </w:r>
      <w:r w:rsidR="00EC2AE9">
        <w:rPr>
          <w:rFonts w:hint="eastAsia"/>
        </w:rPr>
        <w:t>概述</w:t>
      </w:r>
    </w:p>
    <w:p w:rsidR="00A974A1" w:rsidRPr="001D43E1" w:rsidRDefault="00A974A1" w:rsidP="001D43E1">
      <w:pPr>
        <w:pStyle w:val="123"/>
        <w:ind w:left="1133" w:hanging="283"/>
        <w:rPr>
          <w:rFonts w:hint="eastAsia"/>
          <w:b/>
        </w:rPr>
      </w:pPr>
      <w:r w:rsidRPr="001D43E1">
        <w:rPr>
          <w:rFonts w:hint="eastAsia"/>
          <w:b/>
        </w:rPr>
        <w:t>1</w:t>
      </w:r>
      <w:r w:rsidRPr="001D43E1">
        <w:rPr>
          <w:b/>
        </w:rPr>
        <w:t>.</w:t>
      </w:r>
      <w:r w:rsidRPr="001D43E1">
        <w:rPr>
          <w:rFonts w:hint="eastAsia"/>
          <w:b/>
        </w:rPr>
        <w:t>「新竹生物醫學園區計畫」</w:t>
      </w:r>
      <w:r w:rsidR="001D43E1" w:rsidRPr="001D43E1">
        <w:rPr>
          <w:rFonts w:hint="eastAsia"/>
          <w:b/>
        </w:rPr>
        <w:t>總經費需求2</w:t>
      </w:r>
      <w:r w:rsidR="001D43E1" w:rsidRPr="001D43E1">
        <w:rPr>
          <w:b/>
        </w:rPr>
        <w:t>21.71</w:t>
      </w:r>
      <w:r w:rsidR="001D43E1" w:rsidRPr="001D43E1">
        <w:rPr>
          <w:rFonts w:hint="eastAsia"/>
          <w:b/>
        </w:rPr>
        <w:t>億元</w:t>
      </w:r>
      <w:r w:rsidR="0000171C">
        <w:rPr>
          <w:rFonts w:hint="eastAsia"/>
          <w:b/>
        </w:rPr>
        <w:t>：</w:t>
      </w:r>
    </w:p>
    <w:p w:rsidR="00E23246" w:rsidRDefault="007C7071" w:rsidP="007C7071">
      <w:pPr>
        <w:pStyle w:val="1230"/>
        <w:ind w:left="1416" w:hanging="283"/>
        <w:rPr>
          <w:rFonts w:hint="eastAsia"/>
        </w:rPr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推動策略：</w:t>
      </w:r>
      <w:r w:rsidR="002454A9">
        <w:rPr>
          <w:rFonts w:hint="eastAsia"/>
        </w:rPr>
        <w:t>由</w:t>
      </w:r>
      <w:r w:rsidR="00BF2025">
        <w:rPr>
          <w:rFonts w:hint="eastAsia"/>
        </w:rPr>
        <w:t>國家科學及技術委員會(以下稱國科會)</w:t>
      </w:r>
      <w:r w:rsidR="002454A9">
        <w:rPr>
          <w:rFonts w:hint="eastAsia"/>
        </w:rPr>
        <w:t>邀集</w:t>
      </w:r>
      <w:r w:rsidR="001475F3">
        <w:rPr>
          <w:rFonts w:hint="eastAsia"/>
        </w:rPr>
        <w:t>國</w:t>
      </w:r>
      <w:r w:rsidR="00ED65EA">
        <w:rPr>
          <w:rFonts w:hint="eastAsia"/>
        </w:rPr>
        <w:t>家</w:t>
      </w:r>
      <w:r w:rsidR="001475F3">
        <w:rPr>
          <w:rFonts w:hint="eastAsia"/>
        </w:rPr>
        <w:t>發</w:t>
      </w:r>
      <w:r w:rsidR="00ED65EA">
        <w:rPr>
          <w:rFonts w:hint="eastAsia"/>
        </w:rPr>
        <w:t>展委員</w:t>
      </w:r>
      <w:r w:rsidR="001475F3">
        <w:rPr>
          <w:rFonts w:hint="eastAsia"/>
        </w:rPr>
        <w:t>會</w:t>
      </w:r>
      <w:r w:rsidR="00ED65EA">
        <w:rPr>
          <w:rFonts w:hint="eastAsia"/>
        </w:rPr>
        <w:t>(以下稱國發會</w:t>
      </w:r>
      <w:r w:rsidR="00ED65EA">
        <w:t>)</w:t>
      </w:r>
      <w:r w:rsidR="001475F3">
        <w:rPr>
          <w:rFonts w:hint="eastAsia"/>
        </w:rPr>
        <w:t>、教育部、經濟部、臺大醫院、衛</w:t>
      </w:r>
      <w:r w:rsidR="00ED65EA">
        <w:rPr>
          <w:rFonts w:hint="eastAsia"/>
        </w:rPr>
        <w:t>生</w:t>
      </w:r>
      <w:r w:rsidR="001475F3">
        <w:rPr>
          <w:rFonts w:hint="eastAsia"/>
        </w:rPr>
        <w:t>福</w:t>
      </w:r>
      <w:r w:rsidR="00ED65EA">
        <w:rPr>
          <w:rFonts w:hint="eastAsia"/>
        </w:rPr>
        <w:t>利</w:t>
      </w:r>
      <w:r w:rsidR="001475F3">
        <w:rPr>
          <w:rFonts w:hint="eastAsia"/>
        </w:rPr>
        <w:t>部</w:t>
      </w:r>
      <w:r w:rsidR="00ED65EA">
        <w:rPr>
          <w:rFonts w:hint="eastAsia"/>
        </w:rPr>
        <w:t>(以下稱衛福部)</w:t>
      </w:r>
      <w:r w:rsidR="001475F3">
        <w:rPr>
          <w:rFonts w:hint="eastAsia"/>
        </w:rPr>
        <w:t>、</w:t>
      </w:r>
      <w:r w:rsidR="00ED65EA">
        <w:rPr>
          <w:rFonts w:hint="eastAsia"/>
        </w:rPr>
        <w:t>新竹科學工業園區管理局(以下稱</w:t>
      </w:r>
      <w:r w:rsidR="001475F3">
        <w:rPr>
          <w:rFonts w:hint="eastAsia"/>
        </w:rPr>
        <w:t>竹科</w:t>
      </w:r>
      <w:r w:rsidR="00ED65EA">
        <w:rPr>
          <w:rFonts w:hint="eastAsia"/>
        </w:rPr>
        <w:t>)</w:t>
      </w:r>
      <w:r w:rsidR="001475F3">
        <w:rPr>
          <w:rFonts w:hint="eastAsia"/>
        </w:rPr>
        <w:t>等</w:t>
      </w:r>
      <w:r w:rsidR="002454A9">
        <w:rPr>
          <w:rFonts w:hint="eastAsia"/>
        </w:rPr>
        <w:t>相關部會</w:t>
      </w:r>
      <w:r w:rsidR="001475F3">
        <w:rPr>
          <w:rFonts w:hint="eastAsia"/>
        </w:rPr>
        <w:t>及學者專家</w:t>
      </w:r>
      <w:r w:rsidR="002454A9">
        <w:rPr>
          <w:rFonts w:hint="eastAsia"/>
        </w:rPr>
        <w:t>組成「新竹生物醫學園區指導小組」</w:t>
      </w:r>
      <w:r w:rsidR="001475F3">
        <w:rPr>
          <w:rFonts w:hint="eastAsia"/>
        </w:rPr>
        <w:t>，</w:t>
      </w:r>
      <w:r w:rsidR="002454A9">
        <w:rPr>
          <w:rFonts w:hint="eastAsia"/>
        </w:rPr>
        <w:t>執行跨部會協調督導事宜。</w:t>
      </w:r>
      <w:r w:rsidR="00FF206E" w:rsidRPr="00FF206E">
        <w:rPr>
          <w:rFonts w:hint="eastAsia"/>
        </w:rPr>
        <w:t>新竹生物醫學</w:t>
      </w:r>
      <w:r w:rsidR="007A613E">
        <w:rPr>
          <w:rFonts w:hint="eastAsia"/>
        </w:rPr>
        <w:t>園區設置3大中心</w:t>
      </w:r>
      <w:r w:rsidR="001475F3">
        <w:rPr>
          <w:rFonts w:hint="eastAsia"/>
        </w:rPr>
        <w:t>包括</w:t>
      </w:r>
      <w:r w:rsidR="007A613E">
        <w:rPr>
          <w:rFonts w:hint="eastAsia"/>
        </w:rPr>
        <w:t>「生醫科技與產品研發中心」</w:t>
      </w:r>
      <w:r w:rsidR="00423B2A">
        <w:rPr>
          <w:rFonts w:hint="eastAsia"/>
        </w:rPr>
        <w:t>(</w:t>
      </w:r>
      <w:r w:rsidR="00FE687E">
        <w:rPr>
          <w:rFonts w:hint="eastAsia"/>
        </w:rPr>
        <w:t>簡稱研發中心，</w:t>
      </w:r>
      <w:r w:rsidR="00BF2025">
        <w:rPr>
          <w:rFonts w:hint="eastAsia"/>
        </w:rPr>
        <w:t>國科會</w:t>
      </w:r>
      <w:r w:rsidR="00423B2A">
        <w:rPr>
          <w:rFonts w:hint="eastAsia"/>
        </w:rPr>
        <w:t>統籌)</w:t>
      </w:r>
      <w:r w:rsidR="007A613E">
        <w:rPr>
          <w:rFonts w:hint="eastAsia"/>
        </w:rPr>
        <w:t>、「產業及育成中心」</w:t>
      </w:r>
      <w:r w:rsidR="00423B2A">
        <w:rPr>
          <w:rFonts w:hint="eastAsia"/>
        </w:rPr>
        <w:t>(</w:t>
      </w:r>
      <w:r w:rsidR="00FE687E">
        <w:rPr>
          <w:rFonts w:hint="eastAsia"/>
        </w:rPr>
        <w:t>簡稱育成中心，</w:t>
      </w:r>
      <w:r w:rsidR="00423B2A">
        <w:rPr>
          <w:rFonts w:hint="eastAsia"/>
        </w:rPr>
        <w:t>經濟部統籌</w:t>
      </w:r>
      <w:r w:rsidR="00423B2A">
        <w:t>)</w:t>
      </w:r>
      <w:r w:rsidR="007A613E">
        <w:rPr>
          <w:rFonts w:hint="eastAsia"/>
        </w:rPr>
        <w:t>及「臺大生醫分院及特色醫療機構聚落」</w:t>
      </w:r>
      <w:r w:rsidR="00423B2A">
        <w:rPr>
          <w:rFonts w:hint="eastAsia"/>
        </w:rPr>
        <w:t>(教育部統籌)</w:t>
      </w:r>
      <w:r w:rsidR="007A613E">
        <w:rPr>
          <w:rFonts w:hint="eastAsia"/>
        </w:rPr>
        <w:t>，</w:t>
      </w:r>
      <w:r w:rsidR="00423B2A">
        <w:rPr>
          <w:rFonts w:hint="eastAsia"/>
        </w:rPr>
        <w:t>作為生技產業價值鏈整合上</w:t>
      </w:r>
      <w:r w:rsidR="00FF206E">
        <w:rPr>
          <w:rFonts w:hint="eastAsia"/>
        </w:rPr>
        <w:t>、</w:t>
      </w:r>
      <w:r w:rsidR="00423B2A">
        <w:rPr>
          <w:rFonts w:hint="eastAsia"/>
        </w:rPr>
        <w:t>下游之關鍵平</w:t>
      </w:r>
      <w:r w:rsidR="00300CFD">
        <w:rPr>
          <w:rFonts w:hint="eastAsia"/>
        </w:rPr>
        <w:t>台</w:t>
      </w:r>
      <w:r w:rsidR="00FF206E">
        <w:rPr>
          <w:rFonts w:hint="eastAsia"/>
        </w:rPr>
        <w:t>，以發展為我國生醫產業領航園區</w:t>
      </w:r>
      <w:r w:rsidR="00300CFD">
        <w:rPr>
          <w:rFonts w:hint="eastAsia"/>
        </w:rPr>
        <w:t>。</w:t>
      </w:r>
    </w:p>
    <w:p w:rsidR="007C7071" w:rsidRDefault="007C7071" w:rsidP="007C7071">
      <w:pPr>
        <w:pStyle w:val="1230"/>
        <w:ind w:left="1416" w:hanging="283"/>
        <w:rPr>
          <w:rFonts w:hint="eastAsia"/>
        </w:rPr>
      </w:pPr>
      <w:r>
        <w:rPr>
          <w:rFonts w:hint="eastAsia"/>
        </w:rPr>
        <w:t>(</w:t>
      </w:r>
      <w:r>
        <w:t>2)</w:t>
      </w:r>
      <w:r w:rsidR="002454A9">
        <w:rPr>
          <w:rFonts w:hint="eastAsia"/>
        </w:rPr>
        <w:t>計畫期間與</w:t>
      </w:r>
      <w:r w:rsidR="00F62B29">
        <w:rPr>
          <w:rFonts w:hint="eastAsia"/>
        </w:rPr>
        <w:t>經費需求：</w:t>
      </w:r>
      <w:r w:rsidR="002454A9">
        <w:rPr>
          <w:rFonts w:hint="eastAsia"/>
        </w:rPr>
        <w:t>自</w:t>
      </w:r>
      <w:r w:rsidR="003723B7">
        <w:rPr>
          <w:rFonts w:hint="eastAsia"/>
        </w:rPr>
        <w:t>9</w:t>
      </w:r>
      <w:r w:rsidR="002454A9">
        <w:t>2</w:t>
      </w:r>
      <w:r w:rsidR="002454A9">
        <w:rPr>
          <w:rFonts w:hint="eastAsia"/>
        </w:rPr>
        <w:t>至1</w:t>
      </w:r>
      <w:r w:rsidR="002454A9">
        <w:t>15</w:t>
      </w:r>
      <w:r w:rsidR="002454A9">
        <w:rPr>
          <w:rFonts w:hint="eastAsia"/>
        </w:rPr>
        <w:t>年度約需總計2</w:t>
      </w:r>
      <w:r w:rsidR="002454A9">
        <w:t>21.71</w:t>
      </w:r>
      <w:r w:rsidR="002454A9">
        <w:rPr>
          <w:rFonts w:hint="eastAsia"/>
        </w:rPr>
        <w:t>億元，</w:t>
      </w:r>
      <w:r w:rsidR="00F62B29">
        <w:rPr>
          <w:rFonts w:hint="eastAsia"/>
        </w:rPr>
        <w:t>土地款已由竹科編列並撥付高鐵局含利息共計8</w:t>
      </w:r>
      <w:r w:rsidR="00F62B29">
        <w:t>4.34</w:t>
      </w:r>
      <w:r w:rsidR="00F62B29">
        <w:rPr>
          <w:rFonts w:hint="eastAsia"/>
        </w:rPr>
        <w:t>億元</w:t>
      </w:r>
      <w:r w:rsidR="002454A9">
        <w:rPr>
          <w:rFonts w:hint="eastAsia"/>
        </w:rPr>
        <w:t>；</w:t>
      </w:r>
      <w:r w:rsidR="00A943FF">
        <w:rPr>
          <w:rFonts w:hint="eastAsia"/>
        </w:rPr>
        <w:t>至</w:t>
      </w:r>
      <w:r w:rsidR="002454A9">
        <w:rPr>
          <w:rFonts w:hint="eastAsia"/>
        </w:rPr>
        <w:t>開發費用</w:t>
      </w:r>
      <w:r w:rsidR="00A943FF">
        <w:rPr>
          <w:rFonts w:hint="eastAsia"/>
        </w:rPr>
        <w:t>則</w:t>
      </w:r>
      <w:r w:rsidR="002454A9">
        <w:rPr>
          <w:rFonts w:hint="eastAsia"/>
        </w:rPr>
        <w:t>分別由臺大醫院</w:t>
      </w:r>
      <w:r w:rsidR="00E807F5">
        <w:rPr>
          <w:rFonts w:hint="eastAsia"/>
        </w:rPr>
        <w:t>、教育部</w:t>
      </w:r>
      <w:r w:rsidR="002454A9">
        <w:rPr>
          <w:rFonts w:hint="eastAsia"/>
        </w:rPr>
        <w:t>、</w:t>
      </w:r>
      <w:r w:rsidR="00235AE2">
        <w:rPr>
          <w:rFonts w:hint="eastAsia"/>
        </w:rPr>
        <w:t>經濟部、</w:t>
      </w:r>
      <w:r w:rsidR="002454A9">
        <w:rPr>
          <w:rFonts w:hint="eastAsia"/>
        </w:rPr>
        <w:t>竹科等單位編列支應(詳表1</w:t>
      </w:r>
      <w:r w:rsidR="002454A9">
        <w:t>)</w:t>
      </w:r>
      <w:r w:rsidR="002454A9">
        <w:rPr>
          <w:rFonts w:hint="eastAsia"/>
        </w:rPr>
        <w:t>。</w:t>
      </w:r>
    </w:p>
    <w:p w:rsidR="007C7071" w:rsidRDefault="002454A9" w:rsidP="003B176B">
      <w:pPr>
        <w:pStyle w:val="a4"/>
        <w:ind w:leftChars="0" w:left="850" w:hangingChars="300" w:hanging="850"/>
      </w:pPr>
      <w:r>
        <w:rPr>
          <w:rFonts w:hint="eastAsia"/>
        </w:rPr>
        <w:t>表1</w:t>
      </w:r>
      <w:r>
        <w:t xml:space="preserve">  </w:t>
      </w:r>
      <w:r w:rsidR="003B176B">
        <w:rPr>
          <w:rFonts w:hint="eastAsia"/>
        </w:rPr>
        <w:t>新竹生物醫學園區開發建設階段經費需求概況表</w:t>
      </w:r>
    </w:p>
    <w:p w:rsidR="003B176B" w:rsidRDefault="003B176B" w:rsidP="003B176B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2551"/>
      </w:tblGrid>
      <w:tr w:rsidR="00A61C2E" w:rsidTr="005E3213">
        <w:trPr>
          <w:tblHeader/>
        </w:trPr>
        <w:tc>
          <w:tcPr>
            <w:tcW w:w="5954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項目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經費需求數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土地款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,434,587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基礎公共建設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,854,276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生技廠房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19,125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臺大生醫分院(公共建設經費)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,346,012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臺大生醫分院(臺大醫院作業基金分基金)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,878,932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臺大生醫分院(科技預算)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09,200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研發中心(建構階段)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,257,199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研發中心(維運)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40,000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育成中心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82,155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園區維運費用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Default="00A61C2E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,349,483</w:t>
            </w:r>
          </w:p>
        </w:tc>
      </w:tr>
      <w:tr w:rsidR="00A61C2E" w:rsidTr="005E3213">
        <w:tc>
          <w:tcPr>
            <w:tcW w:w="5954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合計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1C2E" w:rsidRPr="005E3213" w:rsidRDefault="00A61C2E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2</w:t>
            </w:r>
            <w:r w:rsidRPr="005E3213">
              <w:rPr>
                <w:b/>
              </w:rPr>
              <w:t>2,170,969</w:t>
            </w:r>
          </w:p>
        </w:tc>
      </w:tr>
    </w:tbl>
    <w:p w:rsidR="002454A9" w:rsidRDefault="00693503" w:rsidP="00A61C2E">
      <w:pPr>
        <w:pStyle w:val="141"/>
        <w:ind w:left="1092" w:hangingChars="449" w:hanging="1092"/>
        <w:rPr>
          <w:rFonts w:hint="eastAsia"/>
        </w:rPr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A61C2E">
        <w:rPr>
          <w:rFonts w:hint="eastAsia"/>
        </w:rPr>
        <w:t>包括9</w:t>
      </w:r>
      <w:r w:rsidR="00A61C2E">
        <w:t>2</w:t>
      </w:r>
      <w:r w:rsidR="00A61C2E">
        <w:rPr>
          <w:rFonts w:hint="eastAsia"/>
        </w:rPr>
        <w:t>至9</w:t>
      </w:r>
      <w:r w:rsidR="00A61C2E">
        <w:t>4</w:t>
      </w:r>
      <w:r w:rsidR="00A61C2E">
        <w:rPr>
          <w:rFonts w:hint="eastAsia"/>
        </w:rPr>
        <w:t>年竹科已執行之土地款項，及科管局自9</w:t>
      </w:r>
      <w:r w:rsidR="00A61C2E">
        <w:t>5</w:t>
      </w:r>
      <w:r w:rsidR="00A61C2E">
        <w:rPr>
          <w:rFonts w:hint="eastAsia"/>
        </w:rPr>
        <w:t>年接辦後至1</w:t>
      </w:r>
      <w:r w:rsidR="00A61C2E">
        <w:t>15</w:t>
      </w:r>
      <w:r w:rsidR="00A61C2E">
        <w:rPr>
          <w:rFonts w:hint="eastAsia"/>
        </w:rPr>
        <w:t>年間各項費用推估，共約2</w:t>
      </w:r>
      <w:r w:rsidR="00A61C2E">
        <w:t>21.71</w:t>
      </w:r>
      <w:r w:rsidR="00A61C2E">
        <w:rPr>
          <w:rFonts w:hint="eastAsia"/>
        </w:rPr>
        <w:t>億元</w:t>
      </w:r>
      <w:r>
        <w:rPr>
          <w:rFonts w:hint="eastAsia"/>
        </w:rPr>
        <w:t>。</w:t>
      </w:r>
    </w:p>
    <w:p w:rsidR="00693503" w:rsidRDefault="00693503" w:rsidP="002454A9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693503">
        <w:rPr>
          <w:rFonts w:hint="eastAsia"/>
        </w:rPr>
        <w:t>「新竹生物醫學園區計畫」</w:t>
      </w:r>
      <w:r>
        <w:rPr>
          <w:rFonts w:hint="eastAsia"/>
        </w:rPr>
        <w:t>(</w:t>
      </w:r>
      <w:r>
        <w:t>111</w:t>
      </w:r>
      <w:r>
        <w:rPr>
          <w:rFonts w:hint="eastAsia"/>
        </w:rPr>
        <w:t>年6月修正本)表4</w:t>
      </w:r>
      <w:r>
        <w:t>3</w:t>
      </w:r>
      <w:r>
        <w:rPr>
          <w:rFonts w:hint="eastAsia"/>
        </w:rPr>
        <w:t>。</w:t>
      </w:r>
    </w:p>
    <w:p w:rsidR="00E23246" w:rsidRDefault="0000171C" w:rsidP="0000171C">
      <w:pPr>
        <w:pStyle w:val="123"/>
        <w:ind w:left="1133" w:hanging="283"/>
        <w:rPr>
          <w:rFonts w:hint="eastAsia"/>
        </w:rPr>
      </w:pPr>
      <w:r w:rsidRPr="000B5249">
        <w:rPr>
          <w:rFonts w:hint="eastAsia"/>
          <w:b/>
        </w:rPr>
        <w:t>2</w:t>
      </w:r>
      <w:r w:rsidRPr="000B5249">
        <w:rPr>
          <w:b/>
        </w:rPr>
        <w:t>.</w:t>
      </w:r>
      <w:r w:rsidR="002869DC" w:rsidRPr="000B5249">
        <w:rPr>
          <w:rFonts w:hint="eastAsia"/>
          <w:b/>
        </w:rPr>
        <w:t>臺大醫院</w:t>
      </w:r>
      <w:r w:rsidRPr="000B5249">
        <w:rPr>
          <w:rFonts w:hint="eastAsia"/>
          <w:b/>
        </w:rPr>
        <w:t>「新竹生醫園區分院新建工程」</w:t>
      </w:r>
      <w:r w:rsidR="002869DC" w:rsidRPr="000B5249">
        <w:rPr>
          <w:rFonts w:hint="eastAsia"/>
          <w:b/>
        </w:rPr>
        <w:t>總經費8</w:t>
      </w:r>
      <w:r w:rsidR="002869DC" w:rsidRPr="000B5249">
        <w:rPr>
          <w:b/>
        </w:rPr>
        <w:t>1.34</w:t>
      </w:r>
      <w:r w:rsidR="002869DC" w:rsidRPr="000B5249">
        <w:rPr>
          <w:rFonts w:hint="eastAsia"/>
          <w:b/>
        </w:rPr>
        <w:t>億元</w:t>
      </w:r>
      <w:r w:rsidR="002869DC">
        <w:rPr>
          <w:rFonts w:hint="eastAsia"/>
        </w:rPr>
        <w:t>：</w:t>
      </w:r>
    </w:p>
    <w:p w:rsidR="00E23246" w:rsidRDefault="00EC2AE9" w:rsidP="00EC2AE9">
      <w:pPr>
        <w:pStyle w:val="1230"/>
        <w:ind w:left="1416" w:hanging="283"/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計畫內容：「</w:t>
      </w:r>
      <w:r w:rsidRPr="00EC2AE9">
        <w:rPr>
          <w:rFonts w:hint="eastAsia"/>
        </w:rPr>
        <w:t>新竹生醫園區分院新建工程</w:t>
      </w:r>
      <w:r>
        <w:rPr>
          <w:rFonts w:hint="eastAsia"/>
        </w:rPr>
        <w:t>」</w:t>
      </w:r>
      <w:r w:rsidRPr="00EC2AE9">
        <w:rPr>
          <w:rFonts w:hint="eastAsia"/>
        </w:rPr>
        <w:t>配合政府五加二產業創新計畫</w:t>
      </w:r>
      <w:r>
        <w:rPr>
          <w:rFonts w:hint="eastAsia"/>
        </w:rPr>
        <w:t>定位為「臺灣醫療照護與生醫發展的國際櫥窗與卓越中心」</w:t>
      </w:r>
      <w:r w:rsidRPr="00EC2AE9">
        <w:rPr>
          <w:rFonts w:hint="eastAsia"/>
        </w:rPr>
        <w:t>，預計設置急性一般病床475床、急性精神病床25床、特殊病床228床，共728床，第1期先開設380床。該工程分2期施工，第1期係興建地下2層、地上8層總樓地板面積逾7.6萬平方公尺之醫療大樓，工程期間102至109年度</w:t>
      </w:r>
      <w:r>
        <w:rPr>
          <w:rStyle w:val="af2"/>
        </w:rPr>
        <w:footnoteReference w:id="2"/>
      </w:r>
      <w:r w:rsidRPr="00EC2AE9">
        <w:rPr>
          <w:rFonts w:hint="eastAsia"/>
        </w:rPr>
        <w:t>，已於109年1月1日正式營運；第2期係興建地下2層、地上9層總樓地板面積逾3.7萬平方公尺之研究大樓(含宿舍及國際醫療中心)，預計115年底完工驗收。</w:t>
      </w:r>
    </w:p>
    <w:p w:rsidR="00EC2AE9" w:rsidRDefault="00EC2AE9" w:rsidP="000C567F">
      <w:pPr>
        <w:pStyle w:val="1230"/>
        <w:ind w:left="1416" w:hanging="283"/>
        <w:rPr>
          <w:rFonts w:hint="eastAsia"/>
          <w:color w:val="00B050"/>
        </w:rPr>
      </w:pPr>
      <w:r>
        <w:rPr>
          <w:rFonts w:hint="eastAsia"/>
        </w:rPr>
        <w:t>(</w:t>
      </w:r>
      <w:r>
        <w:t>2)</w:t>
      </w:r>
      <w:r w:rsidR="005F6A49">
        <w:rPr>
          <w:rFonts w:hint="eastAsia"/>
        </w:rPr>
        <w:t>投資總額及資金來源</w:t>
      </w:r>
      <w:r>
        <w:rPr>
          <w:rFonts w:hint="eastAsia"/>
        </w:rPr>
        <w:t>：</w:t>
      </w:r>
      <w:r w:rsidR="005F6A49">
        <w:rPr>
          <w:rFonts w:hint="eastAsia"/>
        </w:rPr>
        <w:t>自1</w:t>
      </w:r>
      <w:r w:rsidR="005F6A49">
        <w:t>03</w:t>
      </w:r>
      <w:r w:rsidR="005F6A49">
        <w:rPr>
          <w:rFonts w:hint="eastAsia"/>
        </w:rPr>
        <w:t>至1</w:t>
      </w:r>
      <w:r w:rsidR="005F6A49">
        <w:t>15</w:t>
      </w:r>
      <w:r w:rsidR="005F6A49">
        <w:rPr>
          <w:rFonts w:hint="eastAsia"/>
        </w:rPr>
        <w:t>年度投資總額約需8</w:t>
      </w:r>
      <w:r w:rsidR="005F6A49">
        <w:t>1</w:t>
      </w:r>
      <w:r w:rsidR="005F6A49">
        <w:rPr>
          <w:rFonts w:hint="eastAsia"/>
        </w:rPr>
        <w:t>億3</w:t>
      </w:r>
      <w:r w:rsidR="005F6A49">
        <w:t>,414</w:t>
      </w:r>
      <w:r w:rsidR="005F6A49">
        <w:rPr>
          <w:rFonts w:hint="eastAsia"/>
        </w:rPr>
        <w:t>萬4千元，其中國庫撥款4</w:t>
      </w:r>
      <w:r w:rsidR="005F6A49">
        <w:t>2</w:t>
      </w:r>
      <w:r w:rsidR="005F6A49">
        <w:rPr>
          <w:rFonts w:hint="eastAsia"/>
        </w:rPr>
        <w:t>億5</w:t>
      </w:r>
      <w:r w:rsidR="005F6A49">
        <w:t>,521</w:t>
      </w:r>
      <w:r w:rsidR="005F6A49">
        <w:rPr>
          <w:rFonts w:hint="eastAsia"/>
        </w:rPr>
        <w:t>萬2千元，自有營運資金3</w:t>
      </w:r>
      <w:r w:rsidR="005F6A49">
        <w:t>8</w:t>
      </w:r>
      <w:r w:rsidR="005F6A49">
        <w:rPr>
          <w:rFonts w:hint="eastAsia"/>
        </w:rPr>
        <w:t>億7</w:t>
      </w:r>
      <w:r w:rsidR="005F6A49">
        <w:t>,893</w:t>
      </w:r>
      <w:r w:rsidR="005F6A49">
        <w:rPr>
          <w:rFonts w:hint="eastAsia"/>
        </w:rPr>
        <w:t>萬2千元。</w:t>
      </w:r>
    </w:p>
    <w:p w:rsidR="00E23246" w:rsidRPr="00BE0ED5" w:rsidRDefault="000B5249" w:rsidP="00BE0ED5">
      <w:pPr>
        <w:pStyle w:val="a4"/>
        <w:ind w:left="849" w:hanging="283"/>
      </w:pPr>
      <w:r w:rsidRPr="00EC2AE9">
        <w:rPr>
          <w:rFonts w:hint="eastAsia"/>
        </w:rPr>
        <w:t>(二</w:t>
      </w:r>
      <w:r w:rsidRPr="00EC2AE9">
        <w:t>)</w:t>
      </w:r>
      <w:r w:rsidR="00235AE2" w:rsidRPr="00235AE2">
        <w:rPr>
          <w:rFonts w:hint="eastAsia"/>
        </w:rPr>
        <w:t>臺大醫院「新竹生醫園區分院新建工程」</w:t>
      </w:r>
      <w:r w:rsidR="00344BE5">
        <w:rPr>
          <w:rFonts w:hint="eastAsia"/>
        </w:rPr>
        <w:t>保留款龐鉅，</w:t>
      </w:r>
      <w:r w:rsidR="00235AE2">
        <w:rPr>
          <w:rFonts w:hint="eastAsia"/>
        </w:rPr>
        <w:t>執行進度未如預期，且</w:t>
      </w:r>
      <w:r w:rsidR="00235AE2" w:rsidRPr="00235AE2">
        <w:rPr>
          <w:rFonts w:hint="eastAsia"/>
        </w:rPr>
        <w:t>多次流標致完工期程</w:t>
      </w:r>
      <w:r w:rsidR="00BE0ED5">
        <w:rPr>
          <w:rFonts w:hint="eastAsia"/>
        </w:rPr>
        <w:t>須修正展延</w:t>
      </w:r>
    </w:p>
    <w:p w:rsidR="000B5249" w:rsidRDefault="00235AE2" w:rsidP="00235AE2">
      <w:pPr>
        <w:pStyle w:val="123"/>
        <w:ind w:left="1133" w:hanging="283"/>
        <w:rPr>
          <w:rFonts w:hint="eastAsia"/>
        </w:rPr>
      </w:pPr>
      <w:r w:rsidRPr="009D12E6">
        <w:rPr>
          <w:rFonts w:hint="eastAsia"/>
          <w:b/>
        </w:rPr>
        <w:t>1</w:t>
      </w:r>
      <w:r w:rsidRPr="009D12E6">
        <w:rPr>
          <w:b/>
        </w:rPr>
        <w:t>.</w:t>
      </w:r>
      <w:r w:rsidR="00A061AD" w:rsidRPr="009D12E6">
        <w:rPr>
          <w:rFonts w:hint="eastAsia"/>
          <w:b/>
        </w:rPr>
        <w:t>預算編列與執行情形</w:t>
      </w:r>
      <w:r w:rsidR="00A061AD">
        <w:rPr>
          <w:rFonts w:hint="eastAsia"/>
        </w:rPr>
        <w:t>：該新建工程截至1</w:t>
      </w:r>
      <w:r w:rsidR="00A061AD">
        <w:t>12</w:t>
      </w:r>
      <w:r w:rsidR="00A061AD">
        <w:rPr>
          <w:rFonts w:hint="eastAsia"/>
        </w:rPr>
        <w:t>年度累計決算數4</w:t>
      </w:r>
      <w:r w:rsidR="00A061AD">
        <w:t>7</w:t>
      </w:r>
      <w:r w:rsidR="00A061AD">
        <w:rPr>
          <w:rFonts w:hint="eastAsia"/>
        </w:rPr>
        <w:t>億9</w:t>
      </w:r>
      <w:r w:rsidR="00A061AD">
        <w:t>10</w:t>
      </w:r>
      <w:r w:rsidR="00A061AD">
        <w:rPr>
          <w:rFonts w:hint="eastAsia"/>
        </w:rPr>
        <w:t>萬4千元，占累計預算數5</w:t>
      </w:r>
      <w:r w:rsidR="00A061AD">
        <w:t>8</w:t>
      </w:r>
      <w:r w:rsidR="00A061AD">
        <w:rPr>
          <w:rFonts w:hint="eastAsia"/>
        </w:rPr>
        <w:t>億5</w:t>
      </w:r>
      <w:r w:rsidR="00A061AD">
        <w:t>,557</w:t>
      </w:r>
      <w:r w:rsidR="00A061AD">
        <w:rPr>
          <w:rFonts w:hint="eastAsia"/>
        </w:rPr>
        <w:t>萬4千元之8</w:t>
      </w:r>
      <w:r w:rsidR="00A061AD">
        <w:t>0.42%</w:t>
      </w:r>
      <w:r w:rsidR="00A061AD">
        <w:rPr>
          <w:rFonts w:hint="eastAsia"/>
        </w:rPr>
        <w:t>，</w:t>
      </w:r>
      <w:r w:rsidR="009D12E6">
        <w:rPr>
          <w:rFonts w:hint="eastAsia"/>
        </w:rPr>
        <w:t>惟1</w:t>
      </w:r>
      <w:r w:rsidR="009D12E6">
        <w:t>12</w:t>
      </w:r>
      <w:r w:rsidR="009D12E6">
        <w:rPr>
          <w:rFonts w:hint="eastAsia"/>
        </w:rPr>
        <w:t>年度決算數1億7</w:t>
      </w:r>
      <w:r w:rsidR="009D12E6">
        <w:t>,799</w:t>
      </w:r>
      <w:r w:rsidR="009D12E6">
        <w:rPr>
          <w:rFonts w:hint="eastAsia"/>
        </w:rPr>
        <w:t>萬3千元僅占可用預算數1</w:t>
      </w:r>
      <w:r w:rsidR="009D12E6">
        <w:t>2</w:t>
      </w:r>
      <w:r w:rsidR="009D12E6">
        <w:rPr>
          <w:rFonts w:hint="eastAsia"/>
        </w:rPr>
        <w:t>億9</w:t>
      </w:r>
      <w:r w:rsidR="009D12E6">
        <w:t>,308</w:t>
      </w:r>
      <w:r w:rsidR="009D12E6">
        <w:rPr>
          <w:rFonts w:hint="eastAsia"/>
        </w:rPr>
        <w:t>萬9千元之1</w:t>
      </w:r>
      <w:r w:rsidR="009D12E6">
        <w:t>3.76%</w:t>
      </w:r>
      <w:r w:rsidR="009D12E6">
        <w:rPr>
          <w:rFonts w:hint="eastAsia"/>
        </w:rPr>
        <w:t>，保留1</w:t>
      </w:r>
      <w:r w:rsidR="009D12E6">
        <w:t>1</w:t>
      </w:r>
      <w:r w:rsidR="009D12E6">
        <w:rPr>
          <w:rFonts w:hint="eastAsia"/>
        </w:rPr>
        <w:t>億1</w:t>
      </w:r>
      <w:r w:rsidR="009D12E6">
        <w:t>,509</w:t>
      </w:r>
      <w:r w:rsidR="009D12E6">
        <w:rPr>
          <w:rFonts w:hint="eastAsia"/>
        </w:rPr>
        <w:t>萬6千元至1</w:t>
      </w:r>
      <w:r w:rsidR="009D12E6">
        <w:t>13</w:t>
      </w:r>
      <w:r w:rsidR="009D12E6">
        <w:rPr>
          <w:rFonts w:hint="eastAsia"/>
        </w:rPr>
        <w:t>年度</w:t>
      </w:r>
      <w:r w:rsidR="0041155B">
        <w:rPr>
          <w:rFonts w:hint="eastAsia"/>
        </w:rPr>
        <w:t>以後</w:t>
      </w:r>
      <w:r w:rsidR="009D12E6">
        <w:rPr>
          <w:rFonts w:hint="eastAsia"/>
        </w:rPr>
        <w:t>執行</w:t>
      </w:r>
      <w:r w:rsidR="00311E3D">
        <w:rPr>
          <w:rFonts w:hint="eastAsia"/>
        </w:rPr>
        <w:t>，如加計1</w:t>
      </w:r>
      <w:r w:rsidR="00311E3D">
        <w:t>13</w:t>
      </w:r>
      <w:r w:rsidR="00311E3D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11E3D">
        <w:rPr>
          <w:rFonts w:hint="eastAsia"/>
        </w:rPr>
        <w:t>數3億1</w:t>
      </w:r>
      <w:r w:rsidR="00311E3D">
        <w:t>,627</w:t>
      </w:r>
      <w:r w:rsidR="00311E3D">
        <w:rPr>
          <w:rFonts w:hint="eastAsia"/>
        </w:rPr>
        <w:t>萬2千元，1</w:t>
      </w:r>
      <w:r w:rsidR="00311E3D">
        <w:t>13</w:t>
      </w:r>
      <w:r w:rsidR="00311E3D">
        <w:rPr>
          <w:rFonts w:hint="eastAsia"/>
        </w:rPr>
        <w:t>年度可用預算數達1</w:t>
      </w:r>
      <w:r w:rsidR="00311E3D">
        <w:t>4</w:t>
      </w:r>
      <w:r w:rsidR="00311E3D">
        <w:rPr>
          <w:rFonts w:hint="eastAsia"/>
        </w:rPr>
        <w:t>億3</w:t>
      </w:r>
      <w:r w:rsidR="00311E3D">
        <w:t>,136</w:t>
      </w:r>
      <w:r w:rsidR="00311E3D">
        <w:rPr>
          <w:rFonts w:hint="eastAsia"/>
        </w:rPr>
        <w:t>萬8千元</w:t>
      </w:r>
      <w:r w:rsidR="009D12E6">
        <w:rPr>
          <w:rFonts w:hint="eastAsia"/>
        </w:rPr>
        <w:t>。</w:t>
      </w:r>
      <w:r w:rsidR="00311E3D">
        <w:rPr>
          <w:rFonts w:hint="eastAsia"/>
        </w:rPr>
        <w:t>1</w:t>
      </w:r>
      <w:r w:rsidR="00311E3D">
        <w:t>14</w:t>
      </w:r>
      <w:r w:rsidR="00311E3D">
        <w:rPr>
          <w:rFonts w:hint="eastAsia"/>
        </w:rPr>
        <w:t>年度預算案編列7億1</w:t>
      </w:r>
      <w:r w:rsidR="00311E3D">
        <w:t>52</w:t>
      </w:r>
      <w:r w:rsidR="00311E3D">
        <w:rPr>
          <w:rFonts w:hint="eastAsia"/>
        </w:rPr>
        <w:t>萬7千元，累計已編預算6</w:t>
      </w:r>
      <w:r w:rsidR="00311E3D">
        <w:t>8</w:t>
      </w:r>
      <w:r w:rsidR="00311E3D">
        <w:rPr>
          <w:rFonts w:hint="eastAsia"/>
        </w:rPr>
        <w:t>億7</w:t>
      </w:r>
      <w:r w:rsidR="00311E3D">
        <w:t>,337</w:t>
      </w:r>
      <w:r w:rsidR="00311E3D">
        <w:rPr>
          <w:rFonts w:hint="eastAsia"/>
        </w:rPr>
        <w:t>萬3千元占全部計畫8</w:t>
      </w:r>
      <w:r w:rsidR="00311E3D">
        <w:t>4.5%</w:t>
      </w:r>
      <w:r w:rsidR="00751EE7">
        <w:rPr>
          <w:rFonts w:hint="eastAsia"/>
        </w:rPr>
        <w:t>(詳表2</w:t>
      </w:r>
      <w:r w:rsidR="00751EE7">
        <w:t>)</w:t>
      </w:r>
      <w:r w:rsidR="00311E3D">
        <w:rPr>
          <w:rFonts w:hint="eastAsia"/>
        </w:rPr>
        <w:t>，鑒於1</w:t>
      </w:r>
      <w:r w:rsidR="00311E3D">
        <w:t>1</w:t>
      </w:r>
      <w:r w:rsidR="00F97A23">
        <w:t>3</w:t>
      </w:r>
      <w:r w:rsidR="00311E3D">
        <w:rPr>
          <w:rFonts w:hint="eastAsia"/>
        </w:rPr>
        <w:t>年度</w:t>
      </w:r>
      <w:r w:rsidR="00F97A23">
        <w:rPr>
          <w:rFonts w:hint="eastAsia"/>
        </w:rPr>
        <w:t>之以年前年度</w:t>
      </w:r>
      <w:r w:rsidR="00311E3D">
        <w:rPr>
          <w:rFonts w:hint="eastAsia"/>
        </w:rPr>
        <w:t>保留</w:t>
      </w:r>
      <w:r w:rsidR="00F97A23">
        <w:rPr>
          <w:rFonts w:hint="eastAsia"/>
        </w:rPr>
        <w:t>數</w:t>
      </w:r>
      <w:r w:rsidR="00221BE2">
        <w:rPr>
          <w:rFonts w:hint="eastAsia"/>
        </w:rPr>
        <w:t>達1</w:t>
      </w:r>
      <w:r w:rsidR="00221BE2">
        <w:t>1.15</w:t>
      </w:r>
      <w:r w:rsidR="00221BE2">
        <w:rPr>
          <w:rFonts w:hint="eastAsia"/>
        </w:rPr>
        <w:t>億元</w:t>
      </w:r>
      <w:r w:rsidR="00311E3D">
        <w:rPr>
          <w:rFonts w:hint="eastAsia"/>
        </w:rPr>
        <w:t>，允宜衡酌執行</w:t>
      </w:r>
      <w:r w:rsidR="006B4736">
        <w:rPr>
          <w:rFonts w:hint="eastAsia"/>
        </w:rPr>
        <w:t>進度</w:t>
      </w:r>
      <w:r w:rsidR="00311E3D">
        <w:rPr>
          <w:rFonts w:hint="eastAsia"/>
        </w:rPr>
        <w:t>審慎編列1</w:t>
      </w:r>
      <w:r w:rsidR="00311E3D">
        <w:t>14</w:t>
      </w:r>
      <w:r w:rsidR="00311E3D">
        <w:rPr>
          <w:rFonts w:hint="eastAsia"/>
        </w:rPr>
        <w:t>年度預算。</w:t>
      </w:r>
    </w:p>
    <w:p w:rsidR="00235AE2" w:rsidRPr="006B4736" w:rsidRDefault="006B4736" w:rsidP="006B4736">
      <w:pPr>
        <w:pStyle w:val="21"/>
        <w:ind w:leftChars="-50" w:left="850" w:hangingChars="350" w:hanging="992"/>
        <w:rPr>
          <w:b/>
        </w:rPr>
      </w:pPr>
      <w:r w:rsidRPr="006B4736">
        <w:rPr>
          <w:rFonts w:hint="eastAsia"/>
          <w:b/>
        </w:rPr>
        <w:t>表2</w:t>
      </w:r>
      <w:r w:rsidRPr="006B4736">
        <w:rPr>
          <w:b/>
        </w:rPr>
        <w:t xml:space="preserve">  </w:t>
      </w:r>
      <w:r w:rsidRPr="006B4736">
        <w:rPr>
          <w:rFonts w:hint="eastAsia"/>
          <w:b/>
        </w:rPr>
        <w:t>臺大醫院「新竹生醫園區分院新建工程」預算與實際進度比較表</w:t>
      </w:r>
    </w:p>
    <w:p w:rsidR="006B4736" w:rsidRDefault="006B4736" w:rsidP="006B4736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744"/>
        <w:gridCol w:w="2594"/>
        <w:gridCol w:w="1653"/>
        <w:gridCol w:w="1654"/>
        <w:gridCol w:w="1654"/>
      </w:tblGrid>
      <w:tr w:rsidR="006B4736" w:rsidRPr="005E3213" w:rsidTr="000250C8">
        <w:trPr>
          <w:tblHeader/>
        </w:trPr>
        <w:tc>
          <w:tcPr>
            <w:tcW w:w="3794" w:type="dxa"/>
            <w:gridSpan w:val="3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項目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1</w:t>
            </w:r>
            <w:r w:rsidRPr="005E3213">
              <w:rPr>
                <w:b/>
              </w:rPr>
              <w:t>12</w:t>
            </w:r>
            <w:r w:rsidRPr="005E3213">
              <w:rPr>
                <w:rFonts w:hint="eastAsia"/>
                <w:b/>
              </w:rPr>
              <w:t>年度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1</w:t>
            </w:r>
            <w:r w:rsidRPr="005E3213">
              <w:rPr>
                <w:b/>
              </w:rPr>
              <w:t>13</w:t>
            </w:r>
            <w:r w:rsidRPr="005E3213">
              <w:rPr>
                <w:rFonts w:hint="eastAsia"/>
                <w:b/>
              </w:rPr>
              <w:t>年度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Pr="005E3213" w:rsidRDefault="006B473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5E3213">
              <w:rPr>
                <w:rFonts w:hint="eastAsia"/>
                <w:b/>
              </w:rPr>
              <w:t>1</w:t>
            </w:r>
            <w:r w:rsidRPr="005E3213">
              <w:rPr>
                <w:b/>
              </w:rPr>
              <w:t>14</w:t>
            </w:r>
            <w:r w:rsidRPr="005E3213">
              <w:rPr>
                <w:rFonts w:hint="eastAsia"/>
                <w:b/>
              </w:rPr>
              <w:t>年度</w:t>
            </w:r>
          </w:p>
        </w:tc>
      </w:tr>
      <w:tr w:rsidR="006B4736" w:rsidTr="000250C8">
        <w:trPr>
          <w:tblHeader/>
        </w:trPr>
        <w:tc>
          <w:tcPr>
            <w:tcW w:w="3794" w:type="dxa"/>
            <w:gridSpan w:val="3"/>
            <w:shd w:val="clear" w:color="auto" w:fill="auto"/>
            <w:vAlign w:val="center"/>
          </w:tcPr>
          <w:p w:rsidR="006B4736" w:rsidRPr="000250C8" w:rsidRDefault="006B4736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全部計畫總金額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A]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6B4736" w:rsidRDefault="006B4736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 w:rsidR="00B26EF6">
              <w:t>,</w:t>
            </w:r>
            <w:r>
              <w:t>134</w:t>
            </w:r>
            <w:r w:rsidR="00B26EF6">
              <w:t>,</w:t>
            </w:r>
            <w:r>
              <w:t>144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B4736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</w:tr>
      <w:tr w:rsidR="005C0B11" w:rsidTr="000250C8">
        <w:tc>
          <w:tcPr>
            <w:tcW w:w="456" w:type="dxa"/>
            <w:vMerge w:val="restart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744" w:type="dxa"/>
            <w:vMerge w:val="restart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可用預算數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以前年度保留數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35</w:t>
            </w:r>
            <w:r w:rsidR="00B26EF6">
              <w:t>,</w:t>
            </w:r>
            <w:r>
              <w:t>838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,115,096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ind w:leftChars="-27" w:left="-7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(說明</w:t>
            </w:r>
            <w:r w:rsidR="006C31A5">
              <w:rPr>
                <w:rFonts w:hint="eastAsia"/>
              </w:rPr>
              <w:t>2</w:t>
            </w:r>
            <w:r>
              <w:t>)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本年度預算數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57</w:t>
            </w:r>
            <w:r w:rsidR="00B26EF6">
              <w:t>,</w:t>
            </w:r>
            <w:r>
              <w:t>251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16,272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01,527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本年度奉准先行辦理數及調整數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合計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B]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B26EF6">
              <w:t>,</w:t>
            </w:r>
            <w:r>
              <w:t>293</w:t>
            </w:r>
            <w:r w:rsidR="00B26EF6">
              <w:t>,</w:t>
            </w:r>
            <w:r>
              <w:t>089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,431,368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01,527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占全部計畫比率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B/A]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5.90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7.60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.62</w:t>
            </w:r>
          </w:p>
        </w:tc>
      </w:tr>
      <w:tr w:rsidR="005C0B11" w:rsidTr="000250C8">
        <w:trPr>
          <w:trHeight w:val="591"/>
        </w:trPr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 w:val="restart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截至本年度累計數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C]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B26EF6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,855,574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,171,846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,873,373</w:t>
            </w:r>
          </w:p>
        </w:tc>
      </w:tr>
      <w:tr w:rsidR="005C0B11" w:rsidTr="000250C8">
        <w:tc>
          <w:tcPr>
            <w:tcW w:w="456" w:type="dxa"/>
            <w:vMerge/>
            <w:shd w:val="clear" w:color="auto" w:fill="auto"/>
            <w:vAlign w:val="center"/>
          </w:tcPr>
          <w:p w:rsidR="005C0B11" w:rsidRDefault="005C0B11" w:rsidP="005E32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44" w:type="dxa"/>
            <w:vMerge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5C0B11" w:rsidRPr="000250C8" w:rsidRDefault="005C0B11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占全部計畫比率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C/A]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C0B11" w:rsidRDefault="00B26EF6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1.99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5.88</w:t>
            </w:r>
          </w:p>
        </w:tc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B11" w:rsidRDefault="00EF757F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4.50</w:t>
            </w:r>
          </w:p>
        </w:tc>
      </w:tr>
      <w:tr w:rsidR="008065C3" w:rsidTr="000250C8">
        <w:tc>
          <w:tcPr>
            <w:tcW w:w="1200" w:type="dxa"/>
            <w:gridSpan w:val="2"/>
            <w:vMerge w:val="restart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D]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77,993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10,956</w:t>
            </w:r>
          </w:p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(說明1</w:t>
            </w:r>
            <w:r>
              <w:t>)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  <w:tr w:rsidR="008065C3" w:rsidTr="000250C8">
        <w:tc>
          <w:tcPr>
            <w:tcW w:w="1200" w:type="dxa"/>
            <w:gridSpan w:val="2"/>
            <w:vMerge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本年度金額占可用預算數比率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D/B]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3.76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2.68</w:t>
            </w:r>
          </w:p>
        </w:tc>
        <w:tc>
          <w:tcPr>
            <w:tcW w:w="1654" w:type="dxa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  <w:tr w:rsidR="008065C3" w:rsidTr="000250C8">
        <w:tc>
          <w:tcPr>
            <w:tcW w:w="1200" w:type="dxa"/>
            <w:gridSpan w:val="2"/>
            <w:vMerge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截至本年度累計數金額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E]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,709,104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,320,060</w:t>
            </w:r>
          </w:p>
        </w:tc>
        <w:tc>
          <w:tcPr>
            <w:tcW w:w="1654" w:type="dxa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  <w:tr w:rsidR="008065C3" w:rsidTr="000250C8">
        <w:tc>
          <w:tcPr>
            <w:tcW w:w="1200" w:type="dxa"/>
            <w:gridSpan w:val="2"/>
            <w:vMerge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2594" w:type="dxa"/>
            <w:shd w:val="clear" w:color="auto" w:fill="auto"/>
            <w:vAlign w:val="center"/>
          </w:tcPr>
          <w:p w:rsidR="008065C3" w:rsidRPr="000250C8" w:rsidRDefault="008065C3" w:rsidP="005E321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0250C8">
              <w:rPr>
                <w:rFonts w:hint="eastAsia"/>
                <w:spacing w:val="-20"/>
              </w:rPr>
              <w:t>截至本年度累計決算數占累計預算數比率</w:t>
            </w:r>
            <w:r w:rsidR="000250C8" w:rsidRPr="000250C8">
              <w:rPr>
                <w:rFonts w:hint="eastAsia"/>
                <w:spacing w:val="-20"/>
              </w:rPr>
              <w:t>[</w:t>
            </w:r>
            <w:r w:rsidR="000250C8" w:rsidRPr="000250C8">
              <w:rPr>
                <w:spacing w:val="-20"/>
              </w:rPr>
              <w:t>E/C]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0.42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5.40</w:t>
            </w:r>
          </w:p>
        </w:tc>
        <w:tc>
          <w:tcPr>
            <w:tcW w:w="1654" w:type="dxa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065C3" w:rsidRDefault="008065C3" w:rsidP="005E3213">
            <w:pPr>
              <w:pStyle w:val="141"/>
              <w:jc w:val="right"/>
              <w:rPr>
                <w:rFonts w:hint="eastAsia"/>
              </w:rPr>
            </w:pPr>
          </w:p>
        </w:tc>
      </w:tr>
    </w:tbl>
    <w:p w:rsidR="006C31A5" w:rsidRDefault="00EF757F" w:rsidP="006B4736">
      <w:pPr>
        <w:pStyle w:val="141"/>
        <w:rPr>
          <w:rFonts w:hint="eastAsia"/>
        </w:rPr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6C31A5">
        <w:rPr>
          <w:rFonts w:hint="eastAsia"/>
        </w:rPr>
        <w:t>1</w:t>
      </w:r>
      <w:r w:rsidR="006C31A5">
        <w:t>.113</w:t>
      </w:r>
      <w:r w:rsidR="006C31A5">
        <w:rPr>
          <w:rFonts w:hint="eastAsia"/>
        </w:rPr>
        <w:t>年度實際數係迄7月底</w:t>
      </w:r>
      <w:r w:rsidR="00D40521">
        <w:rPr>
          <w:rFonts w:hint="eastAsia"/>
        </w:rPr>
        <w:t>執行數</w:t>
      </w:r>
      <w:r w:rsidR="006C31A5">
        <w:rPr>
          <w:rFonts w:hint="eastAsia"/>
        </w:rPr>
        <w:t>。</w:t>
      </w:r>
    </w:p>
    <w:p w:rsidR="00EF757F" w:rsidRDefault="006C31A5" w:rsidP="006C31A5">
      <w:pPr>
        <w:pStyle w:val="141"/>
        <w:ind w:leftChars="425" w:left="1204"/>
      </w:pPr>
      <w:r>
        <w:rPr>
          <w:rFonts w:hint="eastAsia"/>
        </w:rPr>
        <w:t>2</w:t>
      </w:r>
      <w:r>
        <w:t>.</w:t>
      </w:r>
      <w:r w:rsidR="00EF757F">
        <w:rPr>
          <w:rFonts w:hint="eastAsia"/>
        </w:rPr>
        <w:t>1</w:t>
      </w:r>
      <w:r w:rsidR="00EF757F">
        <w:t>13</w:t>
      </w:r>
      <w:r w:rsidR="00EF757F">
        <w:rPr>
          <w:rFonts w:hint="eastAsia"/>
        </w:rPr>
        <w:t>年度執行中尚未辦理保留。</w:t>
      </w:r>
    </w:p>
    <w:p w:rsidR="006B4736" w:rsidRDefault="006B4736" w:rsidP="006164EC">
      <w:pPr>
        <w:pStyle w:val="141"/>
        <w:ind w:left="1204" w:hangingChars="495" w:hanging="1204"/>
        <w:rPr>
          <w:rFonts w:hint="eastAsia"/>
        </w:rPr>
      </w:pPr>
      <w:r>
        <w:rPr>
          <w:rFonts w:hint="eastAsia"/>
        </w:rPr>
        <w:t>資料來源：</w:t>
      </w:r>
      <w:r w:rsidR="008C592D">
        <w:rPr>
          <w:rFonts w:hint="eastAsia"/>
        </w:rPr>
        <w:t>1</w:t>
      </w:r>
      <w:r w:rsidR="008C592D">
        <w:t>12</w:t>
      </w:r>
      <w:r w:rsidR="008C592D">
        <w:rPr>
          <w:rFonts w:hint="eastAsia"/>
        </w:rPr>
        <w:t>年度決算書、1</w:t>
      </w:r>
      <w:r w:rsidR="008C592D">
        <w:t>13</w:t>
      </w:r>
      <w:r w:rsidR="008C592D">
        <w:rPr>
          <w:rFonts w:hint="eastAsia"/>
        </w:rPr>
        <w:t>年度預算書、1</w:t>
      </w:r>
      <w:r w:rsidR="008C592D">
        <w:t>14</w:t>
      </w:r>
      <w:r w:rsidR="008C592D">
        <w:rPr>
          <w:rFonts w:hint="eastAsia"/>
        </w:rPr>
        <w:t>年度預算案</w:t>
      </w:r>
      <w:r w:rsidR="006164EC">
        <w:rPr>
          <w:rFonts w:hint="eastAsia"/>
        </w:rPr>
        <w:t>、1</w:t>
      </w:r>
      <w:r w:rsidR="006164EC">
        <w:t>13</w:t>
      </w:r>
      <w:r w:rsidR="006164EC">
        <w:rPr>
          <w:rFonts w:hint="eastAsia"/>
        </w:rPr>
        <w:t>年7月會計月報，臺大醫院提供</w:t>
      </w:r>
      <w:r>
        <w:rPr>
          <w:rFonts w:hint="eastAsia"/>
        </w:rPr>
        <w:t>。</w:t>
      </w:r>
    </w:p>
    <w:p w:rsidR="00F540D6" w:rsidRDefault="00235AE2" w:rsidP="00235AE2">
      <w:pPr>
        <w:pStyle w:val="123"/>
        <w:ind w:left="1133" w:hanging="283"/>
        <w:rPr>
          <w:rFonts w:hint="eastAsia"/>
        </w:rPr>
      </w:pPr>
      <w:r w:rsidRPr="003723B7">
        <w:rPr>
          <w:rFonts w:hint="eastAsia"/>
          <w:b/>
        </w:rPr>
        <w:t>2</w:t>
      </w:r>
      <w:r w:rsidRPr="003723B7">
        <w:rPr>
          <w:b/>
        </w:rPr>
        <w:t>.</w:t>
      </w:r>
      <w:r w:rsidR="006977AA">
        <w:rPr>
          <w:rFonts w:hint="eastAsia"/>
          <w:b/>
        </w:rPr>
        <w:t>多次</w:t>
      </w:r>
      <w:r w:rsidR="003723B7" w:rsidRPr="003723B7">
        <w:rPr>
          <w:rFonts w:hint="eastAsia"/>
          <w:b/>
        </w:rPr>
        <w:t>修正計畫</w:t>
      </w:r>
      <w:r w:rsidR="006977AA">
        <w:rPr>
          <w:rFonts w:hint="eastAsia"/>
          <w:b/>
        </w:rPr>
        <w:t>增加總經費並延後完工</w:t>
      </w:r>
      <w:r w:rsidR="003723B7">
        <w:rPr>
          <w:rFonts w:hint="eastAsia"/>
        </w:rPr>
        <w:t>：</w:t>
      </w:r>
      <w:r w:rsidR="00F22247">
        <w:rPr>
          <w:rFonts w:hint="eastAsia"/>
        </w:rPr>
        <w:t>據臺大醫院預算書，</w:t>
      </w:r>
      <w:r w:rsidR="00344BE5" w:rsidRPr="00344BE5">
        <w:rPr>
          <w:rFonts w:hint="eastAsia"/>
        </w:rPr>
        <w:t>該工程</w:t>
      </w:r>
      <w:r w:rsidR="000A17D5">
        <w:rPr>
          <w:rFonts w:hint="eastAsia"/>
        </w:rPr>
        <w:t>計畫</w:t>
      </w:r>
      <w:r w:rsidR="00F540D6">
        <w:rPr>
          <w:rFonts w:hint="eastAsia"/>
        </w:rPr>
        <w:t>於</w:t>
      </w:r>
      <w:r w:rsidR="00F540D6">
        <w:t>102</w:t>
      </w:r>
      <w:r w:rsidR="00F540D6">
        <w:rPr>
          <w:rFonts w:hint="eastAsia"/>
        </w:rPr>
        <w:t>年5月</w:t>
      </w:r>
      <w:r w:rsidR="00012E28">
        <w:rPr>
          <w:rFonts w:hint="eastAsia"/>
        </w:rPr>
        <w:t>經</w:t>
      </w:r>
      <w:r w:rsidR="00F540D6">
        <w:rPr>
          <w:rFonts w:hint="eastAsia"/>
        </w:rPr>
        <w:t>行政院核定</w:t>
      </w:r>
      <w:r w:rsidR="00344BE5" w:rsidRPr="00344BE5">
        <w:rPr>
          <w:rFonts w:hint="eastAsia"/>
        </w:rPr>
        <w:t>總經費</w:t>
      </w:r>
      <w:r w:rsidR="00012E28">
        <w:rPr>
          <w:rFonts w:hint="eastAsia"/>
        </w:rPr>
        <w:t>為</w:t>
      </w:r>
      <w:r w:rsidR="00F540D6">
        <w:rPr>
          <w:rFonts w:hint="eastAsia"/>
        </w:rPr>
        <w:t>5</w:t>
      </w:r>
      <w:r w:rsidR="00F540D6">
        <w:t>4</w:t>
      </w:r>
      <w:r w:rsidR="00F540D6">
        <w:rPr>
          <w:rFonts w:hint="eastAsia"/>
        </w:rPr>
        <w:t>億9</w:t>
      </w:r>
      <w:r w:rsidR="00F540D6">
        <w:t>,828</w:t>
      </w:r>
      <w:r w:rsidR="00F540D6">
        <w:rPr>
          <w:rFonts w:hint="eastAsia"/>
        </w:rPr>
        <w:t>萬9千元，1</w:t>
      </w:r>
      <w:r w:rsidR="00F540D6">
        <w:t>05</w:t>
      </w:r>
      <w:r w:rsidR="00F540D6">
        <w:rPr>
          <w:rFonts w:hint="eastAsia"/>
        </w:rPr>
        <w:t>年9月修正增為6</w:t>
      </w:r>
      <w:r w:rsidR="00F540D6">
        <w:t>7</w:t>
      </w:r>
      <w:r w:rsidR="00F540D6">
        <w:rPr>
          <w:rFonts w:hint="eastAsia"/>
        </w:rPr>
        <w:t>億4</w:t>
      </w:r>
      <w:r w:rsidR="00F540D6">
        <w:t>47</w:t>
      </w:r>
      <w:r w:rsidR="00F540D6">
        <w:rPr>
          <w:rFonts w:hint="eastAsia"/>
        </w:rPr>
        <w:t>萬3千元，1</w:t>
      </w:r>
      <w:r w:rsidR="00F540D6">
        <w:t>08</w:t>
      </w:r>
      <w:r w:rsidR="00F540D6">
        <w:rPr>
          <w:rFonts w:hint="eastAsia"/>
        </w:rPr>
        <w:t>年1</w:t>
      </w:r>
      <w:r w:rsidR="00F540D6">
        <w:t>1</w:t>
      </w:r>
      <w:r w:rsidR="00F540D6">
        <w:rPr>
          <w:rFonts w:hint="eastAsia"/>
        </w:rPr>
        <w:t>月修正增至6</w:t>
      </w:r>
      <w:r w:rsidR="00F540D6">
        <w:t>6</w:t>
      </w:r>
      <w:r w:rsidR="00F540D6">
        <w:rPr>
          <w:rFonts w:hint="eastAsia"/>
        </w:rPr>
        <w:t>億9</w:t>
      </w:r>
      <w:r w:rsidR="00F540D6">
        <w:t>,606</w:t>
      </w:r>
      <w:r w:rsidR="00F540D6">
        <w:rPr>
          <w:rFonts w:hint="eastAsia"/>
        </w:rPr>
        <w:t>萬8千元，1</w:t>
      </w:r>
      <w:r w:rsidR="00F540D6">
        <w:t>11</w:t>
      </w:r>
      <w:r w:rsidR="00F540D6">
        <w:rPr>
          <w:rFonts w:hint="eastAsia"/>
        </w:rPr>
        <w:t>年6月修正增至8</w:t>
      </w:r>
      <w:r w:rsidR="00F540D6">
        <w:t>1</w:t>
      </w:r>
      <w:r w:rsidR="00F540D6">
        <w:rPr>
          <w:rFonts w:hint="eastAsia"/>
        </w:rPr>
        <w:t>億3</w:t>
      </w:r>
      <w:r w:rsidR="00F540D6">
        <w:t>,414</w:t>
      </w:r>
      <w:r w:rsidR="00F540D6">
        <w:rPr>
          <w:rFonts w:hint="eastAsia"/>
        </w:rPr>
        <w:t>萬4千元</w:t>
      </w:r>
      <w:r w:rsidR="007B5380">
        <w:rPr>
          <w:rFonts w:hint="eastAsia"/>
        </w:rPr>
        <w:t>(詳表3</w:t>
      </w:r>
      <w:r w:rsidR="007B5380">
        <w:t>)</w:t>
      </w:r>
      <w:r w:rsidR="00F540D6">
        <w:rPr>
          <w:rFonts w:hint="eastAsia"/>
        </w:rPr>
        <w:t>。</w:t>
      </w:r>
      <w:r w:rsidR="00BA3B39">
        <w:rPr>
          <w:rFonts w:hint="eastAsia"/>
        </w:rPr>
        <w:t>該工程總經費由衛福部補助1</w:t>
      </w:r>
      <w:r w:rsidR="00BA3B39">
        <w:t>4</w:t>
      </w:r>
      <w:r w:rsidR="00BA3B39">
        <w:rPr>
          <w:rFonts w:hint="eastAsia"/>
        </w:rPr>
        <w:t>億元、教育部補助2</w:t>
      </w:r>
      <w:r w:rsidR="00BA3B39">
        <w:t>8</w:t>
      </w:r>
      <w:r w:rsidR="00BA3B39">
        <w:rPr>
          <w:rFonts w:hint="eastAsia"/>
        </w:rPr>
        <w:t>億5</w:t>
      </w:r>
      <w:r w:rsidR="00BA3B39">
        <w:t>,521</w:t>
      </w:r>
      <w:r w:rsidR="00BA3B39">
        <w:rPr>
          <w:rFonts w:hint="eastAsia"/>
        </w:rPr>
        <w:t>萬2千元，其餘經費由臺大醫院總院支應1</w:t>
      </w:r>
      <w:r w:rsidR="00BA3B39">
        <w:t>9</w:t>
      </w:r>
      <w:r w:rsidR="00BA3B39">
        <w:rPr>
          <w:rFonts w:hint="eastAsia"/>
        </w:rPr>
        <w:t>億9</w:t>
      </w:r>
      <w:r w:rsidR="00BA3B39">
        <w:t>,454</w:t>
      </w:r>
      <w:r w:rsidR="00BA3B39">
        <w:rPr>
          <w:rFonts w:hint="eastAsia"/>
        </w:rPr>
        <w:t>萬4千元，新竹臺大分院自籌1</w:t>
      </w:r>
      <w:r w:rsidR="00BA3B39">
        <w:t>8</w:t>
      </w:r>
      <w:r w:rsidR="00BA3B39">
        <w:rPr>
          <w:rFonts w:hint="eastAsia"/>
        </w:rPr>
        <w:t>億8</w:t>
      </w:r>
      <w:r w:rsidR="00BA3B39">
        <w:t>,438</w:t>
      </w:r>
      <w:r w:rsidR="00BA3B39">
        <w:rPr>
          <w:rFonts w:hint="eastAsia"/>
        </w:rPr>
        <w:t>萬8千元</w:t>
      </w:r>
      <w:r w:rsidR="00012E28">
        <w:rPr>
          <w:rFonts w:hint="eastAsia"/>
        </w:rPr>
        <w:t>；</w:t>
      </w:r>
      <w:r w:rsidR="00BA3B39">
        <w:rPr>
          <w:rFonts w:hint="eastAsia"/>
        </w:rPr>
        <w:t>其中第1期(</w:t>
      </w:r>
      <w:r w:rsidR="00BA3B39">
        <w:t>102</w:t>
      </w:r>
      <w:r w:rsidR="00BA3B39">
        <w:rPr>
          <w:rFonts w:hint="eastAsia"/>
        </w:rPr>
        <w:t>至1</w:t>
      </w:r>
      <w:r w:rsidR="00BA3B39">
        <w:t>09</w:t>
      </w:r>
      <w:r w:rsidR="00BA3B39">
        <w:rPr>
          <w:rFonts w:hint="eastAsia"/>
        </w:rPr>
        <w:t>年度)經費4</w:t>
      </w:r>
      <w:r w:rsidR="00BA3B39">
        <w:t>0</w:t>
      </w:r>
      <w:r w:rsidR="00BA3B39">
        <w:rPr>
          <w:rFonts w:hint="eastAsia"/>
        </w:rPr>
        <w:t>億3</w:t>
      </w:r>
      <w:r w:rsidR="00BA3B39">
        <w:t>,107</w:t>
      </w:r>
      <w:r w:rsidR="00BA3B39">
        <w:rPr>
          <w:rFonts w:hint="eastAsia"/>
        </w:rPr>
        <w:t>萬3千元業於10</w:t>
      </w:r>
      <w:r w:rsidR="00BA3B39">
        <w:t>9</w:t>
      </w:r>
      <w:r w:rsidR="00BA3B39">
        <w:rPr>
          <w:rFonts w:hint="eastAsia"/>
        </w:rPr>
        <w:t>年完工驗收營運，第2期(</w:t>
      </w:r>
      <w:r w:rsidR="00BA3B39">
        <w:t>107</w:t>
      </w:r>
      <w:r w:rsidR="00BA3B39">
        <w:rPr>
          <w:rFonts w:hint="eastAsia"/>
        </w:rPr>
        <w:t>至1</w:t>
      </w:r>
      <w:r w:rsidR="00BA3B39">
        <w:t>15</w:t>
      </w:r>
      <w:r w:rsidR="00BA3B39">
        <w:rPr>
          <w:rFonts w:hint="eastAsia"/>
        </w:rPr>
        <w:t>年度)研究大樓新建工程於1</w:t>
      </w:r>
      <w:r w:rsidR="00BA3B39">
        <w:t>12</w:t>
      </w:r>
      <w:r w:rsidR="00BA3B39">
        <w:rPr>
          <w:rFonts w:hint="eastAsia"/>
        </w:rPr>
        <w:t>年</w:t>
      </w:r>
      <w:r w:rsidR="00BA3B39">
        <w:t>7</w:t>
      </w:r>
      <w:r w:rsidR="00BA3B39">
        <w:rPr>
          <w:rFonts w:hint="eastAsia"/>
        </w:rPr>
        <w:t>月2</w:t>
      </w:r>
      <w:r w:rsidR="00BA3B39">
        <w:t>8</w:t>
      </w:r>
      <w:r w:rsidR="00BA3B39">
        <w:rPr>
          <w:rFonts w:hint="eastAsia"/>
        </w:rPr>
        <w:t>日決標，1</w:t>
      </w:r>
      <w:r w:rsidR="00BA3B39">
        <w:t>0</w:t>
      </w:r>
      <w:r w:rsidR="00BA3B39">
        <w:rPr>
          <w:rFonts w:hint="eastAsia"/>
        </w:rPr>
        <w:t>月1日開工。</w:t>
      </w:r>
      <w:r w:rsidR="007B5380">
        <w:rPr>
          <w:rFonts w:hint="eastAsia"/>
        </w:rPr>
        <w:t>該工程計畫原訂1</w:t>
      </w:r>
      <w:r w:rsidR="007B5380">
        <w:t>15</w:t>
      </w:r>
      <w:r w:rsidR="007B5380">
        <w:rPr>
          <w:rFonts w:hint="eastAsia"/>
        </w:rPr>
        <w:t>年1</w:t>
      </w:r>
      <w:r w:rsidR="007B5380">
        <w:t>2</w:t>
      </w:r>
      <w:r w:rsidR="007B5380">
        <w:rPr>
          <w:rFonts w:hint="eastAsia"/>
        </w:rPr>
        <w:t>月3</w:t>
      </w:r>
      <w:r w:rsidR="007B5380">
        <w:t>1</w:t>
      </w:r>
      <w:r w:rsidR="007B5380">
        <w:rPr>
          <w:rFonts w:hint="eastAsia"/>
        </w:rPr>
        <w:t>日完工</w:t>
      </w:r>
      <w:r w:rsidR="000342FE">
        <w:rPr>
          <w:rFonts w:hint="eastAsia"/>
        </w:rPr>
        <w:t>，鑒於第2期研究大樓新建工程自1</w:t>
      </w:r>
      <w:r w:rsidR="000342FE">
        <w:t>09</w:t>
      </w:r>
      <w:r w:rsidR="000342FE">
        <w:rPr>
          <w:rFonts w:hint="eastAsia"/>
        </w:rPr>
        <w:t>年1</w:t>
      </w:r>
      <w:r w:rsidR="000342FE">
        <w:t>2</w:t>
      </w:r>
      <w:r w:rsidR="000342FE">
        <w:rPr>
          <w:rFonts w:hint="eastAsia"/>
        </w:rPr>
        <w:t>月至1</w:t>
      </w:r>
      <w:r w:rsidR="000342FE">
        <w:t>12</w:t>
      </w:r>
      <w:r w:rsidR="000342FE">
        <w:rPr>
          <w:rFonts w:hint="eastAsia"/>
        </w:rPr>
        <w:t>年7月辦理1</w:t>
      </w:r>
      <w:r w:rsidR="000342FE">
        <w:t>0</w:t>
      </w:r>
      <w:r w:rsidR="000342FE">
        <w:rPr>
          <w:rFonts w:hint="eastAsia"/>
        </w:rPr>
        <w:t>次公開招標</w:t>
      </w:r>
      <w:r w:rsidR="00012E28">
        <w:rPr>
          <w:rFonts w:hint="eastAsia"/>
        </w:rPr>
        <w:t>且</w:t>
      </w:r>
      <w:r w:rsidR="000342FE">
        <w:rPr>
          <w:rFonts w:hint="eastAsia"/>
        </w:rPr>
        <w:t>多次流標，雖已於1</w:t>
      </w:r>
      <w:r w:rsidR="000342FE">
        <w:t>12</w:t>
      </w:r>
      <w:r w:rsidR="000342FE">
        <w:rPr>
          <w:rFonts w:hint="eastAsia"/>
        </w:rPr>
        <w:t>年7月2</w:t>
      </w:r>
      <w:r w:rsidR="000342FE">
        <w:t>8</w:t>
      </w:r>
      <w:r w:rsidR="000342FE">
        <w:rPr>
          <w:rFonts w:hint="eastAsia"/>
        </w:rPr>
        <w:t>日決標，惟致原計畫須展延期程</w:t>
      </w:r>
      <w:r w:rsidR="00012E28">
        <w:rPr>
          <w:rFonts w:hint="eastAsia"/>
        </w:rPr>
        <w:t>以</w:t>
      </w:r>
      <w:r w:rsidR="000342FE">
        <w:rPr>
          <w:rFonts w:hint="eastAsia"/>
        </w:rPr>
        <w:t>調整因應</w:t>
      </w:r>
      <w:r w:rsidR="007B5380">
        <w:rPr>
          <w:rFonts w:hint="eastAsia"/>
        </w:rPr>
        <w:t>，</w:t>
      </w:r>
      <w:r w:rsidR="00E1460D">
        <w:rPr>
          <w:rFonts w:hint="eastAsia"/>
        </w:rPr>
        <w:t>行政院1</w:t>
      </w:r>
      <w:r w:rsidR="00E1460D">
        <w:t>13</w:t>
      </w:r>
      <w:r w:rsidR="00E1460D">
        <w:rPr>
          <w:rFonts w:hint="eastAsia"/>
        </w:rPr>
        <w:t>年9月2</w:t>
      </w:r>
      <w:r w:rsidR="00E1460D">
        <w:t>3</w:t>
      </w:r>
      <w:r w:rsidR="00E1460D">
        <w:rPr>
          <w:rFonts w:hint="eastAsia"/>
        </w:rPr>
        <w:t>日核准</w:t>
      </w:r>
      <w:r w:rsidR="00F22247">
        <w:rPr>
          <w:rFonts w:hint="eastAsia"/>
        </w:rPr>
        <w:t>修正延長至1</w:t>
      </w:r>
      <w:r w:rsidR="00F22247">
        <w:t>16</w:t>
      </w:r>
      <w:r w:rsidR="00F22247">
        <w:rPr>
          <w:rFonts w:hint="eastAsia"/>
        </w:rPr>
        <w:t>年1</w:t>
      </w:r>
      <w:r w:rsidR="00F22247">
        <w:t>2</w:t>
      </w:r>
      <w:r w:rsidR="00F22247">
        <w:rPr>
          <w:rFonts w:hint="eastAsia"/>
        </w:rPr>
        <w:t>月3</w:t>
      </w:r>
      <w:r w:rsidR="00F22247">
        <w:t>1</w:t>
      </w:r>
      <w:r w:rsidR="00F22247">
        <w:rPr>
          <w:rFonts w:hint="eastAsia"/>
        </w:rPr>
        <w:t>日</w:t>
      </w:r>
      <w:r w:rsidR="00ED65EA">
        <w:rPr>
          <w:rFonts w:hint="eastAsia"/>
        </w:rPr>
        <w:t>。允宜妥予控管計畫執行進度，俾如期如質完工</w:t>
      </w:r>
      <w:r w:rsidR="00B776F8">
        <w:rPr>
          <w:rFonts w:hint="eastAsia"/>
        </w:rPr>
        <w:t>，以</w:t>
      </w:r>
      <w:r w:rsidR="00E04669">
        <w:rPr>
          <w:rFonts w:hint="eastAsia"/>
        </w:rPr>
        <w:t>推動</w:t>
      </w:r>
      <w:r w:rsidR="00B06C32">
        <w:rPr>
          <w:rFonts w:hint="eastAsia"/>
        </w:rPr>
        <w:t>發展轉譯研究、創新醫材及藥品研發，</w:t>
      </w:r>
      <w:r w:rsidR="00B776F8">
        <w:rPr>
          <w:rFonts w:hint="eastAsia"/>
        </w:rPr>
        <w:t>建置亞太生醫研發產業重鎮之目標</w:t>
      </w:r>
      <w:r w:rsidR="00F22247">
        <w:rPr>
          <w:rFonts w:hint="eastAsia"/>
        </w:rPr>
        <w:t>。</w:t>
      </w:r>
    </w:p>
    <w:p w:rsidR="006D5B7C" w:rsidRPr="00CC22D2" w:rsidRDefault="007B5380" w:rsidP="007B5380">
      <w:pPr>
        <w:pStyle w:val="123"/>
        <w:ind w:leftChars="-50" w:left="1134" w:hangingChars="450" w:hanging="1276"/>
        <w:rPr>
          <w:b/>
        </w:rPr>
      </w:pPr>
      <w:r w:rsidRPr="00CC22D2">
        <w:rPr>
          <w:rFonts w:hint="eastAsia"/>
          <w:b/>
        </w:rPr>
        <w:t>表3</w:t>
      </w:r>
      <w:r w:rsidRPr="00CC22D2">
        <w:rPr>
          <w:b/>
        </w:rPr>
        <w:t xml:space="preserve">  </w:t>
      </w:r>
      <w:r w:rsidRPr="00CC22D2">
        <w:rPr>
          <w:rFonts w:hint="eastAsia"/>
          <w:b/>
        </w:rPr>
        <w:t>臺大醫院「新竹生醫園區分院新建工程」核定修正概況表</w:t>
      </w:r>
    </w:p>
    <w:p w:rsidR="007B5380" w:rsidRDefault="007B5380" w:rsidP="007B5380">
      <w:pPr>
        <w:pStyle w:val="141"/>
        <w:jc w:val="right"/>
        <w:rPr>
          <w:rFonts w:hint="eastAsia"/>
        </w:rPr>
      </w:pPr>
      <w:r w:rsidRPr="007B5380"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887"/>
        <w:gridCol w:w="1846"/>
        <w:gridCol w:w="1611"/>
        <w:gridCol w:w="1504"/>
      </w:tblGrid>
      <w:tr w:rsidR="00A04959" w:rsidRPr="005E3213" w:rsidTr="005E3213">
        <w:trPr>
          <w:tblHeader/>
        </w:trPr>
        <w:tc>
          <w:tcPr>
            <w:tcW w:w="1765" w:type="dxa"/>
            <w:vMerge w:val="restart"/>
            <w:shd w:val="clear" w:color="auto" w:fill="auto"/>
            <w:vAlign w:val="center"/>
          </w:tcPr>
          <w:p w:rsidR="004C1EB6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核定修正</w:t>
            </w:r>
          </w:p>
          <w:p w:rsidR="00A04959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年月</w:t>
            </w:r>
          </w:p>
        </w:tc>
        <w:tc>
          <w:tcPr>
            <w:tcW w:w="3733" w:type="dxa"/>
            <w:gridSpan w:val="2"/>
            <w:shd w:val="clear" w:color="auto" w:fill="auto"/>
            <w:vAlign w:val="center"/>
          </w:tcPr>
          <w:p w:rsidR="00A04959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期間</w:t>
            </w:r>
          </w:p>
        </w:tc>
        <w:tc>
          <w:tcPr>
            <w:tcW w:w="3115" w:type="dxa"/>
            <w:gridSpan w:val="2"/>
            <w:shd w:val="clear" w:color="auto" w:fill="auto"/>
            <w:vAlign w:val="center"/>
          </w:tcPr>
          <w:p w:rsidR="00A04959" w:rsidRPr="005E3213" w:rsidRDefault="00A04959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總經費</w:t>
            </w:r>
          </w:p>
        </w:tc>
      </w:tr>
      <w:tr w:rsidR="00CC22D2" w:rsidRPr="005E3213" w:rsidTr="005E3213">
        <w:trPr>
          <w:tblHeader/>
        </w:trPr>
        <w:tc>
          <w:tcPr>
            <w:tcW w:w="1765" w:type="dxa"/>
            <w:vMerge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修正前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修正後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修正前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CC22D2" w:rsidRPr="005E3213" w:rsidRDefault="00CC22D2" w:rsidP="005E3213">
            <w:pPr>
              <w:pStyle w:val="141"/>
              <w:jc w:val="center"/>
              <w:rPr>
                <w:b/>
              </w:rPr>
            </w:pPr>
            <w:r w:rsidRPr="005E3213">
              <w:rPr>
                <w:rFonts w:hint="eastAsia"/>
                <w:b/>
              </w:rPr>
              <w:t>修正後</w:t>
            </w:r>
          </w:p>
        </w:tc>
      </w:tr>
      <w:tr w:rsidR="004C1EB6" w:rsidTr="000A17D5">
        <w:tc>
          <w:tcPr>
            <w:tcW w:w="1765" w:type="dxa"/>
            <w:shd w:val="clear" w:color="auto" w:fill="auto"/>
          </w:tcPr>
          <w:p w:rsidR="004C1EB6" w:rsidRDefault="004C1EB6" w:rsidP="00B0768D">
            <w:pPr>
              <w:pStyle w:val="141"/>
            </w:pP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5年9月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,498,289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C1EB6" w:rsidRDefault="004C1EB6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,704,473</w:t>
            </w:r>
          </w:p>
        </w:tc>
      </w:tr>
      <w:tr w:rsidR="00401AFC" w:rsidTr="000A17D5">
        <w:tc>
          <w:tcPr>
            <w:tcW w:w="1765" w:type="dxa"/>
            <w:shd w:val="clear" w:color="auto" w:fill="auto"/>
          </w:tcPr>
          <w:p w:rsidR="00401AFC" w:rsidRDefault="00401AFC" w:rsidP="00B0768D">
            <w:pPr>
              <w:pStyle w:val="141"/>
              <w:rPr>
                <w:rFonts w:hint="eastAsia"/>
              </w:rPr>
            </w:pPr>
            <w:r w:rsidRPr="00CD2D6F">
              <w:rPr>
                <w:rFonts w:hint="eastAsia"/>
              </w:rPr>
              <w:t>1</w:t>
            </w:r>
            <w:r w:rsidRPr="00CD2D6F">
              <w:t>08</w:t>
            </w:r>
            <w:r>
              <w:rPr>
                <w:rFonts w:hint="eastAsia"/>
              </w:rPr>
              <w:t>年1</w:t>
            </w:r>
            <w:r>
              <w:t>1</w:t>
            </w:r>
            <w:r>
              <w:rPr>
                <w:rFonts w:hint="eastAsia"/>
              </w:rPr>
              <w:t>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,704,473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,696,068</w:t>
            </w:r>
          </w:p>
        </w:tc>
      </w:tr>
      <w:tr w:rsidR="00401AFC" w:rsidTr="000A17D5">
        <w:tc>
          <w:tcPr>
            <w:tcW w:w="1765" w:type="dxa"/>
            <w:shd w:val="clear" w:color="auto" w:fill="auto"/>
          </w:tcPr>
          <w:p w:rsidR="00401AFC" w:rsidRDefault="00401AFC" w:rsidP="00B0768D">
            <w:pPr>
              <w:pStyle w:val="141"/>
            </w:pPr>
            <w:r>
              <w:rPr>
                <w:rFonts w:hint="eastAsia"/>
              </w:rPr>
              <w:t>1</w:t>
            </w:r>
            <w:r>
              <w:t>11</w:t>
            </w:r>
            <w:r>
              <w:rPr>
                <w:rFonts w:hint="eastAsia"/>
              </w:rPr>
              <w:t>年6月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02.08~112.12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02.08~115.12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,696,068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</w:tr>
      <w:tr w:rsidR="00401AFC" w:rsidTr="00757B45">
        <w:tc>
          <w:tcPr>
            <w:tcW w:w="1765" w:type="dxa"/>
            <w:shd w:val="clear" w:color="auto" w:fill="auto"/>
          </w:tcPr>
          <w:p w:rsidR="00401AFC" w:rsidRDefault="00401AFC" w:rsidP="00C32B6F">
            <w:pPr>
              <w:pStyle w:val="141"/>
            </w:pPr>
            <w:r>
              <w:rPr>
                <w:rFonts w:hint="eastAsia"/>
              </w:rPr>
              <w:t>1</w:t>
            </w:r>
            <w:r>
              <w:t>13</w:t>
            </w:r>
            <w:r>
              <w:rPr>
                <w:rFonts w:hint="eastAsia"/>
              </w:rPr>
              <w:t>年</w:t>
            </w:r>
            <w:r w:rsidR="00C32B6F"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02.08~115.12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01AFC" w:rsidRPr="00757B45" w:rsidRDefault="00401AFC" w:rsidP="005E3213">
            <w:pPr>
              <w:pStyle w:val="141"/>
              <w:jc w:val="right"/>
            </w:pPr>
            <w:r w:rsidRPr="00757B45">
              <w:rPr>
                <w:rFonts w:hint="eastAsia"/>
              </w:rPr>
              <w:t>1</w:t>
            </w:r>
            <w:r w:rsidRPr="00757B45">
              <w:t>02.08~116.12</w:t>
            </w:r>
          </w:p>
        </w:tc>
        <w:tc>
          <w:tcPr>
            <w:tcW w:w="1611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401AFC" w:rsidRDefault="00401AFC" w:rsidP="005E3213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,134,144</w:t>
            </w:r>
          </w:p>
        </w:tc>
      </w:tr>
    </w:tbl>
    <w:p w:rsidR="007B5380" w:rsidRDefault="007B5380" w:rsidP="00401AFC">
      <w:pPr>
        <w:pStyle w:val="141"/>
        <w:ind w:left="1442" w:hangingChars="593" w:hanging="14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401AFC">
        <w:rPr>
          <w:rFonts w:hint="eastAsia"/>
        </w:rPr>
        <w:t>1</w:t>
      </w:r>
      <w:r w:rsidR="00401AFC">
        <w:t>.</w:t>
      </w:r>
      <w:r>
        <w:rPr>
          <w:rFonts w:hint="eastAsia"/>
        </w:rPr>
        <w:t>本表僅</w:t>
      </w:r>
      <w:r w:rsidR="00CC22D2">
        <w:rPr>
          <w:rFonts w:hint="eastAsia"/>
        </w:rPr>
        <w:t>表達</w:t>
      </w:r>
      <w:r w:rsidRPr="007B5380">
        <w:rPr>
          <w:rFonts w:hint="eastAsia"/>
        </w:rPr>
        <w:t>臺大醫院</w:t>
      </w:r>
      <w:r>
        <w:rPr>
          <w:rFonts w:hint="eastAsia"/>
        </w:rPr>
        <w:t>配合</w:t>
      </w:r>
      <w:r w:rsidRPr="007B5380">
        <w:rPr>
          <w:rFonts w:hint="eastAsia"/>
        </w:rPr>
        <w:t>「新竹生物醫學園區計畫」</w:t>
      </w:r>
      <w:r>
        <w:rPr>
          <w:rFonts w:hint="eastAsia"/>
        </w:rPr>
        <w:t>辦理</w:t>
      </w:r>
      <w:r w:rsidRPr="007B5380">
        <w:rPr>
          <w:rFonts w:hint="eastAsia"/>
        </w:rPr>
        <w:t>「新竹生醫園區分院新建工程」</w:t>
      </w:r>
      <w:r>
        <w:rPr>
          <w:rFonts w:hint="eastAsia"/>
        </w:rPr>
        <w:t>相關之修正</w:t>
      </w:r>
      <w:r w:rsidR="00CC22D2">
        <w:rPr>
          <w:rFonts w:hint="eastAsia"/>
        </w:rPr>
        <w:t>情形</w:t>
      </w:r>
      <w:r w:rsidR="00062D0F">
        <w:rPr>
          <w:rFonts w:hint="eastAsia"/>
        </w:rPr>
        <w:t>，未含</w:t>
      </w:r>
      <w:r w:rsidR="00062D0F" w:rsidRPr="00062D0F">
        <w:rPr>
          <w:rFonts w:hint="eastAsia"/>
        </w:rPr>
        <w:t>「新竹生物醫學園區計畫」</w:t>
      </w:r>
      <w:r w:rsidR="00062D0F">
        <w:rPr>
          <w:rFonts w:hint="eastAsia"/>
        </w:rPr>
        <w:t>未涉臺大醫院</w:t>
      </w:r>
      <w:r w:rsidR="00A80E60">
        <w:rPr>
          <w:rFonts w:hint="eastAsia"/>
        </w:rPr>
        <w:t>之修正</w:t>
      </w:r>
      <w:r w:rsidR="004E6DD9">
        <w:rPr>
          <w:rFonts w:hint="eastAsia"/>
        </w:rPr>
        <w:t>次數</w:t>
      </w:r>
      <w:r>
        <w:rPr>
          <w:rFonts w:hint="eastAsia"/>
        </w:rPr>
        <w:t>。</w:t>
      </w:r>
    </w:p>
    <w:p w:rsidR="00401AFC" w:rsidRDefault="00401AFC" w:rsidP="00401AFC">
      <w:pPr>
        <w:pStyle w:val="141"/>
        <w:ind w:leftChars="418" w:left="1420" w:hangingChars="97" w:hanging="236"/>
        <w:rPr>
          <w:rFonts w:hint="eastAsia"/>
        </w:rPr>
      </w:pPr>
      <w:r>
        <w:rPr>
          <w:rFonts w:hint="eastAsia"/>
        </w:rPr>
        <w:t>2</w:t>
      </w:r>
      <w:r>
        <w:t>.113</w:t>
      </w:r>
      <w:r>
        <w:rPr>
          <w:rFonts w:hint="eastAsia"/>
        </w:rPr>
        <w:t>年</w:t>
      </w:r>
      <w:r w:rsidR="00C32B6F">
        <w:rPr>
          <w:rFonts w:hint="eastAsia"/>
        </w:rPr>
        <w:t>9月2</w:t>
      </w:r>
      <w:r w:rsidR="00C32B6F">
        <w:t>3</w:t>
      </w:r>
      <w:r w:rsidR="00C32B6F">
        <w:rPr>
          <w:rFonts w:hint="eastAsia"/>
        </w:rPr>
        <w:t>日行政院臺科字第1</w:t>
      </w:r>
      <w:r w:rsidR="00C32B6F">
        <w:t>13</w:t>
      </w:r>
      <w:r w:rsidR="00CD2D6F">
        <w:t>1025621</w:t>
      </w:r>
      <w:r w:rsidR="00C32B6F">
        <w:rPr>
          <w:rFonts w:hint="eastAsia"/>
        </w:rPr>
        <w:t>號函核准修正</w:t>
      </w:r>
      <w:r>
        <w:rPr>
          <w:rFonts w:hint="eastAsia"/>
        </w:rPr>
        <w:t>。</w:t>
      </w:r>
    </w:p>
    <w:p w:rsidR="007B5380" w:rsidRDefault="007B5380" w:rsidP="007B5380">
      <w:pPr>
        <w:pStyle w:val="141"/>
        <w:rPr>
          <w:rFonts w:hint="eastAsia"/>
        </w:rPr>
      </w:pPr>
      <w:r>
        <w:rPr>
          <w:rFonts w:hint="eastAsia"/>
        </w:rPr>
        <w:t>資料來源：臺大醫院提供。</w:t>
      </w:r>
    </w:p>
    <w:p w:rsidR="00C904CC" w:rsidRDefault="000B5249" w:rsidP="006C587B">
      <w:pPr>
        <w:ind w:left="566" w:firstLine="566"/>
      </w:pPr>
      <w:r w:rsidRPr="00EC2AE9">
        <w:rPr>
          <w:rFonts w:hint="eastAsia"/>
        </w:rPr>
        <w:t>綜上，</w:t>
      </w:r>
      <w:r w:rsidR="006C587B">
        <w:rPr>
          <w:rFonts w:hint="eastAsia"/>
        </w:rPr>
        <w:t>臺大醫院1</w:t>
      </w:r>
      <w:r w:rsidR="006C587B">
        <w:t>14</w:t>
      </w:r>
      <w:r w:rsidR="006C587B">
        <w:rPr>
          <w:rFonts w:hint="eastAsia"/>
        </w:rPr>
        <w:t>年度預算案</w:t>
      </w:r>
      <w:r w:rsidR="006C587B" w:rsidRPr="006C587B">
        <w:rPr>
          <w:rFonts w:hint="eastAsia"/>
        </w:rPr>
        <w:t>固定資產建設改良擴充專案計畫之繼續計畫編列</w:t>
      </w:r>
      <w:r w:rsidR="006C587B" w:rsidRPr="006C587B">
        <w:t>7</w:t>
      </w:r>
      <w:r w:rsidR="006C587B" w:rsidRPr="006C587B">
        <w:rPr>
          <w:rFonts w:hint="eastAsia"/>
        </w:rPr>
        <w:t>億</w:t>
      </w:r>
      <w:r w:rsidR="006C587B" w:rsidRPr="006C587B">
        <w:t>152</w:t>
      </w:r>
      <w:r w:rsidR="006C587B" w:rsidRPr="006C587B">
        <w:rPr>
          <w:rFonts w:hint="eastAsia"/>
        </w:rPr>
        <w:t>萬</w:t>
      </w:r>
      <w:r w:rsidR="006C587B" w:rsidRPr="006C587B">
        <w:t>7</w:t>
      </w:r>
      <w:r w:rsidR="006C587B" w:rsidRPr="006C587B">
        <w:rPr>
          <w:rFonts w:hint="eastAsia"/>
        </w:rPr>
        <w:t>千元，</w:t>
      </w:r>
      <w:r w:rsidR="006C587B">
        <w:rPr>
          <w:rFonts w:hint="eastAsia"/>
        </w:rPr>
        <w:t>係</w:t>
      </w:r>
      <w:r w:rsidR="006C587B" w:rsidRPr="006C587B">
        <w:rPr>
          <w:rFonts w:hint="eastAsia"/>
        </w:rPr>
        <w:t>配合「新竹生物醫學園區計畫」辧理「新竹生醫園區分院新建工程」</w:t>
      </w:r>
      <w:r w:rsidR="006C587B">
        <w:rPr>
          <w:rFonts w:hint="eastAsia"/>
        </w:rPr>
        <w:t>，</w:t>
      </w:r>
      <w:r w:rsidR="00A05095">
        <w:rPr>
          <w:rFonts w:hint="eastAsia"/>
        </w:rPr>
        <w:t>惟該工程</w:t>
      </w:r>
      <w:r w:rsidR="00012E28" w:rsidRPr="00A05095">
        <w:rPr>
          <w:rFonts w:hint="eastAsia"/>
        </w:rPr>
        <w:t>多次流標致須展延期程</w:t>
      </w:r>
      <w:r w:rsidR="00012E28">
        <w:rPr>
          <w:rFonts w:hint="eastAsia"/>
        </w:rPr>
        <w:t>以</w:t>
      </w:r>
      <w:r w:rsidR="00012E28" w:rsidRPr="00A05095">
        <w:rPr>
          <w:rFonts w:hint="eastAsia"/>
        </w:rPr>
        <w:t>調整因應</w:t>
      </w:r>
      <w:r w:rsidR="00012E28">
        <w:rPr>
          <w:rFonts w:hint="eastAsia"/>
        </w:rPr>
        <w:t>，且</w:t>
      </w:r>
      <w:r w:rsidR="00A05095">
        <w:rPr>
          <w:rFonts w:hint="eastAsia"/>
        </w:rPr>
        <w:t>1</w:t>
      </w:r>
      <w:r w:rsidR="00A05095">
        <w:t>12</w:t>
      </w:r>
      <w:r w:rsidR="00A05095">
        <w:rPr>
          <w:rFonts w:hint="eastAsia"/>
        </w:rPr>
        <w:t>年度</w:t>
      </w:r>
      <w:r w:rsidR="00A05095" w:rsidRPr="00A05095">
        <w:rPr>
          <w:rFonts w:hint="eastAsia"/>
        </w:rPr>
        <w:t>保留款龐鉅，執行進度未如預期，允宜衡酌執行進度審慎編列114年度預算</w:t>
      </w:r>
      <w:r w:rsidR="00A05095">
        <w:rPr>
          <w:rFonts w:hint="eastAsia"/>
        </w:rPr>
        <w:t>，並</w:t>
      </w:r>
      <w:r w:rsidR="00A05095" w:rsidRPr="00A05095">
        <w:rPr>
          <w:rFonts w:hint="eastAsia"/>
        </w:rPr>
        <w:t>妥予控管執行進度，俾如期如質完工，以</w:t>
      </w:r>
      <w:r w:rsidR="00A05095">
        <w:rPr>
          <w:rFonts w:hint="eastAsia"/>
        </w:rPr>
        <w:t>達</w:t>
      </w:r>
      <w:r w:rsidR="00A05095" w:rsidRPr="00A05095">
        <w:rPr>
          <w:rFonts w:hint="eastAsia"/>
        </w:rPr>
        <w:t>建置亞太生醫研發產業重鎮之目標</w:t>
      </w:r>
      <w:r w:rsidR="00A05095">
        <w:rPr>
          <w:rFonts w:hint="eastAsia"/>
        </w:rPr>
        <w:t>。</w:t>
      </w:r>
    </w:p>
    <w:p w:rsidR="00935B25" w:rsidRPr="00EC2AE9" w:rsidRDefault="00935B25" w:rsidP="006C587B">
      <w:pPr>
        <w:ind w:left="566" w:firstLine="566"/>
        <w:rPr>
          <w:rFonts w:hint="eastAsia"/>
        </w:rPr>
      </w:pPr>
    </w:p>
    <w:p w:rsidR="008D2C83" w:rsidRDefault="008D2C83" w:rsidP="00AA3DC5">
      <w:pPr>
        <w:pStyle w:val="14"/>
        <w:ind w:left="567" w:hanging="567"/>
      </w:pPr>
      <w:bookmarkStart w:id="5" w:name="_Toc180660489"/>
      <w:r>
        <w:rPr>
          <w:rFonts w:hint="eastAsia"/>
        </w:rPr>
        <w:t>三、臺大醫院</w:t>
      </w:r>
      <w:r w:rsidR="000F48A7">
        <w:rPr>
          <w:rFonts w:hint="eastAsia"/>
        </w:rPr>
        <w:t>部分分院醫療成本率上升，甚至超逾1</w:t>
      </w:r>
      <w:r w:rsidR="000F48A7">
        <w:t>00%</w:t>
      </w:r>
      <w:r w:rsidR="000F48A7">
        <w:rPr>
          <w:rFonts w:hint="eastAsia"/>
        </w:rPr>
        <w:t>，顯示其醫療收入不敷支應成本支出</w:t>
      </w:r>
      <w:r>
        <w:rPr>
          <w:rFonts w:hint="eastAsia"/>
        </w:rPr>
        <w:t>，允宜</w:t>
      </w:r>
      <w:r w:rsidR="0033510F">
        <w:rPr>
          <w:rFonts w:hint="eastAsia"/>
        </w:rPr>
        <w:t>研謀有效措施以改善成本率</w:t>
      </w:r>
      <w:r>
        <w:rPr>
          <w:rFonts w:hint="eastAsia"/>
        </w:rPr>
        <w:t>，俾提供優質醫療服務</w:t>
      </w:r>
      <w:bookmarkEnd w:id="5"/>
    </w:p>
    <w:p w:rsidR="008D2C83" w:rsidRDefault="0048014F" w:rsidP="008D2C83">
      <w:pPr>
        <w:ind w:left="566" w:firstLine="566"/>
        <w:rPr>
          <w:rFonts w:hint="eastAsia"/>
        </w:rPr>
      </w:pPr>
      <w:r>
        <w:rPr>
          <w:rFonts w:hint="eastAsia"/>
        </w:rPr>
        <w:t>臺大醫院1</w:t>
      </w:r>
      <w:r>
        <w:t>14</w:t>
      </w:r>
      <w:r>
        <w:rPr>
          <w:rFonts w:hint="eastAsia"/>
        </w:rPr>
        <w:t>年度預算案編列</w:t>
      </w:r>
      <w:r w:rsidR="00A6244F">
        <w:rPr>
          <w:rFonts w:hint="eastAsia"/>
        </w:rPr>
        <w:t>「醫療收入」5</w:t>
      </w:r>
      <w:r w:rsidR="00A6244F">
        <w:t>40</w:t>
      </w:r>
      <w:r w:rsidR="00A6244F">
        <w:rPr>
          <w:rFonts w:hint="eastAsia"/>
        </w:rPr>
        <w:t>億1</w:t>
      </w:r>
      <w:r w:rsidR="00A6244F">
        <w:t>,311</w:t>
      </w:r>
      <w:r w:rsidR="00A6244F">
        <w:rPr>
          <w:rFonts w:hint="eastAsia"/>
        </w:rPr>
        <w:t>萬元及「醫療成本」4</w:t>
      </w:r>
      <w:r w:rsidR="00A6244F">
        <w:t>77</w:t>
      </w:r>
      <w:r w:rsidR="00A6244F">
        <w:rPr>
          <w:rFonts w:hint="eastAsia"/>
        </w:rPr>
        <w:t>億9</w:t>
      </w:r>
      <w:r w:rsidR="00A6244F">
        <w:t>,523</w:t>
      </w:r>
      <w:r w:rsidR="00A6244F">
        <w:rPr>
          <w:rFonts w:hint="eastAsia"/>
        </w:rPr>
        <w:t>萬9千元，其中</w:t>
      </w:r>
      <w:r w:rsidR="00AA553C">
        <w:rPr>
          <w:rFonts w:hint="eastAsia"/>
        </w:rPr>
        <w:t>「門診醫療成本」2</w:t>
      </w:r>
      <w:r w:rsidR="00AA553C">
        <w:t>29</w:t>
      </w:r>
      <w:r w:rsidR="00AA553C">
        <w:rPr>
          <w:rFonts w:hint="eastAsia"/>
        </w:rPr>
        <w:t>億</w:t>
      </w:r>
      <w:r w:rsidR="00A6244F">
        <w:t>6,018</w:t>
      </w:r>
      <w:r w:rsidR="00A6244F">
        <w:rPr>
          <w:rFonts w:hint="eastAsia"/>
        </w:rPr>
        <w:t>萬</w:t>
      </w:r>
      <w:r w:rsidR="00AA553C">
        <w:rPr>
          <w:rFonts w:hint="eastAsia"/>
        </w:rPr>
        <w:t>元占「門診醫療收入」3</w:t>
      </w:r>
      <w:r w:rsidR="00AA553C">
        <w:t>12</w:t>
      </w:r>
      <w:r w:rsidR="00AA553C">
        <w:rPr>
          <w:rFonts w:hint="eastAsia"/>
        </w:rPr>
        <w:t>億</w:t>
      </w:r>
      <w:r w:rsidR="00A6244F">
        <w:rPr>
          <w:rFonts w:hint="eastAsia"/>
        </w:rPr>
        <w:t>7</w:t>
      </w:r>
      <w:r w:rsidR="00A6244F">
        <w:t>,755</w:t>
      </w:r>
      <w:r w:rsidR="00A6244F">
        <w:rPr>
          <w:rFonts w:hint="eastAsia"/>
        </w:rPr>
        <w:t>萬3千</w:t>
      </w:r>
      <w:r w:rsidR="00AA553C">
        <w:rPr>
          <w:rFonts w:hint="eastAsia"/>
        </w:rPr>
        <w:t>元</w:t>
      </w:r>
      <w:r w:rsidR="00012E28">
        <w:rPr>
          <w:rFonts w:hint="eastAsia"/>
        </w:rPr>
        <w:t>之</w:t>
      </w:r>
      <w:r w:rsidR="005D765D">
        <w:rPr>
          <w:rFonts w:hint="eastAsia"/>
        </w:rPr>
        <w:t>比率</w:t>
      </w:r>
      <w:r w:rsidR="00AA553C">
        <w:rPr>
          <w:rFonts w:hint="eastAsia"/>
        </w:rPr>
        <w:t>7</w:t>
      </w:r>
      <w:r w:rsidR="00AA553C">
        <w:t>3.41%</w:t>
      </w:r>
      <w:r w:rsidR="00DB159C">
        <w:rPr>
          <w:rFonts w:hint="eastAsia"/>
        </w:rPr>
        <w:t>，較1</w:t>
      </w:r>
      <w:r w:rsidR="00DB159C">
        <w:t>13</w:t>
      </w:r>
      <w:r w:rsidR="00DB159C">
        <w:rPr>
          <w:rFonts w:hint="eastAsia"/>
        </w:rPr>
        <w:t>年度預算案7</w:t>
      </w:r>
      <w:r w:rsidR="00DB159C">
        <w:t>5.35%</w:t>
      </w:r>
      <w:r w:rsidR="00DB159C">
        <w:rPr>
          <w:rFonts w:hint="eastAsia"/>
        </w:rPr>
        <w:t>下降</w:t>
      </w:r>
      <w:r w:rsidR="00AA553C">
        <w:rPr>
          <w:rFonts w:hint="eastAsia"/>
        </w:rPr>
        <w:t>，</w:t>
      </w:r>
      <w:r w:rsidR="005D765D">
        <w:rPr>
          <w:rFonts w:hint="eastAsia"/>
        </w:rPr>
        <w:t>而</w:t>
      </w:r>
      <w:r w:rsidR="00AA553C">
        <w:rPr>
          <w:rFonts w:hint="eastAsia"/>
        </w:rPr>
        <w:t>「住院醫療成本</w:t>
      </w:r>
      <w:r w:rsidR="00A6244F">
        <w:rPr>
          <w:rFonts w:hint="eastAsia"/>
        </w:rPr>
        <w:t>」</w:t>
      </w:r>
      <w:r w:rsidR="00DB159C">
        <w:rPr>
          <w:rFonts w:hint="eastAsia"/>
        </w:rPr>
        <w:t>2</w:t>
      </w:r>
      <w:r w:rsidR="00DB159C">
        <w:t>43</w:t>
      </w:r>
      <w:r w:rsidR="00DB159C">
        <w:rPr>
          <w:rFonts w:hint="eastAsia"/>
        </w:rPr>
        <w:t>億</w:t>
      </w:r>
      <w:r w:rsidR="00A6244F">
        <w:rPr>
          <w:rFonts w:hint="eastAsia"/>
        </w:rPr>
        <w:t>7</w:t>
      </w:r>
      <w:r w:rsidR="00A6244F">
        <w:t>,481</w:t>
      </w:r>
      <w:r w:rsidR="00A6244F">
        <w:rPr>
          <w:rFonts w:hint="eastAsia"/>
        </w:rPr>
        <w:t>萬5千</w:t>
      </w:r>
      <w:r w:rsidR="00DB159C">
        <w:rPr>
          <w:rFonts w:hint="eastAsia"/>
        </w:rPr>
        <w:t>元占「住院醫療收入」2</w:t>
      </w:r>
      <w:r w:rsidR="00DB159C">
        <w:t>67</w:t>
      </w:r>
      <w:r w:rsidR="00DB159C">
        <w:rPr>
          <w:rFonts w:hint="eastAsia"/>
        </w:rPr>
        <w:t>億</w:t>
      </w:r>
      <w:r w:rsidR="00A6244F">
        <w:rPr>
          <w:rFonts w:hint="eastAsia"/>
        </w:rPr>
        <w:t>2</w:t>
      </w:r>
      <w:r w:rsidR="00A6244F">
        <w:t>,399</w:t>
      </w:r>
      <w:r w:rsidR="00A6244F">
        <w:rPr>
          <w:rFonts w:hint="eastAsia"/>
        </w:rPr>
        <w:t>萬8千</w:t>
      </w:r>
      <w:r w:rsidR="00DB159C">
        <w:rPr>
          <w:rFonts w:hint="eastAsia"/>
        </w:rPr>
        <w:t>元</w:t>
      </w:r>
      <w:r w:rsidR="00012E28">
        <w:rPr>
          <w:rFonts w:hint="eastAsia"/>
        </w:rPr>
        <w:t>之</w:t>
      </w:r>
      <w:r w:rsidR="005D765D">
        <w:rPr>
          <w:rFonts w:hint="eastAsia"/>
        </w:rPr>
        <w:t>比</w:t>
      </w:r>
      <w:r w:rsidR="00DB159C">
        <w:rPr>
          <w:rFonts w:hint="eastAsia"/>
        </w:rPr>
        <w:t>率9</w:t>
      </w:r>
      <w:r w:rsidR="00DB159C">
        <w:t>1.21%</w:t>
      </w:r>
      <w:r>
        <w:rPr>
          <w:rFonts w:hint="eastAsia"/>
        </w:rPr>
        <w:t>，</w:t>
      </w:r>
      <w:r w:rsidR="00DB159C">
        <w:rPr>
          <w:rFonts w:hint="eastAsia"/>
        </w:rPr>
        <w:t>較1</w:t>
      </w:r>
      <w:r w:rsidR="00DB159C">
        <w:t>13</w:t>
      </w:r>
      <w:r w:rsidR="00DB159C">
        <w:rPr>
          <w:rFonts w:hint="eastAsia"/>
        </w:rPr>
        <w:t>年度預算案8</w:t>
      </w:r>
      <w:r w:rsidR="00DB159C">
        <w:t>6.92%</w:t>
      </w:r>
      <w:r w:rsidR="00DB159C">
        <w:rPr>
          <w:rFonts w:hint="eastAsia"/>
        </w:rPr>
        <w:t>增加</w:t>
      </w:r>
      <w:r w:rsidR="00E32E7B">
        <w:rPr>
          <w:rFonts w:hint="eastAsia"/>
        </w:rPr>
        <w:t>。</w:t>
      </w:r>
    </w:p>
    <w:p w:rsidR="008806DC" w:rsidRDefault="00E32E7B" w:rsidP="008D2C83">
      <w:pPr>
        <w:ind w:left="566" w:firstLine="566"/>
      </w:pPr>
      <w:r>
        <w:rPr>
          <w:rFonts w:hint="eastAsia"/>
        </w:rPr>
        <w:t>臺大醫院(合併)門診醫療成本率1</w:t>
      </w:r>
      <w:r>
        <w:t>14</w:t>
      </w:r>
      <w:r>
        <w:rPr>
          <w:rFonts w:hint="eastAsia"/>
        </w:rPr>
        <w:t>年度預算案雖較1</w:t>
      </w:r>
      <w:r>
        <w:t>13</w:t>
      </w:r>
      <w:r>
        <w:rPr>
          <w:rFonts w:hint="eastAsia"/>
        </w:rPr>
        <w:t>年度預算案下降，惟雲林分院、北護分院及癌醫中心分院反為增加</w:t>
      </w:r>
      <w:r>
        <w:rPr>
          <w:rStyle w:val="af2"/>
        </w:rPr>
        <w:footnoteReference w:id="3"/>
      </w:r>
      <w:r w:rsidR="00053559">
        <w:rPr>
          <w:rFonts w:hint="eastAsia"/>
        </w:rPr>
        <w:t>。而</w:t>
      </w:r>
      <w:r w:rsidR="00053559" w:rsidRPr="00053559">
        <w:rPr>
          <w:rFonts w:hint="eastAsia"/>
        </w:rPr>
        <w:t>臺大醫院(合併)</w:t>
      </w:r>
      <w:r w:rsidR="00053559">
        <w:rPr>
          <w:rFonts w:hint="eastAsia"/>
        </w:rPr>
        <w:t>住院醫療成本率</w:t>
      </w:r>
      <w:r w:rsidR="00053559" w:rsidRPr="00053559">
        <w:rPr>
          <w:rFonts w:hint="eastAsia"/>
        </w:rPr>
        <w:t>114年度預算案較113年度預算案</w:t>
      </w:r>
      <w:r w:rsidR="00053559">
        <w:rPr>
          <w:rFonts w:hint="eastAsia"/>
        </w:rPr>
        <w:t>增加，主要係總院、北護分院、新竹臺大分院及癌醫中心分院增加所致</w:t>
      </w:r>
      <w:r w:rsidR="00053559">
        <w:rPr>
          <w:rStyle w:val="af2"/>
        </w:rPr>
        <w:footnoteReference w:id="4"/>
      </w:r>
      <w:r w:rsidR="00053559">
        <w:rPr>
          <w:rFonts w:hint="eastAsia"/>
        </w:rPr>
        <w:t>；</w:t>
      </w:r>
      <w:r w:rsidR="00914A7E">
        <w:rPr>
          <w:rFonts w:hint="eastAsia"/>
        </w:rPr>
        <w:t>另</w:t>
      </w:r>
      <w:r w:rsidR="007206D2">
        <w:rPr>
          <w:rFonts w:hint="eastAsia"/>
        </w:rPr>
        <w:t>北護分院、</w:t>
      </w:r>
      <w:r w:rsidR="00053559">
        <w:rPr>
          <w:rFonts w:hint="eastAsia"/>
        </w:rPr>
        <w:t>金山分院及新竹臺大分院</w:t>
      </w:r>
      <w:r w:rsidR="007206D2">
        <w:rPr>
          <w:rFonts w:hint="eastAsia"/>
        </w:rPr>
        <w:t>1</w:t>
      </w:r>
      <w:r w:rsidR="007206D2">
        <w:t>14</w:t>
      </w:r>
      <w:r w:rsidR="007206D2">
        <w:rPr>
          <w:rFonts w:hint="eastAsia"/>
        </w:rPr>
        <w:t>年度</w:t>
      </w:r>
      <w:r w:rsidR="00053559">
        <w:rPr>
          <w:rFonts w:hint="eastAsia"/>
        </w:rPr>
        <w:t>住院醫療成本率大於1</w:t>
      </w:r>
      <w:r w:rsidR="00053559">
        <w:t>00%</w:t>
      </w:r>
      <w:r w:rsidR="00053559">
        <w:rPr>
          <w:rStyle w:val="af2"/>
        </w:rPr>
        <w:footnoteReference w:id="5"/>
      </w:r>
      <w:r w:rsidR="000F48A7">
        <w:t>(</w:t>
      </w:r>
      <w:r w:rsidR="000F48A7">
        <w:rPr>
          <w:rFonts w:hint="eastAsia"/>
        </w:rPr>
        <w:t>詳表1</w:t>
      </w:r>
      <w:r w:rsidR="000F48A7">
        <w:t>)</w:t>
      </w:r>
      <w:r w:rsidR="00053559">
        <w:rPr>
          <w:rFonts w:hint="eastAsia"/>
        </w:rPr>
        <w:t>，顯示其住院醫療收入不敷支應住院醫療成本支出。</w:t>
      </w:r>
    </w:p>
    <w:p w:rsidR="000F48A7" w:rsidRDefault="000F48A7" w:rsidP="008D2C83">
      <w:pPr>
        <w:ind w:left="566" w:firstLine="566"/>
      </w:pPr>
      <w:r>
        <w:rPr>
          <w:rFonts w:hint="eastAsia"/>
        </w:rPr>
        <w:t>據臺大醫院說明醫療成本率偏高原因，北護分院主要係長青病房及樂齡病房分處不同大樓無法集中照護，且護理之家無法聘用外籍照顧服務員，為符合「醫療機構設置標準」之護病比及照顧服務員與住民比例，均致住院人力成本相對較高；</w:t>
      </w:r>
      <w:r w:rsidR="00BE13D9">
        <w:rPr>
          <w:rFonts w:hint="eastAsia"/>
        </w:rPr>
        <w:t>金山分院則因</w:t>
      </w:r>
      <w:r w:rsidR="00686FAC">
        <w:rPr>
          <w:rFonts w:hint="eastAsia"/>
        </w:rPr>
        <w:t>位</w:t>
      </w:r>
      <w:r w:rsidR="00BE13D9">
        <w:rPr>
          <w:rFonts w:hint="eastAsia"/>
        </w:rPr>
        <w:t>處人口數有限之地區，且近年設備、藥品及衛材等成本增加，為維持提供全年2</w:t>
      </w:r>
      <w:r w:rsidR="00BE13D9">
        <w:t>4</w:t>
      </w:r>
      <w:r w:rsidR="00BE13D9">
        <w:rPr>
          <w:rFonts w:hint="eastAsia"/>
        </w:rPr>
        <w:t>小時急診及住院服務，所需投入醫療成本遠大於可回收之收入；</w:t>
      </w:r>
      <w:r w:rsidR="00F94BF3">
        <w:rPr>
          <w:rFonts w:hint="eastAsia"/>
        </w:rPr>
        <w:t>新竹臺大分院則因基本工資調漲及物價上漲等因素，致醫療藥品、衛材等直接成本反醫療場域清潔外包、儀器設備維修等間接成本大幅增加所致。</w:t>
      </w:r>
    </w:p>
    <w:p w:rsidR="00A6244F" w:rsidRPr="00AA553C" w:rsidRDefault="00A6244F" w:rsidP="008D2C83">
      <w:pPr>
        <w:ind w:left="566" w:firstLine="566"/>
        <w:rPr>
          <w:rFonts w:hint="eastAsia"/>
        </w:rPr>
      </w:pPr>
      <w:r w:rsidRPr="00A6244F">
        <w:rPr>
          <w:rFonts w:hint="eastAsia"/>
        </w:rPr>
        <w:t>綜上，</w:t>
      </w:r>
      <w:r>
        <w:rPr>
          <w:rFonts w:hint="eastAsia"/>
        </w:rPr>
        <w:t>臺大醫院1</w:t>
      </w:r>
      <w:r>
        <w:t>14</w:t>
      </w:r>
      <w:r>
        <w:rPr>
          <w:rFonts w:hint="eastAsia"/>
        </w:rPr>
        <w:t>年度預算案</w:t>
      </w:r>
      <w:r w:rsidR="00751EE7" w:rsidRPr="00751EE7">
        <w:rPr>
          <w:rFonts w:hint="eastAsia"/>
        </w:rPr>
        <w:t>編列「醫療收入」540億1,311萬元及「醫療成本」477億9,523萬9千元，惟其中</w:t>
      </w:r>
      <w:r w:rsidR="00751EE7">
        <w:rPr>
          <w:rFonts w:hint="eastAsia"/>
        </w:rPr>
        <w:t>部分分院之</w:t>
      </w:r>
      <w:r w:rsidR="00282E42">
        <w:rPr>
          <w:rFonts w:hint="eastAsia"/>
        </w:rPr>
        <w:t>門診或</w:t>
      </w:r>
      <w:r w:rsidR="00751EE7" w:rsidRPr="00751EE7">
        <w:rPr>
          <w:rFonts w:hint="eastAsia"/>
        </w:rPr>
        <w:t>住院醫療成本率</w:t>
      </w:r>
      <w:r w:rsidR="00751EE7">
        <w:rPr>
          <w:rFonts w:hint="eastAsia"/>
        </w:rPr>
        <w:t>增加，且存有</w:t>
      </w:r>
      <w:r w:rsidR="00751EE7" w:rsidRPr="00751EE7">
        <w:rPr>
          <w:rFonts w:hint="eastAsia"/>
        </w:rPr>
        <w:t>住院醫療收入不敷支應住院醫療成本支出</w:t>
      </w:r>
      <w:r w:rsidR="00751EE7">
        <w:rPr>
          <w:rFonts w:hint="eastAsia"/>
        </w:rPr>
        <w:t>情事，允宜</w:t>
      </w:r>
      <w:r w:rsidR="00751EE7" w:rsidRPr="00751EE7">
        <w:rPr>
          <w:rFonts w:hint="eastAsia"/>
        </w:rPr>
        <w:t>研謀有效措施以改善成本率，俾提供優質醫療服務</w:t>
      </w:r>
      <w:r w:rsidRPr="00A6244F">
        <w:rPr>
          <w:rFonts w:hint="eastAsia"/>
        </w:rPr>
        <w:t>。</w:t>
      </w:r>
    </w:p>
    <w:p w:rsidR="00282539" w:rsidRPr="00282539" w:rsidRDefault="00282539" w:rsidP="00512D17">
      <w:pPr>
        <w:ind w:leftChars="-50" w:left="567" w:hangingChars="250" w:hanging="709"/>
        <w:rPr>
          <w:b/>
        </w:rPr>
      </w:pPr>
      <w:r w:rsidRPr="00282539">
        <w:rPr>
          <w:rFonts w:hint="eastAsia"/>
          <w:b/>
        </w:rPr>
        <w:t>表1</w:t>
      </w:r>
      <w:r w:rsidRPr="00282539">
        <w:rPr>
          <w:b/>
        </w:rPr>
        <w:t xml:space="preserve">  </w:t>
      </w:r>
      <w:r w:rsidRPr="00282539">
        <w:rPr>
          <w:rFonts w:hint="eastAsia"/>
          <w:b/>
        </w:rPr>
        <w:t>臺大醫院1</w:t>
      </w:r>
      <w:r w:rsidRPr="00282539">
        <w:rPr>
          <w:b/>
        </w:rPr>
        <w:t>10</w:t>
      </w:r>
      <w:r w:rsidRPr="00282539">
        <w:rPr>
          <w:rFonts w:hint="eastAsia"/>
          <w:b/>
        </w:rPr>
        <w:t>至1</w:t>
      </w:r>
      <w:r w:rsidRPr="00282539">
        <w:rPr>
          <w:b/>
        </w:rPr>
        <w:t>14</w:t>
      </w:r>
      <w:r w:rsidRPr="00282539">
        <w:rPr>
          <w:rFonts w:hint="eastAsia"/>
          <w:b/>
        </w:rPr>
        <w:t>年度醫療收入、醫療成本與成本率</w:t>
      </w:r>
      <w:r w:rsidR="00AA553C">
        <w:rPr>
          <w:rFonts w:hint="eastAsia"/>
          <w:b/>
        </w:rPr>
        <w:t>概況</w:t>
      </w:r>
      <w:r w:rsidRPr="00282539">
        <w:rPr>
          <w:rFonts w:hint="eastAsia"/>
          <w:b/>
        </w:rPr>
        <w:t>表</w:t>
      </w:r>
    </w:p>
    <w:p w:rsidR="00282539" w:rsidRDefault="00282539" w:rsidP="00282539">
      <w:pPr>
        <w:pStyle w:val="141"/>
        <w:jc w:val="right"/>
      </w:pPr>
      <w:r>
        <w:rPr>
          <w:rFonts w:hint="eastAsia"/>
        </w:rPr>
        <w:t>單位：新臺幣千元；%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434"/>
        <w:gridCol w:w="1105"/>
        <w:gridCol w:w="1288"/>
        <w:gridCol w:w="1288"/>
        <w:gridCol w:w="1288"/>
        <w:gridCol w:w="1288"/>
        <w:gridCol w:w="1288"/>
      </w:tblGrid>
      <w:tr w:rsidR="00DC25B7" w:rsidRPr="00D94B18" w:rsidTr="00D94B18">
        <w:trPr>
          <w:tblHeader/>
        </w:trPr>
        <w:tc>
          <w:tcPr>
            <w:tcW w:w="696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ind w:leftChars="-9" w:left="-25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院別</w:t>
            </w:r>
          </w:p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10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11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12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13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DC25B7" w:rsidRPr="00D94B18" w:rsidRDefault="00DC25B7" w:rsidP="00D94B18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</w:t>
            </w:r>
            <w:r w:rsidRPr="00D94B18">
              <w:rPr>
                <w:b/>
                <w:spacing w:val="-20"/>
              </w:rPr>
              <w:t>14</w:t>
            </w:r>
            <w:r w:rsidRPr="00D94B18">
              <w:rPr>
                <w:rFonts w:hint="eastAsia"/>
                <w:b/>
                <w:spacing w:val="-20"/>
              </w:rPr>
              <w:t>年度</w:t>
            </w:r>
          </w:p>
        </w:tc>
      </w:tr>
      <w:tr w:rsidR="00947DBF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合併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19,185,420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20,411,709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21,455,594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21,645,466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22,960,180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24,902,070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27,651,677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28,792,810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28,728,182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31,277,553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77.04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73.82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74.52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75.35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73.41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17,855,852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19,965,448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21,889,238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21,587,440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24,374,815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19,129,855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21,566,354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24,232,963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24,835,323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26,723,998</w:t>
            </w:r>
          </w:p>
        </w:tc>
      </w:tr>
      <w:tr w:rsidR="00947DBF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947DBF" w:rsidRPr="00D94B18" w:rsidRDefault="00947DBF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93.34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92.58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90.33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86.92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947DBF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91.21</w:t>
            </w:r>
          </w:p>
        </w:tc>
      </w:tr>
      <w:tr w:rsidR="00DA7D9A" w:rsidRPr="00D94B18" w:rsidTr="00D94B18">
        <w:tc>
          <w:tcPr>
            <w:tcW w:w="696" w:type="dxa"/>
            <w:vMerge w:val="restart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總院</w:t>
            </w: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10,782,706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11,076,420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11,417,408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11,150,387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11,741,298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15,223,372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16,114,623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16,443,625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15,693,605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16,914,867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70.83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68.74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69.43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71.05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69.41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11,378,898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12,205,944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13,130,493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12,441,291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13,806,769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11,947,671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13,249,362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14,775,587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14,629,496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15,421,335</w:t>
            </w:r>
          </w:p>
        </w:tc>
      </w:tr>
      <w:tr w:rsidR="00DA7D9A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DA7D9A" w:rsidRPr="00D94B18" w:rsidRDefault="00DA7D9A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95.24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92.12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88.87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85.04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DA7D9A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89.53</w:t>
            </w:r>
          </w:p>
        </w:tc>
      </w:tr>
      <w:tr w:rsidR="00B75D07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雲林分院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2,688,866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2,832,030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2,991,702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3,082,028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3,327,916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3,266,004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3,590,837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3,699,792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3,830,875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4,079,180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82.33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78.87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80.86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80.45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81.58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2,488,946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2,704,397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2,871,053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2,902,969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3,341,126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2,741,468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2,965,499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3,181,312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3,207,351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3,707,338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90.79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91.20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90.51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90.12</w:t>
            </w:r>
          </w:p>
        </w:tc>
      </w:tr>
      <w:tr w:rsidR="00853AE4" w:rsidRPr="00D94B18" w:rsidTr="00D94B18">
        <w:tc>
          <w:tcPr>
            <w:tcW w:w="696" w:type="dxa"/>
            <w:vMerge w:val="restart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北護分院</w:t>
            </w: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483,682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530,432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548,267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550,456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608,224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664,153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740,552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789,798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766,698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829,352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72.83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71.63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69.42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71.80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73.34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72,320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77,138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74,672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76,526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81,417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49,673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52,209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58,917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60,081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62,417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145.59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147.75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126.74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127.37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130.44</w:t>
            </w:r>
          </w:p>
        </w:tc>
      </w:tr>
      <w:tr w:rsidR="00B75D07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金山分院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219,360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261,437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254,987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249,463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260,947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246,676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296,560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301,434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291,000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305,942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88.93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88.16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84.59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85.73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85.29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80,833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91,639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86,505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92,111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96,237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44,720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53,876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64,454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60,504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63,900</w:t>
            </w:r>
          </w:p>
        </w:tc>
      </w:tr>
      <w:tr w:rsidR="00B75D07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B75D07" w:rsidRPr="00D94B18" w:rsidRDefault="00B75D07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180.75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170.09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134.21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152.24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75D07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150.61</w:t>
            </w:r>
          </w:p>
        </w:tc>
      </w:tr>
      <w:tr w:rsidR="00853AE4" w:rsidRPr="00D94B18" w:rsidTr="00D94B18">
        <w:tc>
          <w:tcPr>
            <w:tcW w:w="696" w:type="dxa"/>
            <w:vMerge w:val="restart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新竹臺大分院</w:t>
            </w: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4,012,460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4,079,099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4,213,330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4,842,792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4,560,491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4,102,952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4,814,518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5,091,962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5,713,754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6,041,836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97.79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84.72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82.74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84.76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75.48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2,588,093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3,382,567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3,801,923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4,299,251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4,749,666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3,071,751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3,464,676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3,883,661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4,623,331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4,723,184</w:t>
            </w:r>
          </w:p>
        </w:tc>
      </w:tr>
      <w:tr w:rsidR="00853AE4" w:rsidRPr="00D94B18" w:rsidTr="00D94B18">
        <w:tc>
          <w:tcPr>
            <w:tcW w:w="696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D9D9D9"/>
            <w:vAlign w:val="center"/>
          </w:tcPr>
          <w:p w:rsidR="008D2390" w:rsidRPr="00D94B18" w:rsidRDefault="008D239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84.25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97.63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97.90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92.99</w:t>
            </w:r>
          </w:p>
        </w:tc>
        <w:tc>
          <w:tcPr>
            <w:tcW w:w="1288" w:type="dxa"/>
            <w:shd w:val="clear" w:color="auto" w:fill="D9D9D9"/>
            <w:vAlign w:val="center"/>
          </w:tcPr>
          <w:p w:rsidR="008D239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100.56</w:t>
            </w:r>
          </w:p>
        </w:tc>
      </w:tr>
      <w:tr w:rsidR="006C0950" w:rsidRPr="00D94B18" w:rsidTr="00D94B18">
        <w:tc>
          <w:tcPr>
            <w:tcW w:w="696" w:type="dxa"/>
            <w:vMerge w:val="restart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癌醫中心分院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門診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1,114,405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1,632,290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2,029,899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1,770,340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2,461,304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1,398,913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2,094,588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2,466,200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2,432,250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3,106,376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79.66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77.93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82.31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72.79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79.23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ind w:leftChars="-16" w:left="-45" w:rightChars="-4" w:right="-1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住院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醫療成本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1,340,703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1,503,764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1,924,590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1,775,292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snapToGrid/>
                <w:spacing w:val="-20"/>
                <w:kern w:val="0"/>
                <w:szCs w:val="24"/>
              </w:rPr>
            </w:pPr>
            <w:r w:rsidRPr="00D94B18">
              <w:rPr>
                <w:rFonts w:hint="eastAsia"/>
                <w:spacing w:val="-20"/>
              </w:rPr>
              <w:t>2,299,600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醫療收入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1,274,572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1,780,732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2,269,031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2,254,560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2,745,824</w:t>
            </w:r>
          </w:p>
        </w:tc>
      </w:tr>
      <w:tr w:rsidR="006C0950" w:rsidRPr="00D94B18" w:rsidTr="00D94B18">
        <w:tc>
          <w:tcPr>
            <w:tcW w:w="696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both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成本率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105.19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6C0950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84.45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DB5E5C" w:rsidP="00D94B18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D94B18">
              <w:rPr>
                <w:rFonts w:hint="eastAsia"/>
                <w:spacing w:val="-20"/>
              </w:rPr>
              <w:t>84.82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78.74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6C0950" w:rsidRPr="00D94B18" w:rsidRDefault="00C360FC" w:rsidP="00D94B18">
            <w:pPr>
              <w:pStyle w:val="141"/>
              <w:jc w:val="right"/>
              <w:rPr>
                <w:rFonts w:hint="eastAsia"/>
                <w:b/>
                <w:spacing w:val="-20"/>
              </w:rPr>
            </w:pPr>
            <w:r w:rsidRPr="00D94B18">
              <w:rPr>
                <w:rFonts w:hint="eastAsia"/>
                <w:b/>
                <w:spacing w:val="-20"/>
              </w:rPr>
              <w:t>83.75</w:t>
            </w:r>
          </w:p>
        </w:tc>
      </w:tr>
    </w:tbl>
    <w:p w:rsidR="00282539" w:rsidRDefault="00282539" w:rsidP="00282539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年度為決算數，1</w:t>
      </w:r>
      <w:r>
        <w:t>13</w:t>
      </w:r>
      <w:r>
        <w:rPr>
          <w:rFonts w:hint="eastAsia"/>
        </w:rPr>
        <w:t>及1</w:t>
      </w:r>
      <w:r>
        <w:t>14</w:t>
      </w:r>
      <w:r>
        <w:rPr>
          <w:rFonts w:hint="eastAsia"/>
        </w:rPr>
        <w:t>年度為預算案數。</w:t>
      </w:r>
    </w:p>
    <w:p w:rsidR="00282539" w:rsidRPr="00282539" w:rsidRDefault="00282539" w:rsidP="00282539">
      <w:pPr>
        <w:pStyle w:val="141"/>
        <w:rPr>
          <w:rFonts w:hint="eastAsia"/>
        </w:rPr>
      </w:pPr>
      <w:r>
        <w:rPr>
          <w:rFonts w:hint="eastAsia"/>
        </w:rPr>
        <w:t>資料來源：臺大醫院提供。</w:t>
      </w:r>
    </w:p>
    <w:p w:rsidR="000F48A7" w:rsidRPr="008806DC" w:rsidRDefault="000F48A7" w:rsidP="008D2C83">
      <w:pPr>
        <w:ind w:left="566" w:firstLine="566"/>
        <w:rPr>
          <w:rFonts w:hint="eastAsia"/>
        </w:rPr>
      </w:pPr>
    </w:p>
    <w:p w:rsidR="002C55A7" w:rsidRPr="00B57A3D" w:rsidRDefault="008806DC" w:rsidP="00AA3DC5">
      <w:pPr>
        <w:pStyle w:val="14"/>
        <w:ind w:left="567" w:hanging="567"/>
      </w:pPr>
      <w:bookmarkStart w:id="6" w:name="_Toc180660490"/>
      <w:r>
        <w:rPr>
          <w:rFonts w:hint="eastAsia"/>
        </w:rPr>
        <w:t>四</w:t>
      </w:r>
      <w:r w:rsidR="002C55A7" w:rsidRPr="00B57A3D">
        <w:rPr>
          <w:rFonts w:hint="eastAsia"/>
        </w:rPr>
        <w:t>、成大醫</w:t>
      </w:r>
      <w:r w:rsidR="009A3FFB">
        <w:rPr>
          <w:rFonts w:hint="eastAsia"/>
        </w:rPr>
        <w:t>院護理人員流動率逐年上升，且斗六分院</w:t>
      </w:r>
      <w:r w:rsidR="00832EB9">
        <w:rPr>
          <w:rFonts w:hint="eastAsia"/>
        </w:rPr>
        <w:t>未能</w:t>
      </w:r>
      <w:r w:rsidR="009A3FFB">
        <w:rPr>
          <w:rFonts w:hint="eastAsia"/>
        </w:rPr>
        <w:t>達三班護病比新標準</w:t>
      </w:r>
      <w:r w:rsidR="00FE088E">
        <w:rPr>
          <w:rFonts w:hint="eastAsia"/>
        </w:rPr>
        <w:t>，允宜</w:t>
      </w:r>
      <w:r w:rsidR="002D2315">
        <w:rPr>
          <w:rFonts w:hint="eastAsia"/>
        </w:rPr>
        <w:t>檢討分析並研謀</w:t>
      </w:r>
      <w:r w:rsidR="002D2315" w:rsidRPr="00AA3DC5">
        <w:rPr>
          <w:rFonts w:hint="eastAsia"/>
        </w:rPr>
        <w:t>穩定護理人力</w:t>
      </w:r>
      <w:r w:rsidR="002D2315">
        <w:rPr>
          <w:rFonts w:hint="eastAsia"/>
        </w:rPr>
        <w:t>之因應措施</w:t>
      </w:r>
      <w:r w:rsidR="00AA3DC5" w:rsidRPr="00AA3DC5">
        <w:rPr>
          <w:rFonts w:hint="eastAsia"/>
        </w:rPr>
        <w:t>，以</w:t>
      </w:r>
      <w:r w:rsidR="002D2315">
        <w:rPr>
          <w:rFonts w:hint="eastAsia"/>
        </w:rPr>
        <w:t>維持適當</w:t>
      </w:r>
      <w:r w:rsidR="00AA3DC5" w:rsidRPr="00AA3DC5">
        <w:rPr>
          <w:rFonts w:hint="eastAsia"/>
        </w:rPr>
        <w:t>照護品質</w:t>
      </w:r>
      <w:bookmarkEnd w:id="6"/>
    </w:p>
    <w:p w:rsidR="002C55A7" w:rsidRPr="009A3FFB" w:rsidRDefault="007D5488" w:rsidP="009A3FFB">
      <w:pPr>
        <w:ind w:left="566" w:firstLine="566"/>
      </w:pPr>
      <w:r w:rsidRPr="009A3FFB">
        <w:rPr>
          <w:rFonts w:hint="eastAsia"/>
        </w:rPr>
        <w:t>成大醫院1</w:t>
      </w:r>
      <w:r w:rsidRPr="009A3FFB">
        <w:t>14</w:t>
      </w:r>
      <w:r w:rsidRPr="009A3FFB">
        <w:rPr>
          <w:rFonts w:hint="eastAsia"/>
        </w:rPr>
        <w:t>年度預算案編列用人費用4</w:t>
      </w:r>
      <w:r w:rsidRPr="009A3FFB">
        <w:t>9</w:t>
      </w:r>
      <w:r w:rsidRPr="009A3FFB">
        <w:rPr>
          <w:rFonts w:hint="eastAsia"/>
        </w:rPr>
        <w:t>億6</w:t>
      </w:r>
      <w:r w:rsidRPr="009A3FFB">
        <w:t>,848</w:t>
      </w:r>
      <w:r w:rsidRPr="009A3FFB">
        <w:rPr>
          <w:rFonts w:hint="eastAsia"/>
        </w:rPr>
        <w:t>萬5千元</w:t>
      </w:r>
      <w:r w:rsidR="00C36DCA" w:rsidRPr="009A3FFB">
        <w:rPr>
          <w:rFonts w:hint="eastAsia"/>
        </w:rPr>
        <w:t>及專技人員酬金2</w:t>
      </w:r>
      <w:r w:rsidR="00C36DCA" w:rsidRPr="009A3FFB">
        <w:t>5</w:t>
      </w:r>
      <w:r w:rsidR="00C36DCA" w:rsidRPr="009A3FFB">
        <w:rPr>
          <w:rFonts w:hint="eastAsia"/>
        </w:rPr>
        <w:t>億3</w:t>
      </w:r>
      <w:r w:rsidR="00C36DCA" w:rsidRPr="009A3FFB">
        <w:t>,468</w:t>
      </w:r>
      <w:r w:rsidR="00C36DCA" w:rsidRPr="009A3FFB">
        <w:rPr>
          <w:rFonts w:hint="eastAsia"/>
        </w:rPr>
        <w:t>萬1千元</w:t>
      </w:r>
      <w:r w:rsidRPr="009A3FFB">
        <w:rPr>
          <w:rFonts w:hint="eastAsia"/>
        </w:rPr>
        <w:t>，其中護理人員預算員額2</w:t>
      </w:r>
      <w:r w:rsidRPr="009A3FFB">
        <w:t>,538</w:t>
      </w:r>
      <w:r w:rsidRPr="009A3FFB">
        <w:rPr>
          <w:rFonts w:hint="eastAsia"/>
        </w:rPr>
        <w:t>人，較1</w:t>
      </w:r>
      <w:r w:rsidRPr="009A3FFB">
        <w:t>13</w:t>
      </w:r>
      <w:r w:rsidRPr="009A3FFB">
        <w:rPr>
          <w:rFonts w:hint="eastAsia"/>
        </w:rPr>
        <w:t>年度預算</w:t>
      </w:r>
      <w:r w:rsidR="003F246F">
        <w:rPr>
          <w:rFonts w:hint="eastAsia"/>
        </w:rPr>
        <w:t>案</w:t>
      </w:r>
      <w:r w:rsidRPr="009A3FFB">
        <w:rPr>
          <w:rFonts w:hint="eastAsia"/>
        </w:rPr>
        <w:t>員額2</w:t>
      </w:r>
      <w:r w:rsidRPr="009A3FFB">
        <w:t>,567</w:t>
      </w:r>
      <w:r w:rsidRPr="009A3FFB">
        <w:rPr>
          <w:rFonts w:hint="eastAsia"/>
        </w:rPr>
        <w:t>人減少2</w:t>
      </w:r>
      <w:r w:rsidRPr="009A3FFB">
        <w:t>9</w:t>
      </w:r>
      <w:r w:rsidRPr="009A3FFB">
        <w:rPr>
          <w:rFonts w:hint="eastAsia"/>
        </w:rPr>
        <w:t>人</w:t>
      </w:r>
      <w:r w:rsidR="00C36DCA" w:rsidRPr="009A3FFB">
        <w:rPr>
          <w:rStyle w:val="af2"/>
        </w:rPr>
        <w:footnoteReference w:id="6"/>
      </w:r>
      <w:r w:rsidRPr="009A3FFB">
        <w:rPr>
          <w:rFonts w:hint="eastAsia"/>
        </w:rPr>
        <w:t>。</w:t>
      </w:r>
    </w:p>
    <w:p w:rsidR="005260F8" w:rsidRDefault="005260F8" w:rsidP="005260F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(一)護理人員短缺率增加，而斗六分院護理人員</w:t>
      </w:r>
      <w:r w:rsidRPr="004B42CE">
        <w:rPr>
          <w:rFonts w:hint="eastAsia"/>
        </w:rPr>
        <w:t>流動率近年普遍高於總院</w:t>
      </w:r>
    </w:p>
    <w:p w:rsidR="005260F8" w:rsidRDefault="005260F8" w:rsidP="005260F8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成大醫院總院1</w:t>
      </w:r>
      <w:r>
        <w:t>13</w:t>
      </w:r>
      <w:r>
        <w:rPr>
          <w:rFonts w:hint="eastAsia"/>
        </w:rPr>
        <w:t>年7月底護理人員離職率及流動率雖分別降至7</w:t>
      </w:r>
      <w:r>
        <w:t>.16%</w:t>
      </w:r>
      <w:r>
        <w:rPr>
          <w:rFonts w:hint="eastAsia"/>
        </w:rPr>
        <w:t>、6</w:t>
      </w:r>
      <w:r>
        <w:t>.7%</w:t>
      </w:r>
      <w:r>
        <w:rPr>
          <w:rFonts w:hint="eastAsia"/>
        </w:rPr>
        <w:t>，惟短缺率4</w:t>
      </w:r>
      <w:r>
        <w:t>.9%</w:t>
      </w:r>
      <w:r>
        <w:rPr>
          <w:rFonts w:hint="eastAsia"/>
        </w:rPr>
        <w:t>，係1</w:t>
      </w:r>
      <w:r>
        <w:t>10</w:t>
      </w:r>
      <w:r>
        <w:rPr>
          <w:rFonts w:hint="eastAsia"/>
        </w:rPr>
        <w:t>年以來最高。而斗六分院自1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年度護理人員短缺率由2</w:t>
      </w:r>
      <w:r>
        <w:t>.23%</w:t>
      </w:r>
      <w:r>
        <w:rPr>
          <w:rFonts w:hint="eastAsia"/>
        </w:rPr>
        <w:t>增至6</w:t>
      </w:r>
      <w:r>
        <w:t>.26%</w:t>
      </w:r>
      <w:r>
        <w:rPr>
          <w:rFonts w:hint="eastAsia"/>
        </w:rPr>
        <w:t>，離職率由5</w:t>
      </w:r>
      <w:r>
        <w:t>.47%</w:t>
      </w:r>
      <w:r>
        <w:rPr>
          <w:rFonts w:hint="eastAsia"/>
        </w:rPr>
        <w:t>增至1</w:t>
      </w:r>
      <w:r>
        <w:t>0.27%</w:t>
      </w:r>
      <w:r>
        <w:rPr>
          <w:rFonts w:hint="eastAsia"/>
        </w:rPr>
        <w:t>，流動率由8</w:t>
      </w:r>
      <w:r>
        <w:t>.66%</w:t>
      </w:r>
      <w:r>
        <w:rPr>
          <w:rFonts w:hint="eastAsia"/>
        </w:rPr>
        <w:t>增至1</w:t>
      </w:r>
      <w:r>
        <w:t>1.64%</w:t>
      </w:r>
      <w:r w:rsidR="00983F6D">
        <w:rPr>
          <w:rFonts w:hint="eastAsia"/>
        </w:rPr>
        <w:t>，且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年7月流動率仍達1</w:t>
      </w:r>
      <w:r>
        <w:t>0.50%</w:t>
      </w:r>
      <w:r>
        <w:rPr>
          <w:rFonts w:hint="eastAsia"/>
        </w:rPr>
        <w:t>，斗六分院護理人員之流動率近年普遍高於總院(詳表</w:t>
      </w:r>
      <w:r>
        <w:t>1)</w:t>
      </w:r>
      <w:r>
        <w:rPr>
          <w:rFonts w:hint="eastAsia"/>
        </w:rPr>
        <w:t>。</w:t>
      </w:r>
    </w:p>
    <w:p w:rsidR="005260F8" w:rsidRPr="00CE6C55" w:rsidRDefault="005260F8" w:rsidP="005260F8">
      <w:pPr>
        <w:ind w:leftChars="0" w:left="567" w:hangingChars="200" w:hanging="567"/>
        <w:rPr>
          <w:sz w:val="24"/>
          <w:szCs w:val="24"/>
        </w:rPr>
      </w:pPr>
      <w:r w:rsidRPr="00CE6C55">
        <w:rPr>
          <w:rFonts w:hint="eastAsia"/>
          <w:b/>
        </w:rPr>
        <w:t>表</w:t>
      </w:r>
      <w:r>
        <w:rPr>
          <w:b/>
        </w:rPr>
        <w:t>1</w:t>
      </w:r>
      <w:r w:rsidRPr="00CE6C55">
        <w:rPr>
          <w:b/>
        </w:rPr>
        <w:t xml:space="preserve">  </w:t>
      </w:r>
      <w:r w:rsidRPr="00CE6C55">
        <w:rPr>
          <w:rFonts w:hint="eastAsia"/>
          <w:b/>
        </w:rPr>
        <w:t>成大醫院護理人員</w:t>
      </w:r>
      <w:r>
        <w:rPr>
          <w:rFonts w:hint="eastAsia"/>
          <w:b/>
        </w:rPr>
        <w:t>短缺率</w:t>
      </w:r>
      <w:r w:rsidRPr="00CE6C55">
        <w:rPr>
          <w:rFonts w:hint="eastAsia"/>
          <w:b/>
        </w:rPr>
        <w:t>、離職率</w:t>
      </w:r>
      <w:r>
        <w:rPr>
          <w:rFonts w:hint="eastAsia"/>
          <w:b/>
        </w:rPr>
        <w:t>及</w:t>
      </w:r>
      <w:r w:rsidRPr="00CE6C55">
        <w:rPr>
          <w:rFonts w:hint="eastAsia"/>
          <w:b/>
        </w:rPr>
        <w:t>流動率概況表</w:t>
      </w:r>
      <w:r>
        <w:rPr>
          <w:rFonts w:hint="eastAsia"/>
          <w:b/>
        </w:rPr>
        <w:t xml:space="preserve"> </w:t>
      </w:r>
      <w:r w:rsidRPr="00CE6C55">
        <w:t xml:space="preserve">    </w:t>
      </w:r>
      <w:r w:rsidRPr="00CE6C55">
        <w:rPr>
          <w:rFonts w:hint="eastAsia"/>
          <w:sz w:val="24"/>
          <w:szCs w:val="24"/>
        </w:rPr>
        <w:t>單位：%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488"/>
        <w:gridCol w:w="1488"/>
        <w:gridCol w:w="1488"/>
        <w:gridCol w:w="1489"/>
      </w:tblGrid>
      <w:tr w:rsidR="005260F8" w:rsidRPr="00D94283" w:rsidTr="000F112F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機構別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項目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10</w:t>
            </w: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11</w:t>
            </w: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12</w:t>
            </w: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ind w:leftChars="-12" w:left="-34" w:rightChars="-14" w:right="-40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13</w:t>
            </w:r>
            <w:r w:rsidRPr="00D94283">
              <w:rPr>
                <w:rFonts w:hint="eastAsia"/>
                <w:b/>
              </w:rPr>
              <w:t>年7月底</w:t>
            </w:r>
          </w:p>
        </w:tc>
      </w:tr>
      <w:tr w:rsidR="005260F8" w:rsidTr="000F112F">
        <w:tc>
          <w:tcPr>
            <w:tcW w:w="1276" w:type="dxa"/>
            <w:vMerge w:val="restart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總院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短缺率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.9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.30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.26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.34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.16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.5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0.9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1.1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.7</w:t>
            </w:r>
          </w:p>
        </w:tc>
      </w:tr>
      <w:tr w:rsidR="005260F8" w:rsidTr="000F112F">
        <w:tc>
          <w:tcPr>
            <w:tcW w:w="1276" w:type="dxa"/>
            <w:vMerge w:val="restart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斗六分院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短缺率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.23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.63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.26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.70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.47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.87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0.27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.42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.66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1.34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1.64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0.50</w:t>
            </w:r>
          </w:p>
        </w:tc>
      </w:tr>
    </w:tbl>
    <w:p w:rsidR="005260F8" w:rsidRDefault="005260F8" w:rsidP="005260F8">
      <w:pPr>
        <w:pStyle w:val="141"/>
        <w:ind w:left="1442" w:hangingChars="593" w:hanging="14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.</w:t>
      </w:r>
      <w:r w:rsidRPr="00CE6C55">
        <w:rPr>
          <w:rFonts w:hint="eastAsia"/>
        </w:rPr>
        <w:t>短缺率=(公職編制人數+約用人數-在職人數</w:t>
      </w:r>
      <w:r>
        <w:rPr>
          <w:rFonts w:hint="eastAsia"/>
        </w:rPr>
        <w:t>)/</w:t>
      </w:r>
      <w:r w:rsidRPr="00CE6C55">
        <w:rPr>
          <w:rFonts w:hint="eastAsia"/>
        </w:rPr>
        <w:t>(公職編制人數+約用人數)</w:t>
      </w:r>
      <w:r>
        <w:rPr>
          <w:rFonts w:hint="eastAsia"/>
        </w:rPr>
        <w:t>。</w:t>
      </w:r>
    </w:p>
    <w:p w:rsidR="005260F8" w:rsidRDefault="005260F8" w:rsidP="005260F8">
      <w:pPr>
        <w:pStyle w:val="141"/>
        <w:ind w:leftChars="425" w:left="1428" w:hangingChars="92" w:hanging="224"/>
      </w:pPr>
      <w:r>
        <w:rPr>
          <w:rFonts w:hint="eastAsia"/>
        </w:rPr>
        <w:t>2</w:t>
      </w:r>
      <w:r>
        <w:t>.</w:t>
      </w:r>
      <w:r w:rsidRPr="00CE6C55">
        <w:rPr>
          <w:rFonts w:hint="eastAsia"/>
        </w:rPr>
        <w:t>離職率＝全年離職人次(不含職代、訓練期滿、身分轉換、退休及到職未滿3個月)/(當年度1/1受雇員工人次+全年新進人次)×100%。</w:t>
      </w:r>
    </w:p>
    <w:p w:rsidR="005260F8" w:rsidRDefault="005260F8" w:rsidP="005260F8">
      <w:pPr>
        <w:pStyle w:val="141"/>
        <w:ind w:leftChars="425" w:left="1428" w:hangingChars="92" w:hanging="224"/>
      </w:pPr>
      <w:r>
        <w:rPr>
          <w:rFonts w:hint="eastAsia"/>
        </w:rPr>
        <w:t>3</w:t>
      </w:r>
      <w:r>
        <w:t>.</w:t>
      </w:r>
      <w:r w:rsidRPr="00CE6C55">
        <w:rPr>
          <w:rFonts w:hint="eastAsia"/>
        </w:rPr>
        <w:t>流動率＝（進入率＋退出率）</w:t>
      </w:r>
      <w:r>
        <w:rPr>
          <w:rFonts w:hint="eastAsia"/>
        </w:rPr>
        <w:t>/</w:t>
      </w:r>
      <w:r w:rsidRPr="00CE6C55">
        <w:rPr>
          <w:rFonts w:hint="eastAsia"/>
        </w:rPr>
        <w:t>2。</w:t>
      </w:r>
    </w:p>
    <w:p w:rsidR="005260F8" w:rsidRDefault="005260F8" w:rsidP="005260F8">
      <w:pPr>
        <w:pStyle w:val="141"/>
        <w:rPr>
          <w:rFonts w:hint="eastAsia"/>
        </w:rPr>
      </w:pPr>
      <w:r>
        <w:rPr>
          <w:rFonts w:hint="eastAsia"/>
        </w:rPr>
        <w:t>資料來源</w:t>
      </w:r>
      <w:r w:rsidRPr="00CE6C55">
        <w:rPr>
          <w:rFonts w:hint="eastAsia"/>
        </w:rPr>
        <w:t>：成大醫院提供。</w:t>
      </w:r>
    </w:p>
    <w:p w:rsidR="007D5488" w:rsidRPr="00B57A3D" w:rsidRDefault="007D5488" w:rsidP="007D548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</w:t>
      </w:r>
      <w:r w:rsidR="005260F8">
        <w:rPr>
          <w:rFonts w:hint="eastAsia"/>
        </w:rPr>
        <w:t>二</w:t>
      </w:r>
      <w:r>
        <w:rPr>
          <w:rFonts w:hint="eastAsia"/>
        </w:rPr>
        <w:t>)</w:t>
      </w:r>
      <w:r w:rsidR="00C533A6">
        <w:rPr>
          <w:rFonts w:hint="eastAsia"/>
        </w:rPr>
        <w:t>總院大夜班、</w:t>
      </w:r>
      <w:r>
        <w:rPr>
          <w:rFonts w:hint="eastAsia"/>
        </w:rPr>
        <w:t>斗六分院</w:t>
      </w:r>
      <w:r w:rsidR="00FE088E">
        <w:rPr>
          <w:rFonts w:hint="eastAsia"/>
        </w:rPr>
        <w:t>之</w:t>
      </w:r>
      <w:r>
        <w:rPr>
          <w:rFonts w:hint="eastAsia"/>
        </w:rPr>
        <w:t>小</w:t>
      </w:r>
      <w:r w:rsidR="00FE088E">
        <w:rPr>
          <w:rFonts w:hint="eastAsia"/>
        </w:rPr>
        <w:t>夜及</w:t>
      </w:r>
      <w:r>
        <w:rPr>
          <w:rFonts w:hint="eastAsia"/>
        </w:rPr>
        <w:t>大夜班</w:t>
      </w:r>
      <w:r w:rsidR="00983F6D">
        <w:rPr>
          <w:rFonts w:hint="eastAsia"/>
        </w:rPr>
        <w:t>未能</w:t>
      </w:r>
      <w:r>
        <w:rPr>
          <w:rFonts w:hint="eastAsia"/>
        </w:rPr>
        <w:t>達三班護病比新標準</w:t>
      </w:r>
    </w:p>
    <w:p w:rsidR="00FE088E" w:rsidRDefault="00C36DCA" w:rsidP="007D5488">
      <w:pPr>
        <w:pStyle w:val="21"/>
        <w:ind w:left="850" w:firstLine="566"/>
      </w:pPr>
      <w:r w:rsidRPr="00C36DCA">
        <w:rPr>
          <w:rFonts w:hint="eastAsia"/>
        </w:rPr>
        <w:t>為留任醫院護理人力，建立合理三班護病比，衛福部於113年1月26日公告各層級醫院三班護病比標準，</w:t>
      </w:r>
      <w:r w:rsidR="00983F6D">
        <w:rPr>
          <w:rFonts w:hint="eastAsia"/>
        </w:rPr>
        <w:t>具體標準如下</w:t>
      </w:r>
      <w:r w:rsidR="00FE088E">
        <w:rPr>
          <w:rFonts w:hint="eastAsia"/>
        </w:rPr>
        <w:t>：</w:t>
      </w:r>
    </w:p>
    <w:p w:rsidR="00FE088E" w:rsidRPr="00FE088E" w:rsidRDefault="00FE088E" w:rsidP="00FE088E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C36DCA" w:rsidRPr="00FE088E">
        <w:rPr>
          <w:rFonts w:hint="eastAsia"/>
        </w:rPr>
        <w:t>醫學中心：白班1：6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小夜</w:t>
      </w:r>
      <w:r w:rsidR="00B47D59">
        <w:rPr>
          <w:rFonts w:hint="eastAsia"/>
        </w:rPr>
        <w:t>班</w:t>
      </w:r>
      <w:r w:rsidR="00C36DCA" w:rsidRPr="00FE088E">
        <w:rPr>
          <w:rFonts w:hint="eastAsia"/>
        </w:rPr>
        <w:t>1：9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大夜</w:t>
      </w:r>
      <w:r w:rsidR="00B47D59" w:rsidRPr="00B47D59">
        <w:rPr>
          <w:rFonts w:hint="eastAsia"/>
        </w:rPr>
        <w:t>班</w:t>
      </w:r>
      <w:r w:rsidR="00C36DCA" w:rsidRPr="00FE088E">
        <w:rPr>
          <w:rFonts w:hint="eastAsia"/>
        </w:rPr>
        <w:t>1：11</w:t>
      </w:r>
      <w:r w:rsidRPr="00FE088E">
        <w:rPr>
          <w:rFonts w:hint="eastAsia"/>
        </w:rPr>
        <w:t>。</w:t>
      </w:r>
    </w:p>
    <w:p w:rsidR="00FE088E" w:rsidRPr="00FE088E" w:rsidRDefault="00FE088E" w:rsidP="00FE088E">
      <w:pPr>
        <w:pStyle w:val="123"/>
        <w:ind w:left="1133" w:hanging="283"/>
      </w:pPr>
      <w:r w:rsidRPr="00FE088E">
        <w:rPr>
          <w:rFonts w:hint="eastAsia"/>
        </w:rPr>
        <w:t>2</w:t>
      </w:r>
      <w:r w:rsidRPr="00FE088E">
        <w:t>.</w:t>
      </w:r>
      <w:r w:rsidR="00C36DCA" w:rsidRPr="00FE088E">
        <w:rPr>
          <w:rFonts w:hint="eastAsia"/>
        </w:rPr>
        <w:t>區域醫院：白班1：7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小夜</w:t>
      </w:r>
      <w:r w:rsidR="00B47D59" w:rsidRPr="00B47D59">
        <w:rPr>
          <w:rFonts w:hint="eastAsia"/>
        </w:rPr>
        <w:t>班</w:t>
      </w:r>
      <w:r w:rsidR="00C36DCA" w:rsidRPr="00FE088E">
        <w:rPr>
          <w:rFonts w:hint="eastAsia"/>
        </w:rPr>
        <w:t>1：11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大夜</w:t>
      </w:r>
      <w:r w:rsidR="00B47D59" w:rsidRPr="00B47D59">
        <w:rPr>
          <w:rFonts w:hint="eastAsia"/>
        </w:rPr>
        <w:t>班</w:t>
      </w:r>
      <w:r w:rsidR="00C36DCA" w:rsidRPr="00FE088E">
        <w:rPr>
          <w:rFonts w:hint="eastAsia"/>
        </w:rPr>
        <w:t>1：13</w:t>
      </w:r>
      <w:r w:rsidRPr="00FE088E">
        <w:rPr>
          <w:rFonts w:hint="eastAsia"/>
        </w:rPr>
        <w:t>。</w:t>
      </w:r>
    </w:p>
    <w:p w:rsidR="007D5488" w:rsidRDefault="00FE088E" w:rsidP="00FE088E">
      <w:pPr>
        <w:pStyle w:val="123"/>
        <w:ind w:left="1133" w:hanging="283"/>
      </w:pPr>
      <w:r w:rsidRPr="00FE088E">
        <w:rPr>
          <w:rFonts w:hint="eastAsia"/>
        </w:rPr>
        <w:t>3</w:t>
      </w:r>
      <w:r w:rsidRPr="00FE088E">
        <w:t>.</w:t>
      </w:r>
      <w:r w:rsidR="00C36DCA" w:rsidRPr="00C36DCA">
        <w:rPr>
          <w:rFonts w:hint="eastAsia"/>
        </w:rPr>
        <w:t>地區醫院：白班1：10</w:t>
      </w:r>
      <w:r w:rsidR="00983F6D">
        <w:rPr>
          <w:rFonts w:hint="eastAsia"/>
        </w:rPr>
        <w:t>，</w:t>
      </w:r>
      <w:r w:rsidR="00C36DCA" w:rsidRPr="00C36DCA">
        <w:rPr>
          <w:rFonts w:hint="eastAsia"/>
        </w:rPr>
        <w:t>小夜</w:t>
      </w:r>
      <w:r w:rsidR="00B47D59" w:rsidRPr="00B47D59">
        <w:rPr>
          <w:rFonts w:hint="eastAsia"/>
        </w:rPr>
        <w:t>班</w:t>
      </w:r>
      <w:r w:rsidR="00C36DCA" w:rsidRPr="00C36DCA">
        <w:rPr>
          <w:rFonts w:hint="eastAsia"/>
        </w:rPr>
        <w:t>1：13</w:t>
      </w:r>
      <w:r w:rsidR="00983F6D">
        <w:rPr>
          <w:rFonts w:hint="eastAsia"/>
        </w:rPr>
        <w:t>，</w:t>
      </w:r>
      <w:r w:rsidR="00C36DCA" w:rsidRPr="00C36DCA">
        <w:rPr>
          <w:rFonts w:hint="eastAsia"/>
        </w:rPr>
        <w:t>大夜</w:t>
      </w:r>
      <w:r w:rsidR="00B47D59" w:rsidRPr="00B47D59">
        <w:rPr>
          <w:rFonts w:hint="eastAsia"/>
        </w:rPr>
        <w:t>班</w:t>
      </w:r>
      <w:r w:rsidR="00C36DCA" w:rsidRPr="00C36DCA">
        <w:rPr>
          <w:rFonts w:hint="eastAsia"/>
        </w:rPr>
        <w:t>1：15</w:t>
      </w:r>
      <w:r>
        <w:rPr>
          <w:rFonts w:hint="eastAsia"/>
        </w:rPr>
        <w:t>。</w:t>
      </w:r>
    </w:p>
    <w:p w:rsidR="00FE088E" w:rsidRDefault="00FE088E" w:rsidP="007D5488">
      <w:pPr>
        <w:pStyle w:val="21"/>
        <w:ind w:left="850" w:firstLine="566"/>
      </w:pPr>
      <w:r>
        <w:rPr>
          <w:rFonts w:hint="eastAsia"/>
        </w:rPr>
        <w:t>據成大醫院資料，</w:t>
      </w:r>
      <w:r w:rsidR="00F3251B">
        <w:rPr>
          <w:rFonts w:hint="eastAsia"/>
        </w:rPr>
        <w:t>總院為醫學中心，自1</w:t>
      </w:r>
      <w:r w:rsidR="00F3251B">
        <w:t>10</w:t>
      </w:r>
      <w:r w:rsidR="00F3251B">
        <w:rPr>
          <w:rFonts w:hint="eastAsia"/>
        </w:rPr>
        <w:t>至1</w:t>
      </w:r>
      <w:r w:rsidR="00F3251B">
        <w:t>12</w:t>
      </w:r>
      <w:r w:rsidR="00F3251B">
        <w:rPr>
          <w:rFonts w:hint="eastAsia"/>
        </w:rPr>
        <w:t>年度</w:t>
      </w:r>
      <w:r w:rsidR="00EC647A">
        <w:rPr>
          <w:rFonts w:hint="eastAsia"/>
        </w:rPr>
        <w:t>護理部急性一般病床</w:t>
      </w:r>
      <w:r w:rsidR="00F3251B">
        <w:rPr>
          <w:rFonts w:hint="eastAsia"/>
        </w:rPr>
        <w:t>白班、小夜</w:t>
      </w:r>
      <w:r w:rsidR="003D04BC">
        <w:rPr>
          <w:rFonts w:hint="eastAsia"/>
        </w:rPr>
        <w:t>班</w:t>
      </w:r>
      <w:r w:rsidR="00F3251B">
        <w:rPr>
          <w:rFonts w:hint="eastAsia"/>
        </w:rPr>
        <w:t>及大夜</w:t>
      </w:r>
      <w:r w:rsidR="00B47D59" w:rsidRPr="00B47D59">
        <w:rPr>
          <w:rFonts w:hint="eastAsia"/>
        </w:rPr>
        <w:t>班</w:t>
      </w:r>
      <w:r w:rsidR="00F3251B">
        <w:rPr>
          <w:rFonts w:hint="eastAsia"/>
        </w:rPr>
        <w:t>護病比分別由4</w:t>
      </w:r>
      <w:r w:rsidR="00F3251B">
        <w:t>.6</w:t>
      </w:r>
      <w:r w:rsidR="00F3251B">
        <w:rPr>
          <w:rFonts w:hint="eastAsia"/>
        </w:rPr>
        <w:t>增至5</w:t>
      </w:r>
      <w:r w:rsidR="00F3251B">
        <w:t>.0</w:t>
      </w:r>
      <w:r w:rsidR="00F3251B">
        <w:rPr>
          <w:rFonts w:hint="eastAsia"/>
        </w:rPr>
        <w:t>、8</w:t>
      </w:r>
      <w:r w:rsidR="00F3251B">
        <w:t>.1</w:t>
      </w:r>
      <w:r w:rsidR="00F3251B">
        <w:rPr>
          <w:rFonts w:hint="eastAsia"/>
        </w:rPr>
        <w:t>增至8</w:t>
      </w:r>
      <w:r w:rsidR="00F3251B">
        <w:t>.6</w:t>
      </w:r>
      <w:r w:rsidR="00F3251B">
        <w:rPr>
          <w:rFonts w:hint="eastAsia"/>
        </w:rPr>
        <w:t>、1</w:t>
      </w:r>
      <w:r w:rsidR="00F3251B">
        <w:t>1.0</w:t>
      </w:r>
      <w:r w:rsidR="00F3251B">
        <w:rPr>
          <w:rFonts w:hint="eastAsia"/>
        </w:rPr>
        <w:t>增至1</w:t>
      </w:r>
      <w:r w:rsidR="00F3251B">
        <w:t>1.3</w:t>
      </w:r>
      <w:r w:rsidR="00F3251B">
        <w:rPr>
          <w:rFonts w:hint="eastAsia"/>
        </w:rPr>
        <w:t>，而1</w:t>
      </w:r>
      <w:r w:rsidR="00F3251B">
        <w:t>13</w:t>
      </w:r>
      <w:r w:rsidR="00F3251B">
        <w:rPr>
          <w:rFonts w:hint="eastAsia"/>
        </w:rPr>
        <w:t>年7月三班護病比，白班4</w:t>
      </w:r>
      <w:r w:rsidR="00F3251B">
        <w:t>.9</w:t>
      </w:r>
      <w:r w:rsidR="00F3251B">
        <w:rPr>
          <w:rFonts w:hint="eastAsia"/>
        </w:rPr>
        <w:t>、小夜</w:t>
      </w:r>
      <w:r w:rsidR="00B47D59" w:rsidRPr="00B47D59">
        <w:rPr>
          <w:rFonts w:hint="eastAsia"/>
        </w:rPr>
        <w:t>班</w:t>
      </w:r>
      <w:r w:rsidR="00F3251B">
        <w:rPr>
          <w:rFonts w:hint="eastAsia"/>
        </w:rPr>
        <w:t>8</w:t>
      </w:r>
      <w:r w:rsidR="00F3251B">
        <w:t>.7</w:t>
      </w:r>
      <w:r w:rsidR="00F3251B">
        <w:rPr>
          <w:rFonts w:hint="eastAsia"/>
        </w:rPr>
        <w:t>尚符合新護病比</w:t>
      </w:r>
      <w:r w:rsidR="003D04BC">
        <w:rPr>
          <w:rFonts w:hint="eastAsia"/>
        </w:rPr>
        <w:t>標準</w:t>
      </w:r>
      <w:r w:rsidR="00EC647A">
        <w:rPr>
          <w:rFonts w:hint="eastAsia"/>
        </w:rPr>
        <w:t>(白班6、小夜班9</w:t>
      </w:r>
      <w:r w:rsidR="00EC647A">
        <w:t>)</w:t>
      </w:r>
      <w:r w:rsidR="00F3251B">
        <w:rPr>
          <w:rFonts w:hint="eastAsia"/>
        </w:rPr>
        <w:t>，惟大夜</w:t>
      </w:r>
      <w:r w:rsidR="00B47D59" w:rsidRPr="00B47D59">
        <w:rPr>
          <w:rFonts w:hint="eastAsia"/>
        </w:rPr>
        <w:t>班</w:t>
      </w:r>
      <w:r w:rsidR="00EC647A">
        <w:rPr>
          <w:rFonts w:hint="eastAsia"/>
        </w:rPr>
        <w:t>護病比</w:t>
      </w:r>
      <w:r w:rsidR="00F3251B">
        <w:rPr>
          <w:rFonts w:hint="eastAsia"/>
        </w:rPr>
        <w:t>1</w:t>
      </w:r>
      <w:r w:rsidR="00F3251B">
        <w:t>1.4</w:t>
      </w:r>
      <w:r w:rsidR="00F3251B">
        <w:rPr>
          <w:rFonts w:hint="eastAsia"/>
        </w:rPr>
        <w:t>未達衛福部標準</w:t>
      </w:r>
      <w:r w:rsidR="00EC647A">
        <w:rPr>
          <w:rFonts w:hint="eastAsia"/>
        </w:rPr>
        <w:t>1</w:t>
      </w:r>
      <w:r w:rsidR="00EC647A">
        <w:t>1</w:t>
      </w:r>
      <w:r w:rsidR="003B2A27">
        <w:rPr>
          <w:rFonts w:hint="eastAsia"/>
        </w:rPr>
        <w:t>(詳表</w:t>
      </w:r>
      <w:r w:rsidR="005260F8">
        <w:t>2</w:t>
      </w:r>
      <w:r w:rsidR="003B2A27">
        <w:t>)</w:t>
      </w:r>
      <w:r w:rsidR="00F3251B">
        <w:rPr>
          <w:rFonts w:hint="eastAsia"/>
        </w:rPr>
        <w:t>。</w:t>
      </w:r>
    </w:p>
    <w:p w:rsidR="003B2A27" w:rsidRPr="003B2A27" w:rsidRDefault="003B2A27" w:rsidP="007D5488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至斗六分院為地區醫院，護病比</w:t>
      </w:r>
      <w:r w:rsidR="00B47D59">
        <w:rPr>
          <w:rFonts w:hint="eastAsia"/>
        </w:rPr>
        <w:t>自1</w:t>
      </w:r>
      <w:r w:rsidR="00B47D59">
        <w:t>10</w:t>
      </w:r>
      <w:r w:rsidR="00B47D59">
        <w:rPr>
          <w:rFonts w:hint="eastAsia"/>
        </w:rPr>
        <w:t>至1</w:t>
      </w:r>
      <w:r w:rsidR="00B47D59">
        <w:t>12</w:t>
      </w:r>
      <w:r w:rsidR="00B47D59">
        <w:rPr>
          <w:rFonts w:hint="eastAsia"/>
        </w:rPr>
        <w:t>年度三班護病比均呈上升趨勢</w:t>
      </w:r>
      <w:r w:rsidR="00A76B59">
        <w:rPr>
          <w:rFonts w:hint="eastAsia"/>
        </w:rPr>
        <w:t>，</w:t>
      </w:r>
      <w:r w:rsidR="00A76B59" w:rsidRPr="00A76B59">
        <w:rPr>
          <w:rFonts w:hint="eastAsia"/>
        </w:rPr>
        <w:t>白班、小夜</w:t>
      </w:r>
      <w:r w:rsidR="00204B9A">
        <w:rPr>
          <w:rFonts w:hint="eastAsia"/>
        </w:rPr>
        <w:t>班</w:t>
      </w:r>
      <w:r w:rsidR="00A76B59" w:rsidRPr="00A76B59">
        <w:rPr>
          <w:rFonts w:hint="eastAsia"/>
        </w:rPr>
        <w:t>及大夜班</w:t>
      </w:r>
      <w:r w:rsidR="00A76B59">
        <w:rPr>
          <w:rFonts w:hint="eastAsia"/>
        </w:rPr>
        <w:t>分別由7</w:t>
      </w:r>
      <w:r w:rsidR="00A76B59">
        <w:t>.1</w:t>
      </w:r>
      <w:r w:rsidR="00A76B59">
        <w:rPr>
          <w:rFonts w:hint="eastAsia"/>
        </w:rPr>
        <w:t>增至8</w:t>
      </w:r>
      <w:r w:rsidR="00A76B59">
        <w:t>.9</w:t>
      </w:r>
      <w:r w:rsidR="00A76B59">
        <w:rPr>
          <w:rFonts w:hint="eastAsia"/>
        </w:rPr>
        <w:t>、1</w:t>
      </w:r>
      <w:r w:rsidR="00A76B59">
        <w:t>1.8</w:t>
      </w:r>
      <w:r w:rsidR="00A76B59">
        <w:rPr>
          <w:rFonts w:hint="eastAsia"/>
        </w:rPr>
        <w:t>增至1</w:t>
      </w:r>
      <w:r w:rsidR="00A76B59">
        <w:t>4.8</w:t>
      </w:r>
      <w:r w:rsidR="00A76B59">
        <w:rPr>
          <w:rFonts w:hint="eastAsia"/>
        </w:rPr>
        <w:t>、1</w:t>
      </w:r>
      <w:r w:rsidR="00A76B59">
        <w:t>4.1</w:t>
      </w:r>
      <w:r w:rsidR="00A76B59">
        <w:rPr>
          <w:rFonts w:hint="eastAsia"/>
        </w:rPr>
        <w:t>增至1</w:t>
      </w:r>
      <w:r w:rsidR="00A76B59">
        <w:t>8.7</w:t>
      </w:r>
      <w:r w:rsidR="00A76B59">
        <w:rPr>
          <w:rFonts w:hint="eastAsia"/>
        </w:rPr>
        <w:t>，尤以大夜班增加最明顯；至</w:t>
      </w:r>
      <w:r w:rsidR="00B47D59">
        <w:rPr>
          <w:rFonts w:hint="eastAsia"/>
        </w:rPr>
        <w:t>1</w:t>
      </w:r>
      <w:r w:rsidR="00B47D59">
        <w:t>13</w:t>
      </w:r>
      <w:r w:rsidR="00B47D59">
        <w:rPr>
          <w:rFonts w:hint="eastAsia"/>
        </w:rPr>
        <w:t>年7月護病比，白班8</w:t>
      </w:r>
      <w:r w:rsidR="00B47D59">
        <w:t>.9</w:t>
      </w:r>
      <w:r w:rsidR="00B47D59">
        <w:rPr>
          <w:rFonts w:hint="eastAsia"/>
        </w:rPr>
        <w:t>、小夜</w:t>
      </w:r>
      <w:r w:rsidR="00B47D59" w:rsidRPr="00B47D59">
        <w:rPr>
          <w:rFonts w:hint="eastAsia"/>
        </w:rPr>
        <w:t>班</w:t>
      </w:r>
      <w:r w:rsidR="00B47D59">
        <w:rPr>
          <w:rFonts w:hint="eastAsia"/>
        </w:rPr>
        <w:t>1</w:t>
      </w:r>
      <w:r w:rsidR="00B47D59">
        <w:t>4.3</w:t>
      </w:r>
      <w:r w:rsidR="00B47D59">
        <w:rPr>
          <w:rFonts w:hint="eastAsia"/>
        </w:rPr>
        <w:t>、大夜</w:t>
      </w:r>
      <w:r w:rsidR="00B47D59" w:rsidRPr="00B47D59">
        <w:rPr>
          <w:rFonts w:hint="eastAsia"/>
        </w:rPr>
        <w:t>班</w:t>
      </w:r>
      <w:r w:rsidR="00B47D59">
        <w:rPr>
          <w:rFonts w:hint="eastAsia"/>
        </w:rPr>
        <w:t>1</w:t>
      </w:r>
      <w:r w:rsidR="00B47D59">
        <w:t>5.6</w:t>
      </w:r>
      <w:r w:rsidR="00A76B59">
        <w:rPr>
          <w:rFonts w:hint="eastAsia"/>
        </w:rPr>
        <w:t>，僅白班符合衛福部標準</w:t>
      </w:r>
      <w:r w:rsidR="00FF3558">
        <w:rPr>
          <w:rFonts w:hint="eastAsia"/>
        </w:rPr>
        <w:t>(白班1</w:t>
      </w:r>
      <w:r w:rsidR="00FF3558">
        <w:t>0)</w:t>
      </w:r>
      <w:r w:rsidR="00A76B59">
        <w:rPr>
          <w:rFonts w:hint="eastAsia"/>
        </w:rPr>
        <w:t>，小夜</w:t>
      </w:r>
      <w:r w:rsidR="00204B9A">
        <w:rPr>
          <w:rFonts w:hint="eastAsia"/>
        </w:rPr>
        <w:t>班</w:t>
      </w:r>
      <w:r w:rsidR="00A76B59">
        <w:rPr>
          <w:rFonts w:hint="eastAsia"/>
        </w:rPr>
        <w:t>及大夜班</w:t>
      </w:r>
      <w:r w:rsidR="00FF3558">
        <w:rPr>
          <w:rFonts w:hint="eastAsia"/>
        </w:rPr>
        <w:t>均</w:t>
      </w:r>
      <w:r w:rsidR="00EC647A">
        <w:rPr>
          <w:rFonts w:hint="eastAsia"/>
        </w:rPr>
        <w:t>未達</w:t>
      </w:r>
      <w:r w:rsidR="00FF3558">
        <w:rPr>
          <w:rFonts w:hint="eastAsia"/>
        </w:rPr>
        <w:t>地區醫院標準(小夜班1</w:t>
      </w:r>
      <w:r w:rsidR="00FF3558">
        <w:t>3</w:t>
      </w:r>
      <w:r w:rsidR="00FF3558">
        <w:rPr>
          <w:rFonts w:hint="eastAsia"/>
        </w:rPr>
        <w:t>、大夜班1</w:t>
      </w:r>
      <w:r w:rsidR="00FF3558">
        <w:t>5)</w:t>
      </w:r>
      <w:r w:rsidR="00C46046">
        <w:rPr>
          <w:rFonts w:hint="eastAsia"/>
        </w:rPr>
        <w:t>。</w:t>
      </w:r>
      <w:r w:rsidR="00C46046" w:rsidRPr="00C46046">
        <w:rPr>
          <w:rFonts w:hint="eastAsia"/>
        </w:rPr>
        <w:t>允宜檢討分析</w:t>
      </w:r>
      <w:r w:rsidR="00C46046">
        <w:rPr>
          <w:rFonts w:hint="eastAsia"/>
        </w:rPr>
        <w:t>護理人員</w:t>
      </w:r>
      <w:r w:rsidR="00C46046" w:rsidRPr="00C46046">
        <w:rPr>
          <w:rFonts w:hint="eastAsia"/>
        </w:rPr>
        <w:t>異動、離職原因，並研謀穩定護理人力之因應措施，</w:t>
      </w:r>
      <w:r w:rsidR="00C46046">
        <w:rPr>
          <w:rFonts w:hint="eastAsia"/>
        </w:rPr>
        <w:t>逐步增補護理人力及設法改善護理工作環境及條件，</w:t>
      </w:r>
      <w:r w:rsidR="00C46046" w:rsidRPr="00C46046">
        <w:rPr>
          <w:rFonts w:hint="eastAsia"/>
        </w:rPr>
        <w:t>以維持適當照護品質</w:t>
      </w:r>
      <w:r w:rsidR="00A76B59">
        <w:rPr>
          <w:rFonts w:hint="eastAsia"/>
        </w:rPr>
        <w:t>。</w:t>
      </w:r>
    </w:p>
    <w:p w:rsidR="00F3251B" w:rsidRDefault="003B2A27" w:rsidP="003B2A27">
      <w:pPr>
        <w:pStyle w:val="21"/>
        <w:ind w:leftChars="0" w:left="850" w:firstLineChars="0" w:hanging="850"/>
        <w:rPr>
          <w:rFonts w:hint="eastAsia"/>
        </w:rPr>
      </w:pPr>
      <w:r w:rsidRPr="00A87E59">
        <w:rPr>
          <w:rFonts w:hint="eastAsia"/>
          <w:b/>
        </w:rPr>
        <w:t>表</w:t>
      </w:r>
      <w:r w:rsidR="005260F8">
        <w:rPr>
          <w:b/>
        </w:rPr>
        <w:t>2</w:t>
      </w:r>
      <w:r w:rsidRPr="00A87E59">
        <w:rPr>
          <w:b/>
        </w:rPr>
        <w:t xml:space="preserve">  </w:t>
      </w:r>
      <w:r w:rsidRPr="00A87E59">
        <w:rPr>
          <w:rFonts w:hint="eastAsia"/>
          <w:b/>
        </w:rPr>
        <w:t>成大醫院</w:t>
      </w:r>
      <w:r w:rsidR="008D4938">
        <w:rPr>
          <w:rFonts w:hint="eastAsia"/>
          <w:b/>
        </w:rPr>
        <w:t>總院及斗六分院</w:t>
      </w:r>
      <w:r w:rsidRPr="00A87E59">
        <w:rPr>
          <w:rFonts w:hint="eastAsia"/>
          <w:b/>
        </w:rPr>
        <w:t>近年護病比統計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523"/>
        <w:gridCol w:w="1524"/>
        <w:gridCol w:w="1524"/>
        <w:gridCol w:w="1524"/>
      </w:tblGrid>
      <w:tr w:rsidR="003B2A27" w:rsidRPr="00D94283" w:rsidTr="00CF24F6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機構別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班別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10</w:t>
            </w:r>
            <w:r w:rsidRPr="00D94283">
              <w:rPr>
                <w:rFonts w:hint="eastAsia"/>
                <w:b/>
              </w:rPr>
              <w:t>年</w:t>
            </w:r>
            <w:r w:rsidR="008048B3" w:rsidRPr="00D94283">
              <w:rPr>
                <w:rFonts w:hint="eastAsia"/>
                <w:b/>
              </w:rPr>
              <w:t>度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11</w:t>
            </w:r>
            <w:r w:rsidRPr="00D94283">
              <w:rPr>
                <w:rFonts w:hint="eastAsia"/>
                <w:b/>
              </w:rPr>
              <w:t>年</w:t>
            </w:r>
            <w:r w:rsidR="008048B3" w:rsidRPr="00D94283">
              <w:rPr>
                <w:rFonts w:hint="eastAsia"/>
                <w:b/>
              </w:rPr>
              <w:t>度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12</w:t>
            </w:r>
            <w:r w:rsidRPr="00D94283">
              <w:rPr>
                <w:rFonts w:hint="eastAsia"/>
                <w:b/>
              </w:rPr>
              <w:t>年</w:t>
            </w:r>
            <w:r w:rsidR="008048B3" w:rsidRPr="00D94283">
              <w:rPr>
                <w:rFonts w:hint="eastAsia"/>
                <w:b/>
              </w:rPr>
              <w:t>度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13</w:t>
            </w:r>
            <w:r w:rsidRPr="00D94283">
              <w:rPr>
                <w:rFonts w:hint="eastAsia"/>
                <w:b/>
              </w:rPr>
              <w:t>年7月底</w:t>
            </w:r>
          </w:p>
        </w:tc>
      </w:tr>
      <w:tr w:rsidR="003B2A27" w:rsidTr="00CF24F6">
        <w:tc>
          <w:tcPr>
            <w:tcW w:w="1276" w:type="dxa"/>
            <w:vMerge w:val="restart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總院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白班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6A5D3B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.9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小夜班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6A5D3B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.7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5246D5" w:rsidRDefault="006A5D3B" w:rsidP="00CF24F6">
            <w:pPr>
              <w:pStyle w:val="141"/>
              <w:jc w:val="right"/>
              <w:rPr>
                <w:rFonts w:hint="eastAsia"/>
                <w:b/>
              </w:rPr>
            </w:pPr>
            <w:r w:rsidRPr="005246D5">
              <w:rPr>
                <w:rFonts w:hint="eastAsia"/>
                <w:b/>
              </w:rPr>
              <w:t>1</w:t>
            </w:r>
            <w:r w:rsidRPr="005246D5">
              <w:rPr>
                <w:b/>
              </w:rPr>
              <w:t>1.4</w:t>
            </w:r>
          </w:p>
        </w:tc>
      </w:tr>
      <w:tr w:rsidR="003B2A27" w:rsidTr="00CF24F6">
        <w:tc>
          <w:tcPr>
            <w:tcW w:w="1276" w:type="dxa"/>
            <w:vMerge w:val="restart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斗六分院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白班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.9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小夜班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5246D5" w:rsidRDefault="007E41D2" w:rsidP="00CF24F6">
            <w:pPr>
              <w:pStyle w:val="141"/>
              <w:jc w:val="right"/>
              <w:rPr>
                <w:rFonts w:hint="eastAsia"/>
                <w:b/>
              </w:rPr>
            </w:pPr>
            <w:r w:rsidRPr="005246D5">
              <w:rPr>
                <w:rFonts w:hint="eastAsia"/>
                <w:b/>
              </w:rPr>
              <w:t>1</w:t>
            </w:r>
            <w:r w:rsidRPr="005246D5">
              <w:rPr>
                <w:b/>
              </w:rPr>
              <w:t>4.3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8.7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5246D5" w:rsidRDefault="007E41D2" w:rsidP="00CF24F6">
            <w:pPr>
              <w:pStyle w:val="141"/>
              <w:jc w:val="right"/>
              <w:rPr>
                <w:rFonts w:hint="eastAsia"/>
                <w:b/>
              </w:rPr>
            </w:pPr>
            <w:r w:rsidRPr="005246D5">
              <w:rPr>
                <w:rFonts w:hint="eastAsia"/>
                <w:b/>
              </w:rPr>
              <w:t>1</w:t>
            </w:r>
            <w:r w:rsidRPr="005246D5">
              <w:rPr>
                <w:b/>
              </w:rPr>
              <w:t>5.6</w:t>
            </w:r>
          </w:p>
        </w:tc>
      </w:tr>
    </w:tbl>
    <w:p w:rsidR="006A5D3B" w:rsidRDefault="006A5D3B" w:rsidP="006A5D3B">
      <w:pPr>
        <w:pStyle w:val="141"/>
        <w:ind w:left="1175" w:hangingChars="483" w:hanging="1175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明：護病比公式</w:t>
      </w:r>
      <w:r w:rsidRPr="00CE6C55">
        <w:rPr>
          <w:rFonts w:hAnsi="標楷體" w:hint="eastAsia"/>
        </w:rPr>
        <w:t>，(急性一般病床數</w:t>
      </w:r>
      <w:r w:rsidR="00CE6C55" w:rsidRPr="00CE6C55">
        <w:rPr>
          <w:rFonts w:hAnsi="標楷體" w:hint="eastAsia"/>
        </w:rPr>
        <w:t>×</w:t>
      </w:r>
      <w:r w:rsidRPr="00CE6C55">
        <w:rPr>
          <w:rFonts w:hAnsi="標楷體" w:hint="eastAsia"/>
        </w:rPr>
        <w:t>占床率)</w:t>
      </w:r>
      <w:r w:rsidR="00CE6C55" w:rsidRPr="00CE6C55">
        <w:rPr>
          <w:rFonts w:hAnsi="標楷體"/>
        </w:rPr>
        <w:t>/</w:t>
      </w:r>
      <w:r w:rsidRPr="00CE6C55">
        <w:rPr>
          <w:rFonts w:hAnsi="標楷體" w:hint="eastAsia"/>
        </w:rPr>
        <w:t>各班</w:t>
      </w:r>
      <w:r>
        <w:rPr>
          <w:rFonts w:ascii="Times New Roman" w:hint="eastAsia"/>
        </w:rPr>
        <w:t>護理人員數，計算至小數位第</w:t>
      </w:r>
      <w:r w:rsidRPr="006A5D3B">
        <w:rPr>
          <w:rFonts w:hAnsi="標楷體" w:hint="eastAsia"/>
        </w:rPr>
        <w:t>1</w:t>
      </w:r>
      <w:r>
        <w:rPr>
          <w:rFonts w:ascii="Times New Roman" w:hint="eastAsia"/>
        </w:rPr>
        <w:t>位</w:t>
      </w:r>
      <w:r>
        <w:rPr>
          <w:rFonts w:hint="eastAsia"/>
        </w:rPr>
        <w:t>。</w:t>
      </w:r>
    </w:p>
    <w:p w:rsidR="00FE088E" w:rsidRDefault="008A2C46" w:rsidP="003B2A27">
      <w:pPr>
        <w:pStyle w:val="141"/>
        <w:rPr>
          <w:rFonts w:hint="eastAsia"/>
        </w:rPr>
      </w:pPr>
      <w:r>
        <w:rPr>
          <w:rFonts w:hint="eastAsia"/>
        </w:rPr>
        <w:t>資料來源：成大醫院提供。</w:t>
      </w:r>
    </w:p>
    <w:p w:rsidR="002C55A7" w:rsidRDefault="00443428" w:rsidP="008D4938">
      <w:pPr>
        <w:ind w:left="566" w:firstLine="566"/>
      </w:pPr>
      <w:r>
        <w:rPr>
          <w:rFonts w:hint="eastAsia"/>
        </w:rPr>
        <w:t>綜上，</w:t>
      </w:r>
      <w:r w:rsidR="002D2315" w:rsidRPr="002D2315">
        <w:rPr>
          <w:rFonts w:hint="eastAsia"/>
        </w:rPr>
        <w:t>成大醫院114年度預算案編列用人費用49億6,848萬5千元及專技人員酬金25億3,468萬1千元，</w:t>
      </w:r>
      <w:r>
        <w:rPr>
          <w:rFonts w:hint="eastAsia"/>
        </w:rPr>
        <w:t>惟</w:t>
      </w:r>
      <w:r w:rsidR="005260F8">
        <w:rPr>
          <w:rFonts w:hint="eastAsia"/>
        </w:rPr>
        <w:t>護理人力短缺且流動率大，致</w:t>
      </w:r>
      <w:r>
        <w:rPr>
          <w:rFonts w:hint="eastAsia"/>
        </w:rPr>
        <w:t>成大醫院總院與斗六分院尚有部分班別未達</w:t>
      </w:r>
      <w:r w:rsidR="005260F8">
        <w:rPr>
          <w:rFonts w:hint="eastAsia"/>
        </w:rPr>
        <w:t>三班護病比</w:t>
      </w:r>
      <w:r>
        <w:rPr>
          <w:rFonts w:hint="eastAsia"/>
        </w:rPr>
        <w:t>標準，為免影響病患就醫，允宜</w:t>
      </w:r>
      <w:r w:rsidR="005260F8">
        <w:rPr>
          <w:rFonts w:hint="eastAsia"/>
        </w:rPr>
        <w:t>檢討分析原因，</w:t>
      </w:r>
      <w:r w:rsidR="00C46046" w:rsidRPr="00C46046">
        <w:rPr>
          <w:rFonts w:hint="eastAsia"/>
        </w:rPr>
        <w:t>並研謀穩定護理人力之因應措施，以維持適當照護品質</w:t>
      </w:r>
      <w:r>
        <w:rPr>
          <w:rFonts w:hint="eastAsia"/>
        </w:rPr>
        <w:t>。</w:t>
      </w:r>
    </w:p>
    <w:p w:rsidR="007D5488" w:rsidRPr="00B57A3D" w:rsidRDefault="007D5488" w:rsidP="00A77F3B">
      <w:pPr>
        <w:ind w:left="566" w:firstLine="566"/>
        <w:rPr>
          <w:rFonts w:hint="eastAsia"/>
          <w:color w:val="FF3399"/>
        </w:rPr>
      </w:pPr>
    </w:p>
    <w:p w:rsidR="00B54EEB" w:rsidRPr="00B57A3D" w:rsidRDefault="008806DC" w:rsidP="00BC4AB3">
      <w:pPr>
        <w:pStyle w:val="14"/>
        <w:ind w:left="567" w:hanging="567"/>
      </w:pPr>
      <w:bookmarkStart w:id="7" w:name="_Toc180660491"/>
      <w:r>
        <w:rPr>
          <w:rFonts w:hint="eastAsia"/>
        </w:rPr>
        <w:t>五</w:t>
      </w:r>
      <w:r w:rsidR="00B54EEB" w:rsidRPr="00B57A3D">
        <w:rPr>
          <w:rFonts w:hint="eastAsia"/>
        </w:rPr>
        <w:t>、成大醫</w:t>
      </w:r>
      <w:r w:rsidR="00F87EC6">
        <w:rPr>
          <w:rFonts w:hint="eastAsia"/>
        </w:rPr>
        <w:t>院辦理「沙崙醫療服務與創新園區第一階段(</w:t>
      </w:r>
      <w:r w:rsidR="00F87EC6">
        <w:t>F</w:t>
      </w:r>
      <w:r w:rsidR="00F87EC6">
        <w:rPr>
          <w:rFonts w:hint="eastAsia"/>
        </w:rPr>
        <w:t>區第一期)」</w:t>
      </w:r>
      <w:r w:rsidR="00472A86">
        <w:rPr>
          <w:rFonts w:hint="eastAsia"/>
        </w:rPr>
        <w:t>總經費逾9</w:t>
      </w:r>
      <w:r w:rsidR="00472A86">
        <w:t>2</w:t>
      </w:r>
      <w:r w:rsidR="00472A86">
        <w:rPr>
          <w:rFonts w:hint="eastAsia"/>
        </w:rPr>
        <w:t>億元</w:t>
      </w:r>
      <w:r w:rsidR="00983F6D">
        <w:rPr>
          <w:rFonts w:hint="eastAsia"/>
        </w:rPr>
        <w:t>並</w:t>
      </w:r>
      <w:r w:rsidR="00903775">
        <w:rPr>
          <w:rFonts w:hint="eastAsia"/>
        </w:rPr>
        <w:t>預計於1</w:t>
      </w:r>
      <w:r w:rsidR="00903775">
        <w:t>22</w:t>
      </w:r>
      <w:r w:rsidR="00903775">
        <w:rPr>
          <w:rFonts w:hint="eastAsia"/>
        </w:rPr>
        <w:t>年底</w:t>
      </w:r>
      <w:r w:rsidR="00472A86">
        <w:rPr>
          <w:rFonts w:hint="eastAsia"/>
        </w:rPr>
        <w:t>啟用營運</w:t>
      </w:r>
      <w:r w:rsidR="00903775">
        <w:rPr>
          <w:rFonts w:hint="eastAsia"/>
        </w:rPr>
        <w:t>，允宜</w:t>
      </w:r>
      <w:r w:rsidR="002657AB">
        <w:rPr>
          <w:rFonts w:hint="eastAsia"/>
        </w:rPr>
        <w:t>妥</w:t>
      </w:r>
      <w:r w:rsidR="00903775">
        <w:rPr>
          <w:rFonts w:hint="eastAsia"/>
        </w:rPr>
        <w:t>控工程進度，</w:t>
      </w:r>
      <w:r w:rsidR="00472A86">
        <w:rPr>
          <w:rFonts w:hint="eastAsia"/>
        </w:rPr>
        <w:t>以達</w:t>
      </w:r>
      <w:r w:rsidR="008061CE" w:rsidRPr="008061CE">
        <w:rPr>
          <w:rFonts w:hint="eastAsia"/>
        </w:rPr>
        <w:t>發展特色尖端醫療及照顧地方需求</w:t>
      </w:r>
      <w:r w:rsidR="008061CE">
        <w:rPr>
          <w:rFonts w:hint="eastAsia"/>
        </w:rPr>
        <w:t>之</w:t>
      </w:r>
      <w:r w:rsidR="00472A86">
        <w:rPr>
          <w:rFonts w:hint="eastAsia"/>
        </w:rPr>
        <w:t>目標</w:t>
      </w:r>
      <w:bookmarkEnd w:id="7"/>
    </w:p>
    <w:p w:rsidR="00B54EEB" w:rsidRDefault="002657AB" w:rsidP="0066211C">
      <w:pPr>
        <w:ind w:left="566" w:firstLine="566"/>
      </w:pPr>
      <w:r w:rsidRPr="002657AB">
        <w:rPr>
          <w:rFonts w:hint="eastAsia"/>
        </w:rPr>
        <w:t>成大醫院</w:t>
      </w:r>
      <w:r>
        <w:rPr>
          <w:rFonts w:hint="eastAsia"/>
        </w:rPr>
        <w:t>11</w:t>
      </w:r>
      <w:r>
        <w:t>4</w:t>
      </w:r>
      <w:r w:rsidRPr="002657AB">
        <w:rPr>
          <w:rFonts w:hint="eastAsia"/>
        </w:rPr>
        <w:t>年度預算案固定資產建設改良擴充</w:t>
      </w:r>
      <w:r>
        <w:rPr>
          <w:rFonts w:hint="eastAsia"/>
        </w:rPr>
        <w:t>計畫之</w:t>
      </w:r>
      <w:r w:rsidRPr="002657AB">
        <w:rPr>
          <w:rFonts w:hint="eastAsia"/>
        </w:rPr>
        <w:t>專案計畫</w:t>
      </w:r>
      <w:r>
        <w:rPr>
          <w:rFonts w:hint="eastAsia"/>
        </w:rPr>
        <w:t>編列</w:t>
      </w:r>
      <w:r w:rsidRPr="002657AB">
        <w:rPr>
          <w:rFonts w:hint="eastAsia"/>
        </w:rPr>
        <w:t>「沙崙醫療服務與創新園區第一階段(F區第一期)」(以下稱沙崙園區</w:t>
      </w:r>
      <w:r w:rsidR="00350F65">
        <w:rPr>
          <w:rFonts w:hint="eastAsia"/>
        </w:rPr>
        <w:t>F區第1期</w:t>
      </w:r>
      <w:r w:rsidRPr="002657AB">
        <w:rPr>
          <w:rFonts w:hint="eastAsia"/>
        </w:rPr>
        <w:t>)</w:t>
      </w:r>
      <w:r>
        <w:t>3,797</w:t>
      </w:r>
      <w:r>
        <w:rPr>
          <w:rFonts w:hint="eastAsia"/>
        </w:rPr>
        <w:t>萬7千元，</w:t>
      </w:r>
      <w:r w:rsidRPr="002657AB">
        <w:rPr>
          <w:rFonts w:hint="eastAsia"/>
        </w:rPr>
        <w:t>另編列</w:t>
      </w:r>
      <w:r>
        <w:rPr>
          <w:rFonts w:hint="eastAsia"/>
        </w:rPr>
        <w:t>現金流出1億</w:t>
      </w:r>
      <w:r w:rsidRPr="002657AB">
        <w:rPr>
          <w:rFonts w:hint="eastAsia"/>
        </w:rPr>
        <w:t>元用</w:t>
      </w:r>
      <w:r>
        <w:rPr>
          <w:rFonts w:hint="eastAsia"/>
        </w:rPr>
        <w:t>於有償撥用</w:t>
      </w:r>
      <w:r w:rsidRPr="002657AB">
        <w:rPr>
          <w:rFonts w:hint="eastAsia"/>
        </w:rPr>
        <w:t>沙崙園區土地價款。</w:t>
      </w:r>
    </w:p>
    <w:p w:rsidR="00257482" w:rsidRDefault="0066211C" w:rsidP="0066211C">
      <w:pPr>
        <w:ind w:left="566" w:firstLine="566"/>
      </w:pPr>
      <w:r w:rsidRPr="0066211C">
        <w:rPr>
          <w:rFonts w:hint="eastAsia"/>
        </w:rPr>
        <w:t>沙崙園區</w:t>
      </w:r>
      <w:r>
        <w:rPr>
          <w:rFonts w:hint="eastAsia"/>
        </w:rPr>
        <w:t>係配合沙崙智慧綠能科學城之政策，</w:t>
      </w:r>
      <w:r w:rsidR="00CB484D">
        <w:rPr>
          <w:rFonts w:hint="eastAsia"/>
        </w:rPr>
        <w:t>以「均衡區域醫療布局」與「建構南部科技廊帶」為目標，</w:t>
      </w:r>
      <w:r>
        <w:rPr>
          <w:rFonts w:hint="eastAsia"/>
        </w:rPr>
        <w:t>發展特色尖端醫療及照顧地方需求</w:t>
      </w:r>
      <w:r w:rsidR="00F72964">
        <w:rPr>
          <w:rFonts w:hint="eastAsia"/>
        </w:rPr>
        <w:t>，</w:t>
      </w:r>
      <w:r w:rsidR="004220BF">
        <w:rPr>
          <w:rFonts w:hint="eastAsia"/>
        </w:rPr>
        <w:t>沙崙</w:t>
      </w:r>
      <w:r w:rsidR="00257482">
        <w:rPr>
          <w:rFonts w:hint="eastAsia"/>
        </w:rPr>
        <w:t>園區</w:t>
      </w:r>
      <w:r w:rsidR="009566FC">
        <w:rPr>
          <w:rFonts w:hint="eastAsia"/>
        </w:rPr>
        <w:t>規劃</w:t>
      </w:r>
      <w:r w:rsidR="004220BF">
        <w:rPr>
          <w:rFonts w:hint="eastAsia"/>
        </w:rPr>
        <w:t>設置「沙崙醫院(含兒童醫療中心)」、「特色醫療中心及臺灣新南向衛生訓練中心」及「科技數據中心」，</w:t>
      </w:r>
      <w:r w:rsidR="00257482">
        <w:rPr>
          <w:rFonts w:hint="eastAsia"/>
        </w:rPr>
        <w:t>整體規劃分3大區域，F區、X</w:t>
      </w:r>
      <w:r w:rsidR="00257482">
        <w:t>1</w:t>
      </w:r>
      <w:r w:rsidR="00257482">
        <w:rPr>
          <w:rFonts w:hint="eastAsia"/>
        </w:rPr>
        <w:t>區及X</w:t>
      </w:r>
      <w:r w:rsidR="00257482">
        <w:t>2</w:t>
      </w:r>
      <w:r w:rsidR="00257482">
        <w:rPr>
          <w:rFonts w:hint="eastAsia"/>
        </w:rPr>
        <w:t>區，F區(約7</w:t>
      </w:r>
      <w:r w:rsidR="00257482">
        <w:t>.77</w:t>
      </w:r>
      <w:r w:rsidR="00257482">
        <w:rPr>
          <w:rFonts w:hint="eastAsia"/>
        </w:rPr>
        <w:t>公頃)為南部地區戰略型醫療中心與兒童醫療中心，X</w:t>
      </w:r>
      <w:r w:rsidR="00257482">
        <w:t>1</w:t>
      </w:r>
      <w:r w:rsidR="00257482">
        <w:rPr>
          <w:rFonts w:hint="eastAsia"/>
        </w:rPr>
        <w:t>區(</w:t>
      </w:r>
      <w:r w:rsidR="00257482">
        <w:t>4.97</w:t>
      </w:r>
      <w:r w:rsidR="00257482">
        <w:rPr>
          <w:rFonts w:hint="eastAsia"/>
        </w:rPr>
        <w:t>公頃)為生科醫學產業聚落，X</w:t>
      </w:r>
      <w:r w:rsidR="00257482">
        <w:t>2</w:t>
      </w:r>
      <w:r w:rsidR="00257482">
        <w:rPr>
          <w:rFonts w:hint="eastAsia"/>
        </w:rPr>
        <w:t>區(約5</w:t>
      </w:r>
      <w:r w:rsidR="00257482">
        <w:t>.92</w:t>
      </w:r>
      <w:r w:rsidR="00257482">
        <w:rPr>
          <w:rFonts w:hint="eastAsia"/>
        </w:rPr>
        <w:t>公頃)為醫療園區及成大醫學體系後勤維運供應中心。</w:t>
      </w:r>
    </w:p>
    <w:p w:rsidR="009264C8" w:rsidRDefault="00257482" w:rsidP="0066211C">
      <w:pPr>
        <w:ind w:left="566" w:firstLine="566"/>
      </w:pPr>
      <w:r>
        <w:rPr>
          <w:rFonts w:hint="eastAsia"/>
        </w:rPr>
        <w:t>沙崙園區F區為全區醫療服務核心，分2期開發，</w:t>
      </w:r>
      <w:r>
        <w:t>F</w:t>
      </w:r>
      <w:r>
        <w:rPr>
          <w:rFonts w:hint="eastAsia"/>
        </w:rPr>
        <w:t>區第1期推動沙崙醫院(包含兒童醫療中心)等主要醫院業務建設，F區第2期則建設健康大數據中心及停車場等。</w:t>
      </w:r>
      <w:r w:rsidR="00350F65" w:rsidRPr="00350F65">
        <w:rPr>
          <w:rFonts w:hint="eastAsia"/>
        </w:rPr>
        <w:t>沙崙園區F區第1期</w:t>
      </w:r>
      <w:r w:rsidR="00EC2E85">
        <w:rPr>
          <w:rFonts w:hint="eastAsia"/>
        </w:rPr>
        <w:t>預計興建1幢2棟地下結構連通建築：沙崙醫院第一醫療大樓(地下2層、地上1</w:t>
      </w:r>
      <w:r w:rsidR="00EC2E85">
        <w:t>2</w:t>
      </w:r>
      <w:r w:rsidR="00EC2E85">
        <w:rPr>
          <w:rFonts w:hint="eastAsia"/>
        </w:rPr>
        <w:t>層)及沙崙醫院第二醫療大樓(兒童醫療中心，地下2層、地上4層)，</w:t>
      </w:r>
      <w:r w:rsidR="00350F65">
        <w:rPr>
          <w:rFonts w:hint="eastAsia"/>
        </w:rPr>
        <w:t>計畫期間自1</w:t>
      </w:r>
      <w:r w:rsidR="00350F65">
        <w:t>11</w:t>
      </w:r>
      <w:r w:rsidR="00350F65">
        <w:rPr>
          <w:rFonts w:hint="eastAsia"/>
        </w:rPr>
        <w:t>年1</w:t>
      </w:r>
      <w:r w:rsidR="00350F65">
        <w:t>2</w:t>
      </w:r>
      <w:r w:rsidR="00350F65">
        <w:rPr>
          <w:rFonts w:hint="eastAsia"/>
        </w:rPr>
        <w:t>月至1</w:t>
      </w:r>
      <w:r w:rsidR="00350F65">
        <w:t>22</w:t>
      </w:r>
      <w:r w:rsidR="00350F65">
        <w:rPr>
          <w:rFonts w:hint="eastAsia"/>
        </w:rPr>
        <w:t>年1</w:t>
      </w:r>
      <w:r w:rsidR="00350F65">
        <w:t>2</w:t>
      </w:r>
      <w:r w:rsidR="00350F65">
        <w:rPr>
          <w:rFonts w:hint="eastAsia"/>
        </w:rPr>
        <w:t>月，</w:t>
      </w:r>
      <w:r w:rsidR="00BF4483">
        <w:rPr>
          <w:rFonts w:hint="eastAsia"/>
        </w:rPr>
        <w:t>總經費9</w:t>
      </w:r>
      <w:r w:rsidR="00BF4483">
        <w:t>2</w:t>
      </w:r>
      <w:r w:rsidR="00BF4483">
        <w:rPr>
          <w:rFonts w:hint="eastAsia"/>
        </w:rPr>
        <w:t>億8</w:t>
      </w:r>
      <w:r w:rsidR="00BF4483">
        <w:t>,739</w:t>
      </w:r>
      <w:r w:rsidR="00BF4483">
        <w:rPr>
          <w:rFonts w:hint="eastAsia"/>
        </w:rPr>
        <w:t>萬5千元</w:t>
      </w:r>
      <w:r w:rsidR="00AA12C4" w:rsidRPr="00AA12C4">
        <w:rPr>
          <w:rFonts w:hint="eastAsia"/>
        </w:rPr>
        <w:t>，包括工程經費81億9,009萬5千元</w:t>
      </w:r>
      <w:r w:rsidR="001E122C">
        <w:rPr>
          <w:rStyle w:val="af2"/>
        </w:rPr>
        <w:footnoteReference w:id="7"/>
      </w:r>
      <w:r w:rsidR="00AA12C4" w:rsidRPr="00AA12C4">
        <w:rPr>
          <w:rFonts w:hint="eastAsia"/>
        </w:rPr>
        <w:t>、土地經費6億9,730萬元</w:t>
      </w:r>
      <w:r w:rsidR="00AA12C4">
        <w:rPr>
          <w:rStyle w:val="af2"/>
        </w:rPr>
        <w:footnoteReference w:id="8"/>
      </w:r>
      <w:r w:rsidR="00AA12C4" w:rsidRPr="00AA12C4">
        <w:rPr>
          <w:rFonts w:hint="eastAsia"/>
        </w:rPr>
        <w:t>及儀器設備經費4億元</w:t>
      </w:r>
      <w:r w:rsidR="00C34B2B">
        <w:rPr>
          <w:rStyle w:val="af2"/>
        </w:rPr>
        <w:footnoteReference w:id="9"/>
      </w:r>
      <w:r w:rsidR="00AA12C4" w:rsidRPr="00AA12C4">
        <w:rPr>
          <w:rFonts w:hint="eastAsia"/>
        </w:rPr>
        <w:t>。</w:t>
      </w:r>
    </w:p>
    <w:p w:rsidR="0066211C" w:rsidRPr="00272760" w:rsidRDefault="00E15021" w:rsidP="0066211C">
      <w:pPr>
        <w:ind w:left="566" w:firstLine="566"/>
        <w:rPr>
          <w:rFonts w:hint="eastAsia"/>
        </w:rPr>
      </w:pPr>
      <w:r w:rsidRPr="00E15021">
        <w:rPr>
          <w:rFonts w:hint="eastAsia"/>
        </w:rPr>
        <w:t>111年度經行政院核准以補辦預算方式有償撥用台南市歸仁區武東段228地號國有土地(約7萬7,775平方公尺)，撥用價款共14億7,772萬6千元，由成大醫院取得土地並認列長期負債，自111年度起分12年12期繳交，111至113年度每年均編列5,000萬元繳交土地價款。</w:t>
      </w:r>
      <w:r w:rsidR="0023210B">
        <w:rPr>
          <w:rFonts w:hint="eastAsia"/>
        </w:rPr>
        <w:t>截至</w:t>
      </w:r>
      <w:r w:rsidR="00272760">
        <w:rPr>
          <w:rFonts w:hint="eastAsia"/>
        </w:rPr>
        <w:t>1</w:t>
      </w:r>
      <w:r w:rsidR="00272760">
        <w:t>12</w:t>
      </w:r>
      <w:r w:rsidR="00272760">
        <w:rPr>
          <w:rFonts w:hint="eastAsia"/>
        </w:rPr>
        <w:t>年度累計決算數7億1</w:t>
      </w:r>
      <w:r w:rsidR="00272760">
        <w:t>,353</w:t>
      </w:r>
      <w:r w:rsidR="00272760">
        <w:rPr>
          <w:rFonts w:hint="eastAsia"/>
        </w:rPr>
        <w:t>萬1千元占累計預算數1</w:t>
      </w:r>
      <w:r w:rsidR="00272760">
        <w:t>00%</w:t>
      </w:r>
      <w:r w:rsidR="00E91440" w:rsidRPr="00272760">
        <w:rPr>
          <w:rFonts w:hint="eastAsia"/>
        </w:rPr>
        <w:t>(詳表1</w:t>
      </w:r>
      <w:r w:rsidR="00E91440" w:rsidRPr="00272760">
        <w:t>)</w:t>
      </w:r>
      <w:r w:rsidR="00D60B68">
        <w:rPr>
          <w:rFonts w:hint="eastAsia"/>
        </w:rPr>
        <w:t>，</w:t>
      </w:r>
      <w:r w:rsidR="00A27A76" w:rsidRPr="00A27A76">
        <w:rPr>
          <w:rFonts w:hint="eastAsia"/>
        </w:rPr>
        <w:t>113年迄8月底實際執行數3,861萬3千元，占累計預算分配數600萬元之643.55%</w:t>
      </w:r>
      <w:r w:rsidR="00A27A76">
        <w:rPr>
          <w:rFonts w:hint="eastAsia"/>
        </w:rPr>
        <w:t>。</w:t>
      </w:r>
    </w:p>
    <w:p w:rsidR="00455A44" w:rsidRDefault="002A0DDF" w:rsidP="00455A44">
      <w:pPr>
        <w:ind w:leftChars="-50" w:left="567" w:rightChars="-50" w:right="-142" w:hangingChars="250" w:hanging="709"/>
        <w:rPr>
          <w:b/>
          <w:spacing w:val="-20"/>
        </w:rPr>
      </w:pPr>
      <w:r w:rsidRPr="00455A44">
        <w:rPr>
          <w:rFonts w:hint="eastAsia"/>
          <w:b/>
        </w:rPr>
        <w:t>表1</w:t>
      </w:r>
      <w:r w:rsidRPr="00455A44">
        <w:rPr>
          <w:b/>
        </w:rPr>
        <w:t xml:space="preserve">  </w:t>
      </w:r>
      <w:r w:rsidRPr="00455A44">
        <w:rPr>
          <w:rFonts w:hint="eastAsia"/>
          <w:b/>
          <w:spacing w:val="-20"/>
        </w:rPr>
        <w:t>「沙崙醫療服務與創新園區第一階段(F區第一期)」</w:t>
      </w:r>
      <w:r w:rsidR="00455A44" w:rsidRPr="00455A44">
        <w:rPr>
          <w:rFonts w:hint="eastAsia"/>
          <w:b/>
          <w:spacing w:val="-20"/>
        </w:rPr>
        <w:t>預算編列與執行概況</w:t>
      </w:r>
      <w:r w:rsidRPr="00455A44">
        <w:rPr>
          <w:rFonts w:hint="eastAsia"/>
          <w:b/>
          <w:spacing w:val="-20"/>
        </w:rPr>
        <w:t>表</w:t>
      </w:r>
    </w:p>
    <w:p w:rsidR="0066211C" w:rsidRPr="00455A44" w:rsidRDefault="00455A44" w:rsidP="00455A44">
      <w:pPr>
        <w:pStyle w:val="141"/>
        <w:jc w:val="right"/>
        <w:rPr>
          <w:szCs w:val="24"/>
        </w:rPr>
      </w:pPr>
      <w:r>
        <w:rPr>
          <w:rFonts w:hint="eastAsia"/>
        </w:rPr>
        <w:t xml:space="preserve"> </w:t>
      </w:r>
      <w:r>
        <w:t xml:space="preserve">                     </w:t>
      </w:r>
      <w:r>
        <w:rPr>
          <w:rFonts w:hint="eastAsia"/>
          <w:szCs w:val="24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1116"/>
        <w:gridCol w:w="916"/>
        <w:gridCol w:w="851"/>
        <w:gridCol w:w="682"/>
        <w:gridCol w:w="924"/>
        <w:gridCol w:w="686"/>
        <w:gridCol w:w="935"/>
        <w:gridCol w:w="567"/>
        <w:gridCol w:w="992"/>
        <w:gridCol w:w="567"/>
      </w:tblGrid>
      <w:tr w:rsidR="0017432C" w:rsidRPr="00D94283" w:rsidTr="00CF24F6">
        <w:trPr>
          <w:tblHeader/>
        </w:trPr>
        <w:tc>
          <w:tcPr>
            <w:tcW w:w="519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全計畫</w:t>
            </w:r>
          </w:p>
        </w:tc>
        <w:tc>
          <w:tcPr>
            <w:tcW w:w="3143" w:type="dxa"/>
            <w:gridSpan w:val="4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預算數</w:t>
            </w:r>
          </w:p>
        </w:tc>
        <w:tc>
          <w:tcPr>
            <w:tcW w:w="3061" w:type="dxa"/>
            <w:gridSpan w:val="4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決算數</w:t>
            </w:r>
          </w:p>
        </w:tc>
      </w:tr>
      <w:tr w:rsidR="00B746D1" w:rsidRPr="00D94283" w:rsidTr="00CF24F6">
        <w:trPr>
          <w:tblHeader/>
        </w:trPr>
        <w:tc>
          <w:tcPr>
            <w:tcW w:w="519" w:type="dxa"/>
            <w:vMerge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116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總經費</w:t>
            </w:r>
          </w:p>
          <w:p w:rsidR="00B746D1" w:rsidRPr="00D94283" w:rsidRDefault="00B746D1" w:rsidP="00CF24F6">
            <w:pPr>
              <w:pStyle w:val="141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A]</w:t>
            </w:r>
          </w:p>
        </w:tc>
        <w:tc>
          <w:tcPr>
            <w:tcW w:w="916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ind w:leftChars="-15" w:left="-42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起迄年月</w:t>
            </w:r>
          </w:p>
        </w:tc>
        <w:tc>
          <w:tcPr>
            <w:tcW w:w="1533" w:type="dxa"/>
            <w:gridSpan w:val="2"/>
            <w:shd w:val="clear" w:color="auto" w:fill="auto"/>
            <w:vAlign w:val="center"/>
          </w:tcPr>
          <w:p w:rsidR="00455A44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本年度</w:t>
            </w:r>
            <w:r w:rsidR="00455A44" w:rsidRPr="00D94283">
              <w:rPr>
                <w:rFonts w:hint="eastAsia"/>
                <w:b/>
                <w:spacing w:val="-20"/>
              </w:rPr>
              <w:t>可用預算數</w:t>
            </w:r>
          </w:p>
        </w:tc>
        <w:tc>
          <w:tcPr>
            <w:tcW w:w="1610" w:type="dxa"/>
            <w:gridSpan w:val="2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截至本年度累計數</w:t>
            </w:r>
          </w:p>
        </w:tc>
        <w:tc>
          <w:tcPr>
            <w:tcW w:w="935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本年度金額</w:t>
            </w:r>
          </w:p>
          <w:p w:rsidR="00B746D1" w:rsidRPr="00D94283" w:rsidRDefault="00B746D1" w:rsidP="00CF24F6">
            <w:pPr>
              <w:pStyle w:val="141"/>
              <w:ind w:leftChars="-18" w:left="-51" w:rightChars="-13" w:right="-37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D]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455A44" w:rsidRPr="00D94283" w:rsidRDefault="00B746D1" w:rsidP="00D94283">
            <w:pPr>
              <w:pStyle w:val="141"/>
              <w:ind w:leftChars="-35" w:left="-99" w:rightChars="-14" w:right="-40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D/B]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55A44" w:rsidRPr="00D94283" w:rsidRDefault="00455A44" w:rsidP="00CF24F6">
            <w:pPr>
              <w:pStyle w:val="141"/>
              <w:ind w:leftChars="-26" w:left="-74" w:rightChars="-11" w:right="-3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截至本年度累計數</w:t>
            </w:r>
          </w:p>
          <w:p w:rsidR="00B746D1" w:rsidRPr="00D94283" w:rsidRDefault="00B746D1" w:rsidP="00CF24F6">
            <w:pPr>
              <w:pStyle w:val="141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E]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455A44" w:rsidRPr="00D94283" w:rsidRDefault="00B746D1" w:rsidP="00CF24F6">
            <w:pPr>
              <w:pStyle w:val="141"/>
              <w:ind w:leftChars="-23" w:left="-65" w:rightChars="-16" w:right="-45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E/C]</w:t>
            </w:r>
          </w:p>
        </w:tc>
      </w:tr>
      <w:tr w:rsidR="00B746D1" w:rsidRPr="00D94283" w:rsidTr="00CF24F6">
        <w:trPr>
          <w:tblHeader/>
        </w:trPr>
        <w:tc>
          <w:tcPr>
            <w:tcW w:w="519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ind w:leftChars="-19" w:left="-54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金額</w:t>
            </w:r>
          </w:p>
          <w:p w:rsidR="00B746D1" w:rsidRPr="00D94283" w:rsidRDefault="00B746D1" w:rsidP="00CF24F6">
            <w:pPr>
              <w:pStyle w:val="141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B]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17432C" w:rsidRPr="00D94283" w:rsidRDefault="0017432C" w:rsidP="004E1792">
            <w:pPr>
              <w:pStyle w:val="141"/>
              <w:ind w:leftChars="-31" w:left="-88" w:rightChars="-19" w:right="-54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="004E1792" w:rsidRPr="004E1792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="004E1792" w:rsidRPr="004E1792">
              <w:rPr>
                <w:b/>
                <w:spacing w:val="-20"/>
                <w:sz w:val="22"/>
                <w:szCs w:val="22"/>
              </w:rPr>
              <w:t>B/A]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金額</w:t>
            </w:r>
          </w:p>
          <w:p w:rsidR="00B746D1" w:rsidRPr="00D94283" w:rsidRDefault="00B746D1" w:rsidP="00CF24F6">
            <w:pPr>
              <w:pStyle w:val="141"/>
              <w:ind w:leftChars="-22" w:left="-62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Pr="00D94283">
              <w:rPr>
                <w:b/>
                <w:spacing w:val="-20"/>
                <w:sz w:val="22"/>
                <w:szCs w:val="22"/>
              </w:rPr>
              <w:t>C]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ind w:leftChars="-20" w:left="-57"/>
              <w:jc w:val="center"/>
              <w:rPr>
                <w:rFonts w:hint="eastAsia"/>
                <w:b/>
                <w:spacing w:val="-20"/>
              </w:rPr>
            </w:pPr>
            <w:r w:rsidRPr="00D94283">
              <w:rPr>
                <w:rFonts w:hint="eastAsia"/>
                <w:b/>
                <w:spacing w:val="-20"/>
              </w:rPr>
              <w:t>占比</w:t>
            </w:r>
            <w:r w:rsidR="00B746D1" w:rsidRPr="00D94283">
              <w:rPr>
                <w:rFonts w:hint="eastAsia"/>
                <w:b/>
                <w:spacing w:val="-20"/>
                <w:sz w:val="22"/>
                <w:szCs w:val="22"/>
              </w:rPr>
              <w:t>[</w:t>
            </w:r>
            <w:r w:rsidR="00B746D1" w:rsidRPr="00D94283">
              <w:rPr>
                <w:b/>
                <w:spacing w:val="-20"/>
                <w:sz w:val="22"/>
                <w:szCs w:val="22"/>
              </w:rPr>
              <w:t>C/A]</w:t>
            </w:r>
          </w:p>
        </w:tc>
        <w:tc>
          <w:tcPr>
            <w:tcW w:w="935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7432C" w:rsidRPr="00D94283" w:rsidRDefault="0017432C" w:rsidP="00CF24F6">
            <w:pPr>
              <w:pStyle w:val="141"/>
              <w:jc w:val="center"/>
              <w:rPr>
                <w:b/>
                <w:spacing w:val="-20"/>
              </w:rPr>
            </w:pPr>
          </w:p>
        </w:tc>
      </w:tr>
      <w:tr w:rsidR="00E74FAD" w:rsidRPr="00CF24F6" w:rsidTr="00CF24F6">
        <w:tc>
          <w:tcPr>
            <w:tcW w:w="519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center"/>
              <w:rPr>
                <w:rFonts w:hint="eastAsia"/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11</w:t>
            </w:r>
          </w:p>
        </w:tc>
        <w:tc>
          <w:tcPr>
            <w:tcW w:w="1116" w:type="dxa"/>
            <w:vMerge w:val="restart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9</w:t>
            </w:r>
            <w:r w:rsidRPr="00CF24F6">
              <w:rPr>
                <w:spacing w:val="-20"/>
              </w:rPr>
              <w:t>,287,395</w:t>
            </w:r>
          </w:p>
        </w:tc>
        <w:tc>
          <w:tcPr>
            <w:tcW w:w="916" w:type="dxa"/>
            <w:vMerge w:val="restart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both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11.12~</w:t>
            </w:r>
          </w:p>
          <w:p w:rsidR="00E74FAD" w:rsidRPr="00CF24F6" w:rsidRDefault="00E74FAD" w:rsidP="00CF24F6">
            <w:pPr>
              <w:pStyle w:val="141"/>
              <w:jc w:val="both"/>
              <w:rPr>
                <w:spacing w:val="-20"/>
              </w:rPr>
            </w:pPr>
            <w:r w:rsidRPr="00CF24F6">
              <w:rPr>
                <w:spacing w:val="-20"/>
              </w:rPr>
              <w:t>122.12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ind w:leftChars="-23" w:left="-65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.51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.51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6</w:t>
            </w:r>
            <w:r w:rsidRPr="00CF24F6">
              <w:rPr>
                <w:spacing w:val="-20"/>
              </w:rPr>
              <w:t>97,300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</w:tr>
      <w:tr w:rsidR="00E74FAD" w:rsidRPr="00CF24F6" w:rsidTr="00CF24F6">
        <w:tc>
          <w:tcPr>
            <w:tcW w:w="519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center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12</w:t>
            </w: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</w:tcPr>
          <w:p w:rsidR="00E74FAD" w:rsidRPr="00CF24F6" w:rsidRDefault="00E74FAD" w:rsidP="00E74FAD">
            <w:pPr>
              <w:pStyle w:val="141"/>
              <w:rPr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6,231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0</w:t>
            </w:r>
            <w:r w:rsidRPr="00CF24F6">
              <w:rPr>
                <w:spacing w:val="-20"/>
              </w:rPr>
              <w:t>.17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13,531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.68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6,231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13,531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74FAD" w:rsidRPr="00CF24F6" w:rsidRDefault="00E74FAD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00</w:t>
            </w:r>
          </w:p>
        </w:tc>
      </w:tr>
      <w:tr w:rsidR="0023210B" w:rsidRPr="00CF24F6" w:rsidTr="00CF24F6">
        <w:tc>
          <w:tcPr>
            <w:tcW w:w="519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center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13</w:t>
            </w: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</w:tcPr>
          <w:p w:rsidR="0023210B" w:rsidRPr="00CF24F6" w:rsidRDefault="0023210B" w:rsidP="00E74FAD">
            <w:pPr>
              <w:pStyle w:val="141"/>
              <w:rPr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0,877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0</w:t>
            </w:r>
            <w:r w:rsidRPr="00CF24F6">
              <w:rPr>
                <w:spacing w:val="-20"/>
              </w:rPr>
              <w:t>.12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24,408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.80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3</w:t>
            </w:r>
            <w:r w:rsidRPr="00CF24F6">
              <w:rPr>
                <w:spacing w:val="-20"/>
              </w:rPr>
              <w:t>8,613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</w:tr>
      <w:tr w:rsidR="0023210B" w:rsidRPr="00CF24F6" w:rsidTr="00CF24F6">
        <w:tc>
          <w:tcPr>
            <w:tcW w:w="519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center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1</w:t>
            </w:r>
            <w:r w:rsidRPr="00CF24F6">
              <w:rPr>
                <w:spacing w:val="-20"/>
              </w:rPr>
              <w:t>14</w:t>
            </w:r>
          </w:p>
        </w:tc>
        <w:tc>
          <w:tcPr>
            <w:tcW w:w="1116" w:type="dxa"/>
            <w:vMerge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  <w:tc>
          <w:tcPr>
            <w:tcW w:w="916" w:type="dxa"/>
            <w:vMerge/>
            <w:shd w:val="clear" w:color="auto" w:fill="auto"/>
          </w:tcPr>
          <w:p w:rsidR="0023210B" w:rsidRPr="00CF24F6" w:rsidRDefault="0023210B" w:rsidP="00E74FAD">
            <w:pPr>
              <w:pStyle w:val="141"/>
              <w:rPr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3</w:t>
            </w:r>
            <w:r w:rsidRPr="00CF24F6">
              <w:rPr>
                <w:spacing w:val="-20"/>
              </w:rPr>
              <w:t>7,977</w:t>
            </w:r>
          </w:p>
        </w:tc>
        <w:tc>
          <w:tcPr>
            <w:tcW w:w="682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0</w:t>
            </w:r>
            <w:r w:rsidRPr="00CF24F6">
              <w:rPr>
                <w:spacing w:val="-20"/>
              </w:rPr>
              <w:t>.41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7</w:t>
            </w:r>
            <w:r w:rsidRPr="00CF24F6">
              <w:rPr>
                <w:spacing w:val="-20"/>
              </w:rPr>
              <w:t>62,385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  <w:r w:rsidRPr="00CF24F6">
              <w:rPr>
                <w:rFonts w:hint="eastAsia"/>
                <w:spacing w:val="-20"/>
              </w:rPr>
              <w:t>8</w:t>
            </w:r>
            <w:r w:rsidRPr="00CF24F6">
              <w:rPr>
                <w:spacing w:val="-20"/>
              </w:rPr>
              <w:t>.21</w:t>
            </w:r>
          </w:p>
        </w:tc>
        <w:tc>
          <w:tcPr>
            <w:tcW w:w="3061" w:type="dxa"/>
            <w:gridSpan w:val="4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23210B" w:rsidRPr="00CF24F6" w:rsidRDefault="0023210B" w:rsidP="00CF24F6">
            <w:pPr>
              <w:pStyle w:val="141"/>
              <w:jc w:val="right"/>
              <w:rPr>
                <w:spacing w:val="-20"/>
              </w:rPr>
            </w:pPr>
          </w:p>
        </w:tc>
      </w:tr>
    </w:tbl>
    <w:p w:rsidR="0066211C" w:rsidRDefault="0017432C" w:rsidP="002A0DDF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4263FD">
        <w:rPr>
          <w:rFonts w:hint="eastAsia"/>
        </w:rPr>
        <w:t>1</w:t>
      </w:r>
      <w:r w:rsidR="004263FD">
        <w:t>.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年度執行中尚未辦理保留。</w:t>
      </w:r>
    </w:p>
    <w:p w:rsidR="004263FD" w:rsidRPr="004263FD" w:rsidRDefault="004263FD" w:rsidP="0023210B">
      <w:pPr>
        <w:pStyle w:val="141"/>
        <w:ind w:leftChars="415" w:left="1399" w:hangingChars="92" w:hanging="224"/>
        <w:rPr>
          <w:rFonts w:hint="eastAsia"/>
        </w:rPr>
      </w:pPr>
      <w:r>
        <w:t>2.113</w:t>
      </w:r>
      <w:r>
        <w:rPr>
          <w:rFonts w:hint="eastAsia"/>
        </w:rPr>
        <w:t>年實際數係迄8月底執行數</w:t>
      </w:r>
      <w:r w:rsidR="0023210B">
        <w:rPr>
          <w:rFonts w:hint="eastAsia"/>
        </w:rPr>
        <w:t>3</w:t>
      </w:r>
      <w:r w:rsidR="0023210B">
        <w:t>,861</w:t>
      </w:r>
      <w:r w:rsidR="0023210B">
        <w:rPr>
          <w:rFonts w:hint="eastAsia"/>
        </w:rPr>
        <w:t>萬3千元，占累計預算分配數6</w:t>
      </w:r>
      <w:r w:rsidR="0023210B">
        <w:t>00</w:t>
      </w:r>
      <w:r w:rsidR="0023210B">
        <w:rPr>
          <w:rFonts w:hint="eastAsia"/>
        </w:rPr>
        <w:t>萬元之6</w:t>
      </w:r>
      <w:r w:rsidR="0023210B">
        <w:t>43.55%</w:t>
      </w:r>
      <w:r>
        <w:rPr>
          <w:rFonts w:hint="eastAsia"/>
        </w:rPr>
        <w:t>。</w:t>
      </w:r>
    </w:p>
    <w:p w:rsidR="0017432C" w:rsidRPr="0017432C" w:rsidRDefault="0017432C" w:rsidP="002A0DDF">
      <w:pPr>
        <w:pStyle w:val="141"/>
        <w:rPr>
          <w:rFonts w:hint="eastAsia"/>
        </w:rPr>
      </w:pPr>
      <w:r>
        <w:rPr>
          <w:rFonts w:hint="eastAsia"/>
        </w:rPr>
        <w:t>資料來源：成大醫院提供。</w:t>
      </w:r>
    </w:p>
    <w:p w:rsidR="0066211C" w:rsidRPr="002657AB" w:rsidRDefault="0066211C" w:rsidP="0066211C">
      <w:pPr>
        <w:ind w:left="566" w:firstLine="566"/>
        <w:rPr>
          <w:rFonts w:hint="eastAsia"/>
        </w:rPr>
      </w:pPr>
      <w:r w:rsidRPr="0066211C">
        <w:rPr>
          <w:rFonts w:hint="eastAsia"/>
        </w:rPr>
        <w:t>綜上，</w:t>
      </w:r>
      <w:r w:rsidR="00272760" w:rsidRPr="00272760">
        <w:rPr>
          <w:rFonts w:hint="eastAsia"/>
        </w:rPr>
        <w:t>成大醫院</w:t>
      </w:r>
      <w:r w:rsidR="00272760">
        <w:rPr>
          <w:rFonts w:hint="eastAsia"/>
        </w:rPr>
        <w:t>1</w:t>
      </w:r>
      <w:r w:rsidR="00272760">
        <w:t>14</w:t>
      </w:r>
      <w:r w:rsidR="00272760">
        <w:rPr>
          <w:rFonts w:hint="eastAsia"/>
        </w:rPr>
        <w:t>年度預算案</w:t>
      </w:r>
      <w:r w:rsidR="00272760" w:rsidRPr="00272760">
        <w:rPr>
          <w:rFonts w:hint="eastAsia"/>
        </w:rPr>
        <w:t>辦理「沙崙醫療服務與創新園區第一階段(F區第一期)」</w:t>
      </w:r>
      <w:r w:rsidR="00272760">
        <w:rPr>
          <w:rFonts w:hint="eastAsia"/>
        </w:rPr>
        <w:t>編列</w:t>
      </w:r>
      <w:r w:rsidR="00272760" w:rsidRPr="00272760">
        <w:rPr>
          <w:rFonts w:hint="eastAsia"/>
        </w:rPr>
        <w:t>固定資產建設改良擴充計畫3,797萬7千元，</w:t>
      </w:r>
      <w:r w:rsidR="00272760">
        <w:rPr>
          <w:rFonts w:hint="eastAsia"/>
        </w:rPr>
        <w:t>以及</w:t>
      </w:r>
      <w:r w:rsidR="00272760" w:rsidRPr="00272760">
        <w:rPr>
          <w:rFonts w:hint="eastAsia"/>
        </w:rPr>
        <w:t>現金流出1億元</w:t>
      </w:r>
      <w:r w:rsidR="00272760">
        <w:rPr>
          <w:rFonts w:hint="eastAsia"/>
        </w:rPr>
        <w:t>支付</w:t>
      </w:r>
      <w:r w:rsidR="00272760" w:rsidRPr="00272760">
        <w:rPr>
          <w:rFonts w:hint="eastAsia"/>
        </w:rPr>
        <w:t>有償撥用沙崙園區土地價款，</w:t>
      </w:r>
      <w:r w:rsidR="00472A86">
        <w:rPr>
          <w:rFonts w:hint="eastAsia"/>
        </w:rPr>
        <w:t>鑒於計畫期程較長，總經費達9</w:t>
      </w:r>
      <w:r w:rsidR="00472A86">
        <w:t>2.87</w:t>
      </w:r>
      <w:r w:rsidR="00472A86">
        <w:rPr>
          <w:rFonts w:hint="eastAsia"/>
        </w:rPr>
        <w:t>億元，</w:t>
      </w:r>
      <w:r w:rsidR="00272760" w:rsidRPr="00272760">
        <w:rPr>
          <w:rFonts w:hint="eastAsia"/>
        </w:rPr>
        <w:t>允宜妥控</w:t>
      </w:r>
      <w:r w:rsidR="00472A86">
        <w:rPr>
          <w:rFonts w:hint="eastAsia"/>
        </w:rPr>
        <w:t>各期工程進度並</w:t>
      </w:r>
      <w:r w:rsidR="00472A86" w:rsidRPr="0066211C">
        <w:rPr>
          <w:rFonts w:hint="eastAsia"/>
        </w:rPr>
        <w:t>審慎辦理相關財務規劃，</w:t>
      </w:r>
      <w:r w:rsidRPr="0066211C">
        <w:rPr>
          <w:rFonts w:hint="eastAsia"/>
        </w:rPr>
        <w:t>以</w:t>
      </w:r>
      <w:r w:rsidR="00472A86">
        <w:rPr>
          <w:rFonts w:hint="eastAsia"/>
        </w:rPr>
        <w:t>逐步達成</w:t>
      </w:r>
      <w:r w:rsidR="00472A86" w:rsidRPr="00472A86">
        <w:rPr>
          <w:rFonts w:hint="eastAsia"/>
        </w:rPr>
        <w:t>發展特色尖端醫療及照顧地方需求</w:t>
      </w:r>
      <w:r w:rsidR="00472A86">
        <w:rPr>
          <w:rFonts w:hint="eastAsia"/>
        </w:rPr>
        <w:t>之目標</w:t>
      </w:r>
      <w:r w:rsidRPr="0066211C">
        <w:rPr>
          <w:rFonts w:hint="eastAsia"/>
        </w:rPr>
        <w:t>。</w:t>
      </w:r>
    </w:p>
    <w:p w:rsidR="00556FCD" w:rsidRPr="00AE07A9" w:rsidRDefault="00556FCD" w:rsidP="00A77F3B">
      <w:pPr>
        <w:ind w:left="566" w:firstLine="566"/>
        <w:rPr>
          <w:color w:val="00B050"/>
        </w:rPr>
      </w:pPr>
    </w:p>
    <w:p w:rsidR="00786733" w:rsidRPr="00534393" w:rsidRDefault="008806DC" w:rsidP="00786733">
      <w:pPr>
        <w:pStyle w:val="14"/>
        <w:ind w:left="567" w:hanging="567"/>
      </w:pPr>
      <w:bookmarkStart w:id="8" w:name="_Toc180660492"/>
      <w:r>
        <w:rPr>
          <w:rFonts w:hint="eastAsia"/>
        </w:rPr>
        <w:t>六</w:t>
      </w:r>
      <w:r w:rsidR="00786733" w:rsidRPr="00534393">
        <w:rPr>
          <w:rFonts w:hint="eastAsia"/>
        </w:rPr>
        <w:t>、陽大醫院第2期擴建計畫</w:t>
      </w:r>
      <w:r w:rsidR="00534393" w:rsidRPr="00534393">
        <w:rPr>
          <w:rFonts w:hint="eastAsia"/>
        </w:rPr>
        <w:t>歷經2次修正計畫調增總經費，較最初核定增幅達9</w:t>
      </w:r>
      <w:r w:rsidR="00534393" w:rsidRPr="00534393">
        <w:t>7%</w:t>
      </w:r>
      <w:r w:rsidR="00534393" w:rsidRPr="00534393">
        <w:rPr>
          <w:rFonts w:hint="eastAsia"/>
        </w:rPr>
        <w:t>，允宜妥控工程進度，並督促廠商落實工程品質，以如期完成</w:t>
      </w:r>
      <w:r w:rsidR="00134C91">
        <w:rPr>
          <w:rFonts w:hint="eastAsia"/>
        </w:rPr>
        <w:t>俾</w:t>
      </w:r>
      <w:r w:rsidR="00534393" w:rsidRPr="00534393">
        <w:rPr>
          <w:rFonts w:hint="eastAsia"/>
        </w:rPr>
        <w:t>發揮計畫預期效益</w:t>
      </w:r>
      <w:bookmarkEnd w:id="8"/>
    </w:p>
    <w:p w:rsidR="00786733" w:rsidRDefault="00CC4DC6" w:rsidP="00CC4DC6">
      <w:pPr>
        <w:ind w:left="566" w:firstLine="566"/>
      </w:pPr>
      <w:r>
        <w:rPr>
          <w:rFonts w:hint="eastAsia"/>
        </w:rPr>
        <w:t>陽大醫院1</w:t>
      </w:r>
      <w:r>
        <w:t>14</w:t>
      </w:r>
      <w:r>
        <w:rPr>
          <w:rFonts w:hint="eastAsia"/>
        </w:rPr>
        <w:t>年度預算案固定資產建設改良擴充計畫專案計畫繼續編列「國立陽明交通大學附設醫院第二期擴建計畫」</w:t>
      </w:r>
      <w:r>
        <w:t>10</w:t>
      </w:r>
      <w:r>
        <w:rPr>
          <w:rFonts w:hint="eastAsia"/>
        </w:rPr>
        <w:t>億元</w:t>
      </w:r>
      <w:r w:rsidR="00FA3121">
        <w:rPr>
          <w:rFonts w:hint="eastAsia"/>
        </w:rPr>
        <w:t>(國庫撥款7億1</w:t>
      </w:r>
      <w:r w:rsidR="00FA3121">
        <w:t>,730</w:t>
      </w:r>
      <w:r w:rsidR="00FA3121">
        <w:rPr>
          <w:rFonts w:hint="eastAsia"/>
        </w:rPr>
        <w:t>萬元、營運資金2億8</w:t>
      </w:r>
      <w:r w:rsidR="00FA3121">
        <w:t>,270</w:t>
      </w:r>
      <w:r w:rsidR="00FA3121">
        <w:rPr>
          <w:rFonts w:hint="eastAsia"/>
        </w:rPr>
        <w:t>萬元</w:t>
      </w:r>
      <w:r w:rsidR="00FA3121">
        <w:t>)</w:t>
      </w:r>
      <w:r>
        <w:rPr>
          <w:rFonts w:hint="eastAsia"/>
        </w:rPr>
        <w:t>，</w:t>
      </w:r>
      <w:r w:rsidR="00122C87">
        <w:rPr>
          <w:rFonts w:hint="eastAsia"/>
        </w:rPr>
        <w:t>截至1</w:t>
      </w:r>
      <w:r w:rsidR="00122C87">
        <w:t>14</w:t>
      </w:r>
      <w:r w:rsidR="00122C87">
        <w:rPr>
          <w:rFonts w:hint="eastAsia"/>
        </w:rPr>
        <w:t>年度</w:t>
      </w:r>
      <w:r>
        <w:rPr>
          <w:rFonts w:hint="eastAsia"/>
        </w:rPr>
        <w:t>累計已編預算數1</w:t>
      </w:r>
      <w:r>
        <w:t>6</w:t>
      </w:r>
      <w:r>
        <w:rPr>
          <w:rFonts w:hint="eastAsia"/>
        </w:rPr>
        <w:t>億9</w:t>
      </w:r>
      <w:r>
        <w:t>,472</w:t>
      </w:r>
      <w:r>
        <w:rPr>
          <w:rFonts w:hint="eastAsia"/>
        </w:rPr>
        <w:t>萬4千元，占全部計畫5</w:t>
      </w:r>
      <w:r>
        <w:t>9</w:t>
      </w:r>
      <w:r>
        <w:rPr>
          <w:rFonts w:hint="eastAsia"/>
        </w:rPr>
        <w:t>億2</w:t>
      </w:r>
      <w:r>
        <w:t>,091</w:t>
      </w:r>
      <w:r>
        <w:rPr>
          <w:rFonts w:hint="eastAsia"/>
        </w:rPr>
        <w:t>萬6千元之2</w:t>
      </w:r>
      <w:r>
        <w:t>8.62%</w:t>
      </w:r>
      <w:r>
        <w:rPr>
          <w:rFonts w:hint="eastAsia"/>
        </w:rPr>
        <w:t>。</w:t>
      </w:r>
    </w:p>
    <w:p w:rsidR="00CC4DC6" w:rsidRDefault="00CC4DC6" w:rsidP="00CC4DC6">
      <w:pPr>
        <w:ind w:left="566" w:firstLine="566"/>
        <w:rPr>
          <w:rFonts w:hint="eastAsia"/>
        </w:rPr>
      </w:pPr>
      <w:r>
        <w:rPr>
          <w:rFonts w:hint="eastAsia"/>
        </w:rPr>
        <w:t>陽大醫院第2期擴建計畫</w:t>
      </w:r>
      <w:r w:rsidR="00FA3121">
        <w:rPr>
          <w:rFonts w:hint="eastAsia"/>
        </w:rPr>
        <w:t>，</w:t>
      </w:r>
      <w:r w:rsidR="00122C87">
        <w:rPr>
          <w:rFonts w:hint="eastAsia"/>
        </w:rPr>
        <w:t>行政院1</w:t>
      </w:r>
      <w:r w:rsidR="00122C87">
        <w:t>08</w:t>
      </w:r>
      <w:r w:rsidR="00122C87">
        <w:rPr>
          <w:rFonts w:hint="eastAsia"/>
        </w:rPr>
        <w:t>年5月1</w:t>
      </w:r>
      <w:r w:rsidR="00122C87">
        <w:t>5</w:t>
      </w:r>
      <w:r w:rsidR="00122C87">
        <w:rPr>
          <w:rFonts w:hint="eastAsia"/>
        </w:rPr>
        <w:t>日核定</w:t>
      </w:r>
      <w:r w:rsidR="00FA3121">
        <w:rPr>
          <w:rFonts w:hint="eastAsia"/>
        </w:rPr>
        <w:t>原計畫總經費3</w:t>
      </w:r>
      <w:r w:rsidR="00FA3121">
        <w:t>0</w:t>
      </w:r>
      <w:r w:rsidR="00FA3121">
        <w:rPr>
          <w:rFonts w:hint="eastAsia"/>
        </w:rPr>
        <w:t>億元，計畫期程自1</w:t>
      </w:r>
      <w:r w:rsidR="00FA3121">
        <w:t>09</w:t>
      </w:r>
      <w:r w:rsidR="00FA3121">
        <w:rPr>
          <w:rFonts w:hint="eastAsia"/>
        </w:rPr>
        <w:t>年至1</w:t>
      </w:r>
      <w:r w:rsidR="00FA3121">
        <w:t>17</w:t>
      </w:r>
      <w:r w:rsidR="00FA3121">
        <w:rPr>
          <w:rFonts w:hint="eastAsia"/>
        </w:rPr>
        <w:t>年；1</w:t>
      </w:r>
      <w:r w:rsidR="00FA3121">
        <w:t>11</w:t>
      </w:r>
      <w:r w:rsidR="00FA3121">
        <w:rPr>
          <w:rFonts w:hint="eastAsia"/>
        </w:rPr>
        <w:t>年</w:t>
      </w:r>
      <w:r w:rsidR="00FA3121">
        <w:t>6</w:t>
      </w:r>
      <w:r w:rsidR="00FA3121">
        <w:rPr>
          <w:rFonts w:hint="eastAsia"/>
        </w:rPr>
        <w:t>月2</w:t>
      </w:r>
      <w:r w:rsidR="00FA3121">
        <w:t>7</w:t>
      </w:r>
      <w:r w:rsidR="00FA3121">
        <w:rPr>
          <w:rFonts w:hint="eastAsia"/>
        </w:rPr>
        <w:t>日核定修正增加總經費至4</w:t>
      </w:r>
      <w:r w:rsidR="00FA3121">
        <w:t>1</w:t>
      </w:r>
      <w:r w:rsidR="00FA3121">
        <w:rPr>
          <w:rFonts w:hint="eastAsia"/>
        </w:rPr>
        <w:t>億</w:t>
      </w:r>
      <w:r w:rsidR="00122C87">
        <w:rPr>
          <w:rFonts w:hint="eastAsia"/>
        </w:rPr>
        <w:t>8</w:t>
      </w:r>
      <w:r w:rsidR="00122C87">
        <w:t>,559</w:t>
      </w:r>
      <w:r w:rsidR="00122C87">
        <w:rPr>
          <w:rFonts w:hint="eastAsia"/>
        </w:rPr>
        <w:t>萬5千</w:t>
      </w:r>
      <w:r w:rsidR="00FA3121">
        <w:rPr>
          <w:rFonts w:hint="eastAsia"/>
        </w:rPr>
        <w:t>元</w:t>
      </w:r>
      <w:r w:rsidR="00534393">
        <w:rPr>
          <w:rFonts w:hint="eastAsia"/>
        </w:rPr>
        <w:t>(增幅3</w:t>
      </w:r>
      <w:r w:rsidR="00534393">
        <w:t>9.52%)</w:t>
      </w:r>
      <w:r w:rsidR="00FA3121">
        <w:rPr>
          <w:rFonts w:hint="eastAsia"/>
        </w:rPr>
        <w:t>，提前期程至1</w:t>
      </w:r>
      <w:r w:rsidR="00FA3121">
        <w:t>15</w:t>
      </w:r>
      <w:r w:rsidR="00FA3121" w:rsidRPr="00534393">
        <w:rPr>
          <w:rFonts w:hint="eastAsia"/>
        </w:rPr>
        <w:t>年12月</w:t>
      </w:r>
      <w:r w:rsidR="00691E48">
        <w:rPr>
          <w:rFonts w:hint="eastAsia"/>
        </w:rPr>
        <w:t>完工</w:t>
      </w:r>
      <w:r w:rsidR="00FA3121" w:rsidRPr="00534393">
        <w:rPr>
          <w:rFonts w:hint="eastAsia"/>
        </w:rPr>
        <w:t>；1</w:t>
      </w:r>
      <w:r w:rsidR="00FA3121" w:rsidRPr="00534393">
        <w:t>13</w:t>
      </w:r>
      <w:r w:rsidR="00FA3121">
        <w:rPr>
          <w:rFonts w:hint="eastAsia"/>
        </w:rPr>
        <w:t>年3月2</w:t>
      </w:r>
      <w:r w:rsidR="00FA3121">
        <w:t>6</w:t>
      </w:r>
      <w:r w:rsidR="00FA3121">
        <w:rPr>
          <w:rFonts w:hint="eastAsia"/>
        </w:rPr>
        <w:t>日核定第2次修正計畫</w:t>
      </w:r>
      <w:r w:rsidR="00534393">
        <w:rPr>
          <w:rFonts w:hint="eastAsia"/>
        </w:rPr>
        <w:t>展延期程至1</w:t>
      </w:r>
      <w:r w:rsidR="00534393">
        <w:t>16</w:t>
      </w:r>
      <w:r w:rsidR="00534393">
        <w:rPr>
          <w:rFonts w:hint="eastAsia"/>
        </w:rPr>
        <w:t>年1</w:t>
      </w:r>
      <w:r w:rsidR="00534393">
        <w:t>2</w:t>
      </w:r>
      <w:r w:rsidR="00534393">
        <w:rPr>
          <w:rFonts w:hint="eastAsia"/>
        </w:rPr>
        <w:t>月，並調</w:t>
      </w:r>
      <w:r w:rsidR="00FA3121">
        <w:rPr>
          <w:rFonts w:hint="eastAsia"/>
        </w:rPr>
        <w:t>增總經費為5</w:t>
      </w:r>
      <w:r w:rsidR="00FA3121">
        <w:t>9</w:t>
      </w:r>
      <w:r w:rsidR="00FA3121">
        <w:rPr>
          <w:rFonts w:hint="eastAsia"/>
        </w:rPr>
        <w:t>億</w:t>
      </w:r>
      <w:r w:rsidR="00122C87">
        <w:rPr>
          <w:rFonts w:hint="eastAsia"/>
        </w:rPr>
        <w:t>2</w:t>
      </w:r>
      <w:r w:rsidR="00122C87">
        <w:t>,091</w:t>
      </w:r>
      <w:r w:rsidR="00122C87">
        <w:rPr>
          <w:rFonts w:hint="eastAsia"/>
        </w:rPr>
        <w:t>萬6千</w:t>
      </w:r>
      <w:r w:rsidR="00FA3121">
        <w:rPr>
          <w:rFonts w:hint="eastAsia"/>
        </w:rPr>
        <w:t>元</w:t>
      </w:r>
      <w:r w:rsidR="00D60B68">
        <w:rPr>
          <w:rStyle w:val="af2"/>
        </w:rPr>
        <w:footnoteReference w:id="10"/>
      </w:r>
      <w:r w:rsidR="00534393">
        <w:rPr>
          <w:rFonts w:hint="eastAsia"/>
        </w:rPr>
        <w:t>(增幅</w:t>
      </w:r>
      <w:r w:rsidR="00534393">
        <w:t>41.46%)</w:t>
      </w:r>
      <w:r w:rsidR="00FA3121">
        <w:rPr>
          <w:rFonts w:hint="eastAsia"/>
        </w:rPr>
        <w:t>，</w:t>
      </w:r>
      <w:r w:rsidR="00534393">
        <w:rPr>
          <w:rFonts w:hint="eastAsia"/>
        </w:rPr>
        <w:t>較原始核定總經費3</w:t>
      </w:r>
      <w:r w:rsidR="00534393">
        <w:t>0</w:t>
      </w:r>
      <w:r w:rsidR="00534393">
        <w:rPr>
          <w:rFonts w:hint="eastAsia"/>
        </w:rPr>
        <w:t>億元增幅達9</w:t>
      </w:r>
      <w:r w:rsidR="00534393">
        <w:t>7.3</w:t>
      </w:r>
      <w:r w:rsidR="00134C91">
        <w:t>6</w:t>
      </w:r>
      <w:r w:rsidR="00534393">
        <w:t>%</w:t>
      </w:r>
      <w:r w:rsidR="00AB0408">
        <w:rPr>
          <w:rFonts w:hint="eastAsia"/>
        </w:rPr>
        <w:t>。該計畫迄1</w:t>
      </w:r>
      <w:r w:rsidR="00AB0408">
        <w:t>12</w:t>
      </w:r>
      <w:r w:rsidR="00AB0408">
        <w:rPr>
          <w:rFonts w:hint="eastAsia"/>
        </w:rPr>
        <w:t>年底累計決算數2億</w:t>
      </w:r>
      <w:r w:rsidR="00AB0408">
        <w:t>9,472</w:t>
      </w:r>
      <w:r w:rsidR="00AB0408">
        <w:rPr>
          <w:rFonts w:hint="eastAsia"/>
        </w:rPr>
        <w:t>萬4千元占累計預算數1</w:t>
      </w:r>
      <w:r w:rsidR="00AB0408">
        <w:t>00%(</w:t>
      </w:r>
      <w:r w:rsidR="00AB0408">
        <w:rPr>
          <w:rFonts w:hint="eastAsia"/>
        </w:rPr>
        <w:t>詳表1</w:t>
      </w:r>
      <w:r w:rsidR="00AB0408">
        <w:t>)</w:t>
      </w:r>
      <w:r w:rsidR="00AB0408">
        <w:rPr>
          <w:rFonts w:hint="eastAsia"/>
        </w:rPr>
        <w:t>；1</w:t>
      </w:r>
      <w:r w:rsidR="00AB0408">
        <w:t>13</w:t>
      </w:r>
      <w:r w:rsidR="00AB0408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AB0408">
        <w:rPr>
          <w:rFonts w:hint="eastAsia"/>
        </w:rPr>
        <w:t>數4億元，迄7月底實際執行數2億4</w:t>
      </w:r>
      <w:r w:rsidR="00AB0408">
        <w:t>,070</w:t>
      </w:r>
      <w:r w:rsidR="00AB0408">
        <w:rPr>
          <w:rFonts w:hint="eastAsia"/>
        </w:rPr>
        <w:t>萬6千元占累計預算分配數2億4</w:t>
      </w:r>
      <w:r w:rsidR="00AB0408">
        <w:t>,090</w:t>
      </w:r>
      <w:r w:rsidR="00AB0408">
        <w:rPr>
          <w:rFonts w:hint="eastAsia"/>
        </w:rPr>
        <w:t>萬6千元之9</w:t>
      </w:r>
      <w:r w:rsidR="00AB0408">
        <w:t>9.92%</w:t>
      </w:r>
      <w:r w:rsidR="00AB0408">
        <w:rPr>
          <w:rFonts w:hint="eastAsia"/>
        </w:rPr>
        <w:t>。</w:t>
      </w:r>
    </w:p>
    <w:p w:rsidR="00CC4DC6" w:rsidRDefault="00CC4DC6" w:rsidP="00CC4DC6">
      <w:pPr>
        <w:ind w:left="566" w:firstLine="566"/>
      </w:pPr>
      <w:r>
        <w:rPr>
          <w:rFonts w:hint="eastAsia"/>
        </w:rPr>
        <w:t>綜上，</w:t>
      </w:r>
      <w:r w:rsidRPr="00CC4DC6">
        <w:rPr>
          <w:rFonts w:hint="eastAsia"/>
        </w:rPr>
        <w:t>陽大醫院114年度預算案固定資產建設改良擴充計畫編列「國立陽明交通大學附設醫院第二期擴建計畫」10億元</w:t>
      </w:r>
      <w:r w:rsidR="001A5348">
        <w:rPr>
          <w:rFonts w:hint="eastAsia"/>
        </w:rPr>
        <w:t>，第2次修正計畫調增總經費至5</w:t>
      </w:r>
      <w:r w:rsidR="001A5348">
        <w:t>9.21</w:t>
      </w:r>
      <w:r w:rsidR="001A5348">
        <w:rPr>
          <w:rFonts w:hint="eastAsia"/>
        </w:rPr>
        <w:t>億元，較最初核定3</w:t>
      </w:r>
      <w:r w:rsidR="001A5348">
        <w:t>0</w:t>
      </w:r>
      <w:r w:rsidR="001A5348">
        <w:rPr>
          <w:rFonts w:hint="eastAsia"/>
        </w:rPr>
        <w:t>億元</w:t>
      </w:r>
      <w:r w:rsidR="00983F6D">
        <w:rPr>
          <w:rFonts w:hint="eastAsia"/>
        </w:rPr>
        <w:t>之</w:t>
      </w:r>
      <w:r w:rsidR="001A5348">
        <w:rPr>
          <w:rFonts w:hint="eastAsia"/>
        </w:rPr>
        <w:t>增幅達9</w:t>
      </w:r>
      <w:r w:rsidR="001A5348">
        <w:t>7.3</w:t>
      </w:r>
      <w:r w:rsidR="00134C91">
        <w:t>6</w:t>
      </w:r>
      <w:r w:rsidR="001A5348">
        <w:t>%</w:t>
      </w:r>
      <w:r w:rsidRPr="00CC4DC6">
        <w:rPr>
          <w:rFonts w:hint="eastAsia"/>
        </w:rPr>
        <w:t>，</w:t>
      </w:r>
      <w:r w:rsidR="00E575AF">
        <w:rPr>
          <w:rFonts w:hint="eastAsia"/>
        </w:rPr>
        <w:t>而</w:t>
      </w:r>
      <w:r w:rsidR="00122C87">
        <w:rPr>
          <w:rFonts w:hint="eastAsia"/>
        </w:rPr>
        <w:t>預計完工期程為1</w:t>
      </w:r>
      <w:r w:rsidR="006C1A25">
        <w:t>1</w:t>
      </w:r>
      <w:r w:rsidR="00122C87">
        <w:t>6</w:t>
      </w:r>
      <w:r w:rsidR="00122C87">
        <w:rPr>
          <w:rFonts w:hint="eastAsia"/>
        </w:rPr>
        <w:t>年，惟截至1</w:t>
      </w:r>
      <w:r w:rsidR="00122C87">
        <w:t>14</w:t>
      </w:r>
      <w:r w:rsidR="00122C87">
        <w:rPr>
          <w:rFonts w:hint="eastAsia"/>
        </w:rPr>
        <w:t>年已編預算占全部計畫總經費僅2</w:t>
      </w:r>
      <w:r w:rsidR="00122C87">
        <w:t>8.62%</w:t>
      </w:r>
      <w:r w:rsidR="00122C87">
        <w:rPr>
          <w:rFonts w:hint="eastAsia"/>
        </w:rPr>
        <w:t>，</w:t>
      </w:r>
      <w:r>
        <w:rPr>
          <w:rFonts w:hint="eastAsia"/>
        </w:rPr>
        <w:t>允宜</w:t>
      </w:r>
      <w:r w:rsidR="001A5348">
        <w:rPr>
          <w:rFonts w:hint="eastAsia"/>
        </w:rPr>
        <w:t>強化建設計畫之經費預估，並</w:t>
      </w:r>
      <w:r>
        <w:rPr>
          <w:rFonts w:hint="eastAsia"/>
        </w:rPr>
        <w:t>妥善管控工程進度，</w:t>
      </w:r>
      <w:r w:rsidR="001A5348">
        <w:rPr>
          <w:rFonts w:hint="eastAsia"/>
        </w:rPr>
        <w:t>且</w:t>
      </w:r>
      <w:r>
        <w:rPr>
          <w:rFonts w:hint="eastAsia"/>
        </w:rPr>
        <w:t>督促</w:t>
      </w:r>
      <w:r w:rsidR="00534393">
        <w:rPr>
          <w:rFonts w:hint="eastAsia"/>
        </w:rPr>
        <w:t>廠</w:t>
      </w:r>
      <w:r>
        <w:rPr>
          <w:rFonts w:hint="eastAsia"/>
        </w:rPr>
        <w:t>商落實工程品質，以如期完</w:t>
      </w:r>
      <w:r w:rsidR="00E575AF">
        <w:rPr>
          <w:rFonts w:hint="eastAsia"/>
        </w:rPr>
        <w:t>工</w:t>
      </w:r>
      <w:r w:rsidR="006C1A25">
        <w:rPr>
          <w:rFonts w:hint="eastAsia"/>
        </w:rPr>
        <w:t>俾</w:t>
      </w:r>
      <w:r>
        <w:rPr>
          <w:rFonts w:hint="eastAsia"/>
        </w:rPr>
        <w:t>發揮計畫預期效益。</w:t>
      </w:r>
    </w:p>
    <w:p w:rsidR="00FF3558" w:rsidRPr="00CC4DC6" w:rsidRDefault="00CC4DC6" w:rsidP="00CC4DC6">
      <w:pPr>
        <w:spacing w:line="440" w:lineRule="exact"/>
        <w:ind w:leftChars="0" w:left="785" w:hangingChars="277" w:hanging="785"/>
        <w:rPr>
          <w:rFonts w:hint="eastAsia"/>
        </w:rPr>
      </w:pPr>
      <w:r w:rsidRPr="00CC4DC6">
        <w:rPr>
          <w:rFonts w:hint="eastAsia"/>
          <w:b/>
        </w:rPr>
        <w:t>表1</w:t>
      </w:r>
      <w:r w:rsidRPr="00CC4DC6">
        <w:rPr>
          <w:b/>
        </w:rPr>
        <w:t xml:space="preserve">  </w:t>
      </w:r>
      <w:r w:rsidRPr="00CC4DC6">
        <w:rPr>
          <w:rFonts w:hint="eastAsia"/>
          <w:b/>
        </w:rPr>
        <w:t>「國立陽明交通大學附設醫院第二期擴建計畫」預算</w:t>
      </w:r>
      <w:r w:rsidR="003149AC">
        <w:rPr>
          <w:rFonts w:hint="eastAsia"/>
          <w:b/>
        </w:rPr>
        <w:t>與實際進度比較</w:t>
      </w:r>
      <w:r w:rsidRPr="00CC4DC6">
        <w:rPr>
          <w:rFonts w:hint="eastAsia"/>
          <w:b/>
        </w:rPr>
        <w:t>表</w:t>
      </w:r>
      <w:r w:rsidRPr="00CC4DC6">
        <w:rPr>
          <w:rFonts w:hint="eastAsia"/>
        </w:rPr>
        <w:t xml:space="preserve"> </w:t>
      </w:r>
      <w:r w:rsidRPr="00CC4DC6">
        <w:t xml:space="preserve">                      </w:t>
      </w:r>
      <w:r w:rsidR="00FA3121">
        <w:t xml:space="preserve"> </w:t>
      </w:r>
      <w:r w:rsidRPr="00CC4DC6">
        <w:t xml:space="preserve">         </w:t>
      </w:r>
      <w:r w:rsidRPr="00CC4DC6">
        <w:rPr>
          <w:rFonts w:hint="eastAsia"/>
          <w:sz w:val="24"/>
          <w:szCs w:val="24"/>
        </w:rPr>
        <w:t>單位：新臺幣千元；%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926"/>
        <w:gridCol w:w="1984"/>
        <w:gridCol w:w="1299"/>
        <w:gridCol w:w="1299"/>
        <w:gridCol w:w="1377"/>
        <w:gridCol w:w="1377"/>
      </w:tblGrid>
      <w:tr w:rsidR="00050048" w:rsidRPr="00FA3121" w:rsidTr="00DE7660">
        <w:trPr>
          <w:tblHeader/>
        </w:trPr>
        <w:tc>
          <w:tcPr>
            <w:tcW w:w="3368" w:type="dxa"/>
            <w:gridSpan w:val="3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050048" w:rsidRPr="00FA3121" w:rsidRDefault="00050048" w:rsidP="00050048">
            <w:pPr>
              <w:pStyle w:val="141"/>
              <w:jc w:val="right"/>
              <w:rPr>
                <w:b/>
              </w:rPr>
            </w:pPr>
            <w:r w:rsidRPr="00FA3121">
              <w:rPr>
                <w:rFonts w:hint="eastAsia"/>
                <w:b/>
              </w:rPr>
              <w:t>年度</w:t>
            </w:r>
          </w:p>
          <w:p w:rsidR="00050048" w:rsidRPr="00FA3121" w:rsidRDefault="00050048" w:rsidP="00050048">
            <w:pPr>
              <w:pStyle w:val="141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項目</w:t>
            </w:r>
          </w:p>
        </w:tc>
        <w:tc>
          <w:tcPr>
            <w:tcW w:w="1299" w:type="dxa"/>
            <w:vAlign w:val="center"/>
          </w:tcPr>
          <w:p w:rsidR="00050048" w:rsidRPr="00FA3121" w:rsidRDefault="00050048" w:rsidP="00050048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09</w:t>
            </w:r>
          </w:p>
        </w:tc>
        <w:tc>
          <w:tcPr>
            <w:tcW w:w="1299" w:type="dxa"/>
            <w:vAlign w:val="center"/>
          </w:tcPr>
          <w:p w:rsidR="00050048" w:rsidRPr="00FA3121" w:rsidRDefault="00050048" w:rsidP="00050048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10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050048" w:rsidRPr="00FA3121" w:rsidRDefault="00050048" w:rsidP="003149AC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11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050048" w:rsidRPr="00FA3121" w:rsidRDefault="00050048" w:rsidP="003149AC">
            <w:pPr>
              <w:pStyle w:val="141"/>
              <w:jc w:val="center"/>
              <w:rPr>
                <w:rFonts w:hint="eastAsia"/>
                <w:b/>
              </w:rPr>
            </w:pPr>
            <w:r w:rsidRPr="00FA3121">
              <w:rPr>
                <w:rFonts w:hint="eastAsia"/>
                <w:b/>
              </w:rPr>
              <w:t>1</w:t>
            </w:r>
            <w:r w:rsidRPr="00FA3121">
              <w:rPr>
                <w:b/>
              </w:rPr>
              <w:t>12</w:t>
            </w:r>
          </w:p>
        </w:tc>
      </w:tr>
      <w:tr w:rsidR="00B17018" w:rsidRPr="003149AC" w:rsidTr="00DE7660">
        <w:tc>
          <w:tcPr>
            <w:tcW w:w="138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7018" w:rsidRPr="00B17018" w:rsidRDefault="00B17018" w:rsidP="00B17018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全部計畫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7018" w:rsidRPr="00B17018" w:rsidRDefault="00B17018" w:rsidP="00B17018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總金額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A]</w:t>
            </w:r>
          </w:p>
        </w:tc>
        <w:tc>
          <w:tcPr>
            <w:tcW w:w="1299" w:type="dxa"/>
            <w:vAlign w:val="center"/>
          </w:tcPr>
          <w:p w:rsidR="00B17018" w:rsidRPr="003149AC" w:rsidRDefault="00FA3121" w:rsidP="000500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,000,000</w:t>
            </w:r>
          </w:p>
        </w:tc>
        <w:tc>
          <w:tcPr>
            <w:tcW w:w="1299" w:type="dxa"/>
            <w:vAlign w:val="center"/>
          </w:tcPr>
          <w:p w:rsidR="00B17018" w:rsidRPr="003149AC" w:rsidRDefault="00FA3121" w:rsidP="00050048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,000,000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B17018" w:rsidRPr="003149AC" w:rsidRDefault="00FA3121" w:rsidP="003149A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,185,595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B17018" w:rsidRPr="003149AC" w:rsidRDefault="00FA3121" w:rsidP="003149A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,185,595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起訖年月</w:t>
            </w:r>
          </w:p>
        </w:tc>
        <w:tc>
          <w:tcPr>
            <w:tcW w:w="1299" w:type="dxa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~117.01</w:t>
            </w:r>
          </w:p>
        </w:tc>
        <w:tc>
          <w:tcPr>
            <w:tcW w:w="1299" w:type="dxa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~117.01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~117.01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Default="00DE7660" w:rsidP="00DE766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09.01</w:t>
            </w:r>
          </w:p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~115.12</w:t>
            </w:r>
          </w:p>
        </w:tc>
      </w:tr>
      <w:tr w:rsidR="00DE7660" w:rsidRPr="003149AC" w:rsidTr="00DE7660">
        <w:tc>
          <w:tcPr>
            <w:tcW w:w="458" w:type="dxa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預算數</w:t>
            </w:r>
          </w:p>
        </w:tc>
        <w:tc>
          <w:tcPr>
            <w:tcW w:w="926" w:type="dxa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ind w:leftChars="-21" w:left="-59" w:rightChars="-15" w:right="-42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可用預算數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以前年度保留數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t>-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,034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90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本年度預算數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5,000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2,000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5,000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00,000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本年度奉准先行辦理數及調整數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,724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合計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B]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7,724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2,008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4,034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00,190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占全部計畫比率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B/A]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.59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.07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.29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6555F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6555F4">
              <w:t>.</w:t>
            </w:r>
            <w:r>
              <w:t>78</w:t>
            </w:r>
          </w:p>
        </w:tc>
      </w:tr>
      <w:tr w:rsidR="00DE7660" w:rsidRPr="003149AC" w:rsidTr="00DE7660">
        <w:trPr>
          <w:trHeight w:val="325"/>
        </w:trPr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ind w:leftChars="-21" w:left="-59" w:rightChars="-15" w:right="-42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截至本年度累計數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C]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7,724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9,724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4,724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94,724</w:t>
            </w:r>
          </w:p>
        </w:tc>
      </w:tr>
      <w:tr w:rsidR="00DE7660" w:rsidRPr="003149AC" w:rsidTr="00DE7660">
        <w:tc>
          <w:tcPr>
            <w:tcW w:w="458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926" w:type="dxa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占全部計畫比率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C/A]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.59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.66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.26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.04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 w:val="restart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D]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7,716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2,974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3,844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00,190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本年度金額占可用預算數比率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D/B]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9.95</w:t>
            </w:r>
          </w:p>
        </w:tc>
        <w:tc>
          <w:tcPr>
            <w:tcW w:w="1299" w:type="dxa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1.78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9.65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DE7660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截至本年度累計數金額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E]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7,716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0,690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4,534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94,724</w:t>
            </w:r>
          </w:p>
        </w:tc>
      </w:tr>
      <w:tr w:rsidR="00DE7660" w:rsidRPr="003149AC" w:rsidTr="00DE7660">
        <w:tc>
          <w:tcPr>
            <w:tcW w:w="1384" w:type="dxa"/>
            <w:gridSpan w:val="2"/>
            <w:vMerge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E7660" w:rsidRPr="00B17018" w:rsidRDefault="00DE7660" w:rsidP="00DE7660">
            <w:pPr>
              <w:pStyle w:val="141"/>
              <w:rPr>
                <w:rFonts w:hint="eastAsia"/>
                <w:spacing w:val="-20"/>
              </w:rPr>
            </w:pPr>
            <w:r w:rsidRPr="00B17018">
              <w:rPr>
                <w:rFonts w:hint="eastAsia"/>
                <w:spacing w:val="-20"/>
              </w:rPr>
              <w:t>截至本年度累計決算數占累計預算數比率</w:t>
            </w:r>
            <w:r w:rsidR="000250C8">
              <w:rPr>
                <w:rFonts w:hint="eastAsia"/>
                <w:spacing w:val="-20"/>
              </w:rPr>
              <w:t>[</w:t>
            </w:r>
            <w:r w:rsidR="000250C8">
              <w:rPr>
                <w:spacing w:val="-20"/>
              </w:rPr>
              <w:t>E/C]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9.95</w:t>
            </w:r>
          </w:p>
        </w:tc>
        <w:tc>
          <w:tcPr>
            <w:tcW w:w="1299" w:type="dxa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1.83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9.80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DE7660" w:rsidRPr="003149AC" w:rsidRDefault="000250C8" w:rsidP="00DE766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</w:tbl>
    <w:p w:rsidR="00CC4DC6" w:rsidRDefault="00534393" w:rsidP="00534393">
      <w:pPr>
        <w:pStyle w:val="141"/>
        <w:rPr>
          <w:color w:val="00B050"/>
        </w:rPr>
      </w:pPr>
      <w:r>
        <w:rPr>
          <w:rFonts w:hint="eastAsia"/>
        </w:rPr>
        <w:t>資料來源：陽大醫院提供。</w:t>
      </w:r>
    </w:p>
    <w:p w:rsidR="000250C8" w:rsidRPr="00AE07A9" w:rsidRDefault="000250C8" w:rsidP="00786733">
      <w:pPr>
        <w:ind w:left="566" w:firstLine="566"/>
        <w:rPr>
          <w:rFonts w:hint="eastAsia"/>
          <w:color w:val="00B050"/>
        </w:rPr>
      </w:pPr>
    </w:p>
    <w:p w:rsidR="00786733" w:rsidRPr="00AE07A9" w:rsidRDefault="008806DC" w:rsidP="005A2A61">
      <w:pPr>
        <w:pStyle w:val="14"/>
        <w:ind w:left="567" w:hanging="567"/>
      </w:pPr>
      <w:bookmarkStart w:id="9" w:name="_Toc180660493"/>
      <w:r>
        <w:rPr>
          <w:rFonts w:hint="eastAsia"/>
        </w:rPr>
        <w:t>七</w:t>
      </w:r>
      <w:r w:rsidR="00786733" w:rsidRPr="00AE07A9">
        <w:rPr>
          <w:rFonts w:hint="eastAsia"/>
        </w:rPr>
        <w:t>、</w:t>
      </w:r>
      <w:r w:rsidR="00406EDE">
        <w:rPr>
          <w:rFonts w:hint="eastAsia"/>
        </w:rPr>
        <w:t>陽大醫院急診</w:t>
      </w:r>
      <w:r w:rsidR="003A0135">
        <w:rPr>
          <w:rFonts w:hint="eastAsia"/>
        </w:rPr>
        <w:t>病患</w:t>
      </w:r>
      <w:r w:rsidR="00406EDE">
        <w:rPr>
          <w:rFonts w:hint="eastAsia"/>
        </w:rPr>
        <w:t>滯留比率上升，且護理人員</w:t>
      </w:r>
      <w:r w:rsidR="007D0B36">
        <w:rPr>
          <w:rFonts w:hint="eastAsia"/>
        </w:rPr>
        <w:t>離職</w:t>
      </w:r>
      <w:r w:rsidR="00406EDE">
        <w:rPr>
          <w:rFonts w:hint="eastAsia"/>
        </w:rPr>
        <w:t>率及流動率</w:t>
      </w:r>
      <w:r w:rsidR="007D0B36">
        <w:rPr>
          <w:rFonts w:hint="eastAsia"/>
        </w:rPr>
        <w:t>持續增加</w:t>
      </w:r>
      <w:r w:rsidR="00406EDE">
        <w:rPr>
          <w:rFonts w:hint="eastAsia"/>
        </w:rPr>
        <w:t>，允宜積極妥處以維持足夠醫療量能</w:t>
      </w:r>
      <w:bookmarkEnd w:id="9"/>
    </w:p>
    <w:p w:rsidR="00786733" w:rsidRPr="008E486B" w:rsidRDefault="00406EDE" w:rsidP="00786733">
      <w:pPr>
        <w:ind w:left="566" w:firstLine="566"/>
        <w:rPr>
          <w:rFonts w:hint="eastAsia"/>
        </w:rPr>
      </w:pPr>
      <w:r w:rsidRPr="008E486B">
        <w:rPr>
          <w:rFonts w:hint="eastAsia"/>
        </w:rPr>
        <w:t>陽大醫院1</w:t>
      </w:r>
      <w:r w:rsidRPr="008E486B">
        <w:t>14</w:t>
      </w:r>
      <w:r w:rsidRPr="008E486B">
        <w:rPr>
          <w:rFonts w:hint="eastAsia"/>
        </w:rPr>
        <w:t>年度預算案於「用人費用」、「服務費用-專業服務費」及「一般服務費」分別編列6億7</w:t>
      </w:r>
      <w:r w:rsidRPr="008E486B">
        <w:t>,827</w:t>
      </w:r>
      <w:r w:rsidRPr="008E486B">
        <w:rPr>
          <w:rFonts w:hint="eastAsia"/>
        </w:rPr>
        <w:t>萬6千元、</w:t>
      </w:r>
      <w:r w:rsidR="008E486B" w:rsidRPr="008E486B">
        <w:t>9</w:t>
      </w:r>
      <w:r w:rsidR="008E486B" w:rsidRPr="008E486B">
        <w:rPr>
          <w:rFonts w:hint="eastAsia"/>
        </w:rPr>
        <w:t>億6</w:t>
      </w:r>
      <w:r w:rsidR="008E486B" w:rsidRPr="008E486B">
        <w:t>,060</w:t>
      </w:r>
      <w:r w:rsidR="008E486B" w:rsidRPr="008E486B">
        <w:rPr>
          <w:rFonts w:hint="eastAsia"/>
        </w:rPr>
        <w:t>萬6千</w:t>
      </w:r>
      <w:r w:rsidRPr="008E486B">
        <w:rPr>
          <w:rFonts w:hint="eastAsia"/>
        </w:rPr>
        <w:t>元及</w:t>
      </w:r>
      <w:r w:rsidR="008E486B" w:rsidRPr="008E486B">
        <w:rPr>
          <w:rFonts w:hint="eastAsia"/>
        </w:rPr>
        <w:t>2億2</w:t>
      </w:r>
      <w:r w:rsidR="008E486B" w:rsidRPr="008E486B">
        <w:t>,405</w:t>
      </w:r>
      <w:r w:rsidR="008E486B" w:rsidRPr="008E486B">
        <w:rPr>
          <w:rFonts w:hint="eastAsia"/>
        </w:rPr>
        <w:t>萬8</w:t>
      </w:r>
      <w:r w:rsidRPr="008E486B">
        <w:rPr>
          <w:rFonts w:hint="eastAsia"/>
        </w:rPr>
        <w:t>千元，</w:t>
      </w:r>
      <w:r w:rsidR="00D35A08">
        <w:rPr>
          <w:rFonts w:hint="eastAsia"/>
        </w:rPr>
        <w:t>合</w:t>
      </w:r>
      <w:r w:rsidR="00851E47">
        <w:rPr>
          <w:rFonts w:hint="eastAsia"/>
        </w:rPr>
        <w:t>計</w:t>
      </w:r>
      <w:r w:rsidR="00D35A08">
        <w:rPr>
          <w:rFonts w:hint="eastAsia"/>
        </w:rPr>
        <w:t>1</w:t>
      </w:r>
      <w:r w:rsidR="00D35A08">
        <w:t>8</w:t>
      </w:r>
      <w:r w:rsidR="00D35A08">
        <w:rPr>
          <w:rFonts w:hint="eastAsia"/>
        </w:rPr>
        <w:t>億6</w:t>
      </w:r>
      <w:r w:rsidR="00D35A08">
        <w:t>,294</w:t>
      </w:r>
      <w:r w:rsidR="00D35A08">
        <w:rPr>
          <w:rFonts w:hint="eastAsia"/>
        </w:rPr>
        <w:t>萬元，</w:t>
      </w:r>
      <w:r w:rsidR="00851E47">
        <w:rPr>
          <w:rFonts w:hint="eastAsia"/>
        </w:rPr>
        <w:t>係</w:t>
      </w:r>
      <w:r w:rsidRPr="008E486B">
        <w:rPr>
          <w:rFonts w:hint="eastAsia"/>
        </w:rPr>
        <w:t>職員及契僱人力所需經費</w:t>
      </w:r>
      <w:r w:rsidR="00A37800">
        <w:rPr>
          <w:rStyle w:val="af2"/>
        </w:rPr>
        <w:footnoteReference w:id="11"/>
      </w:r>
      <w:r w:rsidRPr="008E486B">
        <w:rPr>
          <w:rFonts w:hint="eastAsia"/>
        </w:rPr>
        <w:t>。</w:t>
      </w:r>
      <w:r w:rsidR="008E486B">
        <w:rPr>
          <w:rFonts w:hint="eastAsia"/>
        </w:rPr>
        <w:t>經查：</w:t>
      </w:r>
    </w:p>
    <w:p w:rsidR="0007340B" w:rsidRDefault="0007340B" w:rsidP="0007340B">
      <w:pPr>
        <w:pStyle w:val="a4"/>
        <w:ind w:left="849" w:hanging="283"/>
      </w:pPr>
      <w:r>
        <w:rPr>
          <w:rFonts w:hint="eastAsia"/>
        </w:rPr>
        <w:t>(一)急診病患滯留比率呈上升趨勢</w:t>
      </w:r>
    </w:p>
    <w:p w:rsidR="00FF3558" w:rsidRDefault="005A2A61" w:rsidP="0007340B">
      <w:pPr>
        <w:pStyle w:val="21"/>
        <w:ind w:left="850" w:firstLine="566"/>
      </w:pPr>
      <w:r>
        <w:rPr>
          <w:rFonts w:hint="eastAsia"/>
        </w:rPr>
        <w:t>據陽大醫院</w:t>
      </w:r>
      <w:r w:rsidR="00ED3DB3">
        <w:rPr>
          <w:rFonts w:hint="eastAsia"/>
        </w:rPr>
        <w:t>統計</w:t>
      </w:r>
      <w:r>
        <w:rPr>
          <w:rFonts w:hint="eastAsia"/>
        </w:rPr>
        <w:t>1</w:t>
      </w:r>
      <w:r>
        <w:t>09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年度急診病患總人次由5萬3</w:t>
      </w:r>
      <w:r>
        <w:t>,812</w:t>
      </w:r>
      <w:r>
        <w:rPr>
          <w:rFonts w:hint="eastAsia"/>
        </w:rPr>
        <w:t>人次增至6萬1</w:t>
      </w:r>
      <w:r>
        <w:t>,699</w:t>
      </w:r>
      <w:r>
        <w:rPr>
          <w:rFonts w:hint="eastAsia"/>
        </w:rPr>
        <w:t>人次，其中滯留2</w:t>
      </w:r>
      <w:r>
        <w:t>4</w:t>
      </w:r>
      <w:r>
        <w:rPr>
          <w:rFonts w:hint="eastAsia"/>
        </w:rPr>
        <w:t>小時由9</w:t>
      </w:r>
      <w:r>
        <w:t>09</w:t>
      </w:r>
      <w:r>
        <w:rPr>
          <w:rFonts w:hint="eastAsia"/>
        </w:rPr>
        <w:t>人次(占比1</w:t>
      </w:r>
      <w:r>
        <w:t>.7%)</w:t>
      </w:r>
      <w:r w:rsidR="00ED3DB3">
        <w:rPr>
          <w:rFonts w:hint="eastAsia"/>
        </w:rPr>
        <w:t>增</w:t>
      </w:r>
      <w:r>
        <w:rPr>
          <w:rFonts w:hint="eastAsia"/>
        </w:rPr>
        <w:t>至2</w:t>
      </w:r>
      <w:r>
        <w:t>,245</w:t>
      </w:r>
      <w:r>
        <w:rPr>
          <w:rFonts w:hint="eastAsia"/>
        </w:rPr>
        <w:t>人次(占比3</w:t>
      </w:r>
      <w:r>
        <w:t>.6%)</w:t>
      </w:r>
      <w:r>
        <w:rPr>
          <w:rFonts w:hint="eastAsia"/>
        </w:rPr>
        <w:t>、滯留3</w:t>
      </w:r>
      <w:r>
        <w:t>6</w:t>
      </w:r>
      <w:r>
        <w:rPr>
          <w:rFonts w:hint="eastAsia"/>
        </w:rPr>
        <w:t>小時由3</w:t>
      </w:r>
      <w:r>
        <w:t>42</w:t>
      </w:r>
      <w:r>
        <w:rPr>
          <w:rFonts w:hint="eastAsia"/>
        </w:rPr>
        <w:t>人次(占比0</w:t>
      </w:r>
      <w:r>
        <w:t>.6%)</w:t>
      </w:r>
      <w:r>
        <w:rPr>
          <w:rFonts w:hint="eastAsia"/>
        </w:rPr>
        <w:t>增至7</w:t>
      </w:r>
      <w:r>
        <w:t>07</w:t>
      </w:r>
      <w:r>
        <w:rPr>
          <w:rFonts w:hint="eastAsia"/>
        </w:rPr>
        <w:t>人次(占比1</w:t>
      </w:r>
      <w:r>
        <w:t>.1%</w:t>
      </w:r>
      <w:r w:rsidR="003A6A84">
        <w:t>)</w:t>
      </w:r>
      <w:r>
        <w:rPr>
          <w:rFonts w:hint="eastAsia"/>
        </w:rPr>
        <w:t>，</w:t>
      </w:r>
      <w:r w:rsidR="003A6A84">
        <w:rPr>
          <w:rFonts w:hint="eastAsia"/>
        </w:rPr>
        <w:t>1</w:t>
      </w:r>
      <w:r w:rsidR="003A6A84">
        <w:t>13</w:t>
      </w:r>
      <w:r w:rsidR="003A6A84">
        <w:rPr>
          <w:rFonts w:hint="eastAsia"/>
        </w:rPr>
        <w:t>年迄7月底滯留2</w:t>
      </w:r>
      <w:r w:rsidR="003A6A84">
        <w:t>4</w:t>
      </w:r>
      <w:r w:rsidR="003A6A84">
        <w:rPr>
          <w:rFonts w:hint="eastAsia"/>
        </w:rPr>
        <w:t>小時及3</w:t>
      </w:r>
      <w:r w:rsidR="003A6A84">
        <w:t>6</w:t>
      </w:r>
      <w:r w:rsidR="003A6A84">
        <w:rPr>
          <w:rFonts w:hint="eastAsia"/>
        </w:rPr>
        <w:t>小時人次占比分</w:t>
      </w:r>
      <w:r w:rsidR="00D1725F">
        <w:rPr>
          <w:rFonts w:hint="eastAsia"/>
        </w:rPr>
        <w:t>別</w:t>
      </w:r>
      <w:r w:rsidR="003A6A84">
        <w:rPr>
          <w:rFonts w:hint="eastAsia"/>
        </w:rPr>
        <w:t>為5</w:t>
      </w:r>
      <w:r w:rsidR="003A6A84">
        <w:t>.4%</w:t>
      </w:r>
      <w:r w:rsidR="003A6A84">
        <w:rPr>
          <w:rFonts w:hint="eastAsia"/>
        </w:rPr>
        <w:t>及2</w:t>
      </w:r>
      <w:r w:rsidR="003A6A84">
        <w:t>.6%</w:t>
      </w:r>
      <w:r w:rsidR="003A6A84">
        <w:rPr>
          <w:rFonts w:hint="eastAsia"/>
        </w:rPr>
        <w:t>，</w:t>
      </w:r>
      <w:r w:rsidR="00D1725F">
        <w:rPr>
          <w:rFonts w:hint="eastAsia"/>
        </w:rPr>
        <w:t>均</w:t>
      </w:r>
      <w:r w:rsidR="003A6A84">
        <w:rPr>
          <w:rFonts w:hint="eastAsia"/>
        </w:rPr>
        <w:t>呈上升趨勢(</w:t>
      </w:r>
      <w:r>
        <w:rPr>
          <w:rFonts w:hint="eastAsia"/>
        </w:rPr>
        <w:t>詳表1</w:t>
      </w:r>
      <w:r>
        <w:t>)</w:t>
      </w:r>
      <w:r w:rsidR="003B354D">
        <w:rPr>
          <w:rFonts w:hint="eastAsia"/>
        </w:rPr>
        <w:t>，據該院說明</w:t>
      </w:r>
      <w:r w:rsidR="00ED3DB3">
        <w:rPr>
          <w:rFonts w:hint="eastAsia"/>
        </w:rPr>
        <w:t>急診病患</w:t>
      </w:r>
      <w:r w:rsidR="00147D9C">
        <w:rPr>
          <w:rFonts w:hint="eastAsia"/>
        </w:rPr>
        <w:t>滯留比率提高</w:t>
      </w:r>
      <w:r w:rsidR="00ED3DB3">
        <w:rPr>
          <w:rFonts w:hint="eastAsia"/>
        </w:rPr>
        <w:t>，</w:t>
      </w:r>
      <w:r w:rsidR="003B354D">
        <w:rPr>
          <w:rFonts w:hint="eastAsia"/>
        </w:rPr>
        <w:t>主要係</w:t>
      </w:r>
      <w:r w:rsidR="00147D9C">
        <w:rPr>
          <w:rFonts w:hint="eastAsia"/>
        </w:rPr>
        <w:t>因</w:t>
      </w:r>
      <w:r w:rsidR="003B354D">
        <w:rPr>
          <w:rFonts w:hint="eastAsia"/>
        </w:rPr>
        <w:t>宜蘭縣溪北溪南之醫療資源分配與人口比例失衡，溪北僅陽大醫院</w:t>
      </w:r>
      <w:r w:rsidR="00147D9C">
        <w:rPr>
          <w:rFonts w:hint="eastAsia"/>
        </w:rPr>
        <w:t>1家</w:t>
      </w:r>
      <w:r w:rsidR="003B354D">
        <w:rPr>
          <w:rFonts w:hint="eastAsia"/>
        </w:rPr>
        <w:t>區域責任醫院，且住院護理人力及床位資源不足，病人僅能留滯急診處置所致</w:t>
      </w:r>
      <w:r>
        <w:rPr>
          <w:rFonts w:hint="eastAsia"/>
        </w:rPr>
        <w:t>。</w:t>
      </w:r>
    </w:p>
    <w:p w:rsidR="005A2A61" w:rsidRPr="005A2A61" w:rsidRDefault="005A2A61" w:rsidP="005A2A61">
      <w:pPr>
        <w:ind w:leftChars="0" w:left="566" w:firstLineChars="0" w:hanging="566"/>
        <w:rPr>
          <w:rFonts w:hint="eastAsia"/>
          <w:sz w:val="24"/>
          <w:szCs w:val="24"/>
        </w:rPr>
      </w:pPr>
      <w:r w:rsidRPr="005A2A61">
        <w:rPr>
          <w:rFonts w:hint="eastAsia"/>
          <w:b/>
        </w:rPr>
        <w:t>表1</w:t>
      </w:r>
      <w:r w:rsidRPr="005A2A61">
        <w:rPr>
          <w:b/>
        </w:rPr>
        <w:t xml:space="preserve">  </w:t>
      </w:r>
      <w:r w:rsidRPr="005A2A61">
        <w:rPr>
          <w:rFonts w:hint="eastAsia"/>
          <w:b/>
        </w:rPr>
        <w:t>陽大醫院</w:t>
      </w:r>
      <w:r w:rsidR="009751D3">
        <w:rPr>
          <w:rFonts w:hint="eastAsia"/>
          <w:b/>
        </w:rPr>
        <w:t>1</w:t>
      </w:r>
      <w:r w:rsidR="009751D3">
        <w:rPr>
          <w:b/>
        </w:rPr>
        <w:t>09</w:t>
      </w:r>
      <w:r w:rsidR="009751D3">
        <w:rPr>
          <w:rFonts w:hint="eastAsia"/>
          <w:b/>
        </w:rPr>
        <w:t>至1</w:t>
      </w:r>
      <w:r w:rsidR="009751D3">
        <w:rPr>
          <w:b/>
        </w:rPr>
        <w:t>13</w:t>
      </w:r>
      <w:r w:rsidR="009751D3">
        <w:rPr>
          <w:rFonts w:hint="eastAsia"/>
          <w:b/>
        </w:rPr>
        <w:t>年度</w:t>
      </w:r>
      <w:r w:rsidRPr="005A2A61">
        <w:rPr>
          <w:rFonts w:hint="eastAsia"/>
          <w:b/>
        </w:rPr>
        <w:t>急診病患滯留情形</w:t>
      </w:r>
      <w:r>
        <w:rPr>
          <w:rFonts w:hint="eastAsia"/>
        </w:rPr>
        <w:t xml:space="preserve"> </w:t>
      </w:r>
      <w:r>
        <w:t xml:space="preserve"> </w:t>
      </w:r>
      <w:r w:rsidR="009751D3">
        <w:t xml:space="preserve"> </w:t>
      </w:r>
      <w:r>
        <w:t xml:space="preserve">   </w:t>
      </w:r>
      <w:r>
        <w:rPr>
          <w:rFonts w:hint="eastAsia"/>
          <w:sz w:val="24"/>
          <w:szCs w:val="24"/>
        </w:rPr>
        <w:t>單位：人次；%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418"/>
        <w:gridCol w:w="1417"/>
        <w:gridCol w:w="1276"/>
        <w:gridCol w:w="1276"/>
        <w:gridCol w:w="1222"/>
      </w:tblGrid>
      <w:tr w:rsidR="005A2A61" w:rsidTr="00EF13A1">
        <w:trPr>
          <w:tblHeader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71AD2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急診病患</w:t>
            </w:r>
          </w:p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總人次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滯留2</w:t>
            </w:r>
            <w:r>
              <w:t>4</w:t>
            </w:r>
            <w:r>
              <w:rPr>
                <w:rFonts w:hint="eastAsia"/>
              </w:rPr>
              <w:t>小時</w:t>
            </w: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滯留3</w:t>
            </w:r>
            <w:r>
              <w:t>6</w:t>
            </w:r>
            <w:r>
              <w:rPr>
                <w:rFonts w:hint="eastAsia"/>
              </w:rPr>
              <w:t>小時</w:t>
            </w:r>
          </w:p>
        </w:tc>
      </w:tr>
      <w:tr w:rsidR="005A2A61" w:rsidTr="00EF13A1">
        <w:trPr>
          <w:tblHeader/>
        </w:trPr>
        <w:tc>
          <w:tcPr>
            <w:tcW w:w="1843" w:type="dxa"/>
            <w:vMerge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人次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占比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人次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center"/>
            </w:pPr>
            <w:r>
              <w:rPr>
                <w:rFonts w:hint="eastAsia"/>
              </w:rPr>
              <w:t>占比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3,812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42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.6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3,524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76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.3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3,791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,749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.4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17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.0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5166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1,699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,245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.6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07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.1</w:t>
            </w:r>
          </w:p>
        </w:tc>
      </w:tr>
      <w:tr w:rsidR="005A2A61" w:rsidTr="00EF13A1">
        <w:tc>
          <w:tcPr>
            <w:tcW w:w="1843" w:type="dxa"/>
            <w:shd w:val="clear" w:color="auto" w:fill="auto"/>
            <w:vAlign w:val="center"/>
          </w:tcPr>
          <w:p w:rsidR="005A2A61" w:rsidRDefault="005A2A61" w:rsidP="0079264F">
            <w:pPr>
              <w:pStyle w:val="141"/>
              <w:jc w:val="both"/>
            </w:pPr>
            <w:r>
              <w:rPr>
                <w:rFonts w:hint="eastAsia"/>
              </w:rPr>
              <w:t>1</w:t>
            </w:r>
            <w:r>
              <w:t>13</w:t>
            </w:r>
            <w:r>
              <w:rPr>
                <w:rFonts w:hint="eastAsia"/>
              </w:rPr>
              <w:t>年迄7月底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6,044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,942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.4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30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5A2A61" w:rsidRDefault="00B17804" w:rsidP="0079264F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.6</w:t>
            </w:r>
          </w:p>
        </w:tc>
      </w:tr>
    </w:tbl>
    <w:p w:rsidR="009751D3" w:rsidRDefault="009751D3" w:rsidP="009751D3">
      <w:pPr>
        <w:pStyle w:val="141"/>
        <w:rPr>
          <w:rFonts w:hint="eastAsia"/>
        </w:rPr>
      </w:pPr>
      <w:r>
        <w:rPr>
          <w:rFonts w:hint="eastAsia"/>
        </w:rPr>
        <w:t>資料來源：陽大醫院提供。</w:t>
      </w:r>
    </w:p>
    <w:p w:rsidR="005A2A61" w:rsidRDefault="0007340B" w:rsidP="0007340B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Pr="0007340B">
        <w:rPr>
          <w:rFonts w:hint="eastAsia"/>
        </w:rPr>
        <w:t>護理人員</w:t>
      </w:r>
      <w:r w:rsidR="006B3EE1">
        <w:rPr>
          <w:rFonts w:hint="eastAsia"/>
        </w:rPr>
        <w:t>離職</w:t>
      </w:r>
      <w:r w:rsidRPr="0007340B">
        <w:rPr>
          <w:rFonts w:hint="eastAsia"/>
        </w:rPr>
        <w:t>率及流動率</w:t>
      </w:r>
      <w:r>
        <w:rPr>
          <w:rFonts w:hint="eastAsia"/>
        </w:rPr>
        <w:t>持續上升</w:t>
      </w:r>
      <w:r w:rsidR="00296410">
        <w:rPr>
          <w:rFonts w:hint="eastAsia"/>
        </w:rPr>
        <w:t>，1</w:t>
      </w:r>
      <w:r w:rsidR="00296410">
        <w:t>13</w:t>
      </w:r>
      <w:r w:rsidR="00296410">
        <w:rPr>
          <w:rFonts w:hint="eastAsia"/>
        </w:rPr>
        <w:t>年護病比尚</w:t>
      </w:r>
      <w:r w:rsidR="00052BBD">
        <w:rPr>
          <w:rFonts w:hint="eastAsia"/>
        </w:rPr>
        <w:t>未</w:t>
      </w:r>
      <w:r w:rsidR="00296410">
        <w:rPr>
          <w:rFonts w:hint="eastAsia"/>
        </w:rPr>
        <w:t>達衛福部新制標準</w:t>
      </w:r>
      <w:r w:rsidR="00052BBD">
        <w:rPr>
          <w:rFonts w:hint="eastAsia"/>
        </w:rPr>
        <w:t>，允宜研謀有效改善措施以維持穩定醫療量能</w:t>
      </w:r>
    </w:p>
    <w:p w:rsidR="0007340B" w:rsidRDefault="00D02FBA" w:rsidP="007D0B36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自1</w:t>
      </w:r>
      <w:r>
        <w:t>09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年度，</w:t>
      </w:r>
      <w:r w:rsidR="0007340B">
        <w:rPr>
          <w:rFonts w:hint="eastAsia"/>
        </w:rPr>
        <w:t>陽大醫院</w:t>
      </w:r>
      <w:r w:rsidR="006B3EE1">
        <w:rPr>
          <w:rFonts w:hint="eastAsia"/>
        </w:rPr>
        <w:t>護理人員</w:t>
      </w:r>
      <w:r>
        <w:rPr>
          <w:rFonts w:hint="eastAsia"/>
        </w:rPr>
        <w:t>離職率由</w:t>
      </w:r>
      <w:r>
        <w:t>1.2%</w:t>
      </w:r>
      <w:r>
        <w:rPr>
          <w:rFonts w:hint="eastAsia"/>
        </w:rPr>
        <w:t>上升至1</w:t>
      </w:r>
      <w:r>
        <w:t>.28%</w:t>
      </w:r>
      <w:r>
        <w:rPr>
          <w:rFonts w:hint="eastAsia"/>
        </w:rPr>
        <w:t>、流動率由1</w:t>
      </w:r>
      <w:r>
        <w:t>.14%</w:t>
      </w:r>
      <w:r>
        <w:rPr>
          <w:rFonts w:hint="eastAsia"/>
        </w:rPr>
        <w:t>上升至1</w:t>
      </w:r>
      <w:r>
        <w:t>.36%</w:t>
      </w:r>
      <w:r>
        <w:rPr>
          <w:rFonts w:hint="eastAsia"/>
        </w:rPr>
        <w:t>，而1</w:t>
      </w:r>
      <w:r>
        <w:t>13</w:t>
      </w:r>
      <w:r>
        <w:rPr>
          <w:rFonts w:hint="eastAsia"/>
        </w:rPr>
        <w:t>年7月底離職率及流動率分別為1</w:t>
      </w:r>
      <w:r>
        <w:t>.51%</w:t>
      </w:r>
      <w:r>
        <w:rPr>
          <w:rFonts w:hint="eastAsia"/>
        </w:rPr>
        <w:t>及1</w:t>
      </w:r>
      <w:r>
        <w:t>.61%</w:t>
      </w:r>
      <w:r>
        <w:rPr>
          <w:rFonts w:hint="eastAsia"/>
        </w:rPr>
        <w:t>，</w:t>
      </w:r>
      <w:r w:rsidR="00D1725F">
        <w:rPr>
          <w:rFonts w:hint="eastAsia"/>
        </w:rPr>
        <w:t>均</w:t>
      </w:r>
      <w:r>
        <w:rPr>
          <w:rFonts w:hint="eastAsia"/>
        </w:rPr>
        <w:t>為1</w:t>
      </w:r>
      <w:r>
        <w:t>09</w:t>
      </w:r>
      <w:r>
        <w:rPr>
          <w:rFonts w:hint="eastAsia"/>
        </w:rPr>
        <w:t>年度以來最高(詳表2</w:t>
      </w:r>
      <w:r>
        <w:t>)</w:t>
      </w:r>
      <w:r>
        <w:rPr>
          <w:rFonts w:hint="eastAsia"/>
        </w:rPr>
        <w:t>，顯示該醫院護理人力異動頻仍</w:t>
      </w:r>
      <w:r w:rsidR="00091082">
        <w:rPr>
          <w:rFonts w:hint="eastAsia"/>
        </w:rPr>
        <w:t>，允宜</w:t>
      </w:r>
      <w:r w:rsidR="00D1725F">
        <w:rPr>
          <w:rFonts w:hint="eastAsia"/>
        </w:rPr>
        <w:t>檢討</w:t>
      </w:r>
      <w:r w:rsidR="00091082">
        <w:rPr>
          <w:rFonts w:hint="eastAsia"/>
        </w:rPr>
        <w:t>分析原因並研謀有效留才措施，以維持穩定醫療量能</w:t>
      </w:r>
      <w:r>
        <w:rPr>
          <w:rFonts w:hint="eastAsia"/>
        </w:rPr>
        <w:t>。</w:t>
      </w:r>
    </w:p>
    <w:p w:rsidR="00296410" w:rsidRPr="00D02FBA" w:rsidRDefault="00D1725F" w:rsidP="007D0B36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另</w:t>
      </w:r>
      <w:r w:rsidR="00D02FBA">
        <w:rPr>
          <w:rFonts w:hint="eastAsia"/>
        </w:rPr>
        <w:t>陽大醫院為「區域醫院」，據衛福部113年1月26日公告醫院三班護病比標準</w:t>
      </w:r>
      <w:r w:rsidR="006922CB">
        <w:rPr>
          <w:rFonts w:hint="eastAsia"/>
        </w:rPr>
        <w:t>，其中區域醫院層級為</w:t>
      </w:r>
      <w:r w:rsidR="00D02FBA">
        <w:rPr>
          <w:rFonts w:hint="eastAsia"/>
        </w:rPr>
        <w:t>：白班1：7、小夜班1：11、大夜班1：13</w:t>
      </w:r>
      <w:r w:rsidR="00751665">
        <w:rPr>
          <w:rFonts w:hint="eastAsia"/>
        </w:rPr>
        <w:t>；惟據</w:t>
      </w:r>
      <w:r w:rsidR="00D02FBA">
        <w:rPr>
          <w:rFonts w:hint="eastAsia"/>
        </w:rPr>
        <w:t>該院</w:t>
      </w:r>
      <w:r w:rsidR="00751665">
        <w:rPr>
          <w:rFonts w:hint="eastAsia"/>
        </w:rPr>
        <w:t>提供</w:t>
      </w:r>
      <w:r w:rsidR="00D02FBA">
        <w:rPr>
          <w:rFonts w:hint="eastAsia"/>
        </w:rPr>
        <w:t>1</w:t>
      </w:r>
      <w:r w:rsidR="00D02FBA">
        <w:t>13</w:t>
      </w:r>
      <w:r w:rsidR="00D02FBA">
        <w:rPr>
          <w:rFonts w:hint="eastAsia"/>
        </w:rPr>
        <w:t>年</w:t>
      </w:r>
      <w:r w:rsidR="00751665">
        <w:rPr>
          <w:rFonts w:hint="eastAsia"/>
        </w:rPr>
        <w:t>至</w:t>
      </w:r>
      <w:r w:rsidR="00D02FBA">
        <w:rPr>
          <w:rFonts w:hint="eastAsia"/>
        </w:rPr>
        <w:t>7月三班護病比為6</w:t>
      </w:r>
      <w:r w:rsidR="00D02FBA">
        <w:t>.9</w:t>
      </w:r>
      <w:r w:rsidR="00D02FBA">
        <w:rPr>
          <w:rFonts w:hint="eastAsia"/>
        </w:rPr>
        <w:t>、1</w:t>
      </w:r>
      <w:r w:rsidR="00D02FBA">
        <w:t>1.2</w:t>
      </w:r>
      <w:r w:rsidR="00D02FBA">
        <w:rPr>
          <w:rFonts w:hint="eastAsia"/>
        </w:rPr>
        <w:t>及1</w:t>
      </w:r>
      <w:r w:rsidR="00D02FBA">
        <w:t>4.4</w:t>
      </w:r>
      <w:r w:rsidR="00D02FBA">
        <w:rPr>
          <w:rFonts w:hint="eastAsia"/>
        </w:rPr>
        <w:t>，小夜班及大夜班尚</w:t>
      </w:r>
      <w:r w:rsidR="000F414D">
        <w:rPr>
          <w:rFonts w:hint="eastAsia"/>
        </w:rPr>
        <w:t>待研謀改善措施</w:t>
      </w:r>
      <w:r w:rsidR="00751665">
        <w:rPr>
          <w:rFonts w:hint="eastAsia"/>
        </w:rPr>
        <w:t>，</w:t>
      </w:r>
      <w:r w:rsidR="000F414D">
        <w:rPr>
          <w:rFonts w:hint="eastAsia"/>
        </w:rPr>
        <w:t>以</w:t>
      </w:r>
      <w:r w:rsidR="00D02FBA">
        <w:rPr>
          <w:rFonts w:hint="eastAsia"/>
        </w:rPr>
        <w:t>達新制標準。</w:t>
      </w:r>
    </w:p>
    <w:p w:rsidR="00751665" w:rsidRDefault="0007340B" w:rsidP="0007340B">
      <w:pPr>
        <w:ind w:leftChars="0" w:left="567" w:hangingChars="200" w:hanging="567"/>
        <w:rPr>
          <w:b/>
        </w:rPr>
      </w:pPr>
      <w:r w:rsidRPr="00CE6C55">
        <w:rPr>
          <w:rFonts w:hint="eastAsia"/>
          <w:b/>
        </w:rPr>
        <w:t>表2</w:t>
      </w:r>
      <w:r w:rsidRPr="00CE6C55">
        <w:rPr>
          <w:b/>
        </w:rPr>
        <w:t xml:space="preserve">  </w:t>
      </w:r>
      <w:r w:rsidR="00751665">
        <w:rPr>
          <w:b/>
        </w:rPr>
        <w:t>109</w:t>
      </w:r>
      <w:r w:rsidR="00751665">
        <w:rPr>
          <w:rFonts w:hint="eastAsia"/>
          <w:b/>
        </w:rPr>
        <w:t>至1</w:t>
      </w:r>
      <w:r w:rsidR="00751665">
        <w:rPr>
          <w:b/>
        </w:rPr>
        <w:t>13</w:t>
      </w:r>
      <w:r w:rsidR="00751665">
        <w:rPr>
          <w:rFonts w:hint="eastAsia"/>
          <w:b/>
        </w:rPr>
        <w:t>年度</w:t>
      </w:r>
      <w:r>
        <w:rPr>
          <w:rFonts w:hint="eastAsia"/>
          <w:b/>
        </w:rPr>
        <w:t>陽</w:t>
      </w:r>
      <w:r w:rsidRPr="00CE6C55">
        <w:rPr>
          <w:rFonts w:hint="eastAsia"/>
          <w:b/>
        </w:rPr>
        <w:t>大醫院護理人員離職率</w:t>
      </w:r>
      <w:r>
        <w:rPr>
          <w:rFonts w:hint="eastAsia"/>
          <w:b/>
        </w:rPr>
        <w:t>及</w:t>
      </w:r>
      <w:r w:rsidRPr="00CE6C55">
        <w:rPr>
          <w:rFonts w:hint="eastAsia"/>
          <w:b/>
        </w:rPr>
        <w:t>流動率概況表</w:t>
      </w:r>
    </w:p>
    <w:p w:rsidR="0007340B" w:rsidRPr="00CE6C55" w:rsidRDefault="0007340B" w:rsidP="00751665">
      <w:pPr>
        <w:pStyle w:val="141"/>
        <w:jc w:val="right"/>
        <w:rPr>
          <w:szCs w:val="24"/>
        </w:rPr>
      </w:pPr>
      <w:r w:rsidRPr="00CE6C55">
        <w:rPr>
          <w:rFonts w:hint="eastAsia"/>
          <w:szCs w:val="24"/>
        </w:rPr>
        <w:t>單位：%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1474"/>
        <w:gridCol w:w="1474"/>
        <w:gridCol w:w="1475"/>
      </w:tblGrid>
      <w:tr w:rsidR="00296410" w:rsidRPr="0007340B" w:rsidTr="00296410">
        <w:trPr>
          <w:tblHeader/>
        </w:trPr>
        <w:tc>
          <w:tcPr>
            <w:tcW w:w="113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項目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  <w:r>
              <w:rPr>
                <w:rFonts w:hint="eastAsia"/>
              </w:rPr>
              <w:t>年度</w:t>
            </w:r>
          </w:p>
        </w:tc>
        <w:tc>
          <w:tcPr>
            <w:tcW w:w="1474" w:type="dxa"/>
            <w:vAlign w:val="center"/>
          </w:tcPr>
          <w:p w:rsidR="00296410" w:rsidRPr="0007340B" w:rsidRDefault="00296410" w:rsidP="00296410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1</w:t>
            </w:r>
            <w:r w:rsidRPr="0007340B">
              <w:t>10</w:t>
            </w:r>
            <w:r w:rsidRPr="0007340B">
              <w:rPr>
                <w:rFonts w:hint="eastAsia"/>
              </w:rPr>
              <w:t>年度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1</w:t>
            </w:r>
            <w:r w:rsidRPr="0007340B">
              <w:t>11</w:t>
            </w:r>
            <w:r w:rsidRPr="0007340B">
              <w:rPr>
                <w:rFonts w:hint="eastAsia"/>
              </w:rPr>
              <w:t>年度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296410" w:rsidRPr="0007340B" w:rsidRDefault="00296410" w:rsidP="0007340B">
            <w:pPr>
              <w:pStyle w:val="141"/>
              <w:jc w:val="center"/>
              <w:rPr>
                <w:rFonts w:hint="eastAsia"/>
              </w:rPr>
            </w:pPr>
            <w:r w:rsidRPr="0007340B">
              <w:rPr>
                <w:rFonts w:hint="eastAsia"/>
              </w:rPr>
              <w:t>1</w:t>
            </w:r>
            <w:r w:rsidRPr="0007340B">
              <w:t>12</w:t>
            </w:r>
            <w:r w:rsidRPr="0007340B">
              <w:rPr>
                <w:rFonts w:hint="eastAsia"/>
              </w:rPr>
              <w:t>年度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296410" w:rsidRPr="00A67164" w:rsidRDefault="00296410" w:rsidP="00296410">
            <w:pPr>
              <w:pStyle w:val="141"/>
              <w:ind w:leftChars="-15" w:left="-42" w:rightChars="-4" w:right="-11"/>
              <w:jc w:val="center"/>
              <w:rPr>
                <w:rFonts w:hint="eastAsia"/>
              </w:rPr>
            </w:pPr>
            <w:r w:rsidRPr="00A67164">
              <w:rPr>
                <w:rFonts w:hint="eastAsia"/>
              </w:rPr>
              <w:t>1</w:t>
            </w:r>
            <w:r w:rsidRPr="00A67164">
              <w:t>13</w:t>
            </w:r>
            <w:r w:rsidRPr="00A67164">
              <w:rPr>
                <w:rFonts w:hint="eastAsia"/>
              </w:rPr>
              <w:t>年7月底</w:t>
            </w:r>
          </w:p>
        </w:tc>
      </w:tr>
      <w:tr w:rsidR="006B3EE1" w:rsidRPr="0007340B" w:rsidTr="0079264F">
        <w:tc>
          <w:tcPr>
            <w:tcW w:w="113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rPr>
                <w:rFonts w:hint="eastAsia"/>
              </w:rPr>
            </w:pPr>
            <w:r w:rsidRPr="0007340B">
              <w:rPr>
                <w:rFonts w:hint="eastAsia"/>
              </w:rPr>
              <w:t>離職率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.20</w:t>
            </w:r>
          </w:p>
        </w:tc>
        <w:tc>
          <w:tcPr>
            <w:tcW w:w="1474" w:type="dxa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.28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6B3EE1" w:rsidRPr="00A67164" w:rsidRDefault="006B3EE1" w:rsidP="0079264F">
            <w:pPr>
              <w:pStyle w:val="141"/>
              <w:jc w:val="right"/>
              <w:rPr>
                <w:rFonts w:hint="eastAsia"/>
              </w:rPr>
            </w:pPr>
            <w:r w:rsidRPr="00A67164">
              <w:rPr>
                <w:rFonts w:hint="eastAsia"/>
              </w:rPr>
              <w:t>1</w:t>
            </w:r>
            <w:r w:rsidRPr="00A67164">
              <w:t>.51</w:t>
            </w:r>
          </w:p>
        </w:tc>
      </w:tr>
      <w:tr w:rsidR="006B3EE1" w:rsidRPr="0007340B" w:rsidTr="0079264F">
        <w:tc>
          <w:tcPr>
            <w:tcW w:w="113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rPr>
                <w:rFonts w:hint="eastAsia"/>
              </w:rPr>
            </w:pPr>
            <w:r w:rsidRPr="0007340B">
              <w:rPr>
                <w:rFonts w:hint="eastAsia"/>
              </w:rPr>
              <w:t>流動率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.14</w:t>
            </w:r>
          </w:p>
        </w:tc>
        <w:tc>
          <w:tcPr>
            <w:tcW w:w="1474" w:type="dxa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6B3EE1" w:rsidRPr="0007340B" w:rsidRDefault="006B3EE1" w:rsidP="0079264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.36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6B3EE1" w:rsidRPr="00A67164" w:rsidRDefault="006B3EE1" w:rsidP="0079264F">
            <w:pPr>
              <w:pStyle w:val="141"/>
              <w:jc w:val="right"/>
              <w:rPr>
                <w:rFonts w:hint="eastAsia"/>
              </w:rPr>
            </w:pPr>
            <w:r w:rsidRPr="00A67164">
              <w:rPr>
                <w:rFonts w:hint="eastAsia"/>
              </w:rPr>
              <w:t>1</w:t>
            </w:r>
            <w:r w:rsidRPr="00A67164">
              <w:t>.61</w:t>
            </w:r>
          </w:p>
        </w:tc>
      </w:tr>
    </w:tbl>
    <w:p w:rsidR="0007340B" w:rsidRDefault="0007340B" w:rsidP="00A67164">
      <w:pPr>
        <w:pStyle w:val="141"/>
        <w:ind w:left="1442" w:hangingChars="593" w:hanging="14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.</w:t>
      </w:r>
      <w:r w:rsidRPr="00CE6C55">
        <w:rPr>
          <w:rFonts w:hint="eastAsia"/>
        </w:rPr>
        <w:t>離職率＝全年離職人次(不含職代、訓練期滿、身分轉換、退休及到職未滿3個月)/(當年度1/1受雇員工人次+全年新進人次)×100%。</w:t>
      </w:r>
    </w:p>
    <w:p w:rsidR="0007340B" w:rsidRDefault="00A67164" w:rsidP="0007340B">
      <w:pPr>
        <w:pStyle w:val="141"/>
        <w:ind w:leftChars="425" w:left="1428" w:hangingChars="92" w:hanging="224"/>
      </w:pPr>
      <w:r>
        <w:rPr>
          <w:rFonts w:hint="eastAsia"/>
        </w:rPr>
        <w:t>2</w:t>
      </w:r>
      <w:r w:rsidR="0007340B">
        <w:t>.</w:t>
      </w:r>
      <w:r w:rsidR="0007340B" w:rsidRPr="00CE6C55">
        <w:rPr>
          <w:rFonts w:hint="eastAsia"/>
        </w:rPr>
        <w:t>流動率＝（進入率＋退出率）</w:t>
      </w:r>
      <w:r w:rsidR="0007340B">
        <w:rPr>
          <w:rFonts w:hint="eastAsia"/>
        </w:rPr>
        <w:t>/</w:t>
      </w:r>
      <w:r w:rsidR="0007340B" w:rsidRPr="00CE6C55">
        <w:rPr>
          <w:rFonts w:hint="eastAsia"/>
        </w:rPr>
        <w:t>2。</w:t>
      </w:r>
    </w:p>
    <w:p w:rsidR="0007340B" w:rsidRDefault="0007340B" w:rsidP="0007340B">
      <w:pPr>
        <w:pStyle w:val="141"/>
        <w:ind w:left="1442" w:hangingChars="593" w:hanging="1442"/>
      </w:pPr>
      <w:r w:rsidRPr="005A2A61">
        <w:rPr>
          <w:rFonts w:hint="eastAsia"/>
        </w:rPr>
        <w:t>資料來源：陽大醫院提供。</w:t>
      </w:r>
    </w:p>
    <w:p w:rsidR="005A2A61" w:rsidRPr="007D0B36" w:rsidRDefault="007D0B36" w:rsidP="007D0B36">
      <w:pPr>
        <w:ind w:left="566" w:firstLine="566"/>
        <w:rPr>
          <w:rFonts w:hint="eastAsia"/>
        </w:rPr>
      </w:pPr>
      <w:r>
        <w:rPr>
          <w:rFonts w:hint="eastAsia"/>
        </w:rPr>
        <w:t>綜上，陽大醫院1</w:t>
      </w:r>
      <w:r>
        <w:t>1</w:t>
      </w:r>
      <w:r>
        <w:rPr>
          <w:rFonts w:hint="eastAsia"/>
        </w:rPr>
        <w:t>4年度預算案</w:t>
      </w:r>
      <w:r w:rsidR="008F7DDB" w:rsidRPr="008F7DDB">
        <w:rPr>
          <w:rFonts w:hint="eastAsia"/>
        </w:rPr>
        <w:t>「用人費用」、「服務費用-專業服務費」及「一般服務費」合</w:t>
      </w:r>
      <w:r w:rsidR="00064BC9">
        <w:rPr>
          <w:rFonts w:hint="eastAsia"/>
        </w:rPr>
        <w:t>計</w:t>
      </w:r>
      <w:r w:rsidR="00751665">
        <w:rPr>
          <w:rFonts w:hint="eastAsia"/>
        </w:rPr>
        <w:t>編列</w:t>
      </w:r>
      <w:r w:rsidR="008F7DDB" w:rsidRPr="008F7DDB">
        <w:rPr>
          <w:rFonts w:hint="eastAsia"/>
        </w:rPr>
        <w:t>18億6,294萬元</w:t>
      </w:r>
      <w:r w:rsidR="00064BC9">
        <w:rPr>
          <w:rFonts w:hint="eastAsia"/>
        </w:rPr>
        <w:t>以</w:t>
      </w:r>
      <w:r w:rsidR="008F7DDB" w:rsidRPr="008F7DDB">
        <w:rPr>
          <w:rFonts w:hint="eastAsia"/>
        </w:rPr>
        <w:t>支</w:t>
      </w:r>
      <w:r w:rsidR="00064BC9">
        <w:rPr>
          <w:rFonts w:hint="eastAsia"/>
        </w:rPr>
        <w:t>應</w:t>
      </w:r>
      <w:r w:rsidR="008F7DDB" w:rsidRPr="008F7DDB">
        <w:rPr>
          <w:rFonts w:hint="eastAsia"/>
        </w:rPr>
        <w:t>職員及契僱人力所需經費</w:t>
      </w:r>
      <w:r w:rsidRPr="008F7DDB">
        <w:rPr>
          <w:rFonts w:hint="eastAsia"/>
        </w:rPr>
        <w:t>，鑒於急診滯留</w:t>
      </w:r>
      <w:r w:rsidRPr="007D0B36">
        <w:rPr>
          <w:rFonts w:hint="eastAsia"/>
        </w:rPr>
        <w:t>人次比率上升，</w:t>
      </w:r>
      <w:r w:rsidR="00D1725F">
        <w:rPr>
          <w:rFonts w:hint="eastAsia"/>
        </w:rPr>
        <w:t>而</w:t>
      </w:r>
      <w:r w:rsidRPr="007D0B36">
        <w:rPr>
          <w:rFonts w:hint="eastAsia"/>
        </w:rPr>
        <w:t>護理人員離職率及流動率持續增加</w:t>
      </w:r>
      <w:r>
        <w:rPr>
          <w:rFonts w:hint="eastAsia"/>
        </w:rPr>
        <w:t>，</w:t>
      </w:r>
      <w:r w:rsidR="00D1725F">
        <w:rPr>
          <w:rFonts w:hint="eastAsia"/>
        </w:rPr>
        <w:t>且</w:t>
      </w:r>
      <w:r>
        <w:rPr>
          <w:rFonts w:hint="eastAsia"/>
        </w:rPr>
        <w:t>小夜班及大夜班</w:t>
      </w:r>
      <w:r w:rsidRPr="007D0B36">
        <w:rPr>
          <w:rFonts w:hint="eastAsia"/>
        </w:rPr>
        <w:t>護病比尚</w:t>
      </w:r>
      <w:r>
        <w:rPr>
          <w:rFonts w:hint="eastAsia"/>
        </w:rPr>
        <w:t>難</w:t>
      </w:r>
      <w:r w:rsidRPr="007D0B36">
        <w:rPr>
          <w:rFonts w:hint="eastAsia"/>
        </w:rPr>
        <w:t>達衛福部</w:t>
      </w:r>
      <w:r w:rsidR="00751665">
        <w:rPr>
          <w:rFonts w:hint="eastAsia"/>
        </w:rPr>
        <w:t>所訂</w:t>
      </w:r>
      <w:r w:rsidRPr="007D0B36">
        <w:rPr>
          <w:rFonts w:hint="eastAsia"/>
        </w:rPr>
        <w:t>標準，允宜積極妥處以維持足夠醫療量能</w:t>
      </w:r>
      <w:r>
        <w:rPr>
          <w:rFonts w:hint="eastAsia"/>
        </w:rPr>
        <w:t>。</w:t>
      </w:r>
    </w:p>
    <w:p w:rsidR="003D2CB2" w:rsidRPr="00E937CC" w:rsidRDefault="00F80B46" w:rsidP="00AB38D1">
      <w:pPr>
        <w:pStyle w:val="aa"/>
        <w:rPr>
          <w:rFonts w:hint="eastAsia"/>
        </w:rPr>
      </w:pPr>
      <w:r w:rsidRPr="00E937CC">
        <w:rPr>
          <w:rFonts w:hint="eastAsia"/>
        </w:rPr>
        <w:t>(分機：1</w:t>
      </w:r>
      <w:r w:rsidRPr="00E937CC">
        <w:t xml:space="preserve">921 </w:t>
      </w:r>
      <w:r w:rsidRPr="00E937CC">
        <w:rPr>
          <w:rFonts w:hint="eastAsia"/>
        </w:rPr>
        <w:t>林佑樺</w:t>
      </w:r>
      <w:r w:rsidRPr="00E937CC">
        <w:t>)</w:t>
      </w:r>
      <w:bookmarkEnd w:id="1"/>
      <w:bookmarkEnd w:id="2"/>
    </w:p>
    <w:sectPr w:rsidR="003D2CB2" w:rsidRPr="00E937CC" w:rsidSect="00F216C6">
      <w:headerReference w:type="default" r:id="rId14"/>
      <w:footerReference w:type="default" r:id="rId15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E13A78" w:rsidRPr="00E13A78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e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E13A78" w:rsidRPr="00E13A78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  <w:footnote w:id="2">
    <w:p w:rsidR="00EC2AE9" w:rsidRDefault="00EC2AE9" w:rsidP="00EC2AE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規劃設計至完工驗收。</w:t>
      </w:r>
    </w:p>
  </w:footnote>
  <w:footnote w:id="3">
    <w:p w:rsidR="00E32E7B" w:rsidRPr="00E32E7B" w:rsidRDefault="00E32E7B" w:rsidP="00E32E7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門診醫療成本率，雲林分院1</w:t>
      </w:r>
      <w:r>
        <w:t>14</w:t>
      </w:r>
      <w:r>
        <w:rPr>
          <w:rFonts w:hint="eastAsia"/>
        </w:rPr>
        <w:t>年度8</w:t>
      </w:r>
      <w:r>
        <w:t>1.58%</w:t>
      </w:r>
      <w:r>
        <w:rPr>
          <w:rFonts w:hint="eastAsia"/>
        </w:rPr>
        <w:t>較1</w:t>
      </w:r>
      <w:r>
        <w:t>13</w:t>
      </w:r>
      <w:r>
        <w:rPr>
          <w:rFonts w:hint="eastAsia"/>
        </w:rPr>
        <w:t>年度8</w:t>
      </w:r>
      <w:r>
        <w:t>0.45%</w:t>
      </w:r>
      <w:r>
        <w:rPr>
          <w:rFonts w:hint="eastAsia"/>
        </w:rPr>
        <w:t>增加；北護分院1</w:t>
      </w:r>
      <w:r>
        <w:t>14</w:t>
      </w:r>
      <w:r>
        <w:rPr>
          <w:rFonts w:hint="eastAsia"/>
        </w:rPr>
        <w:t>年度7</w:t>
      </w:r>
      <w:r>
        <w:t>3.34%</w:t>
      </w:r>
      <w:r>
        <w:rPr>
          <w:rFonts w:hint="eastAsia"/>
        </w:rPr>
        <w:t>較1</w:t>
      </w:r>
      <w:r>
        <w:t>13</w:t>
      </w:r>
      <w:r>
        <w:rPr>
          <w:rFonts w:hint="eastAsia"/>
        </w:rPr>
        <w:t>年度7</w:t>
      </w:r>
      <w:r w:rsidR="00914A7E">
        <w:t>1.8</w:t>
      </w:r>
      <w:r>
        <w:t>%</w:t>
      </w:r>
      <w:r>
        <w:rPr>
          <w:rFonts w:hint="eastAsia"/>
        </w:rPr>
        <w:t>增加；癌醫中心分院</w:t>
      </w:r>
      <w:r w:rsidRPr="00E32E7B">
        <w:rPr>
          <w:rFonts w:hint="eastAsia"/>
        </w:rPr>
        <w:t>114年度</w:t>
      </w:r>
      <w:r>
        <w:t>79.23</w:t>
      </w:r>
      <w:r w:rsidRPr="00E32E7B">
        <w:rPr>
          <w:rFonts w:hint="eastAsia"/>
        </w:rPr>
        <w:t>%較113年度7</w:t>
      </w:r>
      <w:r>
        <w:t>2.79</w:t>
      </w:r>
      <w:r w:rsidRPr="00E32E7B">
        <w:rPr>
          <w:rFonts w:hint="eastAsia"/>
        </w:rPr>
        <w:t>%增加</w:t>
      </w:r>
      <w:r>
        <w:rPr>
          <w:rFonts w:hint="eastAsia"/>
        </w:rPr>
        <w:t>。</w:t>
      </w:r>
    </w:p>
  </w:footnote>
  <w:footnote w:id="4">
    <w:p w:rsidR="00053559" w:rsidRPr="00053559" w:rsidRDefault="00053559" w:rsidP="0005355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住院醫療成本率</w:t>
      </w:r>
      <w:r w:rsidR="00A34D31">
        <w:rPr>
          <w:rFonts w:hint="eastAsia"/>
        </w:rPr>
        <w:t>，</w:t>
      </w:r>
      <w:r w:rsidR="00A34D31" w:rsidRPr="00A34D31">
        <w:rPr>
          <w:rFonts w:hint="eastAsia"/>
        </w:rPr>
        <w:t>總院</w:t>
      </w:r>
      <w:r w:rsidR="00A34D31">
        <w:rPr>
          <w:rFonts w:hint="eastAsia"/>
        </w:rPr>
        <w:t>1</w:t>
      </w:r>
      <w:r w:rsidR="00A34D31">
        <w:t>14</w:t>
      </w:r>
      <w:r w:rsidR="00A34D31">
        <w:rPr>
          <w:rFonts w:hint="eastAsia"/>
        </w:rPr>
        <w:t>年度8</w:t>
      </w:r>
      <w:r w:rsidR="00A34D31">
        <w:t>9.53%</w:t>
      </w:r>
      <w:r w:rsidR="00A34D31">
        <w:rPr>
          <w:rFonts w:hint="eastAsia"/>
        </w:rPr>
        <w:t>較1</w:t>
      </w:r>
      <w:r w:rsidR="00A34D31">
        <w:t>13</w:t>
      </w:r>
      <w:r w:rsidR="00A34D31">
        <w:rPr>
          <w:rFonts w:hint="eastAsia"/>
        </w:rPr>
        <w:t>年度8</w:t>
      </w:r>
      <w:r w:rsidR="00A34D31">
        <w:t>5.04%</w:t>
      </w:r>
      <w:r w:rsidR="00A34D31">
        <w:rPr>
          <w:rFonts w:hint="eastAsia"/>
        </w:rPr>
        <w:t>增加；</w:t>
      </w:r>
      <w:r w:rsidR="00A34D31" w:rsidRPr="00A34D31">
        <w:rPr>
          <w:rFonts w:hint="eastAsia"/>
        </w:rPr>
        <w:t>北護分院114年度</w:t>
      </w:r>
      <w:r w:rsidR="00A34D31">
        <w:rPr>
          <w:rFonts w:hint="eastAsia"/>
        </w:rPr>
        <w:t>1</w:t>
      </w:r>
      <w:r w:rsidR="00A34D31">
        <w:t>30.44</w:t>
      </w:r>
      <w:r w:rsidR="00A34D31" w:rsidRPr="00A34D31">
        <w:rPr>
          <w:rFonts w:hint="eastAsia"/>
        </w:rPr>
        <w:t>%較113年度</w:t>
      </w:r>
      <w:r w:rsidR="00A34D31">
        <w:rPr>
          <w:rFonts w:hint="eastAsia"/>
        </w:rPr>
        <w:t>1</w:t>
      </w:r>
      <w:r w:rsidR="00A34D31">
        <w:t>27.37</w:t>
      </w:r>
      <w:r w:rsidR="00A34D31" w:rsidRPr="00A34D31">
        <w:rPr>
          <w:rFonts w:hint="eastAsia"/>
        </w:rPr>
        <w:t>%增加；新竹臺大分院114年度</w:t>
      </w:r>
      <w:r w:rsidR="00A34D31">
        <w:t>100.56</w:t>
      </w:r>
      <w:r w:rsidR="00A34D31" w:rsidRPr="00A34D31">
        <w:rPr>
          <w:rFonts w:hint="eastAsia"/>
        </w:rPr>
        <w:t>%較113年度</w:t>
      </w:r>
      <w:r w:rsidR="00A34D31">
        <w:rPr>
          <w:rFonts w:hint="eastAsia"/>
        </w:rPr>
        <w:t>9</w:t>
      </w:r>
      <w:r w:rsidR="00A34D31">
        <w:t>2.99</w:t>
      </w:r>
      <w:r w:rsidR="00A34D31" w:rsidRPr="00A34D31">
        <w:rPr>
          <w:rFonts w:hint="eastAsia"/>
        </w:rPr>
        <w:t>%增加；癌醫中心分院114年度</w:t>
      </w:r>
      <w:r w:rsidR="00A34D31">
        <w:t>83.75</w:t>
      </w:r>
      <w:r w:rsidR="00A34D31" w:rsidRPr="00A34D31">
        <w:rPr>
          <w:rFonts w:hint="eastAsia"/>
        </w:rPr>
        <w:t>%較113年度</w:t>
      </w:r>
      <w:r w:rsidR="00A34D31">
        <w:rPr>
          <w:rFonts w:hint="eastAsia"/>
        </w:rPr>
        <w:t>7</w:t>
      </w:r>
      <w:r w:rsidR="00A34D31">
        <w:t>8.74</w:t>
      </w:r>
      <w:r w:rsidR="00A34D31" w:rsidRPr="00A34D31">
        <w:rPr>
          <w:rFonts w:hint="eastAsia"/>
        </w:rPr>
        <w:t>%增加</w:t>
      </w:r>
      <w:r w:rsidR="00A34D31">
        <w:rPr>
          <w:rFonts w:hint="eastAsia"/>
        </w:rPr>
        <w:t>。</w:t>
      </w:r>
    </w:p>
  </w:footnote>
  <w:footnote w:id="5">
    <w:p w:rsidR="00053559" w:rsidRPr="00053559" w:rsidRDefault="00053559" w:rsidP="00053559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7206D2">
        <w:t>114</w:t>
      </w:r>
      <w:r w:rsidR="007206D2">
        <w:rPr>
          <w:rFonts w:hint="eastAsia"/>
        </w:rPr>
        <w:t>年度</w:t>
      </w:r>
      <w:r w:rsidR="007206D2" w:rsidRPr="007206D2">
        <w:rPr>
          <w:rFonts w:hint="eastAsia"/>
        </w:rPr>
        <w:t>住院醫療成本率大於100%</w:t>
      </w:r>
      <w:r w:rsidR="007206D2">
        <w:rPr>
          <w:rFonts w:hint="eastAsia"/>
        </w:rPr>
        <w:t>者，</w:t>
      </w:r>
      <w:r w:rsidR="007206D2" w:rsidRPr="007206D2">
        <w:rPr>
          <w:rFonts w:hint="eastAsia"/>
        </w:rPr>
        <w:t>北護分院</w:t>
      </w:r>
      <w:r w:rsidR="007206D2">
        <w:rPr>
          <w:rFonts w:hint="eastAsia"/>
        </w:rPr>
        <w:t>1</w:t>
      </w:r>
      <w:r w:rsidR="007206D2">
        <w:t>30.44%</w:t>
      </w:r>
      <w:r w:rsidR="007206D2" w:rsidRPr="007206D2">
        <w:rPr>
          <w:rFonts w:hint="eastAsia"/>
        </w:rPr>
        <w:t>、金山分院</w:t>
      </w:r>
      <w:r w:rsidR="007206D2">
        <w:rPr>
          <w:rFonts w:hint="eastAsia"/>
        </w:rPr>
        <w:t>1</w:t>
      </w:r>
      <w:r w:rsidR="007206D2">
        <w:t>50.61%</w:t>
      </w:r>
      <w:r w:rsidR="007206D2">
        <w:rPr>
          <w:rFonts w:hint="eastAsia"/>
        </w:rPr>
        <w:t>、</w:t>
      </w:r>
      <w:r w:rsidR="007206D2" w:rsidRPr="007206D2">
        <w:rPr>
          <w:rFonts w:hint="eastAsia"/>
        </w:rPr>
        <w:t>新竹臺大分院</w:t>
      </w:r>
      <w:r w:rsidR="007206D2">
        <w:rPr>
          <w:rFonts w:hint="eastAsia"/>
        </w:rPr>
        <w:t>1</w:t>
      </w:r>
      <w:r w:rsidR="007206D2">
        <w:t>00.56%</w:t>
      </w:r>
      <w:r w:rsidR="007206D2">
        <w:rPr>
          <w:rFonts w:hint="eastAsia"/>
        </w:rPr>
        <w:t>。</w:t>
      </w:r>
    </w:p>
  </w:footnote>
  <w:footnote w:id="6">
    <w:p w:rsidR="00C36DCA" w:rsidRPr="00C36DCA" w:rsidRDefault="00C36DCA" w:rsidP="00C36DCA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4A4818">
        <w:rPr>
          <w:rFonts w:hint="eastAsia"/>
        </w:rPr>
        <w:t>護理人員預算員額係</w:t>
      </w:r>
      <w:r>
        <w:rPr>
          <w:rFonts w:hint="eastAsia"/>
        </w:rPr>
        <w:t>成大醫院提供。</w:t>
      </w:r>
    </w:p>
  </w:footnote>
  <w:footnote w:id="7">
    <w:p w:rsidR="001E122C" w:rsidRDefault="001E122C" w:rsidP="001E122C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參據行政院1</w:t>
      </w:r>
      <w:r>
        <w:t>12</w:t>
      </w:r>
      <w:r>
        <w:rPr>
          <w:rFonts w:hint="eastAsia"/>
        </w:rPr>
        <w:t>年1月1</w:t>
      </w:r>
      <w:r>
        <w:t>7</w:t>
      </w:r>
      <w:r>
        <w:rPr>
          <w:rFonts w:hint="eastAsia"/>
        </w:rPr>
        <w:t>日院臺教字第1</w:t>
      </w:r>
      <w:r>
        <w:t>121000929</w:t>
      </w:r>
      <w:r>
        <w:rPr>
          <w:rFonts w:hint="eastAsia"/>
        </w:rPr>
        <w:t>號函，</w:t>
      </w:r>
      <w:r w:rsidRPr="00AA12C4">
        <w:rPr>
          <w:rFonts w:hint="eastAsia"/>
        </w:rPr>
        <w:t>工程經費</w:t>
      </w:r>
      <w:r>
        <w:rPr>
          <w:rFonts w:hint="eastAsia"/>
        </w:rPr>
        <w:t>5</w:t>
      </w:r>
      <w:r>
        <w:t>4</w:t>
      </w:r>
      <w:r>
        <w:rPr>
          <w:rFonts w:hint="eastAsia"/>
        </w:rPr>
        <w:t>億</w:t>
      </w:r>
      <w:r>
        <w:t>3,803</w:t>
      </w:r>
      <w:r>
        <w:rPr>
          <w:rFonts w:hint="eastAsia"/>
        </w:rPr>
        <w:t>萬2千元由公共建設經費補助3成約1</w:t>
      </w:r>
      <w:r>
        <w:t>6</w:t>
      </w:r>
      <w:r>
        <w:rPr>
          <w:rFonts w:hint="eastAsia"/>
        </w:rPr>
        <w:t>億3</w:t>
      </w:r>
      <w:r>
        <w:t>,141</w:t>
      </w:r>
      <w:r>
        <w:rPr>
          <w:rFonts w:hint="eastAsia"/>
        </w:rPr>
        <w:t>萬元，餘7成約</w:t>
      </w:r>
      <w:r w:rsidRPr="00AA12C4">
        <w:rPr>
          <w:rFonts w:hint="eastAsia"/>
        </w:rPr>
        <w:t>38億662萬2千元由成大醫院</w:t>
      </w:r>
      <w:r>
        <w:rPr>
          <w:rFonts w:hint="eastAsia"/>
        </w:rPr>
        <w:t>作業基金</w:t>
      </w:r>
      <w:r w:rsidRPr="00AA12C4">
        <w:rPr>
          <w:rFonts w:hint="eastAsia"/>
        </w:rPr>
        <w:t>自籌</w:t>
      </w:r>
      <w:r>
        <w:rPr>
          <w:rFonts w:hint="eastAsia"/>
        </w:rPr>
        <w:t>支應。</w:t>
      </w:r>
    </w:p>
  </w:footnote>
  <w:footnote w:id="8">
    <w:p w:rsidR="00AA12C4" w:rsidRDefault="00AA12C4" w:rsidP="00AA12C4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1E122C">
        <w:rPr>
          <w:rFonts w:hint="eastAsia"/>
        </w:rPr>
        <w:t>土地</w:t>
      </w:r>
      <w:r>
        <w:rPr>
          <w:rFonts w:hint="eastAsia"/>
        </w:rPr>
        <w:t>經費</w:t>
      </w:r>
      <w:r w:rsidR="001E122C">
        <w:rPr>
          <w:rFonts w:hint="eastAsia"/>
        </w:rPr>
        <w:t>悉數由成大醫院作業基金支應，</w:t>
      </w:r>
      <w:r>
        <w:rPr>
          <w:rFonts w:hint="eastAsia"/>
        </w:rPr>
        <w:t>已含</w:t>
      </w:r>
      <w:r w:rsidRPr="00AA12C4">
        <w:rPr>
          <w:rFonts w:hint="eastAsia"/>
        </w:rPr>
        <w:t>括於111年度補辦預算數14億7,772萬6千元內。</w:t>
      </w:r>
    </w:p>
  </w:footnote>
  <w:footnote w:id="9">
    <w:p w:rsidR="00C34B2B" w:rsidRDefault="00C34B2B" w:rsidP="00C34B2B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A12C4">
        <w:rPr>
          <w:rFonts w:hint="eastAsia"/>
        </w:rPr>
        <w:t>儀器設備經費4億元若工程如期完成，則由</w:t>
      </w:r>
      <w:r>
        <w:rPr>
          <w:rFonts w:hint="eastAsia"/>
        </w:rPr>
        <w:t>中央公共建設經費</w:t>
      </w:r>
      <w:r w:rsidRPr="00AA12C4">
        <w:rPr>
          <w:rFonts w:hint="eastAsia"/>
        </w:rPr>
        <w:t>全額補助</w:t>
      </w:r>
      <w:r>
        <w:rPr>
          <w:rFonts w:hint="eastAsia"/>
        </w:rPr>
        <w:t>。</w:t>
      </w:r>
    </w:p>
  </w:footnote>
  <w:footnote w:id="10">
    <w:p w:rsidR="00D60B68" w:rsidRDefault="00D60B68" w:rsidP="00D60B68">
      <w:pPr>
        <w:pStyle w:val="144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陽大醫院作業基金支應3</w:t>
      </w:r>
      <w:r>
        <w:t>.66</w:t>
      </w:r>
      <w:r>
        <w:rPr>
          <w:rFonts w:hint="eastAsia"/>
        </w:rPr>
        <w:t>億元、公共建設預算5</w:t>
      </w:r>
      <w:r>
        <w:t>4.55</w:t>
      </w:r>
      <w:r>
        <w:rPr>
          <w:rFonts w:hint="eastAsia"/>
        </w:rPr>
        <w:t>億元、國立陽明交通大學</w:t>
      </w:r>
      <w:r w:rsidR="00E575AF">
        <w:rPr>
          <w:rFonts w:hint="eastAsia"/>
        </w:rPr>
        <w:t>挹注</w:t>
      </w:r>
      <w:r>
        <w:rPr>
          <w:rFonts w:hint="eastAsia"/>
        </w:rPr>
        <w:t>1億元。</w:t>
      </w:r>
    </w:p>
  </w:footnote>
  <w:footnote w:id="11">
    <w:p w:rsidR="00A37800" w:rsidRDefault="00A37800" w:rsidP="00A37800">
      <w:pPr>
        <w:pStyle w:val="144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參據陽大醫院提供，用人費用係職員(含醫事人員及行政人員)，專業服務費係契僱人力之醫事人員，一般服務費係契僱人力之行政人員。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3A78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8FB515B-F8B5-43DA-891A-841829E9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CAE53-CA95-4366-AAF1-EBE1397CC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2433</Words>
  <Characters>13870</Characters>
  <Application>Microsoft Office Word</Application>
  <DocSecurity>0</DocSecurity>
  <Lines>115</Lines>
  <Paragraphs>32</Paragraphs>
  <ScaleCrop>false</ScaleCrop>
  <Company>HOME</Company>
  <LinksUpToDate>false</LinksUpToDate>
  <CharactersWithSpaces>16271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2024-10-28T06:59:00Z</dcterms:created>
  <dcterms:modified xsi:type="dcterms:W3CDTF">2024-10-28T06:59:00Z</dcterms:modified>
</cp:coreProperties>
</file>