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149E5" w:rsidRDefault="002149E5" w:rsidP="008D0F3D">
      <w:pPr>
        <w:pStyle w:val="a9"/>
      </w:pPr>
      <w:bookmarkStart w:id="0" w:name="_GoBack"/>
      <w:bookmarkEnd w:id="0"/>
      <w:r w:rsidRPr="002149E5">
        <w:rPr>
          <w:rFonts w:hint="eastAsia"/>
        </w:rPr>
        <w:t>學產基金114年度預算評估報告</w:t>
      </w:r>
    </w:p>
    <w:p w:rsidR="00556FCD" w:rsidRPr="00F75603" w:rsidRDefault="002149E5" w:rsidP="002149E5">
      <w:pPr>
        <w:pStyle w:val="a7"/>
        <w:ind w:firstLine="566"/>
      </w:pPr>
      <w:bookmarkStart w:id="1" w:name="_Toc95812725"/>
      <w:bookmarkStart w:id="2" w:name="_Toc104800414"/>
      <w:r w:rsidRPr="00F75603">
        <w:rPr>
          <w:rFonts w:hint="eastAsia"/>
        </w:rPr>
        <w:t>學產基金11</w:t>
      </w:r>
      <w:r w:rsidR="00F75603" w:rsidRPr="00F75603">
        <w:t>4</w:t>
      </w:r>
      <w:r w:rsidRPr="00F75603">
        <w:rPr>
          <w:rFonts w:hint="eastAsia"/>
        </w:rPr>
        <w:t>年度預算案編列基金來源8億</w:t>
      </w:r>
      <w:r w:rsidR="00F75603" w:rsidRPr="00F75603">
        <w:t>8,447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2</w:t>
      </w:r>
      <w:r w:rsidRPr="00F75603">
        <w:rPr>
          <w:rFonts w:hint="eastAsia"/>
        </w:rPr>
        <w:t>千元，基金用途7億</w:t>
      </w:r>
      <w:r w:rsidR="00F75603" w:rsidRPr="00F75603">
        <w:rPr>
          <w:rFonts w:hint="eastAsia"/>
        </w:rPr>
        <w:t>8</w:t>
      </w:r>
      <w:r w:rsidR="00F75603" w:rsidRPr="00F75603">
        <w:t>,316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5</w:t>
      </w:r>
      <w:r w:rsidRPr="00F75603">
        <w:rPr>
          <w:rFonts w:hint="eastAsia"/>
        </w:rPr>
        <w:t>千元，基金來源與基金用途相抵後賸餘1億1</w:t>
      </w:r>
      <w:r w:rsidR="00F75603" w:rsidRPr="00F75603">
        <w:t>30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7</w:t>
      </w:r>
      <w:r w:rsidRPr="00F75603">
        <w:rPr>
          <w:rFonts w:hint="eastAsia"/>
        </w:rPr>
        <w:t>千元，較11</w:t>
      </w:r>
      <w:r w:rsidR="00F75603" w:rsidRPr="00F75603">
        <w:t>3</w:t>
      </w:r>
      <w:r w:rsidRPr="00F75603">
        <w:rPr>
          <w:rFonts w:hint="eastAsia"/>
        </w:rPr>
        <w:t>年度預算</w:t>
      </w:r>
      <w:r w:rsidR="00F31ACF">
        <w:rPr>
          <w:rFonts w:hint="eastAsia"/>
        </w:rPr>
        <w:t>案</w:t>
      </w:r>
      <w:r w:rsidRPr="00F75603">
        <w:rPr>
          <w:rFonts w:hint="eastAsia"/>
        </w:rPr>
        <w:t>賸餘</w:t>
      </w:r>
      <w:r w:rsidR="00F75603" w:rsidRPr="00F75603">
        <w:t>1</w:t>
      </w:r>
      <w:r w:rsidR="00F75603" w:rsidRPr="00F75603">
        <w:rPr>
          <w:rFonts w:hint="eastAsia"/>
        </w:rPr>
        <w:t>億1</w:t>
      </w:r>
      <w:r w:rsidR="00F75603" w:rsidRPr="00F75603">
        <w:t>,472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9</w:t>
      </w:r>
      <w:r w:rsidRPr="00F75603">
        <w:rPr>
          <w:rFonts w:hint="eastAsia"/>
        </w:rPr>
        <w:t>千元</w:t>
      </w:r>
      <w:r w:rsidR="00F75603" w:rsidRPr="00F75603">
        <w:rPr>
          <w:rFonts w:hint="eastAsia"/>
        </w:rPr>
        <w:t>減少</w:t>
      </w:r>
      <w:r w:rsidRPr="00F75603">
        <w:rPr>
          <w:rFonts w:hint="eastAsia"/>
        </w:rPr>
        <w:t>賸餘</w:t>
      </w:r>
      <w:r w:rsidR="00F75603" w:rsidRPr="00F75603">
        <w:rPr>
          <w:rFonts w:hint="eastAsia"/>
        </w:rPr>
        <w:t>1</w:t>
      </w:r>
      <w:r w:rsidR="00F75603" w:rsidRPr="00F75603">
        <w:t>,342</w:t>
      </w:r>
      <w:r w:rsidRPr="00F75603">
        <w:rPr>
          <w:rFonts w:hint="eastAsia"/>
        </w:rPr>
        <w:t>萬</w:t>
      </w:r>
      <w:r w:rsidR="00F75603" w:rsidRPr="00F75603">
        <w:rPr>
          <w:rFonts w:hint="eastAsia"/>
        </w:rPr>
        <w:t>2</w:t>
      </w:r>
      <w:r w:rsidRPr="00F75603">
        <w:rPr>
          <w:rFonts w:hint="eastAsia"/>
        </w:rPr>
        <w:t>千元</w:t>
      </w:r>
      <w:r w:rsidR="00F31ACF">
        <w:rPr>
          <w:rStyle w:val="af2"/>
        </w:rPr>
        <w:footnoteReference w:id="1"/>
      </w:r>
      <w:r w:rsidR="00F75603" w:rsidRPr="00F75603">
        <w:rPr>
          <w:rFonts w:hint="eastAsia"/>
        </w:rPr>
        <w:t>，期末基金餘額6</w:t>
      </w:r>
      <w:r w:rsidR="00F75603" w:rsidRPr="00F75603">
        <w:t>7</w:t>
      </w:r>
      <w:r w:rsidR="00F75603" w:rsidRPr="00F75603">
        <w:rPr>
          <w:rFonts w:hint="eastAsia"/>
        </w:rPr>
        <w:t>億1</w:t>
      </w:r>
      <w:r w:rsidR="00F75603" w:rsidRPr="00F75603">
        <w:t>,283</w:t>
      </w:r>
      <w:r w:rsidR="00F75603" w:rsidRPr="00F75603">
        <w:rPr>
          <w:rFonts w:hint="eastAsia"/>
        </w:rPr>
        <w:t>萬6千元</w:t>
      </w:r>
      <w:r w:rsidRPr="00F75603">
        <w:rPr>
          <w:rFonts w:hint="eastAsia"/>
        </w:rPr>
        <w:t>。謹就學產基金11</w:t>
      </w:r>
      <w:r w:rsidR="00F75603" w:rsidRPr="00F75603">
        <w:t>4</w:t>
      </w:r>
      <w:r w:rsidRPr="00F75603">
        <w:rPr>
          <w:rFonts w:hint="eastAsia"/>
        </w:rPr>
        <w:t>年度預算案評估如下</w:t>
      </w:r>
      <w:r w:rsidR="00F75603">
        <w:rPr>
          <w:rFonts w:hint="eastAsia"/>
        </w:rPr>
        <w:t>：</w:t>
      </w:r>
    </w:p>
    <w:p w:rsidR="005E030F" w:rsidRPr="009A095A" w:rsidRDefault="005E030F" w:rsidP="005E030F">
      <w:pPr>
        <w:pStyle w:val="14"/>
        <w:ind w:left="567" w:hanging="567"/>
        <w:rPr>
          <w:rFonts w:hint="eastAsia"/>
        </w:rPr>
      </w:pPr>
      <w:bookmarkStart w:id="3" w:name="_Toc180675754"/>
      <w:r>
        <w:rPr>
          <w:rFonts w:hint="eastAsia"/>
        </w:rPr>
        <w:t>二</w:t>
      </w:r>
      <w:r w:rsidRPr="009A095A">
        <w:rPr>
          <w:rFonts w:hint="eastAsia"/>
        </w:rPr>
        <w:t>、近年獎助學金補助人數</w:t>
      </w:r>
      <w:r w:rsidR="008D6D07">
        <w:rPr>
          <w:rFonts w:hint="eastAsia"/>
        </w:rPr>
        <w:t>均未達預期且逐年</w:t>
      </w:r>
      <w:r w:rsidR="008D6D07" w:rsidRPr="009A095A">
        <w:rPr>
          <w:rFonts w:hint="eastAsia"/>
        </w:rPr>
        <w:t>減少</w:t>
      </w:r>
      <w:r w:rsidRPr="009A095A">
        <w:rPr>
          <w:rFonts w:hint="eastAsia"/>
        </w:rPr>
        <w:t>，</w:t>
      </w:r>
      <w:r w:rsidR="00AC7231">
        <w:rPr>
          <w:rFonts w:hint="eastAsia"/>
        </w:rPr>
        <w:t>然</w:t>
      </w:r>
      <w:r w:rsidR="00311C9E">
        <w:rPr>
          <w:rFonts w:hint="eastAsia"/>
        </w:rPr>
        <w:t>學產</w:t>
      </w:r>
      <w:r w:rsidRPr="009A095A">
        <w:rPr>
          <w:rFonts w:hint="eastAsia"/>
        </w:rPr>
        <w:t>基金擬增列投資股票</w:t>
      </w:r>
      <w:r w:rsidR="00311C9E">
        <w:rPr>
          <w:rFonts w:hint="eastAsia"/>
        </w:rPr>
        <w:t>以增加收益</w:t>
      </w:r>
      <w:r w:rsidR="00AC7231">
        <w:rPr>
          <w:rFonts w:hint="eastAsia"/>
        </w:rPr>
        <w:t>，</w:t>
      </w:r>
      <w:r w:rsidRPr="009A095A">
        <w:rPr>
          <w:rFonts w:hint="eastAsia"/>
        </w:rPr>
        <w:t>允宜基於獎補助弱勢學子</w:t>
      </w:r>
      <w:r w:rsidR="00311C9E">
        <w:rPr>
          <w:rFonts w:hint="eastAsia"/>
        </w:rPr>
        <w:t>之設立宗旨</w:t>
      </w:r>
      <w:r w:rsidRPr="009A095A">
        <w:rPr>
          <w:rFonts w:hint="eastAsia"/>
        </w:rPr>
        <w:t>，本穩健原則審慎衡酌</w:t>
      </w:r>
      <w:r w:rsidR="00397C7E">
        <w:rPr>
          <w:rFonts w:hint="eastAsia"/>
        </w:rPr>
        <w:t>資金用途</w:t>
      </w:r>
      <w:bookmarkEnd w:id="3"/>
    </w:p>
    <w:p w:rsidR="005E030F" w:rsidRPr="00E56F24" w:rsidRDefault="005E030F" w:rsidP="005E030F">
      <w:pPr>
        <w:ind w:left="566" w:firstLine="566"/>
        <w:rPr>
          <w:rFonts w:hint="eastAsia"/>
        </w:rPr>
      </w:pPr>
      <w:r w:rsidRPr="00E56F24">
        <w:rPr>
          <w:rFonts w:hint="eastAsia"/>
        </w:rPr>
        <w:t>學產基金1</w:t>
      </w:r>
      <w:r w:rsidRPr="00E56F24">
        <w:t>14</w:t>
      </w:r>
      <w:r w:rsidRPr="00E56F24">
        <w:rPr>
          <w:rFonts w:hint="eastAsia"/>
        </w:rPr>
        <w:t>年度預算案編列基金用途「獎補助教育支出計畫」</w:t>
      </w:r>
      <w:r w:rsidR="00E56F24" w:rsidRPr="00E56F24">
        <w:t>6</w:t>
      </w:r>
      <w:r w:rsidR="00E56F24" w:rsidRPr="00E56F24">
        <w:rPr>
          <w:rFonts w:hint="eastAsia"/>
        </w:rPr>
        <w:t>億2</w:t>
      </w:r>
      <w:r w:rsidR="00E56F24" w:rsidRPr="00E56F24">
        <w:t>,136</w:t>
      </w:r>
      <w:r w:rsidR="00E56F24" w:rsidRPr="00E56F24">
        <w:rPr>
          <w:rFonts w:hint="eastAsia"/>
        </w:rPr>
        <w:t>萬6</w:t>
      </w:r>
      <w:r w:rsidRPr="00E56F24">
        <w:rPr>
          <w:rFonts w:hint="eastAsia"/>
        </w:rPr>
        <w:t>千元，較1</w:t>
      </w:r>
      <w:r w:rsidRPr="00E56F24">
        <w:t>13</w:t>
      </w:r>
      <w:r w:rsidRPr="00E56F24">
        <w:rPr>
          <w:rFonts w:hint="eastAsia"/>
        </w:rPr>
        <w:t>年度預算</w:t>
      </w:r>
      <w:r w:rsidR="00311C9E">
        <w:rPr>
          <w:rFonts w:hint="eastAsia"/>
        </w:rPr>
        <w:t>案</w:t>
      </w:r>
      <w:r w:rsidR="00E56F24" w:rsidRPr="00E56F24">
        <w:rPr>
          <w:rFonts w:hint="eastAsia"/>
        </w:rPr>
        <w:t>5億6</w:t>
      </w:r>
      <w:r w:rsidR="00E56F24" w:rsidRPr="00E56F24">
        <w:t>,049</w:t>
      </w:r>
      <w:r w:rsidR="00E56F24" w:rsidRPr="00E56F24">
        <w:rPr>
          <w:rFonts w:hint="eastAsia"/>
        </w:rPr>
        <w:t>萬5</w:t>
      </w:r>
      <w:r w:rsidRPr="00E56F24">
        <w:rPr>
          <w:rFonts w:hint="eastAsia"/>
        </w:rPr>
        <w:t>千元增加</w:t>
      </w:r>
      <w:r w:rsidR="00E56F24" w:rsidRPr="00E56F24">
        <w:rPr>
          <w:rFonts w:hint="eastAsia"/>
        </w:rPr>
        <w:t>6</w:t>
      </w:r>
      <w:r w:rsidR="00E56F24" w:rsidRPr="00E56F24">
        <w:t>,087</w:t>
      </w:r>
      <w:r w:rsidR="00E56F24" w:rsidRPr="00E56F24">
        <w:rPr>
          <w:rFonts w:hint="eastAsia"/>
        </w:rPr>
        <w:t>萬1</w:t>
      </w:r>
      <w:r w:rsidRPr="00E56F24">
        <w:rPr>
          <w:rFonts w:hint="eastAsia"/>
        </w:rPr>
        <w:t>千元(增幅</w:t>
      </w:r>
      <w:r w:rsidR="00E56F24" w:rsidRPr="00E56F24">
        <w:rPr>
          <w:rFonts w:hint="eastAsia"/>
        </w:rPr>
        <w:t>1</w:t>
      </w:r>
      <w:r w:rsidR="00E56F24" w:rsidRPr="00E56F24">
        <w:t>0.86</w:t>
      </w:r>
      <w:r w:rsidRPr="00E56F24">
        <w:t>%)</w:t>
      </w:r>
      <w:r w:rsidR="008756C2">
        <w:rPr>
          <w:rFonts w:hint="eastAsia"/>
        </w:rPr>
        <w:t>。</w:t>
      </w:r>
      <w:r w:rsidRPr="00E56F24">
        <w:rPr>
          <w:rFonts w:hint="eastAsia"/>
        </w:rPr>
        <w:t>經查：</w:t>
      </w:r>
    </w:p>
    <w:p w:rsidR="005E030F" w:rsidRDefault="005E030F" w:rsidP="005E030F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(一)近年決算賸餘大幅超逾預算數，</w:t>
      </w:r>
      <w:r w:rsidR="00F6547F">
        <w:rPr>
          <w:rFonts w:hint="eastAsia"/>
        </w:rPr>
        <w:t>1</w:t>
      </w:r>
      <w:r w:rsidR="00F6547F">
        <w:t>12</w:t>
      </w:r>
      <w:r w:rsidR="00D6232B">
        <w:rPr>
          <w:rFonts w:hint="eastAsia"/>
        </w:rPr>
        <w:t>年底學產基金餘額</w:t>
      </w:r>
      <w:r w:rsidR="00F6547F">
        <w:rPr>
          <w:rFonts w:hint="eastAsia"/>
        </w:rPr>
        <w:t>達6</w:t>
      </w:r>
      <w:r w:rsidR="00F6547F">
        <w:t>4.97</w:t>
      </w:r>
      <w:r w:rsidR="00F6547F">
        <w:rPr>
          <w:rFonts w:hint="eastAsia"/>
        </w:rPr>
        <w:t>億元</w:t>
      </w:r>
    </w:p>
    <w:p w:rsidR="00BD13A3" w:rsidRDefault="005E030F" w:rsidP="005E030F">
      <w:pPr>
        <w:pStyle w:val="21"/>
        <w:ind w:left="850" w:firstLine="566"/>
      </w:pPr>
      <w:r>
        <w:rPr>
          <w:rFonts w:hint="eastAsia"/>
        </w:rPr>
        <w:t>學產基金1</w:t>
      </w:r>
      <w:r>
        <w:t>09</w:t>
      </w:r>
      <w:r>
        <w:rPr>
          <w:rFonts w:hint="eastAsia"/>
        </w:rPr>
        <w:t>至1</w:t>
      </w:r>
      <w:r>
        <w:t>11</w:t>
      </w:r>
      <w:r>
        <w:rPr>
          <w:rFonts w:hint="eastAsia"/>
        </w:rPr>
        <w:t>年度預算雖均編列短絀，分別為2</w:t>
      </w:r>
      <w:r>
        <w:t>.44</w:t>
      </w:r>
      <w:r>
        <w:rPr>
          <w:rFonts w:hint="eastAsia"/>
        </w:rPr>
        <w:t>億元、1</w:t>
      </w:r>
      <w:r>
        <w:t>.62</w:t>
      </w:r>
      <w:r>
        <w:rPr>
          <w:rFonts w:hint="eastAsia"/>
        </w:rPr>
        <w:t>億元及0</w:t>
      </w:r>
      <w:r>
        <w:t>.28</w:t>
      </w:r>
      <w:r w:rsidR="00311C9E">
        <w:rPr>
          <w:rFonts w:hint="eastAsia"/>
        </w:rPr>
        <w:t>億元，而決算</w:t>
      </w:r>
      <w:r>
        <w:rPr>
          <w:rFonts w:hint="eastAsia"/>
        </w:rPr>
        <w:t>均轉</w:t>
      </w:r>
      <w:r w:rsidR="00311C9E">
        <w:rPr>
          <w:rFonts w:hint="eastAsia"/>
        </w:rPr>
        <w:t>絀</w:t>
      </w:r>
      <w:r w:rsidR="00ED10F6">
        <w:rPr>
          <w:rFonts w:hint="eastAsia"/>
        </w:rPr>
        <w:t>為</w:t>
      </w:r>
      <w:r w:rsidR="00311C9E">
        <w:rPr>
          <w:rFonts w:hint="eastAsia"/>
        </w:rPr>
        <w:t>餘</w:t>
      </w:r>
      <w:r>
        <w:rPr>
          <w:rFonts w:hint="eastAsia"/>
        </w:rPr>
        <w:t>，分別為0</w:t>
      </w:r>
      <w:r>
        <w:t>.28</w:t>
      </w:r>
      <w:r>
        <w:rPr>
          <w:rFonts w:hint="eastAsia"/>
        </w:rPr>
        <w:t>億元、1億元及6</w:t>
      </w:r>
      <w:r>
        <w:t>.32</w:t>
      </w:r>
      <w:r>
        <w:rPr>
          <w:rFonts w:hint="eastAsia"/>
        </w:rPr>
        <w:t>億元，其中1</w:t>
      </w:r>
      <w:r>
        <w:t>11</w:t>
      </w:r>
      <w:r>
        <w:rPr>
          <w:rFonts w:hint="eastAsia"/>
        </w:rPr>
        <w:t>年度因</w:t>
      </w:r>
      <w:r w:rsidR="00311C9E">
        <w:rPr>
          <w:rFonts w:hint="eastAsia"/>
        </w:rPr>
        <w:t>部分</w:t>
      </w:r>
      <w:r>
        <w:rPr>
          <w:rFonts w:hint="eastAsia"/>
        </w:rPr>
        <w:t>學產土地屬「桃園航空城機場園區特定區」區段徵收範圍，所獲作價款項使財產處分收入</w:t>
      </w:r>
      <w:r w:rsidR="00311C9E">
        <w:rPr>
          <w:rFonts w:hint="eastAsia"/>
        </w:rPr>
        <w:t>大幅</w:t>
      </w:r>
      <w:r>
        <w:rPr>
          <w:rFonts w:hint="eastAsia"/>
        </w:rPr>
        <w:t>增加，</w:t>
      </w:r>
      <w:r w:rsidR="00311C9E">
        <w:rPr>
          <w:rFonts w:hint="eastAsia"/>
        </w:rPr>
        <w:t>致</w:t>
      </w:r>
      <w:r w:rsidR="00ED10F6">
        <w:rPr>
          <w:rFonts w:hint="eastAsia"/>
        </w:rPr>
        <w:t>決算賸餘與預算短絀有較大落差</w:t>
      </w:r>
      <w:r>
        <w:rPr>
          <w:rFonts w:hint="eastAsia"/>
        </w:rPr>
        <w:t>。</w:t>
      </w:r>
    </w:p>
    <w:p w:rsidR="005E030F" w:rsidRPr="001504B8" w:rsidRDefault="005E030F" w:rsidP="005E030F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至1</w:t>
      </w:r>
      <w:r>
        <w:t>12</w:t>
      </w:r>
      <w:r>
        <w:rPr>
          <w:rFonts w:hint="eastAsia"/>
        </w:rPr>
        <w:t>年度</w:t>
      </w:r>
      <w:r w:rsidR="002526BB">
        <w:rPr>
          <w:rFonts w:hint="eastAsia"/>
        </w:rPr>
        <w:t>因基金來源決算數</w:t>
      </w:r>
      <w:r w:rsidR="002526BB">
        <w:t>8.64</w:t>
      </w:r>
      <w:r w:rsidR="002526BB">
        <w:rPr>
          <w:rFonts w:hint="eastAsia"/>
        </w:rPr>
        <w:t>億元較預算增幅5</w:t>
      </w:r>
      <w:r w:rsidR="002526BB">
        <w:t>.84%</w:t>
      </w:r>
      <w:r w:rsidR="002526BB">
        <w:rPr>
          <w:rFonts w:hint="eastAsia"/>
        </w:rPr>
        <w:t>，基金用途決算數</w:t>
      </w:r>
      <w:r w:rsidR="002526BB">
        <w:t>7.58</w:t>
      </w:r>
      <w:r w:rsidR="002526BB">
        <w:rPr>
          <w:rFonts w:hint="eastAsia"/>
        </w:rPr>
        <w:t>億元較預算減幅2</w:t>
      </w:r>
      <w:r w:rsidR="002526BB">
        <w:t>.34%</w:t>
      </w:r>
      <w:r w:rsidR="002526BB">
        <w:rPr>
          <w:rFonts w:hint="eastAsia"/>
        </w:rPr>
        <w:t>，故決算</w:t>
      </w:r>
      <w:r>
        <w:rPr>
          <w:rFonts w:hint="eastAsia"/>
        </w:rPr>
        <w:t>賸餘1</w:t>
      </w:r>
      <w:r>
        <w:t>.06</w:t>
      </w:r>
      <w:r>
        <w:rPr>
          <w:rFonts w:hint="eastAsia"/>
        </w:rPr>
        <w:t>億元較預算賸餘0</w:t>
      </w:r>
      <w:r>
        <w:t>.41</w:t>
      </w:r>
      <w:r>
        <w:rPr>
          <w:rFonts w:hint="eastAsia"/>
        </w:rPr>
        <w:t>億元</w:t>
      </w:r>
      <w:r w:rsidR="00311C9E">
        <w:rPr>
          <w:rFonts w:hint="eastAsia"/>
        </w:rPr>
        <w:t>之</w:t>
      </w:r>
      <w:r>
        <w:rPr>
          <w:rFonts w:hint="eastAsia"/>
        </w:rPr>
        <w:t>增幅達1</w:t>
      </w:r>
      <w:r>
        <w:t>62.55%</w:t>
      </w:r>
      <w:r>
        <w:rPr>
          <w:rFonts w:hint="eastAsia"/>
        </w:rPr>
        <w:t>，</w:t>
      </w:r>
      <w:r w:rsidR="00582CCE">
        <w:rPr>
          <w:rFonts w:hint="eastAsia"/>
        </w:rPr>
        <w:t>期末基金餘額達6</w:t>
      </w:r>
      <w:r w:rsidR="00582CCE">
        <w:t>4</w:t>
      </w:r>
      <w:r w:rsidR="001579D6">
        <w:t>.97</w:t>
      </w:r>
      <w:r w:rsidR="00582CCE">
        <w:rPr>
          <w:rFonts w:hint="eastAsia"/>
        </w:rPr>
        <w:t>億元</w:t>
      </w:r>
      <w:r w:rsidR="00CC14F0">
        <w:rPr>
          <w:rFonts w:hint="eastAsia"/>
        </w:rPr>
        <w:t>。如加計1</w:t>
      </w:r>
      <w:r w:rsidR="00CC14F0">
        <w:t>13</w:t>
      </w:r>
      <w:r w:rsidR="00CC14F0">
        <w:rPr>
          <w:rFonts w:hint="eastAsia"/>
        </w:rPr>
        <w:t>及1</w:t>
      </w:r>
      <w:r w:rsidR="00CC14F0">
        <w:t>14</w:t>
      </w:r>
      <w:r w:rsidR="00CC14F0">
        <w:rPr>
          <w:rFonts w:hint="eastAsia"/>
        </w:rPr>
        <w:t>年度預計賸餘，1</w:t>
      </w:r>
      <w:r w:rsidR="00CC14F0">
        <w:t>14</w:t>
      </w:r>
      <w:r w:rsidR="00CC14F0">
        <w:rPr>
          <w:rFonts w:hint="eastAsia"/>
        </w:rPr>
        <w:t>年度預計期末基金餘額達</w:t>
      </w:r>
      <w:r w:rsidR="00CC14F0">
        <w:t>67</w:t>
      </w:r>
      <w:r w:rsidR="001579D6">
        <w:t>.13</w:t>
      </w:r>
      <w:r w:rsidR="00CC14F0">
        <w:rPr>
          <w:rFonts w:hint="eastAsia"/>
        </w:rPr>
        <w:t>億元</w:t>
      </w:r>
      <w:r>
        <w:t>(</w:t>
      </w:r>
      <w:r>
        <w:rPr>
          <w:rFonts w:hint="eastAsia"/>
        </w:rPr>
        <w:t>詳表1</w:t>
      </w:r>
      <w:r>
        <w:t>)</w:t>
      </w:r>
      <w:r>
        <w:rPr>
          <w:rFonts w:hint="eastAsia"/>
        </w:rPr>
        <w:t>。</w:t>
      </w:r>
    </w:p>
    <w:p w:rsidR="005E030F" w:rsidRPr="00E56F24" w:rsidRDefault="005E030F" w:rsidP="00311C9E">
      <w:pPr>
        <w:ind w:leftChars="-50" w:left="567" w:right="-143" w:hangingChars="250" w:hanging="709"/>
        <w:rPr>
          <w:b/>
        </w:rPr>
      </w:pPr>
      <w:r w:rsidRPr="00E56F24">
        <w:rPr>
          <w:rFonts w:hint="eastAsia"/>
          <w:b/>
        </w:rPr>
        <w:lastRenderedPageBreak/>
        <w:t>表1</w:t>
      </w:r>
      <w:r w:rsidRPr="00E56F24">
        <w:rPr>
          <w:b/>
        </w:rPr>
        <w:t xml:space="preserve">  </w:t>
      </w:r>
      <w:r w:rsidRPr="00E56F24">
        <w:rPr>
          <w:rFonts w:hint="eastAsia"/>
          <w:b/>
        </w:rPr>
        <w:t>學產基金</w:t>
      </w:r>
      <w:r w:rsidR="00311C9E">
        <w:rPr>
          <w:rFonts w:hint="eastAsia"/>
          <w:b/>
        </w:rPr>
        <w:t>1</w:t>
      </w:r>
      <w:r w:rsidR="00311C9E">
        <w:rPr>
          <w:b/>
        </w:rPr>
        <w:t>09</w:t>
      </w:r>
      <w:r w:rsidR="00311C9E">
        <w:rPr>
          <w:rFonts w:hint="eastAsia"/>
          <w:b/>
        </w:rPr>
        <w:t>至1</w:t>
      </w:r>
      <w:r w:rsidR="00311C9E">
        <w:rPr>
          <w:b/>
        </w:rPr>
        <w:t>14</w:t>
      </w:r>
      <w:r w:rsidR="00311C9E">
        <w:rPr>
          <w:rFonts w:hint="eastAsia"/>
          <w:b/>
        </w:rPr>
        <w:t>年度</w:t>
      </w:r>
      <w:r w:rsidRPr="00E56F24">
        <w:rPr>
          <w:rFonts w:hint="eastAsia"/>
          <w:b/>
        </w:rPr>
        <w:t>基金來源、用途及餘絀之預、決算比較表</w:t>
      </w:r>
    </w:p>
    <w:p w:rsidR="005E030F" w:rsidRDefault="005E030F" w:rsidP="005E030F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單位：新臺幣千元；%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1965"/>
        <w:gridCol w:w="1594"/>
        <w:gridCol w:w="1594"/>
        <w:gridCol w:w="1594"/>
        <w:gridCol w:w="1299"/>
      </w:tblGrid>
      <w:tr w:rsidR="005E030F" w:rsidRPr="00E50F24" w:rsidTr="00E50F24">
        <w:trPr>
          <w:tblHeader/>
        </w:trPr>
        <w:tc>
          <w:tcPr>
            <w:tcW w:w="674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lastRenderedPageBreak/>
              <w:t>年度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t>項目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t>預算數[</w:t>
            </w:r>
            <w:r w:rsidRPr="00E50F24">
              <w:rPr>
                <w:b/>
              </w:rPr>
              <w:t>A]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t>決算數[</w:t>
            </w:r>
            <w:r w:rsidRPr="00E50F24">
              <w:rPr>
                <w:b/>
              </w:rPr>
              <w:t>B]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t>比較增減數[</w:t>
            </w:r>
            <w:r w:rsidRPr="00E50F24">
              <w:rPr>
                <w:b/>
              </w:rPr>
              <w:t>B-A]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Pr="00E50F24" w:rsidRDefault="005E030F" w:rsidP="00937F61">
            <w:pPr>
              <w:pStyle w:val="141"/>
              <w:jc w:val="center"/>
              <w:rPr>
                <w:rFonts w:hint="eastAsia"/>
                <w:b/>
              </w:rPr>
            </w:pPr>
            <w:r w:rsidRPr="00E50F24">
              <w:rPr>
                <w:rFonts w:hint="eastAsia"/>
                <w:b/>
              </w:rPr>
              <w:t>增減比率[</w:t>
            </w:r>
            <w:r w:rsidRPr="00E50F24">
              <w:rPr>
                <w:b/>
              </w:rPr>
              <w:t>(B-A)/A]</w:t>
            </w:r>
          </w:p>
        </w:tc>
      </w:tr>
      <w:tr w:rsidR="005E030F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23,253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60,087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63,166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.67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,067,212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32,111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335,101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1.40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243,959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7,976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71,935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11.47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,125,882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,658,568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32,686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0.39</w:t>
            </w:r>
          </w:p>
        </w:tc>
      </w:tr>
      <w:tr w:rsidR="005E030F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10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07,285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09,721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,436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.30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69,105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09,819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057114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259,</w:t>
            </w:r>
            <w:r w:rsidR="00057114">
              <w:t>2</w:t>
            </w:r>
            <w:r>
              <w:t>86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6.76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161,820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9,902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61,722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61.74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,224,813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,758,470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33,657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0.21</w:t>
            </w:r>
          </w:p>
        </w:tc>
      </w:tr>
      <w:tr w:rsidR="005E030F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11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98,385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89740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,581,37</w:t>
            </w:r>
            <w:r w:rsidR="0089740C">
              <w:rPr>
                <w:rFonts w:hint="eastAsia"/>
              </w:rPr>
              <w:t>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89740C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82,98</w:t>
            </w:r>
            <w:r w:rsidR="0089740C">
              <w:t>9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8.07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26,375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49,460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23,085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4.89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27,990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31,914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59,904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,357.64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 w:rsidRPr="009A095A"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,468,758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,390,384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21,626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6.85</w:t>
            </w:r>
          </w:p>
        </w:tc>
      </w:tr>
      <w:tr w:rsidR="005E030F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12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t>816,760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64,463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7,703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.84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76,229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58,047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18,182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2.34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0,531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06,416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5,885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62.55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 w:rsidRPr="009A095A"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,771,011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Pr="008C4618" w:rsidRDefault="005E030F" w:rsidP="00937F61">
            <w:pPr>
              <w:pStyle w:val="141"/>
              <w:jc w:val="right"/>
              <w:rPr>
                <w:rFonts w:hint="eastAsia"/>
                <w:b/>
              </w:rPr>
            </w:pPr>
            <w:r w:rsidRPr="008C4618">
              <w:rPr>
                <w:rFonts w:hint="eastAsia"/>
                <w:b/>
              </w:rPr>
              <w:t>6</w:t>
            </w:r>
            <w:r w:rsidRPr="008C4618">
              <w:rPr>
                <w:b/>
              </w:rPr>
              <w:t>,496,800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25,789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2.58</w:t>
            </w:r>
          </w:p>
        </w:tc>
      </w:tr>
      <w:tr w:rsidR="005E030F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59,832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85,931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173,901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20.22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45,103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11,730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333,373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  <w:r>
              <w:t>44.74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14,729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74,201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59,472</w:t>
            </w:r>
          </w:p>
        </w:tc>
        <w:tc>
          <w:tcPr>
            <w:tcW w:w="1296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39.00</w:t>
            </w:r>
          </w:p>
        </w:tc>
      </w:tr>
      <w:tr w:rsidR="005E030F" w:rsidTr="00E50F24">
        <w:tc>
          <w:tcPr>
            <w:tcW w:w="674" w:type="dxa"/>
            <w:vMerge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both"/>
              <w:rPr>
                <w:rFonts w:hint="eastAsia"/>
              </w:rPr>
            </w:pPr>
            <w:r w:rsidRPr="009A095A"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t>6,545,644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,771,001</w:t>
            </w:r>
          </w:p>
        </w:tc>
        <w:tc>
          <w:tcPr>
            <w:tcW w:w="15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25,357</w:t>
            </w:r>
          </w:p>
        </w:tc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E030F" w:rsidRDefault="005E030F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.44</w:t>
            </w:r>
          </w:p>
        </w:tc>
      </w:tr>
      <w:tr w:rsidR="00E50F24" w:rsidTr="00E50F24">
        <w:tc>
          <w:tcPr>
            <w:tcW w:w="674" w:type="dxa"/>
            <w:vMerge w:val="restart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14</w:t>
            </w:r>
          </w:p>
        </w:tc>
        <w:tc>
          <w:tcPr>
            <w:tcW w:w="1967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基金來源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84,472</w:t>
            </w:r>
          </w:p>
        </w:tc>
        <w:tc>
          <w:tcPr>
            <w:tcW w:w="4485" w:type="dxa"/>
            <w:gridSpan w:val="3"/>
            <w:vMerge w:val="restart"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</w:p>
        </w:tc>
      </w:tr>
      <w:tr w:rsidR="00E50F24" w:rsidTr="00E50F24">
        <w:tc>
          <w:tcPr>
            <w:tcW w:w="674" w:type="dxa"/>
            <w:vMerge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基金用途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83,165</w:t>
            </w:r>
          </w:p>
        </w:tc>
        <w:tc>
          <w:tcPr>
            <w:tcW w:w="4485" w:type="dxa"/>
            <w:gridSpan w:val="3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</w:p>
        </w:tc>
      </w:tr>
      <w:tr w:rsidR="00E50F24" w:rsidTr="00E50F24">
        <w:tc>
          <w:tcPr>
            <w:tcW w:w="674" w:type="dxa"/>
            <w:vMerge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本期賸餘(短絀)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01,307</w:t>
            </w:r>
          </w:p>
        </w:tc>
        <w:tc>
          <w:tcPr>
            <w:tcW w:w="4485" w:type="dxa"/>
            <w:gridSpan w:val="3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</w:p>
        </w:tc>
      </w:tr>
      <w:tr w:rsidR="00E50F24" w:rsidTr="00E50F24">
        <w:tc>
          <w:tcPr>
            <w:tcW w:w="674" w:type="dxa"/>
            <w:vMerge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967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both"/>
              <w:rPr>
                <w:rFonts w:hint="eastAsia"/>
              </w:rPr>
            </w:pPr>
            <w:r w:rsidRPr="009A095A">
              <w:rPr>
                <w:rFonts w:hint="eastAsia"/>
              </w:rPr>
              <w:t>期末基金餘額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,712,836</w:t>
            </w:r>
          </w:p>
        </w:tc>
        <w:tc>
          <w:tcPr>
            <w:tcW w:w="4485" w:type="dxa"/>
            <w:gridSpan w:val="3"/>
            <w:vMerge/>
            <w:tcBorders>
              <w:top w:val="single" w:sz="4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E50F24" w:rsidRDefault="00E50F24" w:rsidP="00937F61">
            <w:pPr>
              <w:pStyle w:val="141"/>
              <w:jc w:val="right"/>
              <w:rPr>
                <w:rFonts w:hint="eastAsia"/>
              </w:rPr>
            </w:pPr>
          </w:p>
        </w:tc>
      </w:tr>
    </w:tbl>
    <w:p w:rsidR="005E030F" w:rsidRDefault="005E030F" w:rsidP="005E030F">
      <w:pPr>
        <w:pStyle w:val="141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13</w:t>
      </w:r>
      <w:r>
        <w:rPr>
          <w:rFonts w:hint="eastAsia"/>
        </w:rPr>
        <w:t>年決算數係1至7月底累計數。</w:t>
      </w:r>
    </w:p>
    <w:p w:rsidR="005E030F" w:rsidRDefault="005E030F" w:rsidP="005E030F">
      <w:pPr>
        <w:pStyle w:val="141"/>
        <w:rPr>
          <w:rFonts w:hint="eastAsia"/>
        </w:rPr>
      </w:pPr>
      <w:r>
        <w:rPr>
          <w:rFonts w:hint="eastAsia"/>
        </w:rPr>
        <w:t>資料來源：學產基金預、決算書、1</w:t>
      </w:r>
      <w:r>
        <w:t>13</w:t>
      </w:r>
      <w:r>
        <w:rPr>
          <w:rFonts w:hint="eastAsia"/>
        </w:rPr>
        <w:t>年7月會計月報。</w:t>
      </w:r>
    </w:p>
    <w:p w:rsidR="005E030F" w:rsidRDefault="005E030F" w:rsidP="005E030F">
      <w:pPr>
        <w:pStyle w:val="a4"/>
        <w:ind w:left="849" w:hanging="283"/>
      </w:pPr>
      <w:r>
        <w:rPr>
          <w:rFonts w:hint="eastAsia"/>
        </w:rPr>
        <w:t>(二)近年獎助學金補助人數、金額呈減少趨勢，</w:t>
      </w:r>
      <w:r w:rsidR="00F6547F">
        <w:rPr>
          <w:rFonts w:hint="eastAsia"/>
        </w:rPr>
        <w:t>惟</w:t>
      </w:r>
      <w:r>
        <w:rPr>
          <w:rFonts w:hint="eastAsia"/>
        </w:rPr>
        <w:t>該基金擬增列投資股票等以增加收益，允宜基於獎補助弱勢學子</w:t>
      </w:r>
      <w:r w:rsidR="009D34BD">
        <w:rPr>
          <w:rFonts w:hint="eastAsia"/>
        </w:rPr>
        <w:t>之設立宗旨</w:t>
      </w:r>
      <w:r>
        <w:rPr>
          <w:rFonts w:hint="eastAsia"/>
        </w:rPr>
        <w:t>，本穩健原則審慎衡酌資金運用之風險性</w:t>
      </w:r>
    </w:p>
    <w:p w:rsidR="005E030F" w:rsidRDefault="005E030F" w:rsidP="005E030F">
      <w:pPr>
        <w:pStyle w:val="123"/>
        <w:ind w:left="1133" w:hanging="283"/>
      </w:pPr>
      <w:r>
        <w:rPr>
          <w:b/>
        </w:rPr>
        <w:t>1</w:t>
      </w:r>
      <w:r w:rsidRPr="00B952E7">
        <w:rPr>
          <w:b/>
        </w:rPr>
        <w:t>.</w:t>
      </w:r>
      <w:r w:rsidRPr="00B952E7">
        <w:rPr>
          <w:rFonts w:hint="eastAsia"/>
          <w:b/>
        </w:rPr>
        <w:t>學產基金獎助教育支出計畫近年</w:t>
      </w:r>
      <w:r>
        <w:rPr>
          <w:rFonts w:hint="eastAsia"/>
          <w:b/>
        </w:rPr>
        <w:t>實際獎補助人次與金額</w:t>
      </w:r>
      <w:r w:rsidRPr="00B952E7">
        <w:rPr>
          <w:rFonts w:hint="eastAsia"/>
          <w:b/>
        </w:rPr>
        <w:t>均未達預期，且逐年降低</w:t>
      </w:r>
      <w:r>
        <w:rPr>
          <w:rFonts w:hint="eastAsia"/>
        </w:rPr>
        <w:t>：該基金用途主要係學產房地管理與獎助教育支出，其中「獎助教育支出計畫」包括「</w:t>
      </w:r>
      <w:r w:rsidRPr="00D86ADF">
        <w:rPr>
          <w:rFonts w:hint="eastAsia"/>
        </w:rPr>
        <w:t>低收入戶學生助學金</w:t>
      </w:r>
      <w:r>
        <w:rPr>
          <w:rFonts w:hint="eastAsia"/>
        </w:rPr>
        <w:t>」、「</w:t>
      </w:r>
      <w:r w:rsidRPr="00D86ADF">
        <w:rPr>
          <w:rFonts w:hint="eastAsia"/>
        </w:rPr>
        <w:t>急難慰問金</w:t>
      </w:r>
      <w:r>
        <w:rPr>
          <w:rFonts w:hint="eastAsia"/>
        </w:rPr>
        <w:t>」、「</w:t>
      </w:r>
      <w:r w:rsidRPr="00D86ADF">
        <w:rPr>
          <w:rFonts w:hint="eastAsia"/>
        </w:rPr>
        <w:t>獎勵高中以上學校辦理工讀服務</w:t>
      </w:r>
      <w:r>
        <w:rPr>
          <w:rFonts w:hint="eastAsia"/>
        </w:rPr>
        <w:t>」、「</w:t>
      </w:r>
      <w:r w:rsidRPr="00D86ADF">
        <w:rPr>
          <w:rFonts w:hint="eastAsia"/>
        </w:rPr>
        <w:t>補助民間團體輔導高關懷學生</w:t>
      </w:r>
      <w:r>
        <w:rPr>
          <w:rFonts w:hint="eastAsia"/>
        </w:rPr>
        <w:t>」及「</w:t>
      </w:r>
      <w:r w:rsidRPr="00D86ADF">
        <w:rPr>
          <w:rFonts w:hint="eastAsia"/>
        </w:rPr>
        <w:t>補助培訓具特殊</w:t>
      </w:r>
      <w:r w:rsidRPr="00D86ADF">
        <w:rPr>
          <w:rFonts w:hint="eastAsia"/>
        </w:rPr>
        <w:lastRenderedPageBreak/>
        <w:t>專長弱勢學生</w:t>
      </w:r>
      <w:r>
        <w:rPr>
          <w:rFonts w:hint="eastAsia"/>
        </w:rPr>
        <w:t>」等5項。1</w:t>
      </w:r>
      <w:r>
        <w:t>09</w:t>
      </w:r>
      <w:r>
        <w:rPr>
          <w:rFonts w:hint="eastAsia"/>
        </w:rPr>
        <w:t>至1</w:t>
      </w:r>
      <w:r>
        <w:t>12</w:t>
      </w:r>
      <w:r w:rsidR="0049298D">
        <w:rPr>
          <w:rFonts w:hint="eastAsia"/>
        </w:rPr>
        <w:t>年度辦理「獎助教育支出計畫」決算</w:t>
      </w:r>
      <w:r>
        <w:rPr>
          <w:rFonts w:hint="eastAsia"/>
        </w:rPr>
        <w:t>獎補助人次由1</w:t>
      </w:r>
      <w:r>
        <w:t>6</w:t>
      </w:r>
      <w:r>
        <w:rPr>
          <w:rFonts w:hint="eastAsia"/>
        </w:rPr>
        <w:t>萬4</w:t>
      </w:r>
      <w:r>
        <w:t>,319</w:t>
      </w:r>
      <w:r>
        <w:rPr>
          <w:rFonts w:hint="eastAsia"/>
        </w:rPr>
        <w:t>人次逐年減少為</w:t>
      </w:r>
      <w:r>
        <w:t>13</w:t>
      </w:r>
      <w:r>
        <w:rPr>
          <w:rFonts w:hint="eastAsia"/>
        </w:rPr>
        <w:t>萬</w:t>
      </w:r>
      <w:r>
        <w:rPr>
          <w:rFonts w:hint="eastAsia"/>
        </w:rPr>
        <w:lastRenderedPageBreak/>
        <w:t>9</w:t>
      </w:r>
      <w:r>
        <w:t>,838</w:t>
      </w:r>
      <w:r>
        <w:rPr>
          <w:rFonts w:hint="eastAsia"/>
        </w:rPr>
        <w:t>人次</w:t>
      </w:r>
      <w:r w:rsidR="0049298D">
        <w:rPr>
          <w:rFonts w:hint="eastAsia"/>
        </w:rPr>
        <w:t>(減幅1</w:t>
      </w:r>
      <w:r w:rsidR="0049298D">
        <w:t>4.9%)</w:t>
      </w:r>
      <w:r>
        <w:rPr>
          <w:rFonts w:hint="eastAsia"/>
        </w:rPr>
        <w:t>，金額由5億7</w:t>
      </w:r>
      <w:r>
        <w:t>,906</w:t>
      </w:r>
      <w:r>
        <w:rPr>
          <w:rFonts w:hint="eastAsia"/>
        </w:rPr>
        <w:t>萬4千元減至4億9</w:t>
      </w:r>
      <w:r>
        <w:t>,161</w:t>
      </w:r>
      <w:r>
        <w:rPr>
          <w:rFonts w:hint="eastAsia"/>
        </w:rPr>
        <w:t>萬8千元(減幅</w:t>
      </w:r>
      <w:r>
        <w:t>15.1%)</w:t>
      </w:r>
      <w:r w:rsidR="00BA1901">
        <w:rPr>
          <w:rFonts w:hint="eastAsia"/>
        </w:rPr>
        <w:t>；</w:t>
      </w:r>
      <w:r>
        <w:rPr>
          <w:rFonts w:hint="eastAsia"/>
        </w:rPr>
        <w:t>且各年決算實際獎補助人數與金額均未達預計目標值，如</w:t>
      </w:r>
      <w:r w:rsidR="009D34BD">
        <w:rPr>
          <w:rFonts w:hint="eastAsia"/>
        </w:rPr>
        <w:t>：</w:t>
      </w:r>
      <w:r>
        <w:rPr>
          <w:rFonts w:hint="eastAsia"/>
        </w:rPr>
        <w:t>1</w:t>
      </w:r>
      <w:r>
        <w:t>12</w:t>
      </w:r>
      <w:r>
        <w:rPr>
          <w:rFonts w:hint="eastAsia"/>
        </w:rPr>
        <w:t>年度獎助教育支出計畫預計獎補助1</w:t>
      </w:r>
      <w:r>
        <w:t>5</w:t>
      </w:r>
      <w:r>
        <w:rPr>
          <w:rFonts w:hint="eastAsia"/>
        </w:rPr>
        <w:t>萬8</w:t>
      </w:r>
      <w:r>
        <w:t>,313</w:t>
      </w:r>
      <w:r>
        <w:rPr>
          <w:rFonts w:hint="eastAsia"/>
        </w:rPr>
        <w:t>人次，決算僅1</w:t>
      </w:r>
      <w:r>
        <w:t>3</w:t>
      </w:r>
      <w:r>
        <w:rPr>
          <w:rFonts w:hint="eastAsia"/>
        </w:rPr>
        <w:t>萬9</w:t>
      </w:r>
      <w:r>
        <w:t>,838</w:t>
      </w:r>
      <w:r>
        <w:rPr>
          <w:rFonts w:hint="eastAsia"/>
        </w:rPr>
        <w:t>人次(</w:t>
      </w:r>
      <w:r w:rsidR="009D34BD">
        <w:rPr>
          <w:rFonts w:hint="eastAsia"/>
        </w:rPr>
        <w:t>預算執行</w:t>
      </w:r>
      <w:r>
        <w:rPr>
          <w:rFonts w:hint="eastAsia"/>
        </w:rPr>
        <w:t>率8</w:t>
      </w:r>
      <w:r>
        <w:t>8.33%)</w:t>
      </w:r>
      <w:r>
        <w:rPr>
          <w:rFonts w:hint="eastAsia"/>
        </w:rPr>
        <w:t>，獎補助金額決算數4億9</w:t>
      </w:r>
      <w:r>
        <w:t>,161</w:t>
      </w:r>
      <w:r>
        <w:rPr>
          <w:rFonts w:hint="eastAsia"/>
        </w:rPr>
        <w:t>萬8千元占預算數5億7</w:t>
      </w:r>
      <w:r>
        <w:t>,827</w:t>
      </w:r>
      <w:r>
        <w:rPr>
          <w:rFonts w:hint="eastAsia"/>
        </w:rPr>
        <w:t>萬8千元之8</w:t>
      </w:r>
      <w:r>
        <w:t>5.01%</w:t>
      </w:r>
      <w:r>
        <w:rPr>
          <w:rFonts w:hint="eastAsia"/>
        </w:rPr>
        <w:t>；</w:t>
      </w:r>
      <w:r w:rsidR="00BA1901">
        <w:rPr>
          <w:rFonts w:hint="eastAsia"/>
        </w:rPr>
        <w:t>另</w:t>
      </w:r>
      <w:r>
        <w:rPr>
          <w:rFonts w:hint="eastAsia"/>
        </w:rPr>
        <w:t>獎助教育支出計畫中金額占比較大者為「低收入戶學生助學金」與「急難慰問金」，該2項補助人數與金額亦逐年減少，且決算均未達預計目標(詳表2</w:t>
      </w:r>
      <w:r>
        <w:t>)</w:t>
      </w:r>
      <w:r>
        <w:rPr>
          <w:rFonts w:hint="eastAsia"/>
        </w:rPr>
        <w:t>。</w:t>
      </w:r>
    </w:p>
    <w:p w:rsidR="005E030F" w:rsidRPr="00D6232B" w:rsidRDefault="005E030F" w:rsidP="005E030F">
      <w:pPr>
        <w:ind w:leftChars="-50" w:left="567" w:hangingChars="250" w:hanging="709"/>
        <w:rPr>
          <w:b/>
        </w:rPr>
      </w:pPr>
      <w:r w:rsidRPr="00D6232B">
        <w:rPr>
          <w:rFonts w:hint="eastAsia"/>
          <w:b/>
        </w:rPr>
        <w:t>表2</w:t>
      </w:r>
      <w:r w:rsidRPr="00D6232B">
        <w:rPr>
          <w:b/>
        </w:rPr>
        <w:t xml:space="preserve">  </w:t>
      </w:r>
      <w:r w:rsidRPr="00D6232B">
        <w:rPr>
          <w:rFonts w:hint="eastAsia"/>
          <w:b/>
        </w:rPr>
        <w:t>學產基金「獎助教育支出計畫」</w:t>
      </w:r>
      <w:r w:rsidR="009D34BD">
        <w:rPr>
          <w:rFonts w:hint="eastAsia"/>
          <w:b/>
        </w:rPr>
        <w:t>1</w:t>
      </w:r>
      <w:r w:rsidR="009D34BD">
        <w:rPr>
          <w:b/>
        </w:rPr>
        <w:t>09</w:t>
      </w:r>
      <w:r w:rsidR="009D34BD">
        <w:rPr>
          <w:rFonts w:hint="eastAsia"/>
          <w:b/>
        </w:rPr>
        <w:t>至1</w:t>
      </w:r>
      <w:r w:rsidR="009D34BD">
        <w:rPr>
          <w:b/>
        </w:rPr>
        <w:t>12</w:t>
      </w:r>
      <w:r w:rsidR="009D34BD">
        <w:rPr>
          <w:rFonts w:hint="eastAsia"/>
          <w:b/>
        </w:rPr>
        <w:t>年度</w:t>
      </w:r>
      <w:r w:rsidRPr="00D6232B">
        <w:rPr>
          <w:rFonts w:hint="eastAsia"/>
          <w:b/>
        </w:rPr>
        <w:t>辦理情形表</w:t>
      </w:r>
    </w:p>
    <w:p w:rsidR="005E030F" w:rsidRDefault="005E030F" w:rsidP="005E030F">
      <w:pPr>
        <w:pStyle w:val="141"/>
        <w:jc w:val="right"/>
      </w:pPr>
      <w:r>
        <w:rPr>
          <w:rFonts w:hint="eastAsia"/>
        </w:rPr>
        <w:t>單位：人次；新臺幣千元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734"/>
        <w:gridCol w:w="930"/>
        <w:gridCol w:w="930"/>
        <w:gridCol w:w="931"/>
        <w:gridCol w:w="930"/>
        <w:gridCol w:w="930"/>
        <w:gridCol w:w="931"/>
        <w:gridCol w:w="930"/>
        <w:gridCol w:w="931"/>
      </w:tblGrid>
      <w:tr w:rsidR="005E030F" w:rsidRPr="00A04F4D" w:rsidTr="00A04F4D">
        <w:trPr>
          <w:tblHeader/>
        </w:trPr>
        <w:tc>
          <w:tcPr>
            <w:tcW w:w="578" w:type="dxa"/>
            <w:vMerge w:val="restart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年度</w:t>
            </w:r>
          </w:p>
        </w:tc>
        <w:tc>
          <w:tcPr>
            <w:tcW w:w="734" w:type="dxa"/>
            <w:vMerge w:val="restart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項目</w:t>
            </w:r>
          </w:p>
        </w:tc>
        <w:tc>
          <w:tcPr>
            <w:tcW w:w="1860" w:type="dxa"/>
            <w:gridSpan w:val="2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獎助教育支出計畫合計</w:t>
            </w:r>
            <w:r w:rsidR="000F7DE7">
              <w:rPr>
                <w:rFonts w:hint="eastAsia"/>
                <w:b/>
                <w:spacing w:val="-20"/>
              </w:rPr>
              <w:t>[</w:t>
            </w:r>
            <w:r w:rsidR="000F7DE7">
              <w:rPr>
                <w:b/>
                <w:spacing w:val="-20"/>
              </w:rPr>
              <w:t>A+B+C]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低收入戶學生助學金</w:t>
            </w:r>
            <w:r w:rsidR="000F7DE7">
              <w:rPr>
                <w:rFonts w:hint="eastAsia"/>
                <w:b/>
                <w:spacing w:val="-20"/>
              </w:rPr>
              <w:t>[</w:t>
            </w:r>
            <w:r w:rsidR="000F7DE7">
              <w:rPr>
                <w:b/>
                <w:spacing w:val="-20"/>
              </w:rPr>
              <w:t>A]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急難慰問金</w:t>
            </w:r>
            <w:r w:rsidR="000F7DE7">
              <w:rPr>
                <w:rFonts w:hint="eastAsia"/>
                <w:b/>
                <w:spacing w:val="-20"/>
              </w:rPr>
              <w:t>[</w:t>
            </w:r>
            <w:r w:rsidR="000F7DE7">
              <w:rPr>
                <w:b/>
                <w:spacing w:val="-20"/>
              </w:rPr>
              <w:t>B]</w:t>
            </w:r>
          </w:p>
        </w:tc>
        <w:tc>
          <w:tcPr>
            <w:tcW w:w="1861" w:type="dxa"/>
            <w:gridSpan w:val="2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ind w:leftChars="-27" w:left="-76" w:rightChars="-26" w:right="-74"/>
              <w:jc w:val="both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獎勵高中以上學校辦理工</w:t>
            </w:r>
            <w:r w:rsidR="000F7DE7">
              <w:rPr>
                <w:rFonts w:hint="eastAsia"/>
                <w:b/>
                <w:spacing w:val="-20"/>
              </w:rPr>
              <w:t>讀服務、補助民間團體輔導高關懷學生、補助培訓具特殊專長弱勢學生小</w:t>
            </w:r>
            <w:r w:rsidRPr="00A04F4D">
              <w:rPr>
                <w:rFonts w:hint="eastAsia"/>
                <w:b/>
                <w:spacing w:val="-20"/>
              </w:rPr>
              <w:t>計</w:t>
            </w:r>
            <w:r w:rsidR="000F7DE7">
              <w:rPr>
                <w:rFonts w:hint="eastAsia"/>
                <w:b/>
                <w:spacing w:val="-20"/>
              </w:rPr>
              <w:t>[</w:t>
            </w:r>
            <w:r w:rsidR="000F7DE7">
              <w:rPr>
                <w:b/>
                <w:spacing w:val="-20"/>
              </w:rPr>
              <w:t>C]</w:t>
            </w:r>
          </w:p>
        </w:tc>
      </w:tr>
      <w:tr w:rsidR="005E030F" w:rsidRPr="00A04F4D" w:rsidTr="00A04F4D">
        <w:trPr>
          <w:tblHeader/>
        </w:trPr>
        <w:tc>
          <w:tcPr>
            <w:tcW w:w="578" w:type="dxa"/>
            <w:vMerge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734" w:type="dxa"/>
            <w:vMerge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rFonts w:hint="eastAsia"/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預算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A04F4D" w:rsidRDefault="005E030F" w:rsidP="00937F61">
            <w:pPr>
              <w:pStyle w:val="141"/>
              <w:jc w:val="center"/>
              <w:rPr>
                <w:b/>
                <w:spacing w:val="-20"/>
              </w:rPr>
            </w:pPr>
            <w:r w:rsidRPr="00A04F4D">
              <w:rPr>
                <w:rFonts w:hint="eastAsia"/>
                <w:b/>
                <w:spacing w:val="-20"/>
              </w:rPr>
              <w:t>決算</w:t>
            </w:r>
          </w:p>
        </w:tc>
      </w:tr>
      <w:tr w:rsidR="005E030F" w:rsidRPr="00DE106D" w:rsidTr="00A04F4D">
        <w:tc>
          <w:tcPr>
            <w:tcW w:w="578" w:type="dxa"/>
            <w:vMerge w:val="restart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09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08,772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64,319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88,198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49,917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,265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,574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,137</w:t>
            </w:r>
          </w:p>
        </w:tc>
      </w:tr>
      <w:tr w:rsidR="005E030F" w:rsidRPr="00DE106D" w:rsidTr="00A04F4D">
        <w:tc>
          <w:tcPr>
            <w:tcW w:w="578" w:type="dxa"/>
            <w:vMerge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7</w:t>
            </w:r>
            <w:r w:rsidRPr="00DE106D">
              <w:rPr>
                <w:spacing w:val="-20"/>
              </w:rPr>
              <w:t>67,706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79,064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05,520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90,927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20,000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49,345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2,186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8,792</w:t>
            </w:r>
          </w:p>
        </w:tc>
      </w:tr>
      <w:tr w:rsidR="005E030F" w:rsidRPr="00DE106D" w:rsidTr="00A04F4D">
        <w:tc>
          <w:tcPr>
            <w:tcW w:w="578" w:type="dxa"/>
            <w:vMerge w:val="restart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10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79,286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56,486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59,786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44,033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0,900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,802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,600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,651</w:t>
            </w:r>
          </w:p>
        </w:tc>
      </w:tr>
      <w:tr w:rsidR="005E030F" w:rsidRPr="00DE106D" w:rsidTr="00A04F4D">
        <w:tc>
          <w:tcPr>
            <w:tcW w:w="578" w:type="dxa"/>
            <w:vMerge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62,617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34,647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18,779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74,482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25,695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3,838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ind w:left="647" w:hanging="647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4,470</w:t>
            </w:r>
          </w:p>
        </w:tc>
      </w:tr>
      <w:tr w:rsidR="005E030F" w:rsidRPr="00DE106D" w:rsidTr="00A04F4D">
        <w:tc>
          <w:tcPr>
            <w:tcW w:w="578" w:type="dxa"/>
            <w:vMerge w:val="restart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11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71,763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51,000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54,133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39,190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,278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7</w:t>
            </w:r>
            <w:r w:rsidRPr="00DE106D">
              <w:rPr>
                <w:spacing w:val="-20"/>
              </w:rPr>
              <w:t>,630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,532</w:t>
            </w:r>
          </w:p>
        </w:tc>
      </w:tr>
      <w:tr w:rsidR="005E030F" w:rsidRPr="00DE106D" w:rsidTr="00A04F4D">
        <w:tc>
          <w:tcPr>
            <w:tcW w:w="578" w:type="dxa"/>
            <w:vMerge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56,480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22,628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05,000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61,665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2</w:t>
            </w:r>
            <w:r w:rsidRPr="00DE106D">
              <w:rPr>
                <w:spacing w:val="-20"/>
              </w:rPr>
              <w:t>00,000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16,785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1,480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4,178</w:t>
            </w:r>
          </w:p>
        </w:tc>
      </w:tr>
      <w:tr w:rsidR="005E030F" w:rsidRPr="00DE106D" w:rsidTr="00A04F4D">
        <w:tc>
          <w:tcPr>
            <w:tcW w:w="578" w:type="dxa"/>
            <w:vMerge w:val="restart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12</w:t>
            </w: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人次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58,313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39,838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44,033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28,371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8</w:t>
            </w:r>
            <w:r w:rsidRPr="00DE106D">
              <w:rPr>
                <w:spacing w:val="-20"/>
              </w:rPr>
              <w:t>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,110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6</w:t>
            </w:r>
            <w:r w:rsidRPr="00DE106D">
              <w:rPr>
                <w:spacing w:val="-20"/>
              </w:rPr>
              <w:t>,280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,357</w:t>
            </w:r>
          </w:p>
        </w:tc>
      </w:tr>
      <w:tr w:rsidR="005E030F" w:rsidRPr="00DE106D" w:rsidTr="00A04F4D">
        <w:tc>
          <w:tcPr>
            <w:tcW w:w="578" w:type="dxa"/>
            <w:vMerge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</w:p>
        </w:tc>
        <w:tc>
          <w:tcPr>
            <w:tcW w:w="734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both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金額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78,278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4</w:t>
            </w:r>
            <w:r w:rsidRPr="00DE106D">
              <w:rPr>
                <w:spacing w:val="-20"/>
              </w:rPr>
              <w:t>91,618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74,581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3</w:t>
            </w:r>
            <w:r w:rsidRPr="00DE106D">
              <w:rPr>
                <w:spacing w:val="-20"/>
              </w:rPr>
              <w:t>27,202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50,000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1</w:t>
            </w:r>
            <w:r w:rsidRPr="00DE106D">
              <w:rPr>
                <w:spacing w:val="-20"/>
              </w:rPr>
              <w:t>12,700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3,697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5E030F" w:rsidRPr="00DE106D" w:rsidRDefault="005E030F" w:rsidP="00937F61">
            <w:pPr>
              <w:pStyle w:val="141"/>
              <w:jc w:val="right"/>
              <w:rPr>
                <w:spacing w:val="-20"/>
              </w:rPr>
            </w:pPr>
            <w:r w:rsidRPr="00DE106D">
              <w:rPr>
                <w:rFonts w:hint="eastAsia"/>
                <w:spacing w:val="-20"/>
              </w:rPr>
              <w:t>5</w:t>
            </w:r>
            <w:r w:rsidRPr="00DE106D">
              <w:rPr>
                <w:spacing w:val="-20"/>
              </w:rPr>
              <w:t>1,716</w:t>
            </w:r>
          </w:p>
        </w:tc>
      </w:tr>
    </w:tbl>
    <w:p w:rsidR="005E030F" w:rsidRDefault="005E030F" w:rsidP="005E030F">
      <w:pPr>
        <w:pStyle w:val="141"/>
        <w:ind w:leftChars="-50" w:left="-142"/>
      </w:pPr>
      <w:r>
        <w:rPr>
          <w:rFonts w:hint="eastAsia"/>
        </w:rPr>
        <w:t>資料來源：教育部。</w:t>
      </w:r>
    </w:p>
    <w:p w:rsidR="005E030F" w:rsidRDefault="005E030F" w:rsidP="005E030F">
      <w:pPr>
        <w:pStyle w:val="123"/>
        <w:ind w:left="1133" w:hanging="283"/>
        <w:rPr>
          <w:rFonts w:hint="eastAsia"/>
        </w:rPr>
      </w:pPr>
      <w:r>
        <w:rPr>
          <w:b/>
        </w:rPr>
        <w:t>2</w:t>
      </w:r>
      <w:r w:rsidRPr="00B952E7">
        <w:rPr>
          <w:b/>
        </w:rPr>
        <w:t>.</w:t>
      </w:r>
      <w:r w:rsidRPr="00B952E7">
        <w:rPr>
          <w:rFonts w:hint="eastAsia"/>
          <w:b/>
        </w:rPr>
        <w:t>基金管理委員會決議增列投資股票及增聘人員</w:t>
      </w:r>
      <w:r>
        <w:rPr>
          <w:rFonts w:hint="eastAsia"/>
        </w:rPr>
        <w:t>：據學產基金管理委員會1</w:t>
      </w:r>
      <w:r>
        <w:t>12</w:t>
      </w:r>
      <w:r>
        <w:rPr>
          <w:rFonts w:hint="eastAsia"/>
        </w:rPr>
        <w:t>年1</w:t>
      </w:r>
      <w:r>
        <w:t>1</w:t>
      </w:r>
      <w:r>
        <w:rPr>
          <w:rFonts w:hint="eastAsia"/>
        </w:rPr>
        <w:t>月</w:t>
      </w:r>
      <w:r>
        <w:t>20</w:t>
      </w:r>
      <w:r>
        <w:rPr>
          <w:rFonts w:hint="eastAsia"/>
        </w:rPr>
        <w:t>日第1</w:t>
      </w:r>
      <w:r>
        <w:t>00</w:t>
      </w:r>
      <w:r>
        <w:rPr>
          <w:rFonts w:hint="eastAsia"/>
        </w:rPr>
        <w:t>次會議決議</w:t>
      </w:r>
      <w:r w:rsidR="008756C2">
        <w:rPr>
          <w:rFonts w:hint="eastAsia"/>
        </w:rPr>
        <w:t>：</w:t>
      </w:r>
      <w:r>
        <w:rPr>
          <w:rFonts w:hint="eastAsia"/>
        </w:rPr>
        <w:t>「為增裕基金收益造福弱勢學子</w:t>
      </w:r>
      <w:r w:rsidRPr="008D0812">
        <w:rPr>
          <w:rFonts w:hAnsi="標楷體"/>
        </w:rPr>
        <w:t>…</w:t>
      </w:r>
      <w:r>
        <w:rPr>
          <w:rFonts w:hint="eastAsia"/>
        </w:rPr>
        <w:t>在符合特定投資風管控前提下，增訂得購買府公債、國庫券、其他短期票券及上市公司股票之作法，原則可行，</w:t>
      </w:r>
      <w:r w:rsidRPr="00D37D0C">
        <w:rPr>
          <w:rFonts w:hAnsi="標楷體"/>
        </w:rPr>
        <w:t>…</w:t>
      </w:r>
      <w:r w:rsidRPr="00D37D0C">
        <w:rPr>
          <w:rFonts w:hAnsi="標楷體" w:hint="eastAsia"/>
        </w:rPr>
        <w:t>建</w:t>
      </w:r>
      <w:r>
        <w:rPr>
          <w:rFonts w:hint="eastAsia"/>
        </w:rPr>
        <w:t>議應增聘具財務金融、投資管理等相關</w:t>
      </w:r>
      <w:r>
        <w:rPr>
          <w:rFonts w:hint="eastAsia"/>
        </w:rPr>
        <w:lastRenderedPageBreak/>
        <w:t>專業背景人員至少2員。」是以，學產基金刻正啟動收支保管及運用辦法</w:t>
      </w:r>
      <w:r w:rsidR="009D34BD">
        <w:rPr>
          <w:rFonts w:hint="eastAsia"/>
        </w:rPr>
        <w:t>之</w:t>
      </w:r>
      <w:r>
        <w:rPr>
          <w:rFonts w:hint="eastAsia"/>
        </w:rPr>
        <w:t>修正及增訂投資風險管控機制等相關作業。</w:t>
      </w:r>
    </w:p>
    <w:p w:rsidR="005E030F" w:rsidRPr="006644AB" w:rsidRDefault="005E030F" w:rsidP="005E030F">
      <w:pPr>
        <w:pStyle w:val="123"/>
        <w:ind w:left="1133" w:hanging="283"/>
      </w:pPr>
      <w:r w:rsidRPr="006644AB">
        <w:lastRenderedPageBreak/>
        <w:t>3.</w:t>
      </w:r>
      <w:r w:rsidRPr="006644AB">
        <w:rPr>
          <w:rFonts w:hint="eastAsia"/>
        </w:rPr>
        <w:t>學產基金設立宗旨係以學產土地出</w:t>
      </w:r>
      <w:r w:rsidRPr="006644AB">
        <w:t>(放</w:t>
      </w:r>
      <w:r w:rsidRPr="006644AB">
        <w:rPr>
          <w:rFonts w:hint="eastAsia"/>
        </w:rPr>
        <w:t>)租收益專用獎助弱勢學子，以指定之學產地租金收入等特定收入來源，辦理</w:t>
      </w:r>
      <w:r>
        <w:rPr>
          <w:rFonts w:hint="eastAsia"/>
        </w:rPr>
        <w:t>學生</w:t>
      </w:r>
      <w:r w:rsidRPr="006644AB">
        <w:rPr>
          <w:rFonts w:hint="eastAsia"/>
        </w:rPr>
        <w:t>獎助</w:t>
      </w:r>
      <w:r>
        <w:rPr>
          <w:rFonts w:hint="eastAsia"/>
        </w:rPr>
        <w:t>學金等以</w:t>
      </w:r>
      <w:r w:rsidRPr="006644AB">
        <w:rPr>
          <w:rFonts w:hint="eastAsia"/>
        </w:rPr>
        <w:t>充分貢獻於教育事業，</w:t>
      </w:r>
      <w:r w:rsidR="00D6232B">
        <w:rPr>
          <w:rFonts w:hint="eastAsia"/>
        </w:rPr>
        <w:t>故</w:t>
      </w:r>
      <w:r w:rsidRPr="006644AB">
        <w:rPr>
          <w:rFonts w:hint="eastAsia"/>
        </w:rPr>
        <w:t>屬預算法所稱之「特別收入基金</w:t>
      </w:r>
      <w:r>
        <w:rPr>
          <w:rStyle w:val="af2"/>
        </w:rPr>
        <w:footnoteReference w:id="2"/>
      </w:r>
      <w:r w:rsidRPr="006644AB">
        <w:rPr>
          <w:rFonts w:hint="eastAsia"/>
        </w:rPr>
        <w:t>」。</w:t>
      </w:r>
      <w:r>
        <w:rPr>
          <w:rFonts w:hint="eastAsia"/>
        </w:rPr>
        <w:t>學產基金1</w:t>
      </w:r>
      <w:r>
        <w:t>12</w:t>
      </w:r>
      <w:r>
        <w:rPr>
          <w:rFonts w:hint="eastAsia"/>
        </w:rPr>
        <w:t>年度決算</w:t>
      </w:r>
      <w:r w:rsidRPr="00954797">
        <w:rPr>
          <w:rFonts w:hint="eastAsia"/>
        </w:rPr>
        <w:t>基金餘額累積達64.97億元</w:t>
      </w:r>
      <w:r w:rsidRPr="00D57C91">
        <w:rPr>
          <w:rFonts w:hint="eastAsia"/>
        </w:rPr>
        <w:t>，惟近年獎助學金補助人數呈減少趨勢</w:t>
      </w:r>
      <w:r w:rsidR="00AD6052">
        <w:rPr>
          <w:rFonts w:hint="eastAsia"/>
        </w:rPr>
        <w:t>，且均低於預計人數</w:t>
      </w:r>
      <w:r w:rsidRPr="00954797">
        <w:rPr>
          <w:rFonts w:hint="eastAsia"/>
        </w:rPr>
        <w:t>，</w:t>
      </w:r>
      <w:r w:rsidR="00AD6052">
        <w:rPr>
          <w:rFonts w:hint="eastAsia"/>
        </w:rPr>
        <w:t>而</w:t>
      </w:r>
      <w:r w:rsidRPr="00D57C91">
        <w:rPr>
          <w:rFonts w:hint="eastAsia"/>
        </w:rPr>
        <w:t>該基金</w:t>
      </w:r>
      <w:r>
        <w:rPr>
          <w:rFonts w:hint="eastAsia"/>
        </w:rPr>
        <w:t>規劃</w:t>
      </w:r>
      <w:r w:rsidRPr="00D57C91">
        <w:rPr>
          <w:rFonts w:hint="eastAsia"/>
        </w:rPr>
        <w:t>增列投資股票等用途以增加收益，允宜基於</w:t>
      </w:r>
      <w:r w:rsidR="00D6232B" w:rsidRPr="00D6232B">
        <w:rPr>
          <w:rFonts w:hint="eastAsia"/>
        </w:rPr>
        <w:t>學產土地出(放)租收益</w:t>
      </w:r>
      <w:r w:rsidRPr="00D57C91">
        <w:rPr>
          <w:rFonts w:hint="eastAsia"/>
        </w:rPr>
        <w:t>獎補助弱勢學子</w:t>
      </w:r>
      <w:r w:rsidR="00D6232B">
        <w:rPr>
          <w:rFonts w:hint="eastAsia"/>
        </w:rPr>
        <w:t>之</w:t>
      </w:r>
      <w:r w:rsidR="009D34BD">
        <w:rPr>
          <w:rFonts w:hint="eastAsia"/>
        </w:rPr>
        <w:t>設立宗旨</w:t>
      </w:r>
      <w:r w:rsidRPr="00D57C91">
        <w:rPr>
          <w:rFonts w:hint="eastAsia"/>
        </w:rPr>
        <w:t>，本穩健原則審慎衡酌</w:t>
      </w:r>
      <w:r>
        <w:rPr>
          <w:rFonts w:hint="eastAsia"/>
        </w:rPr>
        <w:t>資金運用之</w:t>
      </w:r>
      <w:r w:rsidRPr="00D57C91">
        <w:rPr>
          <w:rFonts w:hint="eastAsia"/>
        </w:rPr>
        <w:t>風險性</w:t>
      </w:r>
      <w:r>
        <w:rPr>
          <w:rFonts w:hint="eastAsia"/>
        </w:rPr>
        <w:t>。</w:t>
      </w:r>
    </w:p>
    <w:p w:rsidR="005E030F" w:rsidRPr="00A232FF" w:rsidRDefault="005E030F" w:rsidP="005E030F">
      <w:pPr>
        <w:ind w:left="566" w:firstLine="566"/>
      </w:pPr>
      <w:r w:rsidRPr="00C85B8F">
        <w:rPr>
          <w:rFonts w:hint="eastAsia"/>
        </w:rPr>
        <w:t>綜上，學產基金114年度預算案編列基金用途「獎補助教育支出計畫」</w:t>
      </w:r>
      <w:r w:rsidR="00C85B8F" w:rsidRPr="00C85B8F">
        <w:rPr>
          <w:rFonts w:hint="eastAsia"/>
        </w:rPr>
        <w:t>6億2,136萬6千元</w:t>
      </w:r>
      <w:r w:rsidRPr="00C85B8F">
        <w:rPr>
          <w:rFonts w:hint="eastAsia"/>
        </w:rPr>
        <w:t>，預計期末基金餘額</w:t>
      </w:r>
      <w:r w:rsidR="00C85B8F" w:rsidRPr="00C85B8F">
        <w:t>67</w:t>
      </w:r>
      <w:r w:rsidR="00C85B8F" w:rsidRPr="00C85B8F">
        <w:rPr>
          <w:rFonts w:hint="eastAsia"/>
        </w:rPr>
        <w:t>億1</w:t>
      </w:r>
      <w:r w:rsidR="00C85B8F" w:rsidRPr="00C85B8F">
        <w:t>,283</w:t>
      </w:r>
      <w:r w:rsidR="00C85B8F" w:rsidRPr="00C85B8F">
        <w:rPr>
          <w:rFonts w:hint="eastAsia"/>
        </w:rPr>
        <w:t>萬</w:t>
      </w:r>
      <w:r w:rsidR="00C85B8F" w:rsidRPr="00C85B8F">
        <w:t>6</w:t>
      </w:r>
      <w:r w:rsidRPr="00C85B8F">
        <w:rPr>
          <w:rFonts w:hint="eastAsia"/>
        </w:rPr>
        <w:t>千元。該基金近年</w:t>
      </w:r>
      <w:r w:rsidRPr="00A232FF">
        <w:rPr>
          <w:rFonts w:hint="eastAsia"/>
        </w:rPr>
        <w:t>度決算賸餘大幅超逾預算數，112年底學產基金餘額累積</w:t>
      </w:r>
      <w:r w:rsidR="00DF6A58">
        <w:rPr>
          <w:rFonts w:hint="eastAsia"/>
        </w:rPr>
        <w:t>高</w:t>
      </w:r>
      <w:r w:rsidRPr="00A232FF">
        <w:rPr>
          <w:rFonts w:hint="eastAsia"/>
        </w:rPr>
        <w:t>達64.97億元</w:t>
      </w:r>
      <w:r w:rsidR="00DF6A58">
        <w:rPr>
          <w:rFonts w:hint="eastAsia"/>
        </w:rPr>
        <w:t>，惟獎助教育支出計畫實際獎補助人次與金額均未達預期，且逐年降低</w:t>
      </w:r>
      <w:r w:rsidR="009D34BD">
        <w:rPr>
          <w:rFonts w:hint="eastAsia"/>
        </w:rPr>
        <w:t>，</w:t>
      </w:r>
      <w:r w:rsidR="00DF6A58">
        <w:rPr>
          <w:rFonts w:hint="eastAsia"/>
        </w:rPr>
        <w:t>然</w:t>
      </w:r>
      <w:r w:rsidRPr="00A232FF">
        <w:rPr>
          <w:rFonts w:hint="eastAsia"/>
        </w:rPr>
        <w:t>該基金規劃增列投資股票等以增加收益，允宜基於</w:t>
      </w:r>
      <w:r w:rsidR="00DF6A58">
        <w:rPr>
          <w:rFonts w:hint="eastAsia"/>
        </w:rPr>
        <w:t>學產基金</w:t>
      </w:r>
      <w:r w:rsidRPr="00A232FF">
        <w:rPr>
          <w:rFonts w:hint="eastAsia"/>
        </w:rPr>
        <w:t>獎補助弱勢學子</w:t>
      </w:r>
      <w:r w:rsidR="009D34BD">
        <w:rPr>
          <w:rFonts w:hint="eastAsia"/>
        </w:rPr>
        <w:t>之設立宗旨</w:t>
      </w:r>
      <w:r w:rsidRPr="00A232FF">
        <w:rPr>
          <w:rFonts w:hint="eastAsia"/>
        </w:rPr>
        <w:t>，本穩健原則審慎衡酌資金運用之風險性。</w:t>
      </w:r>
    </w:p>
    <w:bookmarkEnd w:id="1"/>
    <w:bookmarkEnd w:id="2"/>
    <w:sectPr w:rsidR="005E030F" w:rsidRPr="00A232FF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507" w:rsidRDefault="00B9550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95507" w:rsidRDefault="00B9550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0C6803" w:rsidRPr="000C6803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507" w:rsidRDefault="00B9550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95507" w:rsidRDefault="00B95507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F31ACF" w:rsidRPr="00F31ACF" w:rsidRDefault="00F31ACF" w:rsidP="00F31AC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學產基金1</w:t>
      </w:r>
      <w:r>
        <w:t>13</w:t>
      </w:r>
      <w:r>
        <w:rPr>
          <w:rFonts w:hint="eastAsia"/>
        </w:rPr>
        <w:t>年度預算案迄1</w:t>
      </w:r>
      <w:r>
        <w:t>13</w:t>
      </w:r>
      <w:r>
        <w:rPr>
          <w:rFonts w:hint="eastAsia"/>
        </w:rPr>
        <w:t>年</w:t>
      </w:r>
      <w:r>
        <w:t>9</w:t>
      </w:r>
      <w:r>
        <w:rPr>
          <w:rFonts w:hint="eastAsia"/>
        </w:rPr>
        <w:t>月3</w:t>
      </w:r>
      <w:r>
        <w:t>0</w:t>
      </w:r>
      <w:r>
        <w:rPr>
          <w:rFonts w:hint="eastAsia"/>
        </w:rPr>
        <w:t>日尚未完成法定</w:t>
      </w:r>
      <w:r w:rsidR="00847CDC">
        <w:rPr>
          <w:rFonts w:hint="eastAsia"/>
        </w:rPr>
        <w:t>三讀(以下同)</w:t>
      </w:r>
      <w:r>
        <w:rPr>
          <w:rFonts w:hint="eastAsia"/>
        </w:rPr>
        <w:t>。</w:t>
      </w:r>
    </w:p>
  </w:footnote>
  <w:footnote w:id="2">
    <w:p w:rsidR="005E030F" w:rsidRDefault="005E030F" w:rsidP="005E030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預算法第4條第1項</w:t>
      </w:r>
      <w:r w:rsidR="009D34BD">
        <w:rPr>
          <w:rFonts w:hint="eastAsia"/>
        </w:rPr>
        <w:t>第5款規定</w:t>
      </w:r>
      <w:r w:rsidR="005572A1">
        <w:rPr>
          <w:rFonts w:hint="eastAsia"/>
        </w:rPr>
        <w:t>：</w:t>
      </w:r>
      <w:r w:rsidR="009D34BD">
        <w:rPr>
          <w:rFonts w:hint="eastAsia"/>
        </w:rPr>
        <w:t>「</w:t>
      </w:r>
      <w:r>
        <w:rPr>
          <w:rFonts w:hint="eastAsia"/>
        </w:rPr>
        <w:t>有</w:t>
      </w:r>
      <w:r w:rsidRPr="006644AB">
        <w:rPr>
          <w:rFonts w:hint="eastAsia"/>
        </w:rPr>
        <w:t>特定收入來源</w:t>
      </w:r>
      <w:r>
        <w:rPr>
          <w:rFonts w:hint="eastAsia"/>
        </w:rPr>
        <w:t>而</w:t>
      </w:r>
      <w:r w:rsidRPr="006644AB">
        <w:rPr>
          <w:rFonts w:hint="eastAsia"/>
        </w:rPr>
        <w:t>供特定用途</w:t>
      </w:r>
      <w:r>
        <w:rPr>
          <w:rFonts w:hint="eastAsia"/>
        </w:rPr>
        <w:t>者，為特別收入基金。</w:t>
      </w:r>
      <w:r w:rsidR="009D34BD"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45AD"/>
    <w:rsid w:val="00004AB7"/>
    <w:rsid w:val="00006F89"/>
    <w:rsid w:val="00007439"/>
    <w:rsid w:val="00007C39"/>
    <w:rsid w:val="00011584"/>
    <w:rsid w:val="000129A0"/>
    <w:rsid w:val="00014F10"/>
    <w:rsid w:val="00014F25"/>
    <w:rsid w:val="000168F6"/>
    <w:rsid w:val="0002003F"/>
    <w:rsid w:val="00025B10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61D54"/>
    <w:rsid w:val="000728C9"/>
    <w:rsid w:val="000748C1"/>
    <w:rsid w:val="00075DBD"/>
    <w:rsid w:val="00082A34"/>
    <w:rsid w:val="00082A6C"/>
    <w:rsid w:val="00082B77"/>
    <w:rsid w:val="00084BBE"/>
    <w:rsid w:val="000854E9"/>
    <w:rsid w:val="00090671"/>
    <w:rsid w:val="00090FE1"/>
    <w:rsid w:val="00091492"/>
    <w:rsid w:val="00094E1F"/>
    <w:rsid w:val="0009645F"/>
    <w:rsid w:val="000A193B"/>
    <w:rsid w:val="000A1BD3"/>
    <w:rsid w:val="000A1C92"/>
    <w:rsid w:val="000A2E12"/>
    <w:rsid w:val="000A45CC"/>
    <w:rsid w:val="000A5507"/>
    <w:rsid w:val="000A66EF"/>
    <w:rsid w:val="000B3A78"/>
    <w:rsid w:val="000B4AD1"/>
    <w:rsid w:val="000B5ED8"/>
    <w:rsid w:val="000B6335"/>
    <w:rsid w:val="000C0BEA"/>
    <w:rsid w:val="000C49DD"/>
    <w:rsid w:val="000C5986"/>
    <w:rsid w:val="000C6803"/>
    <w:rsid w:val="000C71AD"/>
    <w:rsid w:val="000D3975"/>
    <w:rsid w:val="000D3C4B"/>
    <w:rsid w:val="000D6405"/>
    <w:rsid w:val="000E05B0"/>
    <w:rsid w:val="000E09A6"/>
    <w:rsid w:val="000E2134"/>
    <w:rsid w:val="000E2A42"/>
    <w:rsid w:val="000E706F"/>
    <w:rsid w:val="000E7374"/>
    <w:rsid w:val="000F0F95"/>
    <w:rsid w:val="000F2276"/>
    <w:rsid w:val="000F3DEB"/>
    <w:rsid w:val="000F4943"/>
    <w:rsid w:val="000F6B07"/>
    <w:rsid w:val="000F6CD7"/>
    <w:rsid w:val="000F7DE7"/>
    <w:rsid w:val="00100AAC"/>
    <w:rsid w:val="00104776"/>
    <w:rsid w:val="00104FC5"/>
    <w:rsid w:val="001055C3"/>
    <w:rsid w:val="001070BE"/>
    <w:rsid w:val="00110AA9"/>
    <w:rsid w:val="00110D08"/>
    <w:rsid w:val="001125B9"/>
    <w:rsid w:val="00117AB6"/>
    <w:rsid w:val="00121252"/>
    <w:rsid w:val="00121315"/>
    <w:rsid w:val="00123BBA"/>
    <w:rsid w:val="00124F37"/>
    <w:rsid w:val="001275BD"/>
    <w:rsid w:val="001277C9"/>
    <w:rsid w:val="0013050C"/>
    <w:rsid w:val="001321B1"/>
    <w:rsid w:val="001415C1"/>
    <w:rsid w:val="00143276"/>
    <w:rsid w:val="00144C04"/>
    <w:rsid w:val="0014727D"/>
    <w:rsid w:val="001504B8"/>
    <w:rsid w:val="00150E3D"/>
    <w:rsid w:val="00151ECC"/>
    <w:rsid w:val="00153C94"/>
    <w:rsid w:val="0015458A"/>
    <w:rsid w:val="001579D6"/>
    <w:rsid w:val="00160132"/>
    <w:rsid w:val="0016076A"/>
    <w:rsid w:val="00162DC3"/>
    <w:rsid w:val="0016390C"/>
    <w:rsid w:val="00164325"/>
    <w:rsid w:val="00164B67"/>
    <w:rsid w:val="001651AF"/>
    <w:rsid w:val="00166944"/>
    <w:rsid w:val="00167CED"/>
    <w:rsid w:val="00167FC5"/>
    <w:rsid w:val="001711DE"/>
    <w:rsid w:val="00172A9D"/>
    <w:rsid w:val="00172AB7"/>
    <w:rsid w:val="001741C7"/>
    <w:rsid w:val="00174350"/>
    <w:rsid w:val="00177F7A"/>
    <w:rsid w:val="0018037F"/>
    <w:rsid w:val="001811BB"/>
    <w:rsid w:val="00183CE3"/>
    <w:rsid w:val="00186A27"/>
    <w:rsid w:val="00187A65"/>
    <w:rsid w:val="00187A86"/>
    <w:rsid w:val="00190031"/>
    <w:rsid w:val="00190641"/>
    <w:rsid w:val="00190E68"/>
    <w:rsid w:val="00192154"/>
    <w:rsid w:val="00192740"/>
    <w:rsid w:val="00192C47"/>
    <w:rsid w:val="001940DA"/>
    <w:rsid w:val="00195C32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75D"/>
    <w:rsid w:val="001C176A"/>
    <w:rsid w:val="001C31AA"/>
    <w:rsid w:val="001C3F7B"/>
    <w:rsid w:val="001C4F71"/>
    <w:rsid w:val="001C5349"/>
    <w:rsid w:val="001C7436"/>
    <w:rsid w:val="001D266B"/>
    <w:rsid w:val="001D40D4"/>
    <w:rsid w:val="001D4AF0"/>
    <w:rsid w:val="001D52DE"/>
    <w:rsid w:val="001D5680"/>
    <w:rsid w:val="001D7C92"/>
    <w:rsid w:val="001E1652"/>
    <w:rsid w:val="001E2D75"/>
    <w:rsid w:val="001E32D1"/>
    <w:rsid w:val="001E7378"/>
    <w:rsid w:val="001F10B8"/>
    <w:rsid w:val="001F15F3"/>
    <w:rsid w:val="001F230E"/>
    <w:rsid w:val="001F7C01"/>
    <w:rsid w:val="00202021"/>
    <w:rsid w:val="0020338C"/>
    <w:rsid w:val="00203B16"/>
    <w:rsid w:val="00203B3E"/>
    <w:rsid w:val="002064AD"/>
    <w:rsid w:val="002069BB"/>
    <w:rsid w:val="00207909"/>
    <w:rsid w:val="002105D5"/>
    <w:rsid w:val="00211C95"/>
    <w:rsid w:val="00212DCD"/>
    <w:rsid w:val="0021390E"/>
    <w:rsid w:val="0021476F"/>
    <w:rsid w:val="002149E5"/>
    <w:rsid w:val="0021635A"/>
    <w:rsid w:val="00220106"/>
    <w:rsid w:val="002206DD"/>
    <w:rsid w:val="00224951"/>
    <w:rsid w:val="00225954"/>
    <w:rsid w:val="00225D23"/>
    <w:rsid w:val="00225EB8"/>
    <w:rsid w:val="00226AFB"/>
    <w:rsid w:val="00227394"/>
    <w:rsid w:val="002312B9"/>
    <w:rsid w:val="00233438"/>
    <w:rsid w:val="0023402B"/>
    <w:rsid w:val="00234FAF"/>
    <w:rsid w:val="00245BEB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37F6"/>
    <w:rsid w:val="00274231"/>
    <w:rsid w:val="00276C12"/>
    <w:rsid w:val="00277F4C"/>
    <w:rsid w:val="00280ED5"/>
    <w:rsid w:val="002813E1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5199"/>
    <w:rsid w:val="00295B5A"/>
    <w:rsid w:val="0029632C"/>
    <w:rsid w:val="002A12C6"/>
    <w:rsid w:val="002A1FAE"/>
    <w:rsid w:val="002A2B6D"/>
    <w:rsid w:val="002A49E1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67E8"/>
    <w:rsid w:val="002C7CDE"/>
    <w:rsid w:val="002C7E3D"/>
    <w:rsid w:val="002D04AF"/>
    <w:rsid w:val="002D0C22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61B"/>
    <w:rsid w:val="00302210"/>
    <w:rsid w:val="00304471"/>
    <w:rsid w:val="003044CD"/>
    <w:rsid w:val="003061F2"/>
    <w:rsid w:val="00306557"/>
    <w:rsid w:val="003068AD"/>
    <w:rsid w:val="0030776F"/>
    <w:rsid w:val="00307A66"/>
    <w:rsid w:val="00311C9E"/>
    <w:rsid w:val="00312F95"/>
    <w:rsid w:val="00313C6C"/>
    <w:rsid w:val="00313FD6"/>
    <w:rsid w:val="00314928"/>
    <w:rsid w:val="003152EC"/>
    <w:rsid w:val="00317FA6"/>
    <w:rsid w:val="00320ED7"/>
    <w:rsid w:val="00322238"/>
    <w:rsid w:val="0033137C"/>
    <w:rsid w:val="003351C3"/>
    <w:rsid w:val="0033708B"/>
    <w:rsid w:val="00337804"/>
    <w:rsid w:val="00342581"/>
    <w:rsid w:val="00343EF6"/>
    <w:rsid w:val="00344E0A"/>
    <w:rsid w:val="0034514B"/>
    <w:rsid w:val="00345BC6"/>
    <w:rsid w:val="003471F7"/>
    <w:rsid w:val="00347F5C"/>
    <w:rsid w:val="00351913"/>
    <w:rsid w:val="00353740"/>
    <w:rsid w:val="00354067"/>
    <w:rsid w:val="0035582C"/>
    <w:rsid w:val="00356255"/>
    <w:rsid w:val="0036467D"/>
    <w:rsid w:val="0036546E"/>
    <w:rsid w:val="00366B4D"/>
    <w:rsid w:val="00366C7F"/>
    <w:rsid w:val="0036780D"/>
    <w:rsid w:val="003706CB"/>
    <w:rsid w:val="003708FD"/>
    <w:rsid w:val="00376489"/>
    <w:rsid w:val="0037687B"/>
    <w:rsid w:val="00376E27"/>
    <w:rsid w:val="00380607"/>
    <w:rsid w:val="00381F79"/>
    <w:rsid w:val="00382D22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7E"/>
    <w:rsid w:val="003A214B"/>
    <w:rsid w:val="003A6AA8"/>
    <w:rsid w:val="003A7193"/>
    <w:rsid w:val="003A7543"/>
    <w:rsid w:val="003B122D"/>
    <w:rsid w:val="003B2962"/>
    <w:rsid w:val="003B354A"/>
    <w:rsid w:val="003B3F00"/>
    <w:rsid w:val="003B40CC"/>
    <w:rsid w:val="003B66FF"/>
    <w:rsid w:val="003C12BA"/>
    <w:rsid w:val="003C228F"/>
    <w:rsid w:val="003D0647"/>
    <w:rsid w:val="003D2CB2"/>
    <w:rsid w:val="003D33F0"/>
    <w:rsid w:val="003E081B"/>
    <w:rsid w:val="003E2671"/>
    <w:rsid w:val="003E28B7"/>
    <w:rsid w:val="003E3A3A"/>
    <w:rsid w:val="003F1702"/>
    <w:rsid w:val="003F629A"/>
    <w:rsid w:val="003F6616"/>
    <w:rsid w:val="003F7114"/>
    <w:rsid w:val="0040272D"/>
    <w:rsid w:val="00402CA4"/>
    <w:rsid w:val="00402F69"/>
    <w:rsid w:val="00404304"/>
    <w:rsid w:val="00406C26"/>
    <w:rsid w:val="00406EA3"/>
    <w:rsid w:val="00406FF9"/>
    <w:rsid w:val="00410252"/>
    <w:rsid w:val="004124CE"/>
    <w:rsid w:val="00412B0D"/>
    <w:rsid w:val="00414036"/>
    <w:rsid w:val="004141B4"/>
    <w:rsid w:val="004143BD"/>
    <w:rsid w:val="00421681"/>
    <w:rsid w:val="004217A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5CB1"/>
    <w:rsid w:val="004A62A6"/>
    <w:rsid w:val="004A769A"/>
    <w:rsid w:val="004B220C"/>
    <w:rsid w:val="004B2A75"/>
    <w:rsid w:val="004B2FAC"/>
    <w:rsid w:val="004C184A"/>
    <w:rsid w:val="004C1A86"/>
    <w:rsid w:val="004D0879"/>
    <w:rsid w:val="004D11F1"/>
    <w:rsid w:val="004D1BA0"/>
    <w:rsid w:val="004D29C6"/>
    <w:rsid w:val="004E180E"/>
    <w:rsid w:val="004E2870"/>
    <w:rsid w:val="004E395F"/>
    <w:rsid w:val="004E4847"/>
    <w:rsid w:val="004E7500"/>
    <w:rsid w:val="004F1BC9"/>
    <w:rsid w:val="004F2371"/>
    <w:rsid w:val="004F4005"/>
    <w:rsid w:val="004F4402"/>
    <w:rsid w:val="004F46B6"/>
    <w:rsid w:val="004F7527"/>
    <w:rsid w:val="00501CA9"/>
    <w:rsid w:val="0050334E"/>
    <w:rsid w:val="00503C1C"/>
    <w:rsid w:val="00507870"/>
    <w:rsid w:val="005155ED"/>
    <w:rsid w:val="005239DD"/>
    <w:rsid w:val="00524961"/>
    <w:rsid w:val="005258D6"/>
    <w:rsid w:val="00526AE0"/>
    <w:rsid w:val="0053205C"/>
    <w:rsid w:val="005324F0"/>
    <w:rsid w:val="00532500"/>
    <w:rsid w:val="0053548F"/>
    <w:rsid w:val="00541D43"/>
    <w:rsid w:val="00546952"/>
    <w:rsid w:val="0055337A"/>
    <w:rsid w:val="00553DEF"/>
    <w:rsid w:val="0055513E"/>
    <w:rsid w:val="00556FCD"/>
    <w:rsid w:val="005572A1"/>
    <w:rsid w:val="00561BED"/>
    <w:rsid w:val="00561CBA"/>
    <w:rsid w:val="00561EED"/>
    <w:rsid w:val="00563413"/>
    <w:rsid w:val="0056512F"/>
    <w:rsid w:val="00570701"/>
    <w:rsid w:val="00571BBF"/>
    <w:rsid w:val="00572CFA"/>
    <w:rsid w:val="00575C92"/>
    <w:rsid w:val="00575D2D"/>
    <w:rsid w:val="00577F14"/>
    <w:rsid w:val="0058233D"/>
    <w:rsid w:val="00582571"/>
    <w:rsid w:val="00582CCE"/>
    <w:rsid w:val="00582F36"/>
    <w:rsid w:val="00583C1A"/>
    <w:rsid w:val="00585DB2"/>
    <w:rsid w:val="00585EDB"/>
    <w:rsid w:val="00585FD6"/>
    <w:rsid w:val="00591A24"/>
    <w:rsid w:val="005924E0"/>
    <w:rsid w:val="005924F6"/>
    <w:rsid w:val="00593107"/>
    <w:rsid w:val="005933D4"/>
    <w:rsid w:val="005950B5"/>
    <w:rsid w:val="005955B2"/>
    <w:rsid w:val="00596246"/>
    <w:rsid w:val="0059647D"/>
    <w:rsid w:val="0059719F"/>
    <w:rsid w:val="00597437"/>
    <w:rsid w:val="005A1881"/>
    <w:rsid w:val="005A2010"/>
    <w:rsid w:val="005A439C"/>
    <w:rsid w:val="005A4D94"/>
    <w:rsid w:val="005B17F3"/>
    <w:rsid w:val="005B1F02"/>
    <w:rsid w:val="005B34A2"/>
    <w:rsid w:val="005B3882"/>
    <w:rsid w:val="005B4494"/>
    <w:rsid w:val="005C5574"/>
    <w:rsid w:val="005D05BC"/>
    <w:rsid w:val="005D119F"/>
    <w:rsid w:val="005D1DFD"/>
    <w:rsid w:val="005D2D85"/>
    <w:rsid w:val="005D2E17"/>
    <w:rsid w:val="005D3B95"/>
    <w:rsid w:val="005D6BD7"/>
    <w:rsid w:val="005D788A"/>
    <w:rsid w:val="005D7E3E"/>
    <w:rsid w:val="005E030F"/>
    <w:rsid w:val="005E1AB7"/>
    <w:rsid w:val="005E3E30"/>
    <w:rsid w:val="005E4D82"/>
    <w:rsid w:val="005E77A4"/>
    <w:rsid w:val="005F0569"/>
    <w:rsid w:val="005F457D"/>
    <w:rsid w:val="005F48F4"/>
    <w:rsid w:val="005F6DA8"/>
    <w:rsid w:val="00600E33"/>
    <w:rsid w:val="0060450B"/>
    <w:rsid w:val="00606494"/>
    <w:rsid w:val="00610149"/>
    <w:rsid w:val="006101B1"/>
    <w:rsid w:val="00610504"/>
    <w:rsid w:val="00610707"/>
    <w:rsid w:val="006114B5"/>
    <w:rsid w:val="00611551"/>
    <w:rsid w:val="00611EC0"/>
    <w:rsid w:val="006132F0"/>
    <w:rsid w:val="00614072"/>
    <w:rsid w:val="00614B45"/>
    <w:rsid w:val="00616612"/>
    <w:rsid w:val="00616A6B"/>
    <w:rsid w:val="00617402"/>
    <w:rsid w:val="00621C0B"/>
    <w:rsid w:val="00622862"/>
    <w:rsid w:val="00622F33"/>
    <w:rsid w:val="00623AF8"/>
    <w:rsid w:val="00623E3A"/>
    <w:rsid w:val="00624DE4"/>
    <w:rsid w:val="006266DF"/>
    <w:rsid w:val="00630840"/>
    <w:rsid w:val="00630AF6"/>
    <w:rsid w:val="00632EFF"/>
    <w:rsid w:val="00634A82"/>
    <w:rsid w:val="0063503A"/>
    <w:rsid w:val="00635C99"/>
    <w:rsid w:val="00640B5F"/>
    <w:rsid w:val="00642954"/>
    <w:rsid w:val="00646DB2"/>
    <w:rsid w:val="006473AE"/>
    <w:rsid w:val="00647A44"/>
    <w:rsid w:val="00652363"/>
    <w:rsid w:val="0065266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270B"/>
    <w:rsid w:val="00683C04"/>
    <w:rsid w:val="0068509D"/>
    <w:rsid w:val="00685FE5"/>
    <w:rsid w:val="006905FA"/>
    <w:rsid w:val="00690A42"/>
    <w:rsid w:val="00690C2C"/>
    <w:rsid w:val="00690FA7"/>
    <w:rsid w:val="0069138C"/>
    <w:rsid w:val="00693A26"/>
    <w:rsid w:val="00694A1D"/>
    <w:rsid w:val="006974CF"/>
    <w:rsid w:val="006A052B"/>
    <w:rsid w:val="006A0A88"/>
    <w:rsid w:val="006A15B0"/>
    <w:rsid w:val="006A3EF9"/>
    <w:rsid w:val="006A42E6"/>
    <w:rsid w:val="006A71AE"/>
    <w:rsid w:val="006A772D"/>
    <w:rsid w:val="006B0D91"/>
    <w:rsid w:val="006B152D"/>
    <w:rsid w:val="006B24F8"/>
    <w:rsid w:val="006B3642"/>
    <w:rsid w:val="006B42AB"/>
    <w:rsid w:val="006B448D"/>
    <w:rsid w:val="006B4D08"/>
    <w:rsid w:val="006C0087"/>
    <w:rsid w:val="006C219F"/>
    <w:rsid w:val="006C3421"/>
    <w:rsid w:val="006D1506"/>
    <w:rsid w:val="006D1D24"/>
    <w:rsid w:val="006D5159"/>
    <w:rsid w:val="006D515E"/>
    <w:rsid w:val="006D769F"/>
    <w:rsid w:val="006D7D99"/>
    <w:rsid w:val="006E043D"/>
    <w:rsid w:val="006E1BE6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700040"/>
    <w:rsid w:val="0070109D"/>
    <w:rsid w:val="007015A1"/>
    <w:rsid w:val="00701F8D"/>
    <w:rsid w:val="00703C4A"/>
    <w:rsid w:val="00705534"/>
    <w:rsid w:val="00707405"/>
    <w:rsid w:val="00714D2A"/>
    <w:rsid w:val="00716506"/>
    <w:rsid w:val="0071698B"/>
    <w:rsid w:val="00717A77"/>
    <w:rsid w:val="007223D3"/>
    <w:rsid w:val="00722A2B"/>
    <w:rsid w:val="00722B17"/>
    <w:rsid w:val="007261EE"/>
    <w:rsid w:val="007324C1"/>
    <w:rsid w:val="00732B65"/>
    <w:rsid w:val="00734183"/>
    <w:rsid w:val="00734BA0"/>
    <w:rsid w:val="00735EEF"/>
    <w:rsid w:val="00740534"/>
    <w:rsid w:val="007432FF"/>
    <w:rsid w:val="00744408"/>
    <w:rsid w:val="0074493B"/>
    <w:rsid w:val="00746D15"/>
    <w:rsid w:val="007501F6"/>
    <w:rsid w:val="00751348"/>
    <w:rsid w:val="00751CB4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7D28"/>
    <w:rsid w:val="00772AFB"/>
    <w:rsid w:val="00773004"/>
    <w:rsid w:val="00776016"/>
    <w:rsid w:val="00776948"/>
    <w:rsid w:val="00782B83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291"/>
    <w:rsid w:val="007C2F94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464C"/>
    <w:rsid w:val="007E712B"/>
    <w:rsid w:val="007E75DF"/>
    <w:rsid w:val="007F3FF8"/>
    <w:rsid w:val="007F6796"/>
    <w:rsid w:val="0080105E"/>
    <w:rsid w:val="00801DFB"/>
    <w:rsid w:val="00803874"/>
    <w:rsid w:val="00804C8D"/>
    <w:rsid w:val="00804CA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818"/>
    <w:rsid w:val="00820E47"/>
    <w:rsid w:val="00823281"/>
    <w:rsid w:val="00824E1F"/>
    <w:rsid w:val="00824FDA"/>
    <w:rsid w:val="00827F76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630B9"/>
    <w:rsid w:val="00863742"/>
    <w:rsid w:val="00863920"/>
    <w:rsid w:val="00865D28"/>
    <w:rsid w:val="00870F96"/>
    <w:rsid w:val="008747D3"/>
    <w:rsid w:val="008748E1"/>
    <w:rsid w:val="008756C2"/>
    <w:rsid w:val="0087637A"/>
    <w:rsid w:val="00876416"/>
    <w:rsid w:val="008832C4"/>
    <w:rsid w:val="008833AA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6153"/>
    <w:rsid w:val="008A6286"/>
    <w:rsid w:val="008A6652"/>
    <w:rsid w:val="008A7E37"/>
    <w:rsid w:val="008B094E"/>
    <w:rsid w:val="008B3165"/>
    <w:rsid w:val="008B5DC9"/>
    <w:rsid w:val="008B5F79"/>
    <w:rsid w:val="008B7863"/>
    <w:rsid w:val="008C13DD"/>
    <w:rsid w:val="008C1EF6"/>
    <w:rsid w:val="008C2E8C"/>
    <w:rsid w:val="008C4618"/>
    <w:rsid w:val="008C465B"/>
    <w:rsid w:val="008C5156"/>
    <w:rsid w:val="008D0812"/>
    <w:rsid w:val="008D0F3D"/>
    <w:rsid w:val="008D1D91"/>
    <w:rsid w:val="008D3655"/>
    <w:rsid w:val="008D52D1"/>
    <w:rsid w:val="008D6D07"/>
    <w:rsid w:val="008E1B14"/>
    <w:rsid w:val="008F127C"/>
    <w:rsid w:val="008F2074"/>
    <w:rsid w:val="008F6529"/>
    <w:rsid w:val="00901103"/>
    <w:rsid w:val="0090141B"/>
    <w:rsid w:val="009016F5"/>
    <w:rsid w:val="0090331F"/>
    <w:rsid w:val="00905C0A"/>
    <w:rsid w:val="00906455"/>
    <w:rsid w:val="00907436"/>
    <w:rsid w:val="00907552"/>
    <w:rsid w:val="00910E20"/>
    <w:rsid w:val="00911E18"/>
    <w:rsid w:val="009137C0"/>
    <w:rsid w:val="009150E5"/>
    <w:rsid w:val="00922895"/>
    <w:rsid w:val="0092424A"/>
    <w:rsid w:val="0092754D"/>
    <w:rsid w:val="009302FD"/>
    <w:rsid w:val="00932A4F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723DD"/>
    <w:rsid w:val="00973B8C"/>
    <w:rsid w:val="00974C3C"/>
    <w:rsid w:val="00977741"/>
    <w:rsid w:val="00977D63"/>
    <w:rsid w:val="00977DFF"/>
    <w:rsid w:val="00984EFA"/>
    <w:rsid w:val="00985D8D"/>
    <w:rsid w:val="00987CD3"/>
    <w:rsid w:val="00990E26"/>
    <w:rsid w:val="009914DA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2929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AD4"/>
    <w:rsid w:val="009D0B80"/>
    <w:rsid w:val="009D0CA9"/>
    <w:rsid w:val="009D34BD"/>
    <w:rsid w:val="009D4DD6"/>
    <w:rsid w:val="009D502C"/>
    <w:rsid w:val="009D5732"/>
    <w:rsid w:val="009D5986"/>
    <w:rsid w:val="009D5BB2"/>
    <w:rsid w:val="009E07CA"/>
    <w:rsid w:val="009E2021"/>
    <w:rsid w:val="009E2775"/>
    <w:rsid w:val="009E4164"/>
    <w:rsid w:val="009E442C"/>
    <w:rsid w:val="009E60E5"/>
    <w:rsid w:val="009E666C"/>
    <w:rsid w:val="009F034D"/>
    <w:rsid w:val="009F5886"/>
    <w:rsid w:val="009F69F7"/>
    <w:rsid w:val="009F74B6"/>
    <w:rsid w:val="00A010CE"/>
    <w:rsid w:val="00A013F3"/>
    <w:rsid w:val="00A01B15"/>
    <w:rsid w:val="00A028F7"/>
    <w:rsid w:val="00A02B2E"/>
    <w:rsid w:val="00A04F4D"/>
    <w:rsid w:val="00A06167"/>
    <w:rsid w:val="00A06AA7"/>
    <w:rsid w:val="00A10551"/>
    <w:rsid w:val="00A12F8D"/>
    <w:rsid w:val="00A1343E"/>
    <w:rsid w:val="00A15D2F"/>
    <w:rsid w:val="00A16214"/>
    <w:rsid w:val="00A201D7"/>
    <w:rsid w:val="00A20AC5"/>
    <w:rsid w:val="00A21881"/>
    <w:rsid w:val="00A232FF"/>
    <w:rsid w:val="00A24488"/>
    <w:rsid w:val="00A2593C"/>
    <w:rsid w:val="00A27F35"/>
    <w:rsid w:val="00A31BC3"/>
    <w:rsid w:val="00A33875"/>
    <w:rsid w:val="00A33971"/>
    <w:rsid w:val="00A40F42"/>
    <w:rsid w:val="00A421A0"/>
    <w:rsid w:val="00A42FFE"/>
    <w:rsid w:val="00A44DAE"/>
    <w:rsid w:val="00A474A5"/>
    <w:rsid w:val="00A50C3D"/>
    <w:rsid w:val="00A52EE2"/>
    <w:rsid w:val="00A606A6"/>
    <w:rsid w:val="00A60CF0"/>
    <w:rsid w:val="00A63493"/>
    <w:rsid w:val="00A63E60"/>
    <w:rsid w:val="00A645D8"/>
    <w:rsid w:val="00A65281"/>
    <w:rsid w:val="00A66354"/>
    <w:rsid w:val="00A6717C"/>
    <w:rsid w:val="00A70785"/>
    <w:rsid w:val="00A7268B"/>
    <w:rsid w:val="00A726C3"/>
    <w:rsid w:val="00A729E4"/>
    <w:rsid w:val="00A764F2"/>
    <w:rsid w:val="00A76561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E39C3"/>
    <w:rsid w:val="00AE4531"/>
    <w:rsid w:val="00AE4D0B"/>
    <w:rsid w:val="00AF1762"/>
    <w:rsid w:val="00AF2623"/>
    <w:rsid w:val="00AF35F8"/>
    <w:rsid w:val="00AF52EF"/>
    <w:rsid w:val="00AF58CC"/>
    <w:rsid w:val="00AF5D42"/>
    <w:rsid w:val="00AF65C7"/>
    <w:rsid w:val="00AF6D86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2822"/>
    <w:rsid w:val="00B4426E"/>
    <w:rsid w:val="00B4567A"/>
    <w:rsid w:val="00B465CD"/>
    <w:rsid w:val="00B512D2"/>
    <w:rsid w:val="00B52169"/>
    <w:rsid w:val="00B52909"/>
    <w:rsid w:val="00B52F85"/>
    <w:rsid w:val="00B5317E"/>
    <w:rsid w:val="00B5489C"/>
    <w:rsid w:val="00B55EB8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F79"/>
    <w:rsid w:val="00B91B18"/>
    <w:rsid w:val="00B9359C"/>
    <w:rsid w:val="00B94334"/>
    <w:rsid w:val="00B952E7"/>
    <w:rsid w:val="00B95507"/>
    <w:rsid w:val="00B969FF"/>
    <w:rsid w:val="00B97FD7"/>
    <w:rsid w:val="00BA1901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3305"/>
    <w:rsid w:val="00BD5E35"/>
    <w:rsid w:val="00BD63A4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37D6"/>
    <w:rsid w:val="00C00234"/>
    <w:rsid w:val="00C03EC4"/>
    <w:rsid w:val="00C03F24"/>
    <w:rsid w:val="00C04DED"/>
    <w:rsid w:val="00C04F5D"/>
    <w:rsid w:val="00C05B0E"/>
    <w:rsid w:val="00C06F11"/>
    <w:rsid w:val="00C07068"/>
    <w:rsid w:val="00C10B65"/>
    <w:rsid w:val="00C1369B"/>
    <w:rsid w:val="00C14419"/>
    <w:rsid w:val="00C14F06"/>
    <w:rsid w:val="00C16E30"/>
    <w:rsid w:val="00C208D4"/>
    <w:rsid w:val="00C25A38"/>
    <w:rsid w:val="00C26D27"/>
    <w:rsid w:val="00C27BE5"/>
    <w:rsid w:val="00C31399"/>
    <w:rsid w:val="00C350F4"/>
    <w:rsid w:val="00C41C12"/>
    <w:rsid w:val="00C4564D"/>
    <w:rsid w:val="00C50C87"/>
    <w:rsid w:val="00C5470B"/>
    <w:rsid w:val="00C56687"/>
    <w:rsid w:val="00C574D1"/>
    <w:rsid w:val="00C578B3"/>
    <w:rsid w:val="00C6115D"/>
    <w:rsid w:val="00C62BB9"/>
    <w:rsid w:val="00C63295"/>
    <w:rsid w:val="00C649F2"/>
    <w:rsid w:val="00C66342"/>
    <w:rsid w:val="00C672FC"/>
    <w:rsid w:val="00C7310E"/>
    <w:rsid w:val="00C73CD0"/>
    <w:rsid w:val="00C74669"/>
    <w:rsid w:val="00C8247D"/>
    <w:rsid w:val="00C826D5"/>
    <w:rsid w:val="00C84587"/>
    <w:rsid w:val="00C85B8F"/>
    <w:rsid w:val="00C865B9"/>
    <w:rsid w:val="00C929DF"/>
    <w:rsid w:val="00C9407F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E56"/>
    <w:rsid w:val="00CB6FB8"/>
    <w:rsid w:val="00CC02F3"/>
    <w:rsid w:val="00CC12CE"/>
    <w:rsid w:val="00CC14F0"/>
    <w:rsid w:val="00CC1EC9"/>
    <w:rsid w:val="00CC20C3"/>
    <w:rsid w:val="00CC2D81"/>
    <w:rsid w:val="00CC4C89"/>
    <w:rsid w:val="00CC6496"/>
    <w:rsid w:val="00CC6BFE"/>
    <w:rsid w:val="00CD31B9"/>
    <w:rsid w:val="00CD72E5"/>
    <w:rsid w:val="00CE19D0"/>
    <w:rsid w:val="00CE6549"/>
    <w:rsid w:val="00CE6E11"/>
    <w:rsid w:val="00CE73F9"/>
    <w:rsid w:val="00CE7D47"/>
    <w:rsid w:val="00CF2877"/>
    <w:rsid w:val="00CF2B80"/>
    <w:rsid w:val="00CF33D3"/>
    <w:rsid w:val="00CF777A"/>
    <w:rsid w:val="00D00C69"/>
    <w:rsid w:val="00D00FB8"/>
    <w:rsid w:val="00D00FDB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E32"/>
    <w:rsid w:val="00D27EEF"/>
    <w:rsid w:val="00D3108B"/>
    <w:rsid w:val="00D337B4"/>
    <w:rsid w:val="00D3498D"/>
    <w:rsid w:val="00D34D53"/>
    <w:rsid w:val="00D35C03"/>
    <w:rsid w:val="00D35F67"/>
    <w:rsid w:val="00D3666B"/>
    <w:rsid w:val="00D37109"/>
    <w:rsid w:val="00D37D0C"/>
    <w:rsid w:val="00D37FBC"/>
    <w:rsid w:val="00D407CB"/>
    <w:rsid w:val="00D41976"/>
    <w:rsid w:val="00D41C01"/>
    <w:rsid w:val="00D42437"/>
    <w:rsid w:val="00D430E4"/>
    <w:rsid w:val="00D43E48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97F"/>
    <w:rsid w:val="00D56D7F"/>
    <w:rsid w:val="00D57C91"/>
    <w:rsid w:val="00D605E7"/>
    <w:rsid w:val="00D60944"/>
    <w:rsid w:val="00D60C25"/>
    <w:rsid w:val="00D61961"/>
    <w:rsid w:val="00D6232B"/>
    <w:rsid w:val="00D63A81"/>
    <w:rsid w:val="00D646B2"/>
    <w:rsid w:val="00D65998"/>
    <w:rsid w:val="00D65C4C"/>
    <w:rsid w:val="00D666BC"/>
    <w:rsid w:val="00D70C0B"/>
    <w:rsid w:val="00D77175"/>
    <w:rsid w:val="00D80E88"/>
    <w:rsid w:val="00D83185"/>
    <w:rsid w:val="00D83434"/>
    <w:rsid w:val="00D8555C"/>
    <w:rsid w:val="00D858D5"/>
    <w:rsid w:val="00D86ADF"/>
    <w:rsid w:val="00D87397"/>
    <w:rsid w:val="00D90312"/>
    <w:rsid w:val="00D93856"/>
    <w:rsid w:val="00D93AF9"/>
    <w:rsid w:val="00D94307"/>
    <w:rsid w:val="00D94835"/>
    <w:rsid w:val="00D95D0A"/>
    <w:rsid w:val="00D97C37"/>
    <w:rsid w:val="00DA15A2"/>
    <w:rsid w:val="00DA4711"/>
    <w:rsid w:val="00DA48BB"/>
    <w:rsid w:val="00DA4B42"/>
    <w:rsid w:val="00DA6979"/>
    <w:rsid w:val="00DA7AC3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6A0"/>
    <w:rsid w:val="00DC4B1D"/>
    <w:rsid w:val="00DC5E2A"/>
    <w:rsid w:val="00DC7378"/>
    <w:rsid w:val="00DC79E9"/>
    <w:rsid w:val="00DD1B67"/>
    <w:rsid w:val="00DD2452"/>
    <w:rsid w:val="00DD459A"/>
    <w:rsid w:val="00DD7FAD"/>
    <w:rsid w:val="00DE106D"/>
    <w:rsid w:val="00DE3F4C"/>
    <w:rsid w:val="00DE4DCB"/>
    <w:rsid w:val="00DE55BC"/>
    <w:rsid w:val="00DE759E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10786"/>
    <w:rsid w:val="00E14E35"/>
    <w:rsid w:val="00E1680E"/>
    <w:rsid w:val="00E1725B"/>
    <w:rsid w:val="00E20764"/>
    <w:rsid w:val="00E2096D"/>
    <w:rsid w:val="00E238D8"/>
    <w:rsid w:val="00E23CCB"/>
    <w:rsid w:val="00E25D99"/>
    <w:rsid w:val="00E278DE"/>
    <w:rsid w:val="00E317EB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61E87"/>
    <w:rsid w:val="00E631E4"/>
    <w:rsid w:val="00E66615"/>
    <w:rsid w:val="00E66727"/>
    <w:rsid w:val="00E66B6A"/>
    <w:rsid w:val="00E71E47"/>
    <w:rsid w:val="00E733A4"/>
    <w:rsid w:val="00E76195"/>
    <w:rsid w:val="00E80A48"/>
    <w:rsid w:val="00E80EF9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E23"/>
    <w:rsid w:val="00EA31BE"/>
    <w:rsid w:val="00EA3A8B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7F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E14"/>
    <w:rsid w:val="00ED05F8"/>
    <w:rsid w:val="00ED10F6"/>
    <w:rsid w:val="00ED321F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6469"/>
    <w:rsid w:val="00F07D0A"/>
    <w:rsid w:val="00F10DC7"/>
    <w:rsid w:val="00F11074"/>
    <w:rsid w:val="00F11655"/>
    <w:rsid w:val="00F204D8"/>
    <w:rsid w:val="00F2115C"/>
    <w:rsid w:val="00F21661"/>
    <w:rsid w:val="00F216C6"/>
    <w:rsid w:val="00F21FC7"/>
    <w:rsid w:val="00F26A2F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4EF9"/>
    <w:rsid w:val="00F91C9F"/>
    <w:rsid w:val="00F934DD"/>
    <w:rsid w:val="00F94100"/>
    <w:rsid w:val="00F943EB"/>
    <w:rsid w:val="00F96D93"/>
    <w:rsid w:val="00FA0738"/>
    <w:rsid w:val="00FA1BDE"/>
    <w:rsid w:val="00FA3762"/>
    <w:rsid w:val="00FA3E21"/>
    <w:rsid w:val="00FA416A"/>
    <w:rsid w:val="00FA54F7"/>
    <w:rsid w:val="00FA7C33"/>
    <w:rsid w:val="00FB1374"/>
    <w:rsid w:val="00FB1BA4"/>
    <w:rsid w:val="00FB4CFC"/>
    <w:rsid w:val="00FB53B3"/>
    <w:rsid w:val="00FB5621"/>
    <w:rsid w:val="00FB5B86"/>
    <w:rsid w:val="00FB6196"/>
    <w:rsid w:val="00FB6BAB"/>
    <w:rsid w:val="00FC00E9"/>
    <w:rsid w:val="00FC01FD"/>
    <w:rsid w:val="00FC11D4"/>
    <w:rsid w:val="00FC1554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A32"/>
    <w:rsid w:val="00FE2F2D"/>
    <w:rsid w:val="00FE7C3C"/>
    <w:rsid w:val="00FF2240"/>
    <w:rsid w:val="00FF22B3"/>
    <w:rsid w:val="00FF2479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02028A6A-297B-4EA1-A43A-CB457FC5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9556F1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9556F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7">
    <w:name w:val="FollowedHyperlink"/>
    <w:uiPriority w:val="99"/>
    <w:semiHidden/>
    <w:unhideWhenUsed/>
    <w:rsid w:val="00082A3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98A52-5E8D-4904-895F-CE65B4792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8</Pages>
  <Words>522</Words>
  <Characters>2980</Characters>
  <Application>Microsoft Office Word</Application>
  <DocSecurity>0</DocSecurity>
  <Lines>24</Lines>
  <Paragraphs>6</Paragraphs>
  <ScaleCrop>false</ScaleCrop>
  <Company>HOME</Company>
  <LinksUpToDate>false</LinksUpToDate>
  <CharactersWithSpaces>3496</CharactersWithSpaces>
  <SharedDoc>false</SharedDoc>
  <HLinks>
    <vt:vector size="18" baseType="variant"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_Toc180675755</vt:lpwstr>
      </vt:variant>
      <vt:variant>
        <vt:i4>1638449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_Toc180675754</vt:lpwstr>
      </vt:variant>
      <vt:variant>
        <vt:i4>1638449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_Toc180675753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1900-12-31T16:00:00Z</cp:lastPrinted>
  <dcterms:created xsi:type="dcterms:W3CDTF">2024-10-28T07:00:00Z</dcterms:created>
  <dcterms:modified xsi:type="dcterms:W3CDTF">2024-10-28T07:00:00Z</dcterms:modified>
</cp:coreProperties>
</file>