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E24F35" w:rsidRDefault="008145E5" w:rsidP="007C06AB">
      <w:pPr>
        <w:pStyle w:val="aa"/>
        <w:rPr>
          <w:color w:val="FF0000"/>
        </w:rPr>
      </w:pPr>
      <w:bookmarkStart w:id="0" w:name="_GoBack"/>
      <w:bookmarkEnd w:id="0"/>
      <w:r w:rsidRPr="008145E5">
        <w:rPr>
          <w:rFonts w:hint="eastAsia"/>
        </w:rPr>
        <w:t>交通作業基金之鐵道發展基金</w:t>
      </w:r>
      <w:r w:rsidR="00962157">
        <w:rPr>
          <w:rFonts w:hint="eastAsia"/>
        </w:rPr>
        <w:t>、</w:t>
      </w:r>
      <w:r w:rsidRPr="008145E5">
        <w:rPr>
          <w:rFonts w:hint="eastAsia"/>
        </w:rPr>
        <w:t>臺鐵局撥入資產及債務管理基金11</w:t>
      </w:r>
      <w:r w:rsidR="009768F0">
        <w:t>4</w:t>
      </w:r>
      <w:r w:rsidRPr="008145E5">
        <w:rPr>
          <w:rFonts w:hint="eastAsia"/>
        </w:rPr>
        <w:t>年度預算評估報告</w:t>
      </w:r>
    </w:p>
    <w:p w:rsidR="009902A6" w:rsidRPr="009902A6" w:rsidRDefault="009768F0" w:rsidP="009902A6">
      <w:pPr>
        <w:pStyle w:val="144"/>
        <w:ind w:left="567" w:hanging="567"/>
      </w:pPr>
      <w:bookmarkStart w:id="1" w:name="_Toc146125747"/>
      <w:bookmarkStart w:id="2" w:name="_Toc180487229"/>
      <w:r>
        <w:rPr>
          <w:rFonts w:hint="eastAsia"/>
        </w:rPr>
        <w:t>貳</w:t>
      </w:r>
      <w:r w:rsidR="009902A6" w:rsidRPr="009902A6">
        <w:rPr>
          <w:rFonts w:hint="eastAsia"/>
        </w:rPr>
        <w:t>、</w:t>
      </w:r>
      <w:r w:rsidR="001F69BF">
        <w:rPr>
          <w:rFonts w:hint="eastAsia"/>
        </w:rPr>
        <w:t>交通作業基金之</w:t>
      </w:r>
      <w:r w:rsidR="009902A6" w:rsidRPr="009902A6">
        <w:rPr>
          <w:rFonts w:hint="eastAsia"/>
        </w:rPr>
        <w:t>臺鐵局撥入資產及債務管理基金</w:t>
      </w:r>
      <w:bookmarkEnd w:id="1"/>
      <w:bookmarkEnd w:id="2"/>
    </w:p>
    <w:p w:rsidR="00957F35" w:rsidRDefault="009902A6" w:rsidP="00B9430F">
      <w:pPr>
        <w:ind w:leftChars="0" w:left="0" w:firstLine="566"/>
      </w:pPr>
      <w:r w:rsidRPr="008B50D4">
        <w:rPr>
          <w:rFonts w:hAnsi="標楷體" w:hint="eastAsia"/>
        </w:rPr>
        <w:t>交通部113年度於交通作業基金下新設分基金「</w:t>
      </w:r>
      <w:r w:rsidRPr="008B50D4">
        <w:rPr>
          <w:rFonts w:hint="eastAsia"/>
        </w:rPr>
        <w:t>臺鐵局撥入資產及債務管理基金」(</w:t>
      </w:r>
      <w:r w:rsidRPr="00436FB8">
        <w:rPr>
          <w:rFonts w:hint="eastAsia"/>
        </w:rPr>
        <w:t>以下簡稱</w:t>
      </w:r>
      <w:r w:rsidR="00A014B3">
        <w:rPr>
          <w:rFonts w:hint="eastAsia"/>
        </w:rPr>
        <w:t>臺鐵</w:t>
      </w:r>
      <w:r w:rsidRPr="00436FB8">
        <w:rPr>
          <w:rFonts w:hint="eastAsia"/>
        </w:rPr>
        <w:t>償債基金)，以處理臺鐵</w:t>
      </w:r>
      <w:r w:rsidR="00AF4DA7">
        <w:rPr>
          <w:rFonts w:hint="eastAsia"/>
        </w:rPr>
        <w:t>局</w:t>
      </w:r>
      <w:r w:rsidRPr="00436FB8">
        <w:rPr>
          <w:rFonts w:hint="eastAsia"/>
        </w:rPr>
        <w:t>既存</w:t>
      </w:r>
      <w:r>
        <w:rPr>
          <w:rFonts w:hint="eastAsia"/>
        </w:rPr>
        <w:t>短期</w:t>
      </w:r>
      <w:r w:rsidRPr="00436FB8">
        <w:rPr>
          <w:rFonts w:hint="eastAsia"/>
        </w:rPr>
        <w:t>債務，該基金</w:t>
      </w:r>
      <w:r w:rsidR="005C2206">
        <w:t>114</w:t>
      </w:r>
      <w:r w:rsidRPr="00436FB8">
        <w:rPr>
          <w:rFonts w:hint="eastAsia"/>
        </w:rPr>
        <w:t>年度預算案編列</w:t>
      </w:r>
      <w:r w:rsidRPr="00FA00CD">
        <w:rPr>
          <w:rFonts w:hint="eastAsia"/>
        </w:rPr>
        <w:t>業務收入</w:t>
      </w:r>
      <w:r w:rsidR="00FA00CD" w:rsidRPr="00FA00CD">
        <w:t>34</w:t>
      </w:r>
      <w:r w:rsidRPr="00FA00CD">
        <w:rPr>
          <w:rFonts w:hint="eastAsia"/>
        </w:rPr>
        <w:t>億</w:t>
      </w:r>
      <w:r w:rsidR="00FA00CD" w:rsidRPr="00FA00CD">
        <w:t>5,178</w:t>
      </w:r>
      <w:r w:rsidRPr="00FA00CD">
        <w:rPr>
          <w:rFonts w:hint="eastAsia"/>
        </w:rPr>
        <w:t>萬元，業務成本與費用</w:t>
      </w:r>
      <w:r w:rsidR="00FA00CD" w:rsidRPr="00FA00CD">
        <w:t>30</w:t>
      </w:r>
      <w:r w:rsidRPr="00FA00CD">
        <w:rPr>
          <w:rFonts w:hint="eastAsia"/>
        </w:rPr>
        <w:t>億1</w:t>
      </w:r>
      <w:r w:rsidRPr="00FA00CD">
        <w:t>,</w:t>
      </w:r>
      <w:r w:rsidR="00FA00CD" w:rsidRPr="00FA00CD">
        <w:t>271</w:t>
      </w:r>
      <w:r w:rsidRPr="00FA00CD">
        <w:rPr>
          <w:rFonts w:hint="eastAsia"/>
        </w:rPr>
        <w:t>萬</w:t>
      </w:r>
      <w:r w:rsidR="00FA00CD" w:rsidRPr="00FA00CD">
        <w:rPr>
          <w:rFonts w:hint="eastAsia"/>
        </w:rPr>
        <w:t>3</w:t>
      </w:r>
      <w:r w:rsidRPr="00FA00CD">
        <w:rPr>
          <w:rFonts w:hint="eastAsia"/>
        </w:rPr>
        <w:t>千元，收支相抵後賸餘4億</w:t>
      </w:r>
      <w:r w:rsidR="00FA00CD" w:rsidRPr="00FA00CD">
        <w:rPr>
          <w:rFonts w:hint="eastAsia"/>
        </w:rPr>
        <w:t>3</w:t>
      </w:r>
      <w:r w:rsidRPr="00FA00CD">
        <w:t>,</w:t>
      </w:r>
      <w:r w:rsidR="00FA00CD" w:rsidRPr="00FA00CD">
        <w:t>906</w:t>
      </w:r>
      <w:r w:rsidRPr="00FA00CD">
        <w:rPr>
          <w:rFonts w:hint="eastAsia"/>
        </w:rPr>
        <w:t>萬</w:t>
      </w:r>
      <w:r w:rsidR="00FA00CD" w:rsidRPr="00FA00CD">
        <w:t>7</w:t>
      </w:r>
      <w:r w:rsidRPr="00FA00CD">
        <w:rPr>
          <w:rFonts w:hint="eastAsia"/>
        </w:rPr>
        <w:t>千元，</w:t>
      </w:r>
      <w:r w:rsidR="0021039B" w:rsidRPr="0021039B">
        <w:rPr>
          <w:rFonts w:hint="eastAsia"/>
        </w:rPr>
        <w:t>較11</w:t>
      </w:r>
      <w:r w:rsidR="0021039B">
        <w:t>3</w:t>
      </w:r>
      <w:r w:rsidR="0021039B" w:rsidRPr="0021039B">
        <w:rPr>
          <w:rFonts w:hint="eastAsia"/>
        </w:rPr>
        <w:t>年度預算</w:t>
      </w:r>
      <w:r w:rsidR="009C7304">
        <w:rPr>
          <w:rFonts w:hint="eastAsia"/>
        </w:rPr>
        <w:t>案</w:t>
      </w:r>
      <w:r w:rsidR="0021039B" w:rsidRPr="0021039B">
        <w:rPr>
          <w:rFonts w:hint="eastAsia"/>
        </w:rPr>
        <w:t>賸餘</w:t>
      </w:r>
      <w:r w:rsidR="0021039B">
        <w:rPr>
          <w:rFonts w:hint="eastAsia"/>
        </w:rPr>
        <w:t>增加</w:t>
      </w:r>
      <w:r w:rsidR="0021039B">
        <w:t>2,480</w:t>
      </w:r>
      <w:r w:rsidR="0021039B" w:rsidRPr="0021039B">
        <w:rPr>
          <w:rFonts w:hint="eastAsia"/>
        </w:rPr>
        <w:t>萬</w:t>
      </w:r>
      <w:r w:rsidR="00AC3BF2">
        <w:rPr>
          <w:rFonts w:hint="eastAsia"/>
        </w:rPr>
        <w:t>6</w:t>
      </w:r>
      <w:r w:rsidR="0021039B" w:rsidRPr="0021039B">
        <w:rPr>
          <w:rFonts w:hint="eastAsia"/>
        </w:rPr>
        <w:t>千元(</w:t>
      </w:r>
      <w:r w:rsidR="0021039B">
        <w:rPr>
          <w:rFonts w:hint="eastAsia"/>
        </w:rPr>
        <w:t>增</w:t>
      </w:r>
      <w:r w:rsidR="0021039B" w:rsidRPr="0021039B">
        <w:rPr>
          <w:rFonts w:hint="eastAsia"/>
        </w:rPr>
        <w:t>幅</w:t>
      </w:r>
      <w:r w:rsidR="0021039B">
        <w:t>5.99</w:t>
      </w:r>
      <w:r w:rsidR="0021039B" w:rsidRPr="0021039B">
        <w:rPr>
          <w:rFonts w:hint="eastAsia"/>
        </w:rPr>
        <w:t>%)，</w:t>
      </w:r>
      <w:r w:rsidRPr="00FA00CD">
        <w:rPr>
          <w:rFonts w:hint="eastAsia"/>
        </w:rPr>
        <w:t>謹就</w:t>
      </w:r>
      <w:r w:rsidR="00A014B3">
        <w:rPr>
          <w:rFonts w:hint="eastAsia"/>
        </w:rPr>
        <w:t>臺鐵</w:t>
      </w:r>
      <w:r w:rsidRPr="00FA00CD">
        <w:rPr>
          <w:rFonts w:hint="eastAsia"/>
        </w:rPr>
        <w:t>償債基金</w:t>
      </w:r>
      <w:r w:rsidR="005C2206" w:rsidRPr="00FA00CD">
        <w:t>114</w:t>
      </w:r>
      <w:r w:rsidRPr="00FA00CD">
        <w:rPr>
          <w:rFonts w:hint="eastAsia"/>
        </w:rPr>
        <w:t>年度預算案評估如下：</w:t>
      </w:r>
    </w:p>
    <w:sectPr w:rsidR="00957F35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76A" w:rsidRDefault="0049476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9476A" w:rsidRDefault="0049476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39D" w:rsidRDefault="0061039D" w:rsidP="001C70D2">
    <w:pPr>
      <w:pStyle w:val="af0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9430F" w:rsidRPr="00B9430F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76A" w:rsidRDefault="0049476A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9476A" w:rsidRDefault="0049476A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39D" w:rsidRPr="00A87261" w:rsidRDefault="0061039D" w:rsidP="00A8726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 w15:restartNumberingAfterBreak="0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" w15:restartNumberingAfterBreak="0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" w15:restartNumberingAfterBreak="0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5" w15:restartNumberingAfterBreak="0">
    <w:nsid w:val="2B2866B9"/>
    <w:multiLevelType w:val="hybridMultilevel"/>
    <w:tmpl w:val="30385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9" w15:restartNumberingAfterBreak="0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0" w15:restartNumberingAfterBreak="0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5B4131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5" w15:restartNumberingAfterBreak="0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6" w15:restartNumberingAfterBreak="0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BA745AE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8" w15:restartNumberingAfterBreak="0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9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0" w15:restartNumberingAfterBreak="0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1"/>
  </w:num>
  <w:num w:numId="2">
    <w:abstractNumId w:val="7"/>
  </w:num>
  <w:num w:numId="3">
    <w:abstractNumId w:val="10"/>
  </w:num>
  <w:num w:numId="4">
    <w:abstractNumId w:val="18"/>
  </w:num>
  <w:num w:numId="5">
    <w:abstractNumId w:val="2"/>
  </w:num>
  <w:num w:numId="6">
    <w:abstractNumId w:val="4"/>
  </w:num>
  <w:num w:numId="7">
    <w:abstractNumId w:val="20"/>
  </w:num>
  <w:num w:numId="8">
    <w:abstractNumId w:val="11"/>
  </w:num>
  <w:num w:numId="9">
    <w:abstractNumId w:val="19"/>
  </w:num>
  <w:num w:numId="10">
    <w:abstractNumId w:val="9"/>
  </w:num>
  <w:num w:numId="11">
    <w:abstractNumId w:val="6"/>
  </w:num>
  <w:num w:numId="12">
    <w:abstractNumId w:val="3"/>
  </w:num>
  <w:num w:numId="13">
    <w:abstractNumId w:val="16"/>
  </w:num>
  <w:num w:numId="14">
    <w:abstractNumId w:val="1"/>
  </w:num>
  <w:num w:numId="15">
    <w:abstractNumId w:val="15"/>
  </w:num>
  <w:num w:numId="16">
    <w:abstractNumId w:val="0"/>
  </w:num>
  <w:num w:numId="17">
    <w:abstractNumId w:val="12"/>
  </w:num>
  <w:num w:numId="18">
    <w:abstractNumId w:val="13"/>
  </w:num>
  <w:num w:numId="19">
    <w:abstractNumId w:val="8"/>
  </w:num>
  <w:num w:numId="20">
    <w:abstractNumId w:val="5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9E"/>
    <w:rsid w:val="00001AF2"/>
    <w:rsid w:val="000021CA"/>
    <w:rsid w:val="00002DD9"/>
    <w:rsid w:val="000045FF"/>
    <w:rsid w:val="0000471D"/>
    <w:rsid w:val="00005DE7"/>
    <w:rsid w:val="0000658D"/>
    <w:rsid w:val="000072B0"/>
    <w:rsid w:val="0000768A"/>
    <w:rsid w:val="00007880"/>
    <w:rsid w:val="000079FB"/>
    <w:rsid w:val="00010E49"/>
    <w:rsid w:val="000114FF"/>
    <w:rsid w:val="00011707"/>
    <w:rsid w:val="00011831"/>
    <w:rsid w:val="00011A04"/>
    <w:rsid w:val="000120B8"/>
    <w:rsid w:val="00012115"/>
    <w:rsid w:val="00015170"/>
    <w:rsid w:val="000157DF"/>
    <w:rsid w:val="00017D62"/>
    <w:rsid w:val="00017E8D"/>
    <w:rsid w:val="000206B1"/>
    <w:rsid w:val="0002084C"/>
    <w:rsid w:val="00020CFE"/>
    <w:rsid w:val="000222E8"/>
    <w:rsid w:val="000223A4"/>
    <w:rsid w:val="000224EC"/>
    <w:rsid w:val="000237FE"/>
    <w:rsid w:val="0002383E"/>
    <w:rsid w:val="00025641"/>
    <w:rsid w:val="0002630E"/>
    <w:rsid w:val="0002638D"/>
    <w:rsid w:val="00026BE6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170E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0EC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242"/>
    <w:rsid w:val="000647BF"/>
    <w:rsid w:val="000648F3"/>
    <w:rsid w:val="00064CA1"/>
    <w:rsid w:val="000652CD"/>
    <w:rsid w:val="00065A83"/>
    <w:rsid w:val="000668A2"/>
    <w:rsid w:val="00066FB4"/>
    <w:rsid w:val="0006746B"/>
    <w:rsid w:val="00067A0D"/>
    <w:rsid w:val="00067F6D"/>
    <w:rsid w:val="000703D3"/>
    <w:rsid w:val="0007055C"/>
    <w:rsid w:val="000713A2"/>
    <w:rsid w:val="000714A7"/>
    <w:rsid w:val="000719A9"/>
    <w:rsid w:val="00071C00"/>
    <w:rsid w:val="00073426"/>
    <w:rsid w:val="000752F5"/>
    <w:rsid w:val="000754BF"/>
    <w:rsid w:val="00075FE9"/>
    <w:rsid w:val="0007633F"/>
    <w:rsid w:val="0007662E"/>
    <w:rsid w:val="00076867"/>
    <w:rsid w:val="00077B6E"/>
    <w:rsid w:val="000817E5"/>
    <w:rsid w:val="000823C6"/>
    <w:rsid w:val="00083781"/>
    <w:rsid w:val="00083A6C"/>
    <w:rsid w:val="00083B51"/>
    <w:rsid w:val="0008722E"/>
    <w:rsid w:val="00087236"/>
    <w:rsid w:val="00087935"/>
    <w:rsid w:val="00090A88"/>
    <w:rsid w:val="00090B84"/>
    <w:rsid w:val="00091E68"/>
    <w:rsid w:val="00092907"/>
    <w:rsid w:val="0009510D"/>
    <w:rsid w:val="000952E1"/>
    <w:rsid w:val="00096386"/>
    <w:rsid w:val="00096D90"/>
    <w:rsid w:val="000975B8"/>
    <w:rsid w:val="00097F88"/>
    <w:rsid w:val="000A06D4"/>
    <w:rsid w:val="000A12EE"/>
    <w:rsid w:val="000A13F2"/>
    <w:rsid w:val="000A147A"/>
    <w:rsid w:val="000A1B87"/>
    <w:rsid w:val="000A23FF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363"/>
    <w:rsid w:val="000B0CF3"/>
    <w:rsid w:val="000B109C"/>
    <w:rsid w:val="000B1B49"/>
    <w:rsid w:val="000B1D11"/>
    <w:rsid w:val="000B2756"/>
    <w:rsid w:val="000B390E"/>
    <w:rsid w:val="000B3B23"/>
    <w:rsid w:val="000B466A"/>
    <w:rsid w:val="000B4AD1"/>
    <w:rsid w:val="000B4DC5"/>
    <w:rsid w:val="000B5304"/>
    <w:rsid w:val="000B5C19"/>
    <w:rsid w:val="000B64B5"/>
    <w:rsid w:val="000B65F1"/>
    <w:rsid w:val="000B66A7"/>
    <w:rsid w:val="000B6815"/>
    <w:rsid w:val="000B6BE9"/>
    <w:rsid w:val="000B7C28"/>
    <w:rsid w:val="000C1887"/>
    <w:rsid w:val="000C1A21"/>
    <w:rsid w:val="000C3385"/>
    <w:rsid w:val="000C3928"/>
    <w:rsid w:val="000C4904"/>
    <w:rsid w:val="000C49A6"/>
    <w:rsid w:val="000C5035"/>
    <w:rsid w:val="000C6234"/>
    <w:rsid w:val="000C630C"/>
    <w:rsid w:val="000D0414"/>
    <w:rsid w:val="000D07FB"/>
    <w:rsid w:val="000D1028"/>
    <w:rsid w:val="000D2ACB"/>
    <w:rsid w:val="000D3408"/>
    <w:rsid w:val="000D3754"/>
    <w:rsid w:val="000D3D2B"/>
    <w:rsid w:val="000D5D96"/>
    <w:rsid w:val="000D6038"/>
    <w:rsid w:val="000D61AB"/>
    <w:rsid w:val="000D638B"/>
    <w:rsid w:val="000D6667"/>
    <w:rsid w:val="000D6985"/>
    <w:rsid w:val="000D737C"/>
    <w:rsid w:val="000D799E"/>
    <w:rsid w:val="000D7BD1"/>
    <w:rsid w:val="000E0B22"/>
    <w:rsid w:val="000E0B44"/>
    <w:rsid w:val="000E1237"/>
    <w:rsid w:val="000E1CC6"/>
    <w:rsid w:val="000E213E"/>
    <w:rsid w:val="000E2843"/>
    <w:rsid w:val="000E2C12"/>
    <w:rsid w:val="000E2D4E"/>
    <w:rsid w:val="000E2DBF"/>
    <w:rsid w:val="000E2E30"/>
    <w:rsid w:val="000E3767"/>
    <w:rsid w:val="000E48DF"/>
    <w:rsid w:val="000E4BC4"/>
    <w:rsid w:val="000E4E63"/>
    <w:rsid w:val="000E5DEC"/>
    <w:rsid w:val="000E64A1"/>
    <w:rsid w:val="000E6F04"/>
    <w:rsid w:val="000E79E6"/>
    <w:rsid w:val="000E7D64"/>
    <w:rsid w:val="000F1901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373"/>
    <w:rsid w:val="001039EA"/>
    <w:rsid w:val="00103ADF"/>
    <w:rsid w:val="001047A4"/>
    <w:rsid w:val="001047DD"/>
    <w:rsid w:val="00104E31"/>
    <w:rsid w:val="00105399"/>
    <w:rsid w:val="00106807"/>
    <w:rsid w:val="001108C3"/>
    <w:rsid w:val="00110C7D"/>
    <w:rsid w:val="0011168C"/>
    <w:rsid w:val="0011176A"/>
    <w:rsid w:val="00113530"/>
    <w:rsid w:val="001136BE"/>
    <w:rsid w:val="0011388B"/>
    <w:rsid w:val="0011439E"/>
    <w:rsid w:val="00114600"/>
    <w:rsid w:val="0011532C"/>
    <w:rsid w:val="00115354"/>
    <w:rsid w:val="001156C1"/>
    <w:rsid w:val="001158C7"/>
    <w:rsid w:val="0011599A"/>
    <w:rsid w:val="00115AF1"/>
    <w:rsid w:val="00115C65"/>
    <w:rsid w:val="00115CB8"/>
    <w:rsid w:val="0011650C"/>
    <w:rsid w:val="00116C04"/>
    <w:rsid w:val="00117830"/>
    <w:rsid w:val="00117F9B"/>
    <w:rsid w:val="0012063E"/>
    <w:rsid w:val="001207B2"/>
    <w:rsid w:val="00120906"/>
    <w:rsid w:val="00121E19"/>
    <w:rsid w:val="001228DC"/>
    <w:rsid w:val="0012314F"/>
    <w:rsid w:val="001249E5"/>
    <w:rsid w:val="00124B71"/>
    <w:rsid w:val="0012630B"/>
    <w:rsid w:val="00126D7A"/>
    <w:rsid w:val="00126E36"/>
    <w:rsid w:val="001275A3"/>
    <w:rsid w:val="00127E55"/>
    <w:rsid w:val="00130220"/>
    <w:rsid w:val="001307EB"/>
    <w:rsid w:val="00130B67"/>
    <w:rsid w:val="00131169"/>
    <w:rsid w:val="0013156F"/>
    <w:rsid w:val="00131F59"/>
    <w:rsid w:val="00132096"/>
    <w:rsid w:val="0013310B"/>
    <w:rsid w:val="001334CB"/>
    <w:rsid w:val="00133911"/>
    <w:rsid w:val="0013423A"/>
    <w:rsid w:val="00134E21"/>
    <w:rsid w:val="0013590E"/>
    <w:rsid w:val="00135A43"/>
    <w:rsid w:val="00135B4A"/>
    <w:rsid w:val="00135EA0"/>
    <w:rsid w:val="00135F49"/>
    <w:rsid w:val="00136839"/>
    <w:rsid w:val="00136CFB"/>
    <w:rsid w:val="00136E9D"/>
    <w:rsid w:val="0013714F"/>
    <w:rsid w:val="00137A95"/>
    <w:rsid w:val="00137BDF"/>
    <w:rsid w:val="00140087"/>
    <w:rsid w:val="00140669"/>
    <w:rsid w:val="00140AD7"/>
    <w:rsid w:val="00141655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884"/>
    <w:rsid w:val="00150C0D"/>
    <w:rsid w:val="00151D09"/>
    <w:rsid w:val="00152614"/>
    <w:rsid w:val="0015393B"/>
    <w:rsid w:val="00153F35"/>
    <w:rsid w:val="00153F80"/>
    <w:rsid w:val="001549FB"/>
    <w:rsid w:val="00154ECC"/>
    <w:rsid w:val="00155CA7"/>
    <w:rsid w:val="00155E33"/>
    <w:rsid w:val="00156D20"/>
    <w:rsid w:val="0015714C"/>
    <w:rsid w:val="00157B45"/>
    <w:rsid w:val="001603C9"/>
    <w:rsid w:val="001604BF"/>
    <w:rsid w:val="00160D81"/>
    <w:rsid w:val="00162DF6"/>
    <w:rsid w:val="00163828"/>
    <w:rsid w:val="001639BB"/>
    <w:rsid w:val="00163C76"/>
    <w:rsid w:val="001649A4"/>
    <w:rsid w:val="00164A33"/>
    <w:rsid w:val="00165743"/>
    <w:rsid w:val="00167159"/>
    <w:rsid w:val="001676CC"/>
    <w:rsid w:val="00170955"/>
    <w:rsid w:val="00170D02"/>
    <w:rsid w:val="00172A13"/>
    <w:rsid w:val="00172CC5"/>
    <w:rsid w:val="00172D6E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77E2C"/>
    <w:rsid w:val="00180714"/>
    <w:rsid w:val="00180FB7"/>
    <w:rsid w:val="00181BCE"/>
    <w:rsid w:val="00182BFF"/>
    <w:rsid w:val="001833C2"/>
    <w:rsid w:val="00183B60"/>
    <w:rsid w:val="00184134"/>
    <w:rsid w:val="00184E4A"/>
    <w:rsid w:val="00184ECA"/>
    <w:rsid w:val="00185C4F"/>
    <w:rsid w:val="0018708A"/>
    <w:rsid w:val="00187D50"/>
    <w:rsid w:val="00190617"/>
    <w:rsid w:val="00190CE1"/>
    <w:rsid w:val="00191069"/>
    <w:rsid w:val="00191909"/>
    <w:rsid w:val="001929B2"/>
    <w:rsid w:val="00192B2C"/>
    <w:rsid w:val="00192CD9"/>
    <w:rsid w:val="00193606"/>
    <w:rsid w:val="00193FF8"/>
    <w:rsid w:val="0019457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644"/>
    <w:rsid w:val="001A3951"/>
    <w:rsid w:val="001A3A34"/>
    <w:rsid w:val="001A45DB"/>
    <w:rsid w:val="001A523D"/>
    <w:rsid w:val="001A56A7"/>
    <w:rsid w:val="001A5EE0"/>
    <w:rsid w:val="001B007E"/>
    <w:rsid w:val="001B0874"/>
    <w:rsid w:val="001B252C"/>
    <w:rsid w:val="001B2566"/>
    <w:rsid w:val="001B33C2"/>
    <w:rsid w:val="001B44C7"/>
    <w:rsid w:val="001B4C69"/>
    <w:rsid w:val="001B6107"/>
    <w:rsid w:val="001B70D8"/>
    <w:rsid w:val="001B75BC"/>
    <w:rsid w:val="001B77FC"/>
    <w:rsid w:val="001C1214"/>
    <w:rsid w:val="001C16CA"/>
    <w:rsid w:val="001C22A2"/>
    <w:rsid w:val="001C253B"/>
    <w:rsid w:val="001C2624"/>
    <w:rsid w:val="001C2A58"/>
    <w:rsid w:val="001C30B1"/>
    <w:rsid w:val="001C363B"/>
    <w:rsid w:val="001C396E"/>
    <w:rsid w:val="001C3F59"/>
    <w:rsid w:val="001C46E0"/>
    <w:rsid w:val="001C55AB"/>
    <w:rsid w:val="001C57F8"/>
    <w:rsid w:val="001C70D2"/>
    <w:rsid w:val="001C7307"/>
    <w:rsid w:val="001D0226"/>
    <w:rsid w:val="001D0EC5"/>
    <w:rsid w:val="001D101C"/>
    <w:rsid w:val="001D1342"/>
    <w:rsid w:val="001D17C6"/>
    <w:rsid w:val="001D23B6"/>
    <w:rsid w:val="001D38D3"/>
    <w:rsid w:val="001D45C8"/>
    <w:rsid w:val="001D4BEC"/>
    <w:rsid w:val="001D57D3"/>
    <w:rsid w:val="001D60DF"/>
    <w:rsid w:val="001D69A2"/>
    <w:rsid w:val="001D6FCB"/>
    <w:rsid w:val="001D7BBD"/>
    <w:rsid w:val="001E010A"/>
    <w:rsid w:val="001E0734"/>
    <w:rsid w:val="001E1016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E71F0"/>
    <w:rsid w:val="001E7D01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2E80"/>
    <w:rsid w:val="001F3575"/>
    <w:rsid w:val="001F3CB8"/>
    <w:rsid w:val="001F4300"/>
    <w:rsid w:val="001F44BE"/>
    <w:rsid w:val="001F4844"/>
    <w:rsid w:val="001F5700"/>
    <w:rsid w:val="001F66AE"/>
    <w:rsid w:val="001F69BF"/>
    <w:rsid w:val="001F6EA7"/>
    <w:rsid w:val="001F7887"/>
    <w:rsid w:val="00200344"/>
    <w:rsid w:val="00200DD4"/>
    <w:rsid w:val="00201077"/>
    <w:rsid w:val="00202DF9"/>
    <w:rsid w:val="00203170"/>
    <w:rsid w:val="002031D6"/>
    <w:rsid w:val="002048D3"/>
    <w:rsid w:val="002050E9"/>
    <w:rsid w:val="00205AEF"/>
    <w:rsid w:val="00205ECD"/>
    <w:rsid w:val="002064CB"/>
    <w:rsid w:val="00207995"/>
    <w:rsid w:val="00207D6E"/>
    <w:rsid w:val="00207EF3"/>
    <w:rsid w:val="00210033"/>
    <w:rsid w:val="0021013F"/>
    <w:rsid w:val="0021036D"/>
    <w:rsid w:val="0021039B"/>
    <w:rsid w:val="002107DD"/>
    <w:rsid w:val="0021097C"/>
    <w:rsid w:val="00212C1B"/>
    <w:rsid w:val="002139E6"/>
    <w:rsid w:val="00213A17"/>
    <w:rsid w:val="00213FCF"/>
    <w:rsid w:val="00214069"/>
    <w:rsid w:val="00214116"/>
    <w:rsid w:val="0021434E"/>
    <w:rsid w:val="00214567"/>
    <w:rsid w:val="00215931"/>
    <w:rsid w:val="00215977"/>
    <w:rsid w:val="00217E9B"/>
    <w:rsid w:val="00221050"/>
    <w:rsid w:val="002213CD"/>
    <w:rsid w:val="0022140E"/>
    <w:rsid w:val="002218A5"/>
    <w:rsid w:val="002225CF"/>
    <w:rsid w:val="0022375C"/>
    <w:rsid w:val="00223D73"/>
    <w:rsid w:val="0022509F"/>
    <w:rsid w:val="002255AE"/>
    <w:rsid w:val="00227B9A"/>
    <w:rsid w:val="00227ECD"/>
    <w:rsid w:val="0023095E"/>
    <w:rsid w:val="00231C21"/>
    <w:rsid w:val="00231E1C"/>
    <w:rsid w:val="002320E9"/>
    <w:rsid w:val="002326AC"/>
    <w:rsid w:val="00232EB0"/>
    <w:rsid w:val="00234040"/>
    <w:rsid w:val="00234247"/>
    <w:rsid w:val="002348AF"/>
    <w:rsid w:val="00234BB1"/>
    <w:rsid w:val="00234BF9"/>
    <w:rsid w:val="00235DCD"/>
    <w:rsid w:val="00236698"/>
    <w:rsid w:val="0023769F"/>
    <w:rsid w:val="00237D4A"/>
    <w:rsid w:val="00237FCB"/>
    <w:rsid w:val="002400B4"/>
    <w:rsid w:val="00240398"/>
    <w:rsid w:val="0024127D"/>
    <w:rsid w:val="00242790"/>
    <w:rsid w:val="00242991"/>
    <w:rsid w:val="0024300A"/>
    <w:rsid w:val="0024597B"/>
    <w:rsid w:val="00245A0E"/>
    <w:rsid w:val="00245DF7"/>
    <w:rsid w:val="002479C2"/>
    <w:rsid w:val="00247BC2"/>
    <w:rsid w:val="00247E37"/>
    <w:rsid w:val="00250411"/>
    <w:rsid w:val="002509EE"/>
    <w:rsid w:val="00250CBC"/>
    <w:rsid w:val="00251559"/>
    <w:rsid w:val="00251AC0"/>
    <w:rsid w:val="002531B9"/>
    <w:rsid w:val="0025451C"/>
    <w:rsid w:val="00254F4C"/>
    <w:rsid w:val="002550BF"/>
    <w:rsid w:val="00255CAC"/>
    <w:rsid w:val="00255CED"/>
    <w:rsid w:val="00255D32"/>
    <w:rsid w:val="00256A44"/>
    <w:rsid w:val="002611D7"/>
    <w:rsid w:val="002614A9"/>
    <w:rsid w:val="002618FE"/>
    <w:rsid w:val="00261B43"/>
    <w:rsid w:val="00261C25"/>
    <w:rsid w:val="00261E8F"/>
    <w:rsid w:val="00262221"/>
    <w:rsid w:val="00262311"/>
    <w:rsid w:val="002634DD"/>
    <w:rsid w:val="00264B9B"/>
    <w:rsid w:val="00264D65"/>
    <w:rsid w:val="00265883"/>
    <w:rsid w:val="002665C4"/>
    <w:rsid w:val="002669C1"/>
    <w:rsid w:val="00266C95"/>
    <w:rsid w:val="00267470"/>
    <w:rsid w:val="002700BD"/>
    <w:rsid w:val="00270B2A"/>
    <w:rsid w:val="00270BC9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69CE"/>
    <w:rsid w:val="00277108"/>
    <w:rsid w:val="00280045"/>
    <w:rsid w:val="00280586"/>
    <w:rsid w:val="00280649"/>
    <w:rsid w:val="00280FCD"/>
    <w:rsid w:val="00281171"/>
    <w:rsid w:val="0028135B"/>
    <w:rsid w:val="00281686"/>
    <w:rsid w:val="00281716"/>
    <w:rsid w:val="00281A1A"/>
    <w:rsid w:val="00282254"/>
    <w:rsid w:val="00282B43"/>
    <w:rsid w:val="0028311E"/>
    <w:rsid w:val="002867F6"/>
    <w:rsid w:val="00286FD6"/>
    <w:rsid w:val="002874CD"/>
    <w:rsid w:val="0028752F"/>
    <w:rsid w:val="00287564"/>
    <w:rsid w:val="00287D19"/>
    <w:rsid w:val="0029087A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52"/>
    <w:rsid w:val="002A1FD6"/>
    <w:rsid w:val="002A33CD"/>
    <w:rsid w:val="002A38B5"/>
    <w:rsid w:val="002A59C4"/>
    <w:rsid w:val="002A5BFF"/>
    <w:rsid w:val="002A6232"/>
    <w:rsid w:val="002A681F"/>
    <w:rsid w:val="002A7065"/>
    <w:rsid w:val="002A7690"/>
    <w:rsid w:val="002B0A7D"/>
    <w:rsid w:val="002B0E49"/>
    <w:rsid w:val="002B109C"/>
    <w:rsid w:val="002B113D"/>
    <w:rsid w:val="002B1F64"/>
    <w:rsid w:val="002B26B0"/>
    <w:rsid w:val="002B3676"/>
    <w:rsid w:val="002B3922"/>
    <w:rsid w:val="002B437E"/>
    <w:rsid w:val="002B4563"/>
    <w:rsid w:val="002B58D8"/>
    <w:rsid w:val="002B5C66"/>
    <w:rsid w:val="002B61B9"/>
    <w:rsid w:val="002B638B"/>
    <w:rsid w:val="002B7913"/>
    <w:rsid w:val="002B7F02"/>
    <w:rsid w:val="002C1507"/>
    <w:rsid w:val="002C4309"/>
    <w:rsid w:val="002C7361"/>
    <w:rsid w:val="002D0ADE"/>
    <w:rsid w:val="002D10BE"/>
    <w:rsid w:val="002D10D0"/>
    <w:rsid w:val="002D1C9E"/>
    <w:rsid w:val="002D1EC8"/>
    <w:rsid w:val="002D1F0C"/>
    <w:rsid w:val="002D2D73"/>
    <w:rsid w:val="002D3C91"/>
    <w:rsid w:val="002D404D"/>
    <w:rsid w:val="002D4598"/>
    <w:rsid w:val="002D6281"/>
    <w:rsid w:val="002D6298"/>
    <w:rsid w:val="002E006C"/>
    <w:rsid w:val="002E07F3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5521"/>
    <w:rsid w:val="002E635C"/>
    <w:rsid w:val="002E6702"/>
    <w:rsid w:val="002E6FF2"/>
    <w:rsid w:val="002E7EE2"/>
    <w:rsid w:val="002E7FAE"/>
    <w:rsid w:val="002F0213"/>
    <w:rsid w:val="002F03EE"/>
    <w:rsid w:val="002F13D5"/>
    <w:rsid w:val="002F2082"/>
    <w:rsid w:val="002F2868"/>
    <w:rsid w:val="002F35EC"/>
    <w:rsid w:val="002F37E4"/>
    <w:rsid w:val="002F3A14"/>
    <w:rsid w:val="002F6BFB"/>
    <w:rsid w:val="002F7510"/>
    <w:rsid w:val="002F7AAF"/>
    <w:rsid w:val="00300C83"/>
    <w:rsid w:val="00300CCB"/>
    <w:rsid w:val="00300F7A"/>
    <w:rsid w:val="003019CB"/>
    <w:rsid w:val="00303A5C"/>
    <w:rsid w:val="00304BC8"/>
    <w:rsid w:val="00304F91"/>
    <w:rsid w:val="00305423"/>
    <w:rsid w:val="00305CC5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46E"/>
    <w:rsid w:val="0031650C"/>
    <w:rsid w:val="00316B9E"/>
    <w:rsid w:val="00317774"/>
    <w:rsid w:val="0032051B"/>
    <w:rsid w:val="00320BD4"/>
    <w:rsid w:val="00320C96"/>
    <w:rsid w:val="00322475"/>
    <w:rsid w:val="003224A7"/>
    <w:rsid w:val="0032276A"/>
    <w:rsid w:val="00323025"/>
    <w:rsid w:val="00323E09"/>
    <w:rsid w:val="00323E6D"/>
    <w:rsid w:val="0032771B"/>
    <w:rsid w:val="00330A45"/>
    <w:rsid w:val="00330B71"/>
    <w:rsid w:val="00331137"/>
    <w:rsid w:val="003313E7"/>
    <w:rsid w:val="00331A26"/>
    <w:rsid w:val="00332B60"/>
    <w:rsid w:val="00334019"/>
    <w:rsid w:val="003342A0"/>
    <w:rsid w:val="00334D4B"/>
    <w:rsid w:val="003350A4"/>
    <w:rsid w:val="00335525"/>
    <w:rsid w:val="00335B36"/>
    <w:rsid w:val="00336348"/>
    <w:rsid w:val="003367F1"/>
    <w:rsid w:val="00337F00"/>
    <w:rsid w:val="003403FE"/>
    <w:rsid w:val="00340899"/>
    <w:rsid w:val="00340B3F"/>
    <w:rsid w:val="00340DB3"/>
    <w:rsid w:val="003413E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0"/>
    <w:rsid w:val="00353DEF"/>
    <w:rsid w:val="00354B18"/>
    <w:rsid w:val="00355B22"/>
    <w:rsid w:val="00355E15"/>
    <w:rsid w:val="00356158"/>
    <w:rsid w:val="003563C9"/>
    <w:rsid w:val="0035649C"/>
    <w:rsid w:val="003564CB"/>
    <w:rsid w:val="00356C0D"/>
    <w:rsid w:val="00357858"/>
    <w:rsid w:val="0035789F"/>
    <w:rsid w:val="0035790A"/>
    <w:rsid w:val="00357953"/>
    <w:rsid w:val="00357BC9"/>
    <w:rsid w:val="003602A2"/>
    <w:rsid w:val="003625A7"/>
    <w:rsid w:val="00362CBA"/>
    <w:rsid w:val="00364575"/>
    <w:rsid w:val="003648D3"/>
    <w:rsid w:val="003655BE"/>
    <w:rsid w:val="00365A7E"/>
    <w:rsid w:val="00365A81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61C"/>
    <w:rsid w:val="00377658"/>
    <w:rsid w:val="0037796F"/>
    <w:rsid w:val="00377A44"/>
    <w:rsid w:val="00377C1D"/>
    <w:rsid w:val="003807C5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920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29C2"/>
    <w:rsid w:val="003A2DE4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654"/>
    <w:rsid w:val="003B1A9E"/>
    <w:rsid w:val="003B1E7E"/>
    <w:rsid w:val="003B209A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2D55"/>
    <w:rsid w:val="003C2DB1"/>
    <w:rsid w:val="003C319E"/>
    <w:rsid w:val="003C425B"/>
    <w:rsid w:val="003C4984"/>
    <w:rsid w:val="003C4B0D"/>
    <w:rsid w:val="003C5851"/>
    <w:rsid w:val="003C645A"/>
    <w:rsid w:val="003C6F09"/>
    <w:rsid w:val="003C72DB"/>
    <w:rsid w:val="003C7377"/>
    <w:rsid w:val="003C7556"/>
    <w:rsid w:val="003D0C88"/>
    <w:rsid w:val="003D23BA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3125"/>
    <w:rsid w:val="003E38EA"/>
    <w:rsid w:val="003E68CB"/>
    <w:rsid w:val="003E791E"/>
    <w:rsid w:val="003E7D64"/>
    <w:rsid w:val="003F078F"/>
    <w:rsid w:val="003F0DE5"/>
    <w:rsid w:val="003F1DF7"/>
    <w:rsid w:val="003F3180"/>
    <w:rsid w:val="003F35F7"/>
    <w:rsid w:val="003F3C37"/>
    <w:rsid w:val="003F4601"/>
    <w:rsid w:val="003F77DF"/>
    <w:rsid w:val="003F7E66"/>
    <w:rsid w:val="00400362"/>
    <w:rsid w:val="004010A0"/>
    <w:rsid w:val="00401D9D"/>
    <w:rsid w:val="00405DCE"/>
    <w:rsid w:val="00406996"/>
    <w:rsid w:val="00406A07"/>
    <w:rsid w:val="00407343"/>
    <w:rsid w:val="00407356"/>
    <w:rsid w:val="00407C92"/>
    <w:rsid w:val="004107B7"/>
    <w:rsid w:val="00411A01"/>
    <w:rsid w:val="0041436A"/>
    <w:rsid w:val="004143D6"/>
    <w:rsid w:val="004147C4"/>
    <w:rsid w:val="00414849"/>
    <w:rsid w:val="00414F68"/>
    <w:rsid w:val="00414F82"/>
    <w:rsid w:val="00415978"/>
    <w:rsid w:val="00416E18"/>
    <w:rsid w:val="00417258"/>
    <w:rsid w:val="004172D0"/>
    <w:rsid w:val="00417479"/>
    <w:rsid w:val="004178E2"/>
    <w:rsid w:val="0042016F"/>
    <w:rsid w:val="0042099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09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0E57"/>
    <w:rsid w:val="004413EC"/>
    <w:rsid w:val="00441739"/>
    <w:rsid w:val="00442814"/>
    <w:rsid w:val="00442F8F"/>
    <w:rsid w:val="00443703"/>
    <w:rsid w:val="00444A6A"/>
    <w:rsid w:val="00444B02"/>
    <w:rsid w:val="00444BE6"/>
    <w:rsid w:val="00444F01"/>
    <w:rsid w:val="0044556A"/>
    <w:rsid w:val="004455D0"/>
    <w:rsid w:val="004472A8"/>
    <w:rsid w:val="0044732B"/>
    <w:rsid w:val="00447C98"/>
    <w:rsid w:val="004505B4"/>
    <w:rsid w:val="004508E4"/>
    <w:rsid w:val="00450C05"/>
    <w:rsid w:val="00450DC5"/>
    <w:rsid w:val="0045211E"/>
    <w:rsid w:val="004522D0"/>
    <w:rsid w:val="004528CF"/>
    <w:rsid w:val="00452B08"/>
    <w:rsid w:val="00453EC9"/>
    <w:rsid w:val="00454215"/>
    <w:rsid w:val="00454695"/>
    <w:rsid w:val="00454EEC"/>
    <w:rsid w:val="00455EA8"/>
    <w:rsid w:val="004565C2"/>
    <w:rsid w:val="004568E7"/>
    <w:rsid w:val="004568F4"/>
    <w:rsid w:val="00456C30"/>
    <w:rsid w:val="00457172"/>
    <w:rsid w:val="00457ACC"/>
    <w:rsid w:val="00457D7F"/>
    <w:rsid w:val="00457FEA"/>
    <w:rsid w:val="00460981"/>
    <w:rsid w:val="0046168A"/>
    <w:rsid w:val="00461F18"/>
    <w:rsid w:val="004637A4"/>
    <w:rsid w:val="00464AEB"/>
    <w:rsid w:val="00465431"/>
    <w:rsid w:val="0046578C"/>
    <w:rsid w:val="0046733B"/>
    <w:rsid w:val="004704E7"/>
    <w:rsid w:val="00471D8F"/>
    <w:rsid w:val="004728AC"/>
    <w:rsid w:val="00472B99"/>
    <w:rsid w:val="00472DE1"/>
    <w:rsid w:val="004730E9"/>
    <w:rsid w:val="00473239"/>
    <w:rsid w:val="004732B5"/>
    <w:rsid w:val="00473665"/>
    <w:rsid w:val="004742A0"/>
    <w:rsid w:val="004747B9"/>
    <w:rsid w:val="0047488E"/>
    <w:rsid w:val="00474ADF"/>
    <w:rsid w:val="00475725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330"/>
    <w:rsid w:val="0048440E"/>
    <w:rsid w:val="0048513F"/>
    <w:rsid w:val="00485E1C"/>
    <w:rsid w:val="00486408"/>
    <w:rsid w:val="0048661F"/>
    <w:rsid w:val="004873F5"/>
    <w:rsid w:val="00487765"/>
    <w:rsid w:val="00487775"/>
    <w:rsid w:val="00487E02"/>
    <w:rsid w:val="00487E06"/>
    <w:rsid w:val="00490BE0"/>
    <w:rsid w:val="004914CC"/>
    <w:rsid w:val="004916AF"/>
    <w:rsid w:val="0049260A"/>
    <w:rsid w:val="00492ECB"/>
    <w:rsid w:val="0049448C"/>
    <w:rsid w:val="0049476A"/>
    <w:rsid w:val="00494DC4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2265"/>
    <w:rsid w:val="004A2855"/>
    <w:rsid w:val="004A2F24"/>
    <w:rsid w:val="004A316E"/>
    <w:rsid w:val="004A329A"/>
    <w:rsid w:val="004A367D"/>
    <w:rsid w:val="004A41CF"/>
    <w:rsid w:val="004A43EF"/>
    <w:rsid w:val="004A44F9"/>
    <w:rsid w:val="004A4CC4"/>
    <w:rsid w:val="004A4D37"/>
    <w:rsid w:val="004A5FE6"/>
    <w:rsid w:val="004A62CA"/>
    <w:rsid w:val="004A6B8D"/>
    <w:rsid w:val="004B0118"/>
    <w:rsid w:val="004B019B"/>
    <w:rsid w:val="004B06EC"/>
    <w:rsid w:val="004B2097"/>
    <w:rsid w:val="004B220D"/>
    <w:rsid w:val="004B2695"/>
    <w:rsid w:val="004B2B24"/>
    <w:rsid w:val="004B2CE1"/>
    <w:rsid w:val="004B2F23"/>
    <w:rsid w:val="004B317B"/>
    <w:rsid w:val="004B397E"/>
    <w:rsid w:val="004B39D8"/>
    <w:rsid w:val="004B3CEE"/>
    <w:rsid w:val="004B3DE1"/>
    <w:rsid w:val="004B4677"/>
    <w:rsid w:val="004B479A"/>
    <w:rsid w:val="004B4C90"/>
    <w:rsid w:val="004B508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45"/>
    <w:rsid w:val="004C29A3"/>
    <w:rsid w:val="004C344B"/>
    <w:rsid w:val="004C3A0F"/>
    <w:rsid w:val="004C3D87"/>
    <w:rsid w:val="004C3F42"/>
    <w:rsid w:val="004C3F94"/>
    <w:rsid w:val="004C4D9E"/>
    <w:rsid w:val="004C586D"/>
    <w:rsid w:val="004C58A4"/>
    <w:rsid w:val="004C59D6"/>
    <w:rsid w:val="004C5E15"/>
    <w:rsid w:val="004C603D"/>
    <w:rsid w:val="004C6054"/>
    <w:rsid w:val="004C629D"/>
    <w:rsid w:val="004C679A"/>
    <w:rsid w:val="004C7570"/>
    <w:rsid w:val="004C7B57"/>
    <w:rsid w:val="004D01E5"/>
    <w:rsid w:val="004D04DF"/>
    <w:rsid w:val="004D269D"/>
    <w:rsid w:val="004D28B6"/>
    <w:rsid w:val="004D3336"/>
    <w:rsid w:val="004D3873"/>
    <w:rsid w:val="004D3EB2"/>
    <w:rsid w:val="004D4E40"/>
    <w:rsid w:val="004D4FE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1FC0"/>
    <w:rsid w:val="004F21BA"/>
    <w:rsid w:val="004F2995"/>
    <w:rsid w:val="004F4103"/>
    <w:rsid w:val="004F49EC"/>
    <w:rsid w:val="004F4A62"/>
    <w:rsid w:val="004F4E71"/>
    <w:rsid w:val="004F7C21"/>
    <w:rsid w:val="005001AF"/>
    <w:rsid w:val="00500F58"/>
    <w:rsid w:val="0050177A"/>
    <w:rsid w:val="005019E0"/>
    <w:rsid w:val="00504CF6"/>
    <w:rsid w:val="00506135"/>
    <w:rsid w:val="00506A15"/>
    <w:rsid w:val="00506A57"/>
    <w:rsid w:val="00506DA8"/>
    <w:rsid w:val="00510323"/>
    <w:rsid w:val="0051212F"/>
    <w:rsid w:val="00513592"/>
    <w:rsid w:val="00513845"/>
    <w:rsid w:val="00513F13"/>
    <w:rsid w:val="00515373"/>
    <w:rsid w:val="00515595"/>
    <w:rsid w:val="00515880"/>
    <w:rsid w:val="00515D72"/>
    <w:rsid w:val="00516F36"/>
    <w:rsid w:val="00517021"/>
    <w:rsid w:val="005172BA"/>
    <w:rsid w:val="00517957"/>
    <w:rsid w:val="005211AD"/>
    <w:rsid w:val="005232EE"/>
    <w:rsid w:val="005233E7"/>
    <w:rsid w:val="00524116"/>
    <w:rsid w:val="0052473B"/>
    <w:rsid w:val="00525C00"/>
    <w:rsid w:val="00525D3D"/>
    <w:rsid w:val="00525FAD"/>
    <w:rsid w:val="005271B8"/>
    <w:rsid w:val="005300DB"/>
    <w:rsid w:val="0053074E"/>
    <w:rsid w:val="00530DAA"/>
    <w:rsid w:val="00532C9E"/>
    <w:rsid w:val="005335CC"/>
    <w:rsid w:val="00533AD1"/>
    <w:rsid w:val="00536A0A"/>
    <w:rsid w:val="00537485"/>
    <w:rsid w:val="0053748C"/>
    <w:rsid w:val="00537B93"/>
    <w:rsid w:val="005407D9"/>
    <w:rsid w:val="00541050"/>
    <w:rsid w:val="0054120C"/>
    <w:rsid w:val="00541647"/>
    <w:rsid w:val="005417F7"/>
    <w:rsid w:val="00542061"/>
    <w:rsid w:val="005423B2"/>
    <w:rsid w:val="00542A3D"/>
    <w:rsid w:val="00543493"/>
    <w:rsid w:val="00544296"/>
    <w:rsid w:val="00544511"/>
    <w:rsid w:val="00547178"/>
    <w:rsid w:val="005518F0"/>
    <w:rsid w:val="00551FE6"/>
    <w:rsid w:val="00553F52"/>
    <w:rsid w:val="00554B0A"/>
    <w:rsid w:val="005552A6"/>
    <w:rsid w:val="005559A2"/>
    <w:rsid w:val="00555BE0"/>
    <w:rsid w:val="00556570"/>
    <w:rsid w:val="00556BC7"/>
    <w:rsid w:val="005570B4"/>
    <w:rsid w:val="005575D5"/>
    <w:rsid w:val="00560484"/>
    <w:rsid w:val="00560753"/>
    <w:rsid w:val="0056084A"/>
    <w:rsid w:val="00560DAC"/>
    <w:rsid w:val="005618B6"/>
    <w:rsid w:val="00561C8B"/>
    <w:rsid w:val="00562588"/>
    <w:rsid w:val="00562CEC"/>
    <w:rsid w:val="0056304D"/>
    <w:rsid w:val="00564B14"/>
    <w:rsid w:val="005667F6"/>
    <w:rsid w:val="0056717E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4BFC"/>
    <w:rsid w:val="00574E70"/>
    <w:rsid w:val="005750B3"/>
    <w:rsid w:val="0057674D"/>
    <w:rsid w:val="00576DE3"/>
    <w:rsid w:val="00577378"/>
    <w:rsid w:val="00577B31"/>
    <w:rsid w:val="00577CCB"/>
    <w:rsid w:val="00577FC5"/>
    <w:rsid w:val="00580281"/>
    <w:rsid w:val="00580CFB"/>
    <w:rsid w:val="0058117A"/>
    <w:rsid w:val="005818ED"/>
    <w:rsid w:val="005821A1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849"/>
    <w:rsid w:val="00591F52"/>
    <w:rsid w:val="0059252A"/>
    <w:rsid w:val="00594AEA"/>
    <w:rsid w:val="00596865"/>
    <w:rsid w:val="00596B11"/>
    <w:rsid w:val="00596B8C"/>
    <w:rsid w:val="00597BB7"/>
    <w:rsid w:val="005A06C4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71D"/>
    <w:rsid w:val="005A6899"/>
    <w:rsid w:val="005A78E3"/>
    <w:rsid w:val="005A7D5D"/>
    <w:rsid w:val="005A7F3C"/>
    <w:rsid w:val="005B0027"/>
    <w:rsid w:val="005B0A49"/>
    <w:rsid w:val="005B0CC5"/>
    <w:rsid w:val="005B16A0"/>
    <w:rsid w:val="005B1B2A"/>
    <w:rsid w:val="005B22CF"/>
    <w:rsid w:val="005B32E5"/>
    <w:rsid w:val="005B34AB"/>
    <w:rsid w:val="005B38A2"/>
    <w:rsid w:val="005B3F93"/>
    <w:rsid w:val="005B4CA1"/>
    <w:rsid w:val="005B50D6"/>
    <w:rsid w:val="005B613E"/>
    <w:rsid w:val="005C11C7"/>
    <w:rsid w:val="005C1910"/>
    <w:rsid w:val="005C1CE1"/>
    <w:rsid w:val="005C2206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0AB7"/>
    <w:rsid w:val="005D14C6"/>
    <w:rsid w:val="005D18F0"/>
    <w:rsid w:val="005D1A7A"/>
    <w:rsid w:val="005D1C24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1C5"/>
    <w:rsid w:val="005E15DD"/>
    <w:rsid w:val="005E1802"/>
    <w:rsid w:val="005E18DB"/>
    <w:rsid w:val="005E1B94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59C1"/>
    <w:rsid w:val="005F720C"/>
    <w:rsid w:val="005F7424"/>
    <w:rsid w:val="005F79AA"/>
    <w:rsid w:val="00600A21"/>
    <w:rsid w:val="00600E72"/>
    <w:rsid w:val="00600ED0"/>
    <w:rsid w:val="00600FC1"/>
    <w:rsid w:val="00601D03"/>
    <w:rsid w:val="006025D5"/>
    <w:rsid w:val="00603307"/>
    <w:rsid w:val="00603D54"/>
    <w:rsid w:val="0061039D"/>
    <w:rsid w:val="00610B5B"/>
    <w:rsid w:val="00611485"/>
    <w:rsid w:val="00615209"/>
    <w:rsid w:val="0061546C"/>
    <w:rsid w:val="006170B5"/>
    <w:rsid w:val="006170BD"/>
    <w:rsid w:val="00620248"/>
    <w:rsid w:val="00620255"/>
    <w:rsid w:val="006202B9"/>
    <w:rsid w:val="006202F3"/>
    <w:rsid w:val="00624BD1"/>
    <w:rsid w:val="00624EA6"/>
    <w:rsid w:val="00625F15"/>
    <w:rsid w:val="006300B1"/>
    <w:rsid w:val="00630E56"/>
    <w:rsid w:val="0063250F"/>
    <w:rsid w:val="00632E26"/>
    <w:rsid w:val="00633DFC"/>
    <w:rsid w:val="00634C34"/>
    <w:rsid w:val="00635003"/>
    <w:rsid w:val="00635E00"/>
    <w:rsid w:val="00636EA3"/>
    <w:rsid w:val="006372BE"/>
    <w:rsid w:val="00637814"/>
    <w:rsid w:val="0064023A"/>
    <w:rsid w:val="0064031C"/>
    <w:rsid w:val="0064175A"/>
    <w:rsid w:val="00641C90"/>
    <w:rsid w:val="00641E34"/>
    <w:rsid w:val="006424AF"/>
    <w:rsid w:val="00642EAF"/>
    <w:rsid w:val="0064329A"/>
    <w:rsid w:val="006438D4"/>
    <w:rsid w:val="00643AD5"/>
    <w:rsid w:val="00643EBF"/>
    <w:rsid w:val="00645589"/>
    <w:rsid w:val="006473BB"/>
    <w:rsid w:val="006507D6"/>
    <w:rsid w:val="0065107B"/>
    <w:rsid w:val="00651577"/>
    <w:rsid w:val="00651C10"/>
    <w:rsid w:val="00652673"/>
    <w:rsid w:val="006531A0"/>
    <w:rsid w:val="006539BD"/>
    <w:rsid w:val="006542D0"/>
    <w:rsid w:val="00654E55"/>
    <w:rsid w:val="006553D5"/>
    <w:rsid w:val="006559BB"/>
    <w:rsid w:val="00655D7A"/>
    <w:rsid w:val="0065636F"/>
    <w:rsid w:val="00657178"/>
    <w:rsid w:val="00657349"/>
    <w:rsid w:val="0065763C"/>
    <w:rsid w:val="0065769D"/>
    <w:rsid w:val="00657AC6"/>
    <w:rsid w:val="00657B38"/>
    <w:rsid w:val="00657DC3"/>
    <w:rsid w:val="00660471"/>
    <w:rsid w:val="006606B3"/>
    <w:rsid w:val="00660DB2"/>
    <w:rsid w:val="00662B6B"/>
    <w:rsid w:val="0066366B"/>
    <w:rsid w:val="00664B1E"/>
    <w:rsid w:val="006653D7"/>
    <w:rsid w:val="006667C8"/>
    <w:rsid w:val="00666FCF"/>
    <w:rsid w:val="00667544"/>
    <w:rsid w:val="00670490"/>
    <w:rsid w:val="00670E87"/>
    <w:rsid w:val="006716C4"/>
    <w:rsid w:val="00671AEF"/>
    <w:rsid w:val="00671C20"/>
    <w:rsid w:val="00671D15"/>
    <w:rsid w:val="00672A1F"/>
    <w:rsid w:val="00672AFA"/>
    <w:rsid w:val="00673682"/>
    <w:rsid w:val="00675B1E"/>
    <w:rsid w:val="00676187"/>
    <w:rsid w:val="00677C72"/>
    <w:rsid w:val="00680CEC"/>
    <w:rsid w:val="00680EAB"/>
    <w:rsid w:val="00683B0E"/>
    <w:rsid w:val="00684820"/>
    <w:rsid w:val="006848A5"/>
    <w:rsid w:val="0068518E"/>
    <w:rsid w:val="006860F0"/>
    <w:rsid w:val="006864B9"/>
    <w:rsid w:val="00686931"/>
    <w:rsid w:val="00691381"/>
    <w:rsid w:val="006918EF"/>
    <w:rsid w:val="00692AF5"/>
    <w:rsid w:val="0069401E"/>
    <w:rsid w:val="00694BD4"/>
    <w:rsid w:val="00694FC7"/>
    <w:rsid w:val="00696319"/>
    <w:rsid w:val="00697A9B"/>
    <w:rsid w:val="00697C03"/>
    <w:rsid w:val="006A0711"/>
    <w:rsid w:val="006A1A53"/>
    <w:rsid w:val="006A1C21"/>
    <w:rsid w:val="006A3586"/>
    <w:rsid w:val="006A3A5F"/>
    <w:rsid w:val="006A3A6A"/>
    <w:rsid w:val="006A41CE"/>
    <w:rsid w:val="006A70A9"/>
    <w:rsid w:val="006B0106"/>
    <w:rsid w:val="006B1444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4FC6"/>
    <w:rsid w:val="006C5000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B54"/>
    <w:rsid w:val="006D7D72"/>
    <w:rsid w:val="006E02B9"/>
    <w:rsid w:val="006E0F1F"/>
    <w:rsid w:val="006E1131"/>
    <w:rsid w:val="006E26C6"/>
    <w:rsid w:val="006E2A21"/>
    <w:rsid w:val="006E327C"/>
    <w:rsid w:val="006E3FA5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D0"/>
    <w:rsid w:val="007023FF"/>
    <w:rsid w:val="00702DA3"/>
    <w:rsid w:val="0070378A"/>
    <w:rsid w:val="007037DF"/>
    <w:rsid w:val="00703B86"/>
    <w:rsid w:val="00704D00"/>
    <w:rsid w:val="007053A2"/>
    <w:rsid w:val="00705C6D"/>
    <w:rsid w:val="00705CCC"/>
    <w:rsid w:val="00705E83"/>
    <w:rsid w:val="00707107"/>
    <w:rsid w:val="00707616"/>
    <w:rsid w:val="00712779"/>
    <w:rsid w:val="00714C05"/>
    <w:rsid w:val="007152C4"/>
    <w:rsid w:val="00715476"/>
    <w:rsid w:val="007154C3"/>
    <w:rsid w:val="0071578A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5BF2"/>
    <w:rsid w:val="007270C0"/>
    <w:rsid w:val="00727FED"/>
    <w:rsid w:val="00730D3B"/>
    <w:rsid w:val="007318B0"/>
    <w:rsid w:val="00732C4C"/>
    <w:rsid w:val="00733BB0"/>
    <w:rsid w:val="00737089"/>
    <w:rsid w:val="007372FE"/>
    <w:rsid w:val="0073763F"/>
    <w:rsid w:val="00740A4D"/>
    <w:rsid w:val="00741E86"/>
    <w:rsid w:val="00743567"/>
    <w:rsid w:val="007435E4"/>
    <w:rsid w:val="00744408"/>
    <w:rsid w:val="00744D72"/>
    <w:rsid w:val="00744EB5"/>
    <w:rsid w:val="007453B7"/>
    <w:rsid w:val="007466E6"/>
    <w:rsid w:val="007471FE"/>
    <w:rsid w:val="007479F2"/>
    <w:rsid w:val="007504F5"/>
    <w:rsid w:val="00750812"/>
    <w:rsid w:val="00750D51"/>
    <w:rsid w:val="00752293"/>
    <w:rsid w:val="007526BC"/>
    <w:rsid w:val="0075301E"/>
    <w:rsid w:val="00754129"/>
    <w:rsid w:val="0075457A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43C"/>
    <w:rsid w:val="007669E0"/>
    <w:rsid w:val="00767E3E"/>
    <w:rsid w:val="00770CFA"/>
    <w:rsid w:val="00770D1C"/>
    <w:rsid w:val="00771198"/>
    <w:rsid w:val="007715C8"/>
    <w:rsid w:val="00771BDB"/>
    <w:rsid w:val="00772311"/>
    <w:rsid w:val="00773082"/>
    <w:rsid w:val="0077344A"/>
    <w:rsid w:val="00773E3E"/>
    <w:rsid w:val="00774019"/>
    <w:rsid w:val="007744BB"/>
    <w:rsid w:val="007746AA"/>
    <w:rsid w:val="00775979"/>
    <w:rsid w:val="00780474"/>
    <w:rsid w:val="00780637"/>
    <w:rsid w:val="0078166E"/>
    <w:rsid w:val="007822E2"/>
    <w:rsid w:val="007834F5"/>
    <w:rsid w:val="00783757"/>
    <w:rsid w:val="00783B11"/>
    <w:rsid w:val="00783D69"/>
    <w:rsid w:val="00784185"/>
    <w:rsid w:val="00784583"/>
    <w:rsid w:val="00785814"/>
    <w:rsid w:val="00785E31"/>
    <w:rsid w:val="00786409"/>
    <w:rsid w:val="0078690C"/>
    <w:rsid w:val="0078696A"/>
    <w:rsid w:val="00786B7A"/>
    <w:rsid w:val="00786E07"/>
    <w:rsid w:val="00786F8F"/>
    <w:rsid w:val="0078703C"/>
    <w:rsid w:val="0078724E"/>
    <w:rsid w:val="007874C9"/>
    <w:rsid w:val="00790760"/>
    <w:rsid w:val="0079249C"/>
    <w:rsid w:val="00792520"/>
    <w:rsid w:val="00793302"/>
    <w:rsid w:val="0079437F"/>
    <w:rsid w:val="00794958"/>
    <w:rsid w:val="00794ABE"/>
    <w:rsid w:val="00794EE0"/>
    <w:rsid w:val="00796776"/>
    <w:rsid w:val="007973B9"/>
    <w:rsid w:val="00797C3B"/>
    <w:rsid w:val="00797DC1"/>
    <w:rsid w:val="007A04AF"/>
    <w:rsid w:val="007A22FB"/>
    <w:rsid w:val="007A261A"/>
    <w:rsid w:val="007A30C1"/>
    <w:rsid w:val="007A31AE"/>
    <w:rsid w:val="007A3EC8"/>
    <w:rsid w:val="007A3F52"/>
    <w:rsid w:val="007A4271"/>
    <w:rsid w:val="007A4D2A"/>
    <w:rsid w:val="007A59CF"/>
    <w:rsid w:val="007A5A13"/>
    <w:rsid w:val="007A5D65"/>
    <w:rsid w:val="007A5FBA"/>
    <w:rsid w:val="007A7064"/>
    <w:rsid w:val="007A7B28"/>
    <w:rsid w:val="007B04C5"/>
    <w:rsid w:val="007B0856"/>
    <w:rsid w:val="007B0CF5"/>
    <w:rsid w:val="007B148D"/>
    <w:rsid w:val="007B1EA6"/>
    <w:rsid w:val="007B2077"/>
    <w:rsid w:val="007B24AA"/>
    <w:rsid w:val="007B2611"/>
    <w:rsid w:val="007B41BB"/>
    <w:rsid w:val="007B47C3"/>
    <w:rsid w:val="007B4E74"/>
    <w:rsid w:val="007B5154"/>
    <w:rsid w:val="007B5CEF"/>
    <w:rsid w:val="007B7408"/>
    <w:rsid w:val="007B7ED7"/>
    <w:rsid w:val="007C06AB"/>
    <w:rsid w:val="007C0934"/>
    <w:rsid w:val="007C0C3B"/>
    <w:rsid w:val="007C0E1B"/>
    <w:rsid w:val="007C1C32"/>
    <w:rsid w:val="007C1E6E"/>
    <w:rsid w:val="007C2B8B"/>
    <w:rsid w:val="007C32D7"/>
    <w:rsid w:val="007C350F"/>
    <w:rsid w:val="007C3E8D"/>
    <w:rsid w:val="007C3F2D"/>
    <w:rsid w:val="007C4380"/>
    <w:rsid w:val="007C4CCD"/>
    <w:rsid w:val="007C5628"/>
    <w:rsid w:val="007C5F24"/>
    <w:rsid w:val="007C7D12"/>
    <w:rsid w:val="007D00D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0F74"/>
    <w:rsid w:val="007E18DF"/>
    <w:rsid w:val="007E2540"/>
    <w:rsid w:val="007E28DE"/>
    <w:rsid w:val="007E2DF9"/>
    <w:rsid w:val="007E3B7A"/>
    <w:rsid w:val="007E482A"/>
    <w:rsid w:val="007E505B"/>
    <w:rsid w:val="007E579A"/>
    <w:rsid w:val="007E5F1F"/>
    <w:rsid w:val="007E70AD"/>
    <w:rsid w:val="007E73EA"/>
    <w:rsid w:val="007E760C"/>
    <w:rsid w:val="007E7E0F"/>
    <w:rsid w:val="007F0494"/>
    <w:rsid w:val="007F101A"/>
    <w:rsid w:val="007F3A56"/>
    <w:rsid w:val="007F3E74"/>
    <w:rsid w:val="007F42F3"/>
    <w:rsid w:val="007F4357"/>
    <w:rsid w:val="007F50A1"/>
    <w:rsid w:val="007F7C3E"/>
    <w:rsid w:val="00800D66"/>
    <w:rsid w:val="00801069"/>
    <w:rsid w:val="008011B2"/>
    <w:rsid w:val="0080142B"/>
    <w:rsid w:val="0080229C"/>
    <w:rsid w:val="00802B59"/>
    <w:rsid w:val="008036D3"/>
    <w:rsid w:val="00803ED0"/>
    <w:rsid w:val="008045E7"/>
    <w:rsid w:val="00804E9C"/>
    <w:rsid w:val="0080521C"/>
    <w:rsid w:val="008057E0"/>
    <w:rsid w:val="00806B90"/>
    <w:rsid w:val="00807570"/>
    <w:rsid w:val="00810997"/>
    <w:rsid w:val="00810B67"/>
    <w:rsid w:val="0081329F"/>
    <w:rsid w:val="008132DF"/>
    <w:rsid w:val="0081373F"/>
    <w:rsid w:val="008145E5"/>
    <w:rsid w:val="00815D54"/>
    <w:rsid w:val="00817DB9"/>
    <w:rsid w:val="00817ED8"/>
    <w:rsid w:val="0082084B"/>
    <w:rsid w:val="00820D77"/>
    <w:rsid w:val="00820E13"/>
    <w:rsid w:val="00821A27"/>
    <w:rsid w:val="00822435"/>
    <w:rsid w:val="00822562"/>
    <w:rsid w:val="008226D4"/>
    <w:rsid w:val="00822A85"/>
    <w:rsid w:val="0082312F"/>
    <w:rsid w:val="00823A39"/>
    <w:rsid w:val="00824314"/>
    <w:rsid w:val="00824E3C"/>
    <w:rsid w:val="00826087"/>
    <w:rsid w:val="008261DB"/>
    <w:rsid w:val="008274BF"/>
    <w:rsid w:val="0083008E"/>
    <w:rsid w:val="0083041A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3716F"/>
    <w:rsid w:val="0084013C"/>
    <w:rsid w:val="00840542"/>
    <w:rsid w:val="00840701"/>
    <w:rsid w:val="00841A3A"/>
    <w:rsid w:val="008434EA"/>
    <w:rsid w:val="008443B0"/>
    <w:rsid w:val="00844589"/>
    <w:rsid w:val="00844A11"/>
    <w:rsid w:val="0084523C"/>
    <w:rsid w:val="00845256"/>
    <w:rsid w:val="00845364"/>
    <w:rsid w:val="00845478"/>
    <w:rsid w:val="00845999"/>
    <w:rsid w:val="00847092"/>
    <w:rsid w:val="00847557"/>
    <w:rsid w:val="008478AC"/>
    <w:rsid w:val="0085047B"/>
    <w:rsid w:val="00850AB6"/>
    <w:rsid w:val="00850D79"/>
    <w:rsid w:val="008511EC"/>
    <w:rsid w:val="00851C91"/>
    <w:rsid w:val="00852AEF"/>
    <w:rsid w:val="008530CE"/>
    <w:rsid w:val="00853313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5831"/>
    <w:rsid w:val="00866C70"/>
    <w:rsid w:val="00867853"/>
    <w:rsid w:val="00867A88"/>
    <w:rsid w:val="00870034"/>
    <w:rsid w:val="0087068E"/>
    <w:rsid w:val="0087072E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512D"/>
    <w:rsid w:val="008863F0"/>
    <w:rsid w:val="00886F06"/>
    <w:rsid w:val="0088786D"/>
    <w:rsid w:val="00890450"/>
    <w:rsid w:val="008907E2"/>
    <w:rsid w:val="00890A78"/>
    <w:rsid w:val="00891A6D"/>
    <w:rsid w:val="00892775"/>
    <w:rsid w:val="00892C0B"/>
    <w:rsid w:val="00892F7B"/>
    <w:rsid w:val="00896949"/>
    <w:rsid w:val="008971CE"/>
    <w:rsid w:val="008978B2"/>
    <w:rsid w:val="008A2F72"/>
    <w:rsid w:val="008A33C1"/>
    <w:rsid w:val="008A4EEC"/>
    <w:rsid w:val="008A5238"/>
    <w:rsid w:val="008A62B9"/>
    <w:rsid w:val="008A6F6F"/>
    <w:rsid w:val="008A708E"/>
    <w:rsid w:val="008A7380"/>
    <w:rsid w:val="008A76BB"/>
    <w:rsid w:val="008A7BA2"/>
    <w:rsid w:val="008B112B"/>
    <w:rsid w:val="008B2101"/>
    <w:rsid w:val="008B27D1"/>
    <w:rsid w:val="008B2810"/>
    <w:rsid w:val="008B3011"/>
    <w:rsid w:val="008B3AA5"/>
    <w:rsid w:val="008B479E"/>
    <w:rsid w:val="008B4C9F"/>
    <w:rsid w:val="008B5322"/>
    <w:rsid w:val="008B5532"/>
    <w:rsid w:val="008B5F35"/>
    <w:rsid w:val="008B6A98"/>
    <w:rsid w:val="008B6CF0"/>
    <w:rsid w:val="008C13DD"/>
    <w:rsid w:val="008C1581"/>
    <w:rsid w:val="008C1BC8"/>
    <w:rsid w:val="008C2411"/>
    <w:rsid w:val="008C2ECA"/>
    <w:rsid w:val="008C54CD"/>
    <w:rsid w:val="008C5592"/>
    <w:rsid w:val="008C5C60"/>
    <w:rsid w:val="008C688B"/>
    <w:rsid w:val="008C74AB"/>
    <w:rsid w:val="008C77D3"/>
    <w:rsid w:val="008D2334"/>
    <w:rsid w:val="008D24FD"/>
    <w:rsid w:val="008D305D"/>
    <w:rsid w:val="008D3604"/>
    <w:rsid w:val="008D3ADE"/>
    <w:rsid w:val="008D3B53"/>
    <w:rsid w:val="008D42F1"/>
    <w:rsid w:val="008D432B"/>
    <w:rsid w:val="008D4A78"/>
    <w:rsid w:val="008D52DD"/>
    <w:rsid w:val="008D53DF"/>
    <w:rsid w:val="008D56B9"/>
    <w:rsid w:val="008D58DD"/>
    <w:rsid w:val="008D6023"/>
    <w:rsid w:val="008D6028"/>
    <w:rsid w:val="008E10DE"/>
    <w:rsid w:val="008E19EE"/>
    <w:rsid w:val="008E1BC2"/>
    <w:rsid w:val="008E22CA"/>
    <w:rsid w:val="008E2A51"/>
    <w:rsid w:val="008E2C46"/>
    <w:rsid w:val="008E2F8F"/>
    <w:rsid w:val="008E355E"/>
    <w:rsid w:val="008E442F"/>
    <w:rsid w:val="008E4907"/>
    <w:rsid w:val="008E4A24"/>
    <w:rsid w:val="008E4DB4"/>
    <w:rsid w:val="008E5614"/>
    <w:rsid w:val="008E60C8"/>
    <w:rsid w:val="008E6B6D"/>
    <w:rsid w:val="008E6DE4"/>
    <w:rsid w:val="008E6E65"/>
    <w:rsid w:val="008E7479"/>
    <w:rsid w:val="008F01CB"/>
    <w:rsid w:val="008F102D"/>
    <w:rsid w:val="008F13BF"/>
    <w:rsid w:val="008F170A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754"/>
    <w:rsid w:val="00901F4F"/>
    <w:rsid w:val="009021F1"/>
    <w:rsid w:val="00903470"/>
    <w:rsid w:val="009034A5"/>
    <w:rsid w:val="00903C57"/>
    <w:rsid w:val="00904A1F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1AF6"/>
    <w:rsid w:val="009222E5"/>
    <w:rsid w:val="009240DF"/>
    <w:rsid w:val="00924FC4"/>
    <w:rsid w:val="009253EC"/>
    <w:rsid w:val="00925B4C"/>
    <w:rsid w:val="00925BD1"/>
    <w:rsid w:val="00926E75"/>
    <w:rsid w:val="0092720B"/>
    <w:rsid w:val="00927227"/>
    <w:rsid w:val="00927F1F"/>
    <w:rsid w:val="00930972"/>
    <w:rsid w:val="00931C0E"/>
    <w:rsid w:val="00932434"/>
    <w:rsid w:val="00932E6A"/>
    <w:rsid w:val="009333A1"/>
    <w:rsid w:val="00933614"/>
    <w:rsid w:val="00934EC9"/>
    <w:rsid w:val="00935EEF"/>
    <w:rsid w:val="00936129"/>
    <w:rsid w:val="00936143"/>
    <w:rsid w:val="00936CF7"/>
    <w:rsid w:val="0093735E"/>
    <w:rsid w:val="00941881"/>
    <w:rsid w:val="00942219"/>
    <w:rsid w:val="009432BA"/>
    <w:rsid w:val="00943835"/>
    <w:rsid w:val="00943934"/>
    <w:rsid w:val="0094554D"/>
    <w:rsid w:val="00945990"/>
    <w:rsid w:val="00945DBC"/>
    <w:rsid w:val="00946A93"/>
    <w:rsid w:val="00946B88"/>
    <w:rsid w:val="0094714C"/>
    <w:rsid w:val="009505D1"/>
    <w:rsid w:val="0095106B"/>
    <w:rsid w:val="009511A9"/>
    <w:rsid w:val="00951B3F"/>
    <w:rsid w:val="009521D8"/>
    <w:rsid w:val="00953236"/>
    <w:rsid w:val="00953E53"/>
    <w:rsid w:val="00953F44"/>
    <w:rsid w:val="00954235"/>
    <w:rsid w:val="00955421"/>
    <w:rsid w:val="0095558B"/>
    <w:rsid w:val="0095578D"/>
    <w:rsid w:val="00955838"/>
    <w:rsid w:val="00957C80"/>
    <w:rsid w:val="00957F12"/>
    <w:rsid w:val="00957F35"/>
    <w:rsid w:val="0096202E"/>
    <w:rsid w:val="00962157"/>
    <w:rsid w:val="00962D8C"/>
    <w:rsid w:val="00963809"/>
    <w:rsid w:val="00963BB7"/>
    <w:rsid w:val="00964647"/>
    <w:rsid w:val="009648C1"/>
    <w:rsid w:val="009651A0"/>
    <w:rsid w:val="009653D6"/>
    <w:rsid w:val="00965B11"/>
    <w:rsid w:val="00965C34"/>
    <w:rsid w:val="00966853"/>
    <w:rsid w:val="009715F5"/>
    <w:rsid w:val="0097220A"/>
    <w:rsid w:val="009734EB"/>
    <w:rsid w:val="00974D8E"/>
    <w:rsid w:val="00975908"/>
    <w:rsid w:val="00975A9F"/>
    <w:rsid w:val="009763C0"/>
    <w:rsid w:val="009768F0"/>
    <w:rsid w:val="00977049"/>
    <w:rsid w:val="009775A2"/>
    <w:rsid w:val="00977882"/>
    <w:rsid w:val="00977FF2"/>
    <w:rsid w:val="00980B2E"/>
    <w:rsid w:val="00981D1F"/>
    <w:rsid w:val="009833D2"/>
    <w:rsid w:val="0098409D"/>
    <w:rsid w:val="00986457"/>
    <w:rsid w:val="00986AFB"/>
    <w:rsid w:val="00986D73"/>
    <w:rsid w:val="009902A6"/>
    <w:rsid w:val="009904F8"/>
    <w:rsid w:val="00991685"/>
    <w:rsid w:val="00992992"/>
    <w:rsid w:val="00992CF2"/>
    <w:rsid w:val="00992DC3"/>
    <w:rsid w:val="0099311E"/>
    <w:rsid w:val="00993702"/>
    <w:rsid w:val="00993F78"/>
    <w:rsid w:val="00994B3A"/>
    <w:rsid w:val="0099714A"/>
    <w:rsid w:val="00997CED"/>
    <w:rsid w:val="009A0ACB"/>
    <w:rsid w:val="009A2DB1"/>
    <w:rsid w:val="009A3B2F"/>
    <w:rsid w:val="009A3FA1"/>
    <w:rsid w:val="009A62A5"/>
    <w:rsid w:val="009A6541"/>
    <w:rsid w:val="009A7C0E"/>
    <w:rsid w:val="009B0613"/>
    <w:rsid w:val="009B0B50"/>
    <w:rsid w:val="009B0B61"/>
    <w:rsid w:val="009B1A0F"/>
    <w:rsid w:val="009B1A7D"/>
    <w:rsid w:val="009B1D5E"/>
    <w:rsid w:val="009B2369"/>
    <w:rsid w:val="009B3897"/>
    <w:rsid w:val="009B41F0"/>
    <w:rsid w:val="009B4B08"/>
    <w:rsid w:val="009B6118"/>
    <w:rsid w:val="009B620D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4E29"/>
    <w:rsid w:val="009C6724"/>
    <w:rsid w:val="009C7304"/>
    <w:rsid w:val="009D0634"/>
    <w:rsid w:val="009D145B"/>
    <w:rsid w:val="009D1ADD"/>
    <w:rsid w:val="009D1C7A"/>
    <w:rsid w:val="009D2382"/>
    <w:rsid w:val="009D239A"/>
    <w:rsid w:val="009D26F9"/>
    <w:rsid w:val="009D2CA8"/>
    <w:rsid w:val="009D317B"/>
    <w:rsid w:val="009D323E"/>
    <w:rsid w:val="009D3657"/>
    <w:rsid w:val="009D3FD8"/>
    <w:rsid w:val="009D44B9"/>
    <w:rsid w:val="009D4BD2"/>
    <w:rsid w:val="009D51A0"/>
    <w:rsid w:val="009D57B7"/>
    <w:rsid w:val="009D5CA7"/>
    <w:rsid w:val="009D602F"/>
    <w:rsid w:val="009D618C"/>
    <w:rsid w:val="009D62A8"/>
    <w:rsid w:val="009D69CB"/>
    <w:rsid w:val="009E0AC4"/>
    <w:rsid w:val="009E0C01"/>
    <w:rsid w:val="009E11AB"/>
    <w:rsid w:val="009E1ED4"/>
    <w:rsid w:val="009E2565"/>
    <w:rsid w:val="009E26B7"/>
    <w:rsid w:val="009E2E8E"/>
    <w:rsid w:val="009E4375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4882"/>
    <w:rsid w:val="009F53AD"/>
    <w:rsid w:val="009F55AD"/>
    <w:rsid w:val="009F56D9"/>
    <w:rsid w:val="009F57F6"/>
    <w:rsid w:val="009F5B4B"/>
    <w:rsid w:val="009F6404"/>
    <w:rsid w:val="009F7540"/>
    <w:rsid w:val="009F7710"/>
    <w:rsid w:val="009F7FEE"/>
    <w:rsid w:val="00A0000B"/>
    <w:rsid w:val="00A004CF"/>
    <w:rsid w:val="00A00B1C"/>
    <w:rsid w:val="00A014B3"/>
    <w:rsid w:val="00A015D3"/>
    <w:rsid w:val="00A023DE"/>
    <w:rsid w:val="00A03786"/>
    <w:rsid w:val="00A03CE2"/>
    <w:rsid w:val="00A04754"/>
    <w:rsid w:val="00A0520C"/>
    <w:rsid w:val="00A065A9"/>
    <w:rsid w:val="00A06E0E"/>
    <w:rsid w:val="00A07011"/>
    <w:rsid w:val="00A100CD"/>
    <w:rsid w:val="00A10A14"/>
    <w:rsid w:val="00A12608"/>
    <w:rsid w:val="00A12629"/>
    <w:rsid w:val="00A131D4"/>
    <w:rsid w:val="00A14077"/>
    <w:rsid w:val="00A15A1E"/>
    <w:rsid w:val="00A16E2D"/>
    <w:rsid w:val="00A170CF"/>
    <w:rsid w:val="00A17EC8"/>
    <w:rsid w:val="00A214C1"/>
    <w:rsid w:val="00A21577"/>
    <w:rsid w:val="00A2182A"/>
    <w:rsid w:val="00A22874"/>
    <w:rsid w:val="00A240F8"/>
    <w:rsid w:val="00A2515B"/>
    <w:rsid w:val="00A2730A"/>
    <w:rsid w:val="00A27D2F"/>
    <w:rsid w:val="00A302CF"/>
    <w:rsid w:val="00A3095C"/>
    <w:rsid w:val="00A31950"/>
    <w:rsid w:val="00A319A0"/>
    <w:rsid w:val="00A31A4F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153"/>
    <w:rsid w:val="00A457FE"/>
    <w:rsid w:val="00A458B8"/>
    <w:rsid w:val="00A50CFC"/>
    <w:rsid w:val="00A51E90"/>
    <w:rsid w:val="00A5380C"/>
    <w:rsid w:val="00A5457D"/>
    <w:rsid w:val="00A55EB4"/>
    <w:rsid w:val="00A56815"/>
    <w:rsid w:val="00A579AC"/>
    <w:rsid w:val="00A61D22"/>
    <w:rsid w:val="00A62C0B"/>
    <w:rsid w:val="00A6510F"/>
    <w:rsid w:val="00A6547C"/>
    <w:rsid w:val="00A66163"/>
    <w:rsid w:val="00A67426"/>
    <w:rsid w:val="00A70183"/>
    <w:rsid w:val="00A70C79"/>
    <w:rsid w:val="00A718F1"/>
    <w:rsid w:val="00A724FE"/>
    <w:rsid w:val="00A72933"/>
    <w:rsid w:val="00A73640"/>
    <w:rsid w:val="00A73A8E"/>
    <w:rsid w:val="00A742A7"/>
    <w:rsid w:val="00A7439B"/>
    <w:rsid w:val="00A744B3"/>
    <w:rsid w:val="00A76214"/>
    <w:rsid w:val="00A770F4"/>
    <w:rsid w:val="00A777B7"/>
    <w:rsid w:val="00A77E8C"/>
    <w:rsid w:val="00A80706"/>
    <w:rsid w:val="00A8095F"/>
    <w:rsid w:val="00A80AC8"/>
    <w:rsid w:val="00A80CEF"/>
    <w:rsid w:val="00A80F95"/>
    <w:rsid w:val="00A81C95"/>
    <w:rsid w:val="00A81D52"/>
    <w:rsid w:val="00A821B3"/>
    <w:rsid w:val="00A82849"/>
    <w:rsid w:val="00A8286E"/>
    <w:rsid w:val="00A82AC3"/>
    <w:rsid w:val="00A82C44"/>
    <w:rsid w:val="00A82FA7"/>
    <w:rsid w:val="00A8337B"/>
    <w:rsid w:val="00A849BD"/>
    <w:rsid w:val="00A8500F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3E0"/>
    <w:rsid w:val="00A95EA6"/>
    <w:rsid w:val="00A95FB6"/>
    <w:rsid w:val="00A968F4"/>
    <w:rsid w:val="00AA0180"/>
    <w:rsid w:val="00AA0366"/>
    <w:rsid w:val="00AA0DA0"/>
    <w:rsid w:val="00AA0E32"/>
    <w:rsid w:val="00AA22CF"/>
    <w:rsid w:val="00AA2D90"/>
    <w:rsid w:val="00AA407A"/>
    <w:rsid w:val="00AA55CF"/>
    <w:rsid w:val="00AA64EB"/>
    <w:rsid w:val="00AA6548"/>
    <w:rsid w:val="00AA6852"/>
    <w:rsid w:val="00AA68AF"/>
    <w:rsid w:val="00AA69B0"/>
    <w:rsid w:val="00AA7129"/>
    <w:rsid w:val="00AA74C6"/>
    <w:rsid w:val="00AA7A18"/>
    <w:rsid w:val="00AB0528"/>
    <w:rsid w:val="00AB08BC"/>
    <w:rsid w:val="00AB119E"/>
    <w:rsid w:val="00AB1D27"/>
    <w:rsid w:val="00AB2B60"/>
    <w:rsid w:val="00AB35D5"/>
    <w:rsid w:val="00AB4CE9"/>
    <w:rsid w:val="00AB5CF7"/>
    <w:rsid w:val="00AB6ACB"/>
    <w:rsid w:val="00AB6FB5"/>
    <w:rsid w:val="00AB70B6"/>
    <w:rsid w:val="00AB72A7"/>
    <w:rsid w:val="00AB7869"/>
    <w:rsid w:val="00AB7D23"/>
    <w:rsid w:val="00AC0046"/>
    <w:rsid w:val="00AC0CCE"/>
    <w:rsid w:val="00AC1316"/>
    <w:rsid w:val="00AC3BF2"/>
    <w:rsid w:val="00AC4481"/>
    <w:rsid w:val="00AC4DDE"/>
    <w:rsid w:val="00AC7068"/>
    <w:rsid w:val="00AC77C8"/>
    <w:rsid w:val="00AC785C"/>
    <w:rsid w:val="00AC7EBF"/>
    <w:rsid w:val="00AD030B"/>
    <w:rsid w:val="00AD060A"/>
    <w:rsid w:val="00AD0DFD"/>
    <w:rsid w:val="00AD0F17"/>
    <w:rsid w:val="00AD0FE5"/>
    <w:rsid w:val="00AD1F60"/>
    <w:rsid w:val="00AD2AF3"/>
    <w:rsid w:val="00AD2C53"/>
    <w:rsid w:val="00AD3693"/>
    <w:rsid w:val="00AD4C6D"/>
    <w:rsid w:val="00AD50A3"/>
    <w:rsid w:val="00AD5795"/>
    <w:rsid w:val="00AD6597"/>
    <w:rsid w:val="00AD6864"/>
    <w:rsid w:val="00AD74C3"/>
    <w:rsid w:val="00AE0157"/>
    <w:rsid w:val="00AE03F7"/>
    <w:rsid w:val="00AE0A21"/>
    <w:rsid w:val="00AE1DAC"/>
    <w:rsid w:val="00AE369E"/>
    <w:rsid w:val="00AE38D4"/>
    <w:rsid w:val="00AE5B29"/>
    <w:rsid w:val="00AE5C19"/>
    <w:rsid w:val="00AE6550"/>
    <w:rsid w:val="00AE666B"/>
    <w:rsid w:val="00AE6AEF"/>
    <w:rsid w:val="00AE6EF5"/>
    <w:rsid w:val="00AE6F51"/>
    <w:rsid w:val="00AE7A15"/>
    <w:rsid w:val="00AE7C31"/>
    <w:rsid w:val="00AE7E5B"/>
    <w:rsid w:val="00AF18DB"/>
    <w:rsid w:val="00AF2D5C"/>
    <w:rsid w:val="00AF498B"/>
    <w:rsid w:val="00AF4B52"/>
    <w:rsid w:val="00AF4DA7"/>
    <w:rsid w:val="00AF6568"/>
    <w:rsid w:val="00AF6925"/>
    <w:rsid w:val="00AF77C8"/>
    <w:rsid w:val="00AF789C"/>
    <w:rsid w:val="00B00ABA"/>
    <w:rsid w:val="00B00DC3"/>
    <w:rsid w:val="00B01D7F"/>
    <w:rsid w:val="00B023E8"/>
    <w:rsid w:val="00B02568"/>
    <w:rsid w:val="00B048CC"/>
    <w:rsid w:val="00B04A58"/>
    <w:rsid w:val="00B0515E"/>
    <w:rsid w:val="00B05535"/>
    <w:rsid w:val="00B05EF0"/>
    <w:rsid w:val="00B06342"/>
    <w:rsid w:val="00B06645"/>
    <w:rsid w:val="00B06859"/>
    <w:rsid w:val="00B070B2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61FF"/>
    <w:rsid w:val="00B17BE1"/>
    <w:rsid w:val="00B17F0E"/>
    <w:rsid w:val="00B2035C"/>
    <w:rsid w:val="00B205BE"/>
    <w:rsid w:val="00B21C88"/>
    <w:rsid w:val="00B22610"/>
    <w:rsid w:val="00B236B8"/>
    <w:rsid w:val="00B2447F"/>
    <w:rsid w:val="00B27631"/>
    <w:rsid w:val="00B27772"/>
    <w:rsid w:val="00B27B56"/>
    <w:rsid w:val="00B30312"/>
    <w:rsid w:val="00B3038F"/>
    <w:rsid w:val="00B30998"/>
    <w:rsid w:val="00B30C20"/>
    <w:rsid w:val="00B30D5D"/>
    <w:rsid w:val="00B33F44"/>
    <w:rsid w:val="00B34503"/>
    <w:rsid w:val="00B346A9"/>
    <w:rsid w:val="00B35541"/>
    <w:rsid w:val="00B358D8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5C46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2078"/>
    <w:rsid w:val="00B5276D"/>
    <w:rsid w:val="00B528CF"/>
    <w:rsid w:val="00B52FDF"/>
    <w:rsid w:val="00B5352F"/>
    <w:rsid w:val="00B53827"/>
    <w:rsid w:val="00B53B3E"/>
    <w:rsid w:val="00B53F78"/>
    <w:rsid w:val="00B5566E"/>
    <w:rsid w:val="00B55A9B"/>
    <w:rsid w:val="00B55CBC"/>
    <w:rsid w:val="00B55DAF"/>
    <w:rsid w:val="00B56191"/>
    <w:rsid w:val="00B56F24"/>
    <w:rsid w:val="00B56FBB"/>
    <w:rsid w:val="00B57097"/>
    <w:rsid w:val="00B57FDC"/>
    <w:rsid w:val="00B60BA4"/>
    <w:rsid w:val="00B615D8"/>
    <w:rsid w:val="00B61A47"/>
    <w:rsid w:val="00B61C9A"/>
    <w:rsid w:val="00B630CB"/>
    <w:rsid w:val="00B6319D"/>
    <w:rsid w:val="00B633C3"/>
    <w:rsid w:val="00B63437"/>
    <w:rsid w:val="00B64235"/>
    <w:rsid w:val="00B64527"/>
    <w:rsid w:val="00B64773"/>
    <w:rsid w:val="00B6490A"/>
    <w:rsid w:val="00B64A5A"/>
    <w:rsid w:val="00B656ED"/>
    <w:rsid w:val="00B6660B"/>
    <w:rsid w:val="00B66986"/>
    <w:rsid w:val="00B672A8"/>
    <w:rsid w:val="00B67576"/>
    <w:rsid w:val="00B7031A"/>
    <w:rsid w:val="00B7149A"/>
    <w:rsid w:val="00B71B91"/>
    <w:rsid w:val="00B72C91"/>
    <w:rsid w:val="00B72F10"/>
    <w:rsid w:val="00B7359A"/>
    <w:rsid w:val="00B73E09"/>
    <w:rsid w:val="00B745F0"/>
    <w:rsid w:val="00B762EB"/>
    <w:rsid w:val="00B76FED"/>
    <w:rsid w:val="00B77E7C"/>
    <w:rsid w:val="00B805E1"/>
    <w:rsid w:val="00B80B50"/>
    <w:rsid w:val="00B8164C"/>
    <w:rsid w:val="00B82785"/>
    <w:rsid w:val="00B83FC0"/>
    <w:rsid w:val="00B84130"/>
    <w:rsid w:val="00B843A5"/>
    <w:rsid w:val="00B85706"/>
    <w:rsid w:val="00B85795"/>
    <w:rsid w:val="00B863D5"/>
    <w:rsid w:val="00B8753E"/>
    <w:rsid w:val="00B87768"/>
    <w:rsid w:val="00B90666"/>
    <w:rsid w:val="00B90ADA"/>
    <w:rsid w:val="00B90EDF"/>
    <w:rsid w:val="00B923CF"/>
    <w:rsid w:val="00B93C3A"/>
    <w:rsid w:val="00B9430F"/>
    <w:rsid w:val="00B9565B"/>
    <w:rsid w:val="00B956E8"/>
    <w:rsid w:val="00B95D89"/>
    <w:rsid w:val="00B95FD6"/>
    <w:rsid w:val="00B96741"/>
    <w:rsid w:val="00B97784"/>
    <w:rsid w:val="00B9785F"/>
    <w:rsid w:val="00B97969"/>
    <w:rsid w:val="00BA04A6"/>
    <w:rsid w:val="00BA055B"/>
    <w:rsid w:val="00BA0B83"/>
    <w:rsid w:val="00BA1DAA"/>
    <w:rsid w:val="00BA2F4B"/>
    <w:rsid w:val="00BA5802"/>
    <w:rsid w:val="00BA5989"/>
    <w:rsid w:val="00BA5C6E"/>
    <w:rsid w:val="00BA5E5E"/>
    <w:rsid w:val="00BA69C1"/>
    <w:rsid w:val="00BA6C4A"/>
    <w:rsid w:val="00BA7487"/>
    <w:rsid w:val="00BA7695"/>
    <w:rsid w:val="00BB02A0"/>
    <w:rsid w:val="00BB0330"/>
    <w:rsid w:val="00BB0D31"/>
    <w:rsid w:val="00BB129C"/>
    <w:rsid w:val="00BB1579"/>
    <w:rsid w:val="00BB1F14"/>
    <w:rsid w:val="00BB2B69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B7ACE"/>
    <w:rsid w:val="00BC0491"/>
    <w:rsid w:val="00BC073D"/>
    <w:rsid w:val="00BC11E5"/>
    <w:rsid w:val="00BC1EEF"/>
    <w:rsid w:val="00BC203D"/>
    <w:rsid w:val="00BC2B28"/>
    <w:rsid w:val="00BC2C73"/>
    <w:rsid w:val="00BC2F23"/>
    <w:rsid w:val="00BC317A"/>
    <w:rsid w:val="00BC4D86"/>
    <w:rsid w:val="00BC55FD"/>
    <w:rsid w:val="00BC5779"/>
    <w:rsid w:val="00BC6FF8"/>
    <w:rsid w:val="00BC751E"/>
    <w:rsid w:val="00BD0899"/>
    <w:rsid w:val="00BD0BD1"/>
    <w:rsid w:val="00BD1159"/>
    <w:rsid w:val="00BD178E"/>
    <w:rsid w:val="00BD1A46"/>
    <w:rsid w:val="00BD2F1A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2ED"/>
    <w:rsid w:val="00BF06CE"/>
    <w:rsid w:val="00BF0FE3"/>
    <w:rsid w:val="00BF1978"/>
    <w:rsid w:val="00BF2756"/>
    <w:rsid w:val="00BF3746"/>
    <w:rsid w:val="00BF3B6E"/>
    <w:rsid w:val="00BF4D0C"/>
    <w:rsid w:val="00BF4D2A"/>
    <w:rsid w:val="00BF50F9"/>
    <w:rsid w:val="00C0085A"/>
    <w:rsid w:val="00C011AC"/>
    <w:rsid w:val="00C025E1"/>
    <w:rsid w:val="00C03024"/>
    <w:rsid w:val="00C0457A"/>
    <w:rsid w:val="00C045D9"/>
    <w:rsid w:val="00C047D0"/>
    <w:rsid w:val="00C04C95"/>
    <w:rsid w:val="00C05F15"/>
    <w:rsid w:val="00C07BA9"/>
    <w:rsid w:val="00C07C7C"/>
    <w:rsid w:val="00C07D18"/>
    <w:rsid w:val="00C12009"/>
    <w:rsid w:val="00C12030"/>
    <w:rsid w:val="00C129E0"/>
    <w:rsid w:val="00C13EEF"/>
    <w:rsid w:val="00C144BB"/>
    <w:rsid w:val="00C147B2"/>
    <w:rsid w:val="00C1485C"/>
    <w:rsid w:val="00C1605C"/>
    <w:rsid w:val="00C16403"/>
    <w:rsid w:val="00C1674B"/>
    <w:rsid w:val="00C16941"/>
    <w:rsid w:val="00C16983"/>
    <w:rsid w:val="00C16D10"/>
    <w:rsid w:val="00C16D8B"/>
    <w:rsid w:val="00C173B1"/>
    <w:rsid w:val="00C17F77"/>
    <w:rsid w:val="00C20045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65B"/>
    <w:rsid w:val="00C32850"/>
    <w:rsid w:val="00C333E4"/>
    <w:rsid w:val="00C33946"/>
    <w:rsid w:val="00C33A55"/>
    <w:rsid w:val="00C35157"/>
    <w:rsid w:val="00C35AA9"/>
    <w:rsid w:val="00C35CF8"/>
    <w:rsid w:val="00C365FF"/>
    <w:rsid w:val="00C37691"/>
    <w:rsid w:val="00C3785E"/>
    <w:rsid w:val="00C37A36"/>
    <w:rsid w:val="00C40069"/>
    <w:rsid w:val="00C40369"/>
    <w:rsid w:val="00C41C2B"/>
    <w:rsid w:val="00C41D02"/>
    <w:rsid w:val="00C42877"/>
    <w:rsid w:val="00C43BC9"/>
    <w:rsid w:val="00C44E8D"/>
    <w:rsid w:val="00C44E94"/>
    <w:rsid w:val="00C44F8F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554F4"/>
    <w:rsid w:val="00C55949"/>
    <w:rsid w:val="00C601CA"/>
    <w:rsid w:val="00C6076A"/>
    <w:rsid w:val="00C60856"/>
    <w:rsid w:val="00C60EE2"/>
    <w:rsid w:val="00C61D68"/>
    <w:rsid w:val="00C62303"/>
    <w:rsid w:val="00C62734"/>
    <w:rsid w:val="00C62823"/>
    <w:rsid w:val="00C63128"/>
    <w:rsid w:val="00C63A22"/>
    <w:rsid w:val="00C6442D"/>
    <w:rsid w:val="00C64EE0"/>
    <w:rsid w:val="00C64FD4"/>
    <w:rsid w:val="00C65261"/>
    <w:rsid w:val="00C6527E"/>
    <w:rsid w:val="00C66BA7"/>
    <w:rsid w:val="00C66FF2"/>
    <w:rsid w:val="00C67247"/>
    <w:rsid w:val="00C7042B"/>
    <w:rsid w:val="00C705BE"/>
    <w:rsid w:val="00C70D29"/>
    <w:rsid w:val="00C711D8"/>
    <w:rsid w:val="00C714CB"/>
    <w:rsid w:val="00C722BF"/>
    <w:rsid w:val="00C72355"/>
    <w:rsid w:val="00C7236A"/>
    <w:rsid w:val="00C72813"/>
    <w:rsid w:val="00C7356A"/>
    <w:rsid w:val="00C737EE"/>
    <w:rsid w:val="00C73CE8"/>
    <w:rsid w:val="00C73E34"/>
    <w:rsid w:val="00C75FE4"/>
    <w:rsid w:val="00C77289"/>
    <w:rsid w:val="00C779F3"/>
    <w:rsid w:val="00C80466"/>
    <w:rsid w:val="00C80C88"/>
    <w:rsid w:val="00C823F6"/>
    <w:rsid w:val="00C83F77"/>
    <w:rsid w:val="00C8407C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87FAC"/>
    <w:rsid w:val="00C91121"/>
    <w:rsid w:val="00C91ABF"/>
    <w:rsid w:val="00C92A81"/>
    <w:rsid w:val="00C92C68"/>
    <w:rsid w:val="00C92D54"/>
    <w:rsid w:val="00C92FC7"/>
    <w:rsid w:val="00C9429C"/>
    <w:rsid w:val="00C94752"/>
    <w:rsid w:val="00C95D35"/>
    <w:rsid w:val="00C96594"/>
    <w:rsid w:val="00C97ADD"/>
    <w:rsid w:val="00CA1BAF"/>
    <w:rsid w:val="00CA2137"/>
    <w:rsid w:val="00CA3668"/>
    <w:rsid w:val="00CA3E42"/>
    <w:rsid w:val="00CA41B1"/>
    <w:rsid w:val="00CA465C"/>
    <w:rsid w:val="00CA4892"/>
    <w:rsid w:val="00CA59C8"/>
    <w:rsid w:val="00CA6D65"/>
    <w:rsid w:val="00CA7110"/>
    <w:rsid w:val="00CA743B"/>
    <w:rsid w:val="00CA74E0"/>
    <w:rsid w:val="00CA74FB"/>
    <w:rsid w:val="00CA75C2"/>
    <w:rsid w:val="00CA7B1F"/>
    <w:rsid w:val="00CB049A"/>
    <w:rsid w:val="00CB1B73"/>
    <w:rsid w:val="00CB43FA"/>
    <w:rsid w:val="00CB48C1"/>
    <w:rsid w:val="00CB501B"/>
    <w:rsid w:val="00CB566F"/>
    <w:rsid w:val="00CB5A7E"/>
    <w:rsid w:val="00CB66B8"/>
    <w:rsid w:val="00CB6AE9"/>
    <w:rsid w:val="00CB71AF"/>
    <w:rsid w:val="00CC04C5"/>
    <w:rsid w:val="00CC0AC2"/>
    <w:rsid w:val="00CC1882"/>
    <w:rsid w:val="00CC2376"/>
    <w:rsid w:val="00CC2490"/>
    <w:rsid w:val="00CC30AD"/>
    <w:rsid w:val="00CC3C43"/>
    <w:rsid w:val="00CC3CBC"/>
    <w:rsid w:val="00CC4D06"/>
    <w:rsid w:val="00CC4D07"/>
    <w:rsid w:val="00CC4DA0"/>
    <w:rsid w:val="00CC4F01"/>
    <w:rsid w:val="00CC50C2"/>
    <w:rsid w:val="00CC51DD"/>
    <w:rsid w:val="00CC5FD9"/>
    <w:rsid w:val="00CC6A81"/>
    <w:rsid w:val="00CC6B1F"/>
    <w:rsid w:val="00CC766F"/>
    <w:rsid w:val="00CC7D94"/>
    <w:rsid w:val="00CD0956"/>
    <w:rsid w:val="00CD0DFD"/>
    <w:rsid w:val="00CD0F27"/>
    <w:rsid w:val="00CD27EC"/>
    <w:rsid w:val="00CD3769"/>
    <w:rsid w:val="00CD37E2"/>
    <w:rsid w:val="00CD56AE"/>
    <w:rsid w:val="00CD5B57"/>
    <w:rsid w:val="00CD692E"/>
    <w:rsid w:val="00CD6E0B"/>
    <w:rsid w:val="00CE0185"/>
    <w:rsid w:val="00CE0364"/>
    <w:rsid w:val="00CE040D"/>
    <w:rsid w:val="00CE07D3"/>
    <w:rsid w:val="00CE0B01"/>
    <w:rsid w:val="00CE0F66"/>
    <w:rsid w:val="00CE191C"/>
    <w:rsid w:val="00CE1AB1"/>
    <w:rsid w:val="00CE2160"/>
    <w:rsid w:val="00CE2C07"/>
    <w:rsid w:val="00CE3055"/>
    <w:rsid w:val="00CE314C"/>
    <w:rsid w:val="00CE31BD"/>
    <w:rsid w:val="00CE41C3"/>
    <w:rsid w:val="00CE4531"/>
    <w:rsid w:val="00CE489D"/>
    <w:rsid w:val="00CE518A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7F4"/>
    <w:rsid w:val="00CF4B63"/>
    <w:rsid w:val="00CF4EA2"/>
    <w:rsid w:val="00CF50E2"/>
    <w:rsid w:val="00CF5ECD"/>
    <w:rsid w:val="00CF6C0A"/>
    <w:rsid w:val="00CF7DB5"/>
    <w:rsid w:val="00D012C7"/>
    <w:rsid w:val="00D015AC"/>
    <w:rsid w:val="00D01A2C"/>
    <w:rsid w:val="00D02307"/>
    <w:rsid w:val="00D02946"/>
    <w:rsid w:val="00D050E9"/>
    <w:rsid w:val="00D0520C"/>
    <w:rsid w:val="00D06B5F"/>
    <w:rsid w:val="00D06C72"/>
    <w:rsid w:val="00D07059"/>
    <w:rsid w:val="00D10CFC"/>
    <w:rsid w:val="00D12808"/>
    <w:rsid w:val="00D12B30"/>
    <w:rsid w:val="00D13886"/>
    <w:rsid w:val="00D14223"/>
    <w:rsid w:val="00D14E46"/>
    <w:rsid w:val="00D150C1"/>
    <w:rsid w:val="00D159F3"/>
    <w:rsid w:val="00D15C7E"/>
    <w:rsid w:val="00D1615E"/>
    <w:rsid w:val="00D16CD3"/>
    <w:rsid w:val="00D16DE6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6EC8"/>
    <w:rsid w:val="00D2716C"/>
    <w:rsid w:val="00D2728C"/>
    <w:rsid w:val="00D27FC0"/>
    <w:rsid w:val="00D30D77"/>
    <w:rsid w:val="00D3105C"/>
    <w:rsid w:val="00D310AB"/>
    <w:rsid w:val="00D316B9"/>
    <w:rsid w:val="00D31928"/>
    <w:rsid w:val="00D31D11"/>
    <w:rsid w:val="00D32732"/>
    <w:rsid w:val="00D32C5B"/>
    <w:rsid w:val="00D32F4B"/>
    <w:rsid w:val="00D331DA"/>
    <w:rsid w:val="00D3411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029"/>
    <w:rsid w:val="00D43D83"/>
    <w:rsid w:val="00D44312"/>
    <w:rsid w:val="00D44373"/>
    <w:rsid w:val="00D45582"/>
    <w:rsid w:val="00D45A63"/>
    <w:rsid w:val="00D45E15"/>
    <w:rsid w:val="00D465B0"/>
    <w:rsid w:val="00D46B8F"/>
    <w:rsid w:val="00D479B1"/>
    <w:rsid w:val="00D5025E"/>
    <w:rsid w:val="00D51C9E"/>
    <w:rsid w:val="00D522E7"/>
    <w:rsid w:val="00D54372"/>
    <w:rsid w:val="00D54AB9"/>
    <w:rsid w:val="00D5589A"/>
    <w:rsid w:val="00D56506"/>
    <w:rsid w:val="00D617F9"/>
    <w:rsid w:val="00D62221"/>
    <w:rsid w:val="00D62671"/>
    <w:rsid w:val="00D62732"/>
    <w:rsid w:val="00D62E02"/>
    <w:rsid w:val="00D63F9F"/>
    <w:rsid w:val="00D647B2"/>
    <w:rsid w:val="00D64A23"/>
    <w:rsid w:val="00D64A77"/>
    <w:rsid w:val="00D64A7D"/>
    <w:rsid w:val="00D64CB4"/>
    <w:rsid w:val="00D65C20"/>
    <w:rsid w:val="00D67253"/>
    <w:rsid w:val="00D67699"/>
    <w:rsid w:val="00D70CF3"/>
    <w:rsid w:val="00D70D9A"/>
    <w:rsid w:val="00D73A15"/>
    <w:rsid w:val="00D73C67"/>
    <w:rsid w:val="00D73D8C"/>
    <w:rsid w:val="00D74F0A"/>
    <w:rsid w:val="00D752EB"/>
    <w:rsid w:val="00D763CA"/>
    <w:rsid w:val="00D7659B"/>
    <w:rsid w:val="00D77E4A"/>
    <w:rsid w:val="00D81116"/>
    <w:rsid w:val="00D818AA"/>
    <w:rsid w:val="00D8195B"/>
    <w:rsid w:val="00D8268D"/>
    <w:rsid w:val="00D82828"/>
    <w:rsid w:val="00D82DE4"/>
    <w:rsid w:val="00D8302C"/>
    <w:rsid w:val="00D841FE"/>
    <w:rsid w:val="00D846A4"/>
    <w:rsid w:val="00D866F3"/>
    <w:rsid w:val="00D901FB"/>
    <w:rsid w:val="00D925BC"/>
    <w:rsid w:val="00D92AB2"/>
    <w:rsid w:val="00D92C1A"/>
    <w:rsid w:val="00D94EA1"/>
    <w:rsid w:val="00D95094"/>
    <w:rsid w:val="00D9598E"/>
    <w:rsid w:val="00D96811"/>
    <w:rsid w:val="00D968EB"/>
    <w:rsid w:val="00D96E38"/>
    <w:rsid w:val="00D96EFE"/>
    <w:rsid w:val="00D97E04"/>
    <w:rsid w:val="00DA0E60"/>
    <w:rsid w:val="00DA1656"/>
    <w:rsid w:val="00DA20EC"/>
    <w:rsid w:val="00DA222F"/>
    <w:rsid w:val="00DA4228"/>
    <w:rsid w:val="00DA5154"/>
    <w:rsid w:val="00DA59EC"/>
    <w:rsid w:val="00DA5AA5"/>
    <w:rsid w:val="00DA6001"/>
    <w:rsid w:val="00DA6BE8"/>
    <w:rsid w:val="00DA6C33"/>
    <w:rsid w:val="00DA6C96"/>
    <w:rsid w:val="00DB0107"/>
    <w:rsid w:val="00DB1FFF"/>
    <w:rsid w:val="00DB3279"/>
    <w:rsid w:val="00DB3E28"/>
    <w:rsid w:val="00DB6FBF"/>
    <w:rsid w:val="00DB7EB4"/>
    <w:rsid w:val="00DC046C"/>
    <w:rsid w:val="00DC05CF"/>
    <w:rsid w:val="00DC05DF"/>
    <w:rsid w:val="00DC05F3"/>
    <w:rsid w:val="00DC20E2"/>
    <w:rsid w:val="00DC234D"/>
    <w:rsid w:val="00DC2483"/>
    <w:rsid w:val="00DC2BE6"/>
    <w:rsid w:val="00DC336B"/>
    <w:rsid w:val="00DC34FB"/>
    <w:rsid w:val="00DC353F"/>
    <w:rsid w:val="00DC41EF"/>
    <w:rsid w:val="00DC4AE0"/>
    <w:rsid w:val="00DC5878"/>
    <w:rsid w:val="00DC5FD5"/>
    <w:rsid w:val="00DC6538"/>
    <w:rsid w:val="00DC6B7A"/>
    <w:rsid w:val="00DC6FF6"/>
    <w:rsid w:val="00DC79BB"/>
    <w:rsid w:val="00DC7E38"/>
    <w:rsid w:val="00DD0D82"/>
    <w:rsid w:val="00DD0FA8"/>
    <w:rsid w:val="00DD310C"/>
    <w:rsid w:val="00DD4254"/>
    <w:rsid w:val="00DD554B"/>
    <w:rsid w:val="00DD5FD8"/>
    <w:rsid w:val="00DD6875"/>
    <w:rsid w:val="00DD6C00"/>
    <w:rsid w:val="00DD6D4F"/>
    <w:rsid w:val="00DD7289"/>
    <w:rsid w:val="00DD79C3"/>
    <w:rsid w:val="00DD7E3E"/>
    <w:rsid w:val="00DE07E0"/>
    <w:rsid w:val="00DE29DB"/>
    <w:rsid w:val="00DE2B2F"/>
    <w:rsid w:val="00DE3B5C"/>
    <w:rsid w:val="00DE41CF"/>
    <w:rsid w:val="00DE51FE"/>
    <w:rsid w:val="00DE63C6"/>
    <w:rsid w:val="00DE6EC6"/>
    <w:rsid w:val="00DF0468"/>
    <w:rsid w:val="00DF1210"/>
    <w:rsid w:val="00DF1881"/>
    <w:rsid w:val="00DF197A"/>
    <w:rsid w:val="00DF319B"/>
    <w:rsid w:val="00DF346A"/>
    <w:rsid w:val="00DF4187"/>
    <w:rsid w:val="00DF5A61"/>
    <w:rsid w:val="00DF5C2E"/>
    <w:rsid w:val="00DF64DB"/>
    <w:rsid w:val="00DF66B7"/>
    <w:rsid w:val="00DF73AE"/>
    <w:rsid w:val="00DF7956"/>
    <w:rsid w:val="00E0048F"/>
    <w:rsid w:val="00E004D9"/>
    <w:rsid w:val="00E00781"/>
    <w:rsid w:val="00E00AD2"/>
    <w:rsid w:val="00E00DB8"/>
    <w:rsid w:val="00E01B92"/>
    <w:rsid w:val="00E026F5"/>
    <w:rsid w:val="00E03A15"/>
    <w:rsid w:val="00E03F07"/>
    <w:rsid w:val="00E040D9"/>
    <w:rsid w:val="00E04D3F"/>
    <w:rsid w:val="00E054CE"/>
    <w:rsid w:val="00E05C43"/>
    <w:rsid w:val="00E05CF9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B8"/>
    <w:rsid w:val="00E214B7"/>
    <w:rsid w:val="00E21A17"/>
    <w:rsid w:val="00E22659"/>
    <w:rsid w:val="00E23642"/>
    <w:rsid w:val="00E23E6C"/>
    <w:rsid w:val="00E24A12"/>
    <w:rsid w:val="00E24F35"/>
    <w:rsid w:val="00E25320"/>
    <w:rsid w:val="00E2596B"/>
    <w:rsid w:val="00E25D2F"/>
    <w:rsid w:val="00E26A12"/>
    <w:rsid w:val="00E26EC0"/>
    <w:rsid w:val="00E27283"/>
    <w:rsid w:val="00E277B6"/>
    <w:rsid w:val="00E319FE"/>
    <w:rsid w:val="00E31E26"/>
    <w:rsid w:val="00E320AB"/>
    <w:rsid w:val="00E32412"/>
    <w:rsid w:val="00E329AE"/>
    <w:rsid w:val="00E3371D"/>
    <w:rsid w:val="00E33AF9"/>
    <w:rsid w:val="00E33BA6"/>
    <w:rsid w:val="00E35C80"/>
    <w:rsid w:val="00E36B65"/>
    <w:rsid w:val="00E36EC7"/>
    <w:rsid w:val="00E37035"/>
    <w:rsid w:val="00E376BD"/>
    <w:rsid w:val="00E37F2F"/>
    <w:rsid w:val="00E406E4"/>
    <w:rsid w:val="00E40EB4"/>
    <w:rsid w:val="00E41912"/>
    <w:rsid w:val="00E41917"/>
    <w:rsid w:val="00E41C95"/>
    <w:rsid w:val="00E42BAA"/>
    <w:rsid w:val="00E43EC6"/>
    <w:rsid w:val="00E441F2"/>
    <w:rsid w:val="00E44468"/>
    <w:rsid w:val="00E4451F"/>
    <w:rsid w:val="00E461D7"/>
    <w:rsid w:val="00E46CA3"/>
    <w:rsid w:val="00E50821"/>
    <w:rsid w:val="00E52F80"/>
    <w:rsid w:val="00E53854"/>
    <w:rsid w:val="00E53B70"/>
    <w:rsid w:val="00E5408B"/>
    <w:rsid w:val="00E54C09"/>
    <w:rsid w:val="00E54D80"/>
    <w:rsid w:val="00E54EB6"/>
    <w:rsid w:val="00E552F8"/>
    <w:rsid w:val="00E55E18"/>
    <w:rsid w:val="00E56A01"/>
    <w:rsid w:val="00E56F6D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31C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3650"/>
    <w:rsid w:val="00E7379A"/>
    <w:rsid w:val="00E74041"/>
    <w:rsid w:val="00E74142"/>
    <w:rsid w:val="00E75295"/>
    <w:rsid w:val="00E75E67"/>
    <w:rsid w:val="00E77156"/>
    <w:rsid w:val="00E80A9D"/>
    <w:rsid w:val="00E823DB"/>
    <w:rsid w:val="00E84466"/>
    <w:rsid w:val="00E85455"/>
    <w:rsid w:val="00E856C5"/>
    <w:rsid w:val="00E856CA"/>
    <w:rsid w:val="00E86270"/>
    <w:rsid w:val="00E87B54"/>
    <w:rsid w:val="00E903F2"/>
    <w:rsid w:val="00E9048E"/>
    <w:rsid w:val="00E92451"/>
    <w:rsid w:val="00E93288"/>
    <w:rsid w:val="00E93401"/>
    <w:rsid w:val="00E9342A"/>
    <w:rsid w:val="00E9345D"/>
    <w:rsid w:val="00E94B26"/>
    <w:rsid w:val="00E9585D"/>
    <w:rsid w:val="00E95A6B"/>
    <w:rsid w:val="00E96A88"/>
    <w:rsid w:val="00E96CC9"/>
    <w:rsid w:val="00EA00D9"/>
    <w:rsid w:val="00EA0869"/>
    <w:rsid w:val="00EA0B42"/>
    <w:rsid w:val="00EA17A4"/>
    <w:rsid w:val="00EA292F"/>
    <w:rsid w:val="00EA4E06"/>
    <w:rsid w:val="00EA4F67"/>
    <w:rsid w:val="00EA6147"/>
    <w:rsid w:val="00EA6F7E"/>
    <w:rsid w:val="00EA7CBB"/>
    <w:rsid w:val="00EB0406"/>
    <w:rsid w:val="00EB13F0"/>
    <w:rsid w:val="00EB1BE0"/>
    <w:rsid w:val="00EB1C5A"/>
    <w:rsid w:val="00EB1CC8"/>
    <w:rsid w:val="00EB1E02"/>
    <w:rsid w:val="00EB1E33"/>
    <w:rsid w:val="00EB231A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24D1"/>
    <w:rsid w:val="00EC2637"/>
    <w:rsid w:val="00EC3B68"/>
    <w:rsid w:val="00EC4CD9"/>
    <w:rsid w:val="00EC50FE"/>
    <w:rsid w:val="00EC5178"/>
    <w:rsid w:val="00EC58CC"/>
    <w:rsid w:val="00EC5BD0"/>
    <w:rsid w:val="00EC6208"/>
    <w:rsid w:val="00EC6220"/>
    <w:rsid w:val="00EC66D1"/>
    <w:rsid w:val="00ED059E"/>
    <w:rsid w:val="00ED0AB9"/>
    <w:rsid w:val="00ED0C58"/>
    <w:rsid w:val="00ED1E6B"/>
    <w:rsid w:val="00ED2332"/>
    <w:rsid w:val="00ED2F40"/>
    <w:rsid w:val="00ED333D"/>
    <w:rsid w:val="00ED3609"/>
    <w:rsid w:val="00ED4573"/>
    <w:rsid w:val="00ED5B5E"/>
    <w:rsid w:val="00ED6BF0"/>
    <w:rsid w:val="00ED71B5"/>
    <w:rsid w:val="00ED7C49"/>
    <w:rsid w:val="00ED7D33"/>
    <w:rsid w:val="00EE000B"/>
    <w:rsid w:val="00EE04E8"/>
    <w:rsid w:val="00EE3517"/>
    <w:rsid w:val="00EE3BF2"/>
    <w:rsid w:val="00EE3F0E"/>
    <w:rsid w:val="00EE663B"/>
    <w:rsid w:val="00EE6E11"/>
    <w:rsid w:val="00EE7CE5"/>
    <w:rsid w:val="00EF0DBE"/>
    <w:rsid w:val="00EF1BF6"/>
    <w:rsid w:val="00EF2C86"/>
    <w:rsid w:val="00EF386A"/>
    <w:rsid w:val="00EF5864"/>
    <w:rsid w:val="00EF6077"/>
    <w:rsid w:val="00EF6FC9"/>
    <w:rsid w:val="00EF779F"/>
    <w:rsid w:val="00F02779"/>
    <w:rsid w:val="00F03B84"/>
    <w:rsid w:val="00F03CFF"/>
    <w:rsid w:val="00F03F92"/>
    <w:rsid w:val="00F054F6"/>
    <w:rsid w:val="00F06309"/>
    <w:rsid w:val="00F07329"/>
    <w:rsid w:val="00F1027A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22C0"/>
    <w:rsid w:val="00F33272"/>
    <w:rsid w:val="00F33788"/>
    <w:rsid w:val="00F33BD1"/>
    <w:rsid w:val="00F3433A"/>
    <w:rsid w:val="00F34622"/>
    <w:rsid w:val="00F34628"/>
    <w:rsid w:val="00F35C81"/>
    <w:rsid w:val="00F36DA3"/>
    <w:rsid w:val="00F37186"/>
    <w:rsid w:val="00F41C61"/>
    <w:rsid w:val="00F41CE3"/>
    <w:rsid w:val="00F4204D"/>
    <w:rsid w:val="00F426A0"/>
    <w:rsid w:val="00F44CDF"/>
    <w:rsid w:val="00F450A9"/>
    <w:rsid w:val="00F45992"/>
    <w:rsid w:val="00F46118"/>
    <w:rsid w:val="00F462F4"/>
    <w:rsid w:val="00F4641B"/>
    <w:rsid w:val="00F46ED4"/>
    <w:rsid w:val="00F47591"/>
    <w:rsid w:val="00F47813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2A9E"/>
    <w:rsid w:val="00F536AE"/>
    <w:rsid w:val="00F538EC"/>
    <w:rsid w:val="00F53E4C"/>
    <w:rsid w:val="00F543B8"/>
    <w:rsid w:val="00F5516F"/>
    <w:rsid w:val="00F5550C"/>
    <w:rsid w:val="00F561B7"/>
    <w:rsid w:val="00F60076"/>
    <w:rsid w:val="00F603BA"/>
    <w:rsid w:val="00F61DBA"/>
    <w:rsid w:val="00F6207C"/>
    <w:rsid w:val="00F63BB4"/>
    <w:rsid w:val="00F63D59"/>
    <w:rsid w:val="00F64441"/>
    <w:rsid w:val="00F64574"/>
    <w:rsid w:val="00F6532F"/>
    <w:rsid w:val="00F65BC0"/>
    <w:rsid w:val="00F65C96"/>
    <w:rsid w:val="00F70DA8"/>
    <w:rsid w:val="00F7284F"/>
    <w:rsid w:val="00F73555"/>
    <w:rsid w:val="00F73F6B"/>
    <w:rsid w:val="00F7546D"/>
    <w:rsid w:val="00F76680"/>
    <w:rsid w:val="00F767F5"/>
    <w:rsid w:val="00F769DC"/>
    <w:rsid w:val="00F77197"/>
    <w:rsid w:val="00F77733"/>
    <w:rsid w:val="00F77C6D"/>
    <w:rsid w:val="00F8006A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0BF3"/>
    <w:rsid w:val="00F92711"/>
    <w:rsid w:val="00F93067"/>
    <w:rsid w:val="00F931B5"/>
    <w:rsid w:val="00F951E7"/>
    <w:rsid w:val="00F97F8F"/>
    <w:rsid w:val="00FA00CD"/>
    <w:rsid w:val="00FA06DA"/>
    <w:rsid w:val="00FA12C2"/>
    <w:rsid w:val="00FA1E9F"/>
    <w:rsid w:val="00FA2056"/>
    <w:rsid w:val="00FA4B53"/>
    <w:rsid w:val="00FA5057"/>
    <w:rsid w:val="00FA55BB"/>
    <w:rsid w:val="00FA59CD"/>
    <w:rsid w:val="00FA7D94"/>
    <w:rsid w:val="00FB0850"/>
    <w:rsid w:val="00FB1618"/>
    <w:rsid w:val="00FB17EE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3BA1"/>
    <w:rsid w:val="00FC5443"/>
    <w:rsid w:val="00FC579B"/>
    <w:rsid w:val="00FC641D"/>
    <w:rsid w:val="00FC6947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3F3F"/>
    <w:rsid w:val="00FD4F1A"/>
    <w:rsid w:val="00FD549D"/>
    <w:rsid w:val="00FD5688"/>
    <w:rsid w:val="00FD65BB"/>
    <w:rsid w:val="00FD674F"/>
    <w:rsid w:val="00FD7820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94"/>
    <w:rsid w:val="00FF43FB"/>
    <w:rsid w:val="00FF4CA8"/>
    <w:rsid w:val="00FF58C7"/>
    <w:rsid w:val="00FF592A"/>
    <w:rsid w:val="00FF60EB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20F7B1F1-46BD-4663-AC23-3E6B4541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123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0">
    <w:name w:val="表格內文(20行高) 字元"/>
    <w:link w:val="2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FollowedHyperlink"/>
    <w:uiPriority w:val="99"/>
    <w:semiHidden/>
    <w:unhideWhenUsed/>
    <w:rsid w:val="003C645A"/>
    <w:rPr>
      <w:color w:val="800080"/>
      <w:u w:val="single"/>
    </w:rPr>
  </w:style>
  <w:style w:type="paragraph" w:styleId="afc">
    <w:name w:val="Salutation"/>
    <w:basedOn w:val="a"/>
    <w:next w:val="a"/>
    <w:link w:val="afd"/>
    <w:uiPriority w:val="99"/>
    <w:unhideWhenUsed/>
    <w:rsid w:val="000B3B23"/>
    <w:rPr>
      <w:color w:val="000000"/>
    </w:rPr>
  </w:style>
  <w:style w:type="character" w:customStyle="1" w:styleId="afd">
    <w:name w:val="問候 字元"/>
    <w:link w:val="afc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e">
    <w:name w:val="Closing"/>
    <w:basedOn w:val="a"/>
    <w:link w:val="aff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">
    <w:name w:val="結語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1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DCD7A-6BF8-4D58-8B3E-5A9FC983D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>HOME</Company>
  <LinksUpToDate>false</LinksUpToDate>
  <CharactersWithSpaces>247</CharactersWithSpaces>
  <SharedDoc>false</SharedDoc>
  <HLinks>
    <vt:vector size="42" baseType="variant"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_Toc180487230</vt:lpwstr>
      </vt:variant>
      <vt:variant>
        <vt:i4>1966139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_Toc180487229</vt:lpwstr>
      </vt:variant>
      <vt:variant>
        <vt:i4>1966139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_Toc180487228</vt:lpwstr>
      </vt:variant>
      <vt:variant>
        <vt:i4>1966139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_Toc180487227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_Toc180487226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_Toc180487225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_Toc180487224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2024-10-17T08:51:00Z</cp:lastPrinted>
  <dcterms:created xsi:type="dcterms:W3CDTF">2024-10-30T07:56:00Z</dcterms:created>
  <dcterms:modified xsi:type="dcterms:W3CDTF">2024-10-30T07:56:00Z</dcterms:modified>
</cp:coreProperties>
</file>