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503AC0" w:rsidRDefault="00B23575" w:rsidP="008D0F3D">
      <w:pPr>
        <w:pStyle w:val="a9"/>
      </w:pPr>
      <w:bookmarkStart w:id="0" w:name="_GoBack"/>
      <w:bookmarkEnd w:id="0"/>
      <w:r w:rsidRPr="00503AC0">
        <w:rPr>
          <w:rFonts w:hint="eastAsia"/>
        </w:rPr>
        <w:t>教育部主管1</w:t>
      </w:r>
      <w:r w:rsidRPr="00503AC0">
        <w:t>12</w:t>
      </w:r>
      <w:r w:rsidRPr="00503AC0">
        <w:rPr>
          <w:rFonts w:hint="eastAsia"/>
        </w:rPr>
        <w:t>年度單位決算</w:t>
      </w:r>
      <w:r w:rsidR="002149E5" w:rsidRPr="00503AC0">
        <w:rPr>
          <w:rFonts w:hint="eastAsia"/>
        </w:rPr>
        <w:t>評估報告</w:t>
      </w:r>
    </w:p>
    <w:p w:rsidR="00E574A2" w:rsidRDefault="00F17F84" w:rsidP="00F17F84">
      <w:pPr>
        <w:pStyle w:val="14"/>
        <w:ind w:left="567" w:hanging="567"/>
      </w:pPr>
      <w:bookmarkStart w:id="1" w:name="_Toc184719843"/>
      <w:r>
        <w:rPr>
          <w:rFonts w:hint="eastAsia"/>
        </w:rPr>
        <w:t>七、</w:t>
      </w:r>
      <w:r w:rsidRPr="00F17F84">
        <w:rPr>
          <w:rFonts w:hint="eastAsia"/>
        </w:rPr>
        <w:t>青年發展署辦理之青年職場體驗計畫，</w:t>
      </w:r>
      <w:r w:rsidRPr="00F17F84">
        <w:t>109</w:t>
      </w:r>
      <w:r w:rsidRPr="00F17F84">
        <w:rPr>
          <w:rFonts w:hint="eastAsia"/>
        </w:rPr>
        <w:t>至</w:t>
      </w:r>
      <w:r w:rsidRPr="00F17F84">
        <w:t>112</w:t>
      </w:r>
      <w:r w:rsidRPr="00F17F84">
        <w:rPr>
          <w:rFonts w:hint="eastAsia"/>
        </w:rPr>
        <w:t>年度職缺數、投遞履歷人數及媒合成功人次皆呈下降趨勢，允宜加強辦理</w:t>
      </w:r>
      <w:bookmarkEnd w:id="1"/>
    </w:p>
    <w:p w:rsidR="00F17F84" w:rsidRDefault="00F17F84" w:rsidP="00F17F84">
      <w:pPr>
        <w:ind w:left="566" w:firstLine="566"/>
      </w:pPr>
      <w:r>
        <w:rPr>
          <w:rFonts w:hint="eastAsia"/>
        </w:rPr>
        <w:t>青年發展署</w:t>
      </w:r>
      <w:r>
        <w:t>(</w:t>
      </w:r>
      <w:r>
        <w:rPr>
          <w:rFonts w:hint="eastAsia"/>
        </w:rPr>
        <w:t>以下簡稱青年署</w:t>
      </w:r>
      <w:r>
        <w:t>)</w:t>
      </w:r>
      <w:r>
        <w:rPr>
          <w:rFonts w:hint="eastAsia"/>
        </w:rPr>
        <w:t>為協助青年於在學期間獲得實務工作經驗並及早進行職業生涯規劃，</w:t>
      </w:r>
      <w:r>
        <w:t>112</w:t>
      </w:r>
      <w:r>
        <w:rPr>
          <w:rFonts w:hint="eastAsia"/>
        </w:rPr>
        <w:t>年度於「青年生涯輔導</w:t>
      </w:r>
      <w:r>
        <w:t>-</w:t>
      </w:r>
      <w:r>
        <w:rPr>
          <w:rFonts w:hint="eastAsia"/>
        </w:rPr>
        <w:t>辦理青年職場體驗業務計畫」編列辦理及宣導多元職場體驗活動相關經費</w:t>
      </w:r>
      <w:r>
        <w:t>4,427</w:t>
      </w:r>
      <w:r>
        <w:rPr>
          <w:rFonts w:hint="eastAsia"/>
        </w:rPr>
        <w:t>萬</w:t>
      </w:r>
      <w:r>
        <w:t>9</w:t>
      </w:r>
      <w:r>
        <w:rPr>
          <w:rFonts w:hint="eastAsia"/>
        </w:rPr>
        <w:t>千元，決算數</w:t>
      </w:r>
      <w:r>
        <w:t>4,735</w:t>
      </w:r>
      <w:r>
        <w:rPr>
          <w:rFonts w:hint="eastAsia"/>
        </w:rPr>
        <w:t>萬元，執行率</w:t>
      </w:r>
      <w:r>
        <w:t>106.94%</w:t>
      </w:r>
      <w:r>
        <w:rPr>
          <w:rFonts w:hint="eastAsia"/>
        </w:rPr>
        <w:t>。經查：</w:t>
      </w:r>
    </w:p>
    <w:p w:rsidR="00F17F84" w:rsidRDefault="00F17F84" w:rsidP="00F17F8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(一)109至112年度青年職場體驗計畫職缺數、投遞履歷人數、人次及媒合成功人次皆呈下降趨勢</w:t>
      </w:r>
    </w:p>
    <w:p w:rsidR="00E574A2" w:rsidRDefault="00F17F84" w:rsidP="00F17F84">
      <w:pPr>
        <w:pStyle w:val="21"/>
        <w:ind w:left="850" w:firstLine="566"/>
      </w:pPr>
      <w:r>
        <w:rPr>
          <w:rFonts w:hint="eastAsia"/>
        </w:rPr>
        <w:t>青年職場體驗計畫結合公部門、私部門及第三部門，提供並媒合大專校院在學青年多元職缺，透過「RICH職場體驗網」整合推動「青年暑期社區職場體驗計畫」、「大專生公部門見習計畫」、「經濟自立青年工讀計畫」及「青年創業家見習計畫」等4項青年職場體驗專案計畫提供工讀、見習機會。該計畫近4(109至112)年度決算數分別為4,597萬4千元、4,300萬2千元、4,863萬9千元及4,735萬元(詳表1)。</w:t>
      </w:r>
    </w:p>
    <w:p w:rsidR="007F0E59" w:rsidRPr="007F0E59" w:rsidRDefault="007F0E59" w:rsidP="007F0E59">
      <w:pPr>
        <w:ind w:leftChars="0" w:left="567" w:hangingChars="200" w:hanging="567"/>
        <w:rPr>
          <w:b/>
          <w:snapToGrid/>
        </w:rPr>
      </w:pPr>
      <w:r w:rsidRPr="007F0E59">
        <w:rPr>
          <w:rFonts w:hint="eastAsia"/>
          <w:b/>
          <w:snapToGrid/>
        </w:rPr>
        <w:t>表1</w:t>
      </w:r>
      <w:r w:rsidRPr="007F0E59">
        <w:rPr>
          <w:b/>
          <w:snapToGrid/>
        </w:rPr>
        <w:t xml:space="preserve">  </w:t>
      </w:r>
      <w:r w:rsidRPr="007F0E59">
        <w:rPr>
          <w:rFonts w:hint="eastAsia"/>
          <w:b/>
          <w:snapToGrid/>
        </w:rPr>
        <w:t>青年職場體驗業務計畫1</w:t>
      </w:r>
      <w:r w:rsidRPr="007F0E59">
        <w:rPr>
          <w:b/>
          <w:snapToGrid/>
        </w:rPr>
        <w:t>09</w:t>
      </w:r>
      <w:r w:rsidRPr="007F0E59">
        <w:rPr>
          <w:rFonts w:hint="eastAsia"/>
          <w:b/>
          <w:snapToGrid/>
        </w:rPr>
        <w:t>至1</w:t>
      </w:r>
      <w:r w:rsidRPr="007F0E59">
        <w:rPr>
          <w:b/>
          <w:snapToGrid/>
        </w:rPr>
        <w:t>12</w:t>
      </w:r>
      <w:r w:rsidRPr="007F0E59">
        <w:rPr>
          <w:rFonts w:hint="eastAsia"/>
          <w:b/>
          <w:snapToGrid/>
        </w:rPr>
        <w:t>年度預</w:t>
      </w:r>
      <w:r w:rsidRPr="007F0E59">
        <w:rPr>
          <w:rFonts w:hAnsi="標楷體" w:hint="eastAsia"/>
          <w:b/>
          <w:snapToGrid/>
        </w:rPr>
        <w:t>、</w:t>
      </w:r>
      <w:r w:rsidRPr="007F0E59">
        <w:rPr>
          <w:rFonts w:hint="eastAsia"/>
          <w:b/>
          <w:snapToGrid/>
        </w:rPr>
        <w:t>決算數統計表</w:t>
      </w:r>
    </w:p>
    <w:p w:rsidR="007F0E59" w:rsidRPr="007F0E59" w:rsidRDefault="007F0E59" w:rsidP="007F0E59">
      <w:pPr>
        <w:pStyle w:val="141"/>
        <w:jc w:val="right"/>
        <w:rPr>
          <w:snapToGrid/>
          <w:w w:val="101"/>
        </w:rPr>
      </w:pPr>
      <w:r w:rsidRPr="007F0E59">
        <w:rPr>
          <w:rFonts w:hint="eastAsia"/>
          <w:snapToGrid/>
          <w:spacing w:val="-7"/>
          <w:w w:val="101"/>
        </w:rPr>
        <w:t>單</w:t>
      </w:r>
      <w:r w:rsidRPr="007F0E59">
        <w:rPr>
          <w:rFonts w:hint="eastAsia"/>
          <w:snapToGrid/>
          <w:w w:val="101"/>
        </w:rPr>
        <w:t>位</w:t>
      </w:r>
      <w:r w:rsidRPr="007F0E59">
        <w:rPr>
          <w:rFonts w:cs="Arial"/>
          <w:snapToGrid/>
          <w:spacing w:val="-4"/>
          <w:w w:val="101"/>
        </w:rPr>
        <w:t>：</w:t>
      </w:r>
      <w:r w:rsidRPr="007F0E59">
        <w:rPr>
          <w:rFonts w:hint="eastAsia"/>
          <w:snapToGrid/>
          <w:w w:val="101"/>
        </w:rPr>
        <w:t>新</w:t>
      </w:r>
      <w:r w:rsidRPr="007F0E59">
        <w:rPr>
          <w:rFonts w:hint="eastAsia"/>
          <w:snapToGrid/>
          <w:spacing w:val="-4"/>
          <w:w w:val="101"/>
        </w:rPr>
        <w:t>臺</w:t>
      </w:r>
      <w:r w:rsidRPr="007F0E59">
        <w:rPr>
          <w:rFonts w:hint="eastAsia"/>
          <w:snapToGrid/>
          <w:w w:val="101"/>
        </w:rPr>
        <w:t>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2"/>
        <w:gridCol w:w="787"/>
        <w:gridCol w:w="787"/>
        <w:gridCol w:w="787"/>
        <w:gridCol w:w="787"/>
        <w:gridCol w:w="787"/>
        <w:gridCol w:w="787"/>
        <w:gridCol w:w="965"/>
        <w:gridCol w:w="850"/>
      </w:tblGrid>
      <w:tr w:rsidR="007F0E59" w:rsidRPr="0099161E" w:rsidTr="007F0E59">
        <w:trPr>
          <w:trHeight w:val="322"/>
          <w:tblHeader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109年度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110年度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111年度</w:t>
            </w:r>
          </w:p>
        </w:tc>
        <w:tc>
          <w:tcPr>
            <w:tcW w:w="1815" w:type="dxa"/>
            <w:gridSpan w:val="2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112年度</w:t>
            </w:r>
          </w:p>
        </w:tc>
      </w:tr>
      <w:tr w:rsidR="007F0E59" w:rsidRPr="0099161E" w:rsidTr="007F0E59">
        <w:trPr>
          <w:trHeight w:val="322"/>
          <w:tblHeader/>
        </w:trPr>
        <w:tc>
          <w:tcPr>
            <w:tcW w:w="0" w:type="auto"/>
            <w:vMerge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決算數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預算數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0E59" w:rsidRPr="0099161E" w:rsidRDefault="007F0E59" w:rsidP="007F0E59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99161E">
              <w:rPr>
                <w:rFonts w:hint="eastAsia"/>
                <w:b/>
                <w:snapToGrid/>
              </w:rPr>
              <w:t>決算數</w:t>
            </w:r>
          </w:p>
        </w:tc>
      </w:tr>
      <w:tr w:rsidR="007F0E59" w:rsidRPr="007F0E59" w:rsidTr="00B41213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CD5564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合計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46,599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45,974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46,629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43,002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44,189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snapToGrid/>
              </w:rPr>
              <w:t>48,639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44,279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47,350</w:t>
            </w:r>
          </w:p>
        </w:tc>
      </w:tr>
      <w:tr w:rsidR="007F0E59" w:rsidRPr="007F0E59" w:rsidTr="00B41213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CD5564">
            <w:pPr>
              <w:pStyle w:val="141"/>
              <w:jc w:val="center"/>
              <w:rPr>
                <w:snapToGrid/>
              </w:rPr>
            </w:pPr>
            <w:r w:rsidRPr="007F0E59">
              <w:rPr>
                <w:rFonts w:hint="eastAsia"/>
                <w:snapToGrid/>
              </w:rPr>
              <w:t>青年暑期社區職場</w:t>
            </w:r>
          </w:p>
          <w:p w:rsidR="007F0E59" w:rsidRPr="007F0E59" w:rsidRDefault="007F0E59" w:rsidP="00CD5564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體驗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27,922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24,437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27,922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28,291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25,362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30,033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25,362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29,577</w:t>
            </w:r>
          </w:p>
        </w:tc>
      </w:tr>
      <w:tr w:rsidR="007F0E59" w:rsidRPr="007F0E59" w:rsidTr="00B41213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CD5564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公部門見習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18,815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12,011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15</w:t>
            </w:r>
            <w:r w:rsidRPr="007F0E59">
              <w:rPr>
                <w:snapToGrid/>
              </w:rPr>
              <w:t>,</w:t>
            </w:r>
            <w:r w:rsidRPr="007F0E59">
              <w:rPr>
                <w:rFonts w:hint="eastAsia"/>
                <w:snapToGrid/>
              </w:rPr>
              <w:t>735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14,928</w:t>
            </w:r>
          </w:p>
        </w:tc>
      </w:tr>
      <w:tr w:rsidR="007F0E59" w:rsidRPr="007F0E59" w:rsidTr="00B41213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CD5564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經濟自立青年工讀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52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51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</w:tr>
      <w:tr w:rsidR="007F0E59" w:rsidRPr="007F0E59" w:rsidTr="00B41213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CD5564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青年創業家見習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2,670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2,670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2,700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2,700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2,820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2,820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2,910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F0E59" w:rsidRPr="007F0E59" w:rsidRDefault="007F0E59" w:rsidP="007F0E59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2,845</w:t>
            </w:r>
          </w:p>
        </w:tc>
      </w:tr>
    </w:tbl>
    <w:p w:rsidR="007F0E59" w:rsidRPr="007F0E59" w:rsidRDefault="007F0E59" w:rsidP="007F0E59">
      <w:pPr>
        <w:widowControl/>
        <w:autoSpaceDE w:val="0"/>
        <w:autoSpaceDN w:val="0"/>
        <w:adjustRightInd w:val="0"/>
        <w:spacing w:before="7" w:line="10" w:lineRule="exact"/>
        <w:ind w:left="566" w:firstLine="46"/>
        <w:jc w:val="left"/>
        <w:rPr>
          <w:rFonts w:ascii="微軟正黑體" w:eastAsia="微軟正黑體" w:hAnsi="Arial" w:cs="微軟正黑體"/>
          <w:snapToGrid/>
          <w:color w:val="000000"/>
          <w:kern w:val="0"/>
          <w:sz w:val="2"/>
          <w:szCs w:val="2"/>
        </w:rPr>
      </w:pPr>
    </w:p>
    <w:p w:rsidR="007F0E59" w:rsidRPr="007F0E59" w:rsidRDefault="007F0E59" w:rsidP="007F0E59">
      <w:pPr>
        <w:pStyle w:val="141"/>
        <w:ind w:left="1204" w:hangingChars="495" w:hanging="1204"/>
        <w:rPr>
          <w:snapToGrid/>
        </w:rPr>
      </w:pPr>
      <w:r w:rsidRPr="007F0E59">
        <w:rPr>
          <w:rFonts w:hint="eastAsia"/>
          <w:snapToGrid/>
        </w:rPr>
        <w:t xml:space="preserve">說 </w:t>
      </w:r>
      <w:r w:rsidRPr="007F0E59">
        <w:rPr>
          <w:snapToGrid/>
        </w:rPr>
        <w:t xml:space="preserve">   </w:t>
      </w:r>
      <w:r w:rsidRPr="007F0E59">
        <w:rPr>
          <w:rFonts w:hint="eastAsia"/>
          <w:snapToGrid/>
        </w:rPr>
        <w:t>明：各項多元職場體驗專案參加對象，以</w:t>
      </w:r>
      <w:r w:rsidRPr="007F0E59">
        <w:rPr>
          <w:snapToGrid/>
        </w:rPr>
        <w:t>35歲以下就讀大專以上在學青年為主</w:t>
      </w:r>
      <w:r w:rsidRPr="007F0E59">
        <w:rPr>
          <w:rFonts w:hint="eastAsia"/>
          <w:snapToGrid/>
        </w:rPr>
        <w:t>。</w:t>
      </w:r>
    </w:p>
    <w:p w:rsidR="00E574A2" w:rsidRDefault="007F0E59" w:rsidP="007F0E59">
      <w:pPr>
        <w:pStyle w:val="141"/>
        <w:ind w:left="1096" w:hangingChars="466" w:hanging="1096"/>
      </w:pPr>
      <w:r w:rsidRPr="007F0E59">
        <w:rPr>
          <w:rFonts w:hAnsi="Calibri" w:hint="eastAsia"/>
          <w:snapToGrid/>
          <w:spacing w:val="-4"/>
          <w:kern w:val="0"/>
          <w:szCs w:val="22"/>
        </w:rPr>
        <w:t>資料來源</w:t>
      </w:r>
      <w:r w:rsidRPr="007F0E59">
        <w:rPr>
          <w:rFonts w:hAnsi="標楷體" w:hint="eastAsia"/>
          <w:snapToGrid/>
          <w:spacing w:val="-4"/>
          <w:kern w:val="0"/>
          <w:szCs w:val="22"/>
        </w:rPr>
        <w:t>：</w:t>
      </w:r>
      <w:r w:rsidRPr="007F0E59">
        <w:rPr>
          <w:rFonts w:hint="eastAsia"/>
          <w:snapToGrid/>
        </w:rPr>
        <w:t>整理</w:t>
      </w:r>
      <w:r w:rsidRPr="007F0E59">
        <w:rPr>
          <w:rFonts w:hAnsi="Calibri" w:hint="eastAsia"/>
          <w:snapToGrid/>
          <w:spacing w:val="-4"/>
          <w:kern w:val="0"/>
          <w:szCs w:val="22"/>
        </w:rPr>
        <w:t>自青年署提供資料</w:t>
      </w:r>
      <w:r w:rsidRPr="007F0E59">
        <w:rPr>
          <w:rFonts w:hAnsi="標楷體" w:hint="eastAsia"/>
          <w:snapToGrid/>
          <w:spacing w:val="-4"/>
          <w:kern w:val="0"/>
          <w:szCs w:val="22"/>
        </w:rPr>
        <w:t>。</w:t>
      </w:r>
    </w:p>
    <w:p w:rsidR="00F17F84" w:rsidRDefault="00F90C13" w:rsidP="00DD323C">
      <w:pPr>
        <w:pStyle w:val="21"/>
        <w:ind w:left="850" w:firstLine="566"/>
      </w:pPr>
      <w:r w:rsidRPr="00F90C13">
        <w:rPr>
          <w:rFonts w:hint="eastAsia"/>
        </w:rPr>
        <w:t>青年職場體驗業務計畫</w:t>
      </w:r>
      <w:r w:rsidRPr="00F90C13">
        <w:t>109</w:t>
      </w:r>
      <w:r w:rsidRPr="00F90C13">
        <w:rPr>
          <w:rFonts w:hint="eastAsia"/>
        </w:rPr>
        <w:t>至</w:t>
      </w:r>
      <w:r w:rsidRPr="00F90C13">
        <w:t>112</w:t>
      </w:r>
      <w:r w:rsidRPr="00F90C13">
        <w:rPr>
          <w:rFonts w:hint="eastAsia"/>
        </w:rPr>
        <w:t>年度職缺媒合成功率雖</w:t>
      </w:r>
      <w:r w:rsidRPr="00F90C13">
        <w:rPr>
          <w:rFonts w:hint="eastAsia"/>
        </w:rPr>
        <w:lastRenderedPageBreak/>
        <w:t>皆高於</w:t>
      </w:r>
      <w:r w:rsidRPr="00F90C13">
        <w:t>9</w:t>
      </w:r>
      <w:r w:rsidRPr="00F90C13">
        <w:rPr>
          <w:rFonts w:hint="eastAsia"/>
        </w:rPr>
        <w:t>成</w:t>
      </w:r>
      <w:r w:rsidRPr="00F90C13">
        <w:t>(</w:t>
      </w:r>
      <w:r w:rsidRPr="00F90C13">
        <w:rPr>
          <w:rFonts w:hint="eastAsia"/>
        </w:rPr>
        <w:t>詳表</w:t>
      </w:r>
      <w:r w:rsidRPr="00F90C13">
        <w:t>2)</w:t>
      </w:r>
      <w:r w:rsidRPr="00F90C13">
        <w:rPr>
          <w:rFonts w:hint="eastAsia"/>
        </w:rPr>
        <w:t>，然</w:t>
      </w:r>
      <w:r w:rsidRPr="00F90C13">
        <w:t>109</w:t>
      </w:r>
      <w:r w:rsidRPr="00F90C13">
        <w:rPr>
          <w:rFonts w:hint="eastAsia"/>
        </w:rPr>
        <w:t>年度職缺數尚有</w:t>
      </w:r>
      <w:r w:rsidRPr="00F90C13">
        <w:t>2,579</w:t>
      </w:r>
      <w:r w:rsidRPr="00F90C13">
        <w:rPr>
          <w:rFonts w:hint="eastAsia"/>
        </w:rPr>
        <w:t>人，</w:t>
      </w:r>
      <w:r w:rsidRPr="00F90C13">
        <w:t>112</w:t>
      </w:r>
      <w:r w:rsidRPr="00F90C13">
        <w:rPr>
          <w:rFonts w:hint="eastAsia"/>
        </w:rPr>
        <w:t>年度減為</w:t>
      </w:r>
      <w:r w:rsidRPr="00F90C13">
        <w:t>1,879</w:t>
      </w:r>
      <w:r w:rsidRPr="00F90C13">
        <w:rPr>
          <w:rFonts w:hint="eastAsia"/>
        </w:rPr>
        <w:t>人，同期間投遞履歷人數亦由</w:t>
      </w:r>
      <w:r w:rsidRPr="00F90C13">
        <w:t>9,854</w:t>
      </w:r>
      <w:r w:rsidRPr="00F90C13">
        <w:rPr>
          <w:rFonts w:hint="eastAsia"/>
        </w:rPr>
        <w:t>人減為</w:t>
      </w:r>
      <w:r w:rsidRPr="00F90C13">
        <w:t>5,393</w:t>
      </w:r>
      <w:r w:rsidRPr="00F90C13">
        <w:rPr>
          <w:rFonts w:hint="eastAsia"/>
        </w:rPr>
        <w:t>人，平均人投遞履歷次數由</w:t>
      </w:r>
      <w:r w:rsidRPr="00F90C13">
        <w:t>3.5</w:t>
      </w:r>
      <w:r w:rsidRPr="00F90C13">
        <w:rPr>
          <w:rFonts w:hint="eastAsia"/>
        </w:rPr>
        <w:t>次降為</w:t>
      </w:r>
      <w:r w:rsidRPr="00F90C13">
        <w:t>2.99</w:t>
      </w:r>
      <w:r w:rsidRPr="00F90C13">
        <w:rPr>
          <w:rFonts w:hint="eastAsia"/>
        </w:rPr>
        <w:t>次，媒合成功人次則由</w:t>
      </w:r>
      <w:r w:rsidRPr="00F90C13">
        <w:t>2,357</w:t>
      </w:r>
      <w:r w:rsidRPr="00F90C13">
        <w:rPr>
          <w:rFonts w:hint="eastAsia"/>
        </w:rPr>
        <w:t>人次降為</w:t>
      </w:r>
      <w:r w:rsidRPr="00F90C13">
        <w:t>1,721</w:t>
      </w:r>
      <w:r w:rsidRPr="00F90C13">
        <w:rPr>
          <w:rFonts w:hint="eastAsia"/>
        </w:rPr>
        <w:t>人次，職缺數、投遞履歷人數及人次與媒合成功人次皆呈下降趨勢。</w:t>
      </w:r>
    </w:p>
    <w:p w:rsidR="00F90C13" w:rsidRPr="00DD323C" w:rsidRDefault="00F90C13" w:rsidP="00DD323C">
      <w:pPr>
        <w:ind w:leftChars="0" w:left="567" w:hangingChars="200" w:hanging="567"/>
        <w:rPr>
          <w:b/>
          <w:snapToGrid/>
        </w:rPr>
      </w:pPr>
      <w:r w:rsidRPr="00DD323C">
        <w:rPr>
          <w:rFonts w:hint="eastAsia"/>
          <w:b/>
          <w:snapToGrid/>
        </w:rPr>
        <w:t>表</w:t>
      </w:r>
      <w:r w:rsidRPr="00DD323C">
        <w:rPr>
          <w:b/>
          <w:snapToGrid/>
        </w:rPr>
        <w:t>2  RICH職場體驗網109至112年度職缺數及媒合情形</w:t>
      </w:r>
      <w:r w:rsidRPr="00DD323C">
        <w:rPr>
          <w:rFonts w:hint="eastAsia"/>
          <w:b/>
          <w:snapToGrid/>
        </w:rPr>
        <w:t>統計表</w:t>
      </w:r>
    </w:p>
    <w:p w:rsidR="00F90C13" w:rsidRPr="00F90C13" w:rsidRDefault="00F90C13" w:rsidP="00F90C13">
      <w:pPr>
        <w:pStyle w:val="141"/>
        <w:jc w:val="right"/>
        <w:rPr>
          <w:rFonts w:hint="eastAsia"/>
          <w:snapToGrid/>
        </w:rPr>
      </w:pPr>
      <w:r w:rsidRPr="00F90C13">
        <w:rPr>
          <w:rFonts w:hint="eastAsia"/>
          <w:snapToGrid/>
        </w:rPr>
        <w:t>單位：人、人次、</w:t>
      </w:r>
      <w:r w:rsidRPr="00F90C13">
        <w:rPr>
          <w:snapToGrid/>
        </w:rPr>
        <w:t>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275"/>
        <w:gridCol w:w="1276"/>
        <w:gridCol w:w="1276"/>
        <w:gridCol w:w="1276"/>
      </w:tblGrid>
      <w:tr w:rsidR="00F90C13" w:rsidRPr="00F90C13" w:rsidTr="00F90C13">
        <w:trPr>
          <w:trHeight w:val="240"/>
          <w:tblHeader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center"/>
              <w:rPr>
                <w:b/>
                <w:snapToGrid/>
              </w:rPr>
            </w:pPr>
            <w:r w:rsidRPr="00F90C13"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center"/>
              <w:rPr>
                <w:b/>
                <w:snapToGrid/>
                <w:color w:val="000000"/>
              </w:rPr>
            </w:pPr>
            <w:r w:rsidRPr="00F90C13">
              <w:rPr>
                <w:rFonts w:hint="eastAsia"/>
                <w:b/>
                <w:snapToGrid/>
                <w:color w:val="000000"/>
              </w:rPr>
              <w:t>109年度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center"/>
              <w:rPr>
                <w:b/>
                <w:snapToGrid/>
                <w:color w:val="000000"/>
              </w:rPr>
            </w:pPr>
            <w:r w:rsidRPr="00F90C13">
              <w:rPr>
                <w:rFonts w:hint="eastAsia"/>
                <w:b/>
                <w:snapToGrid/>
                <w:color w:val="000000"/>
              </w:rPr>
              <w:t>110年度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center"/>
              <w:rPr>
                <w:b/>
                <w:snapToGrid/>
                <w:color w:val="000000"/>
              </w:rPr>
            </w:pPr>
            <w:r w:rsidRPr="00F90C13">
              <w:rPr>
                <w:rFonts w:hint="eastAsia"/>
                <w:b/>
                <w:snapToGrid/>
                <w:color w:val="000000"/>
              </w:rPr>
              <w:t>111年度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center"/>
              <w:rPr>
                <w:b/>
                <w:snapToGrid/>
                <w:color w:val="000000"/>
              </w:rPr>
            </w:pPr>
            <w:r w:rsidRPr="00F90C13">
              <w:rPr>
                <w:rFonts w:hint="eastAsia"/>
                <w:b/>
                <w:snapToGrid/>
                <w:color w:val="000000"/>
              </w:rPr>
              <w:t>112年度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職缺數（A）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2,579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1,794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1,792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1,879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投遞履歷人數（B）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9,854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6,714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5,639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5,393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占比(A/B)</w:t>
            </w:r>
            <w:r w:rsidRPr="00F90C13">
              <w:rPr>
                <w:snapToGrid/>
              </w:rPr>
              <w:t>×</w:t>
            </w:r>
            <w:r w:rsidRPr="00F90C13">
              <w:rPr>
                <w:snapToGrid/>
              </w:rPr>
              <w:t>100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26.17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26.72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31.78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34.84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投遞履歷人次（C）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34,504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21,310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18,075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16,100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平均每人投遞履歷次數(C/B)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3.50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3.17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3.21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2.99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通報媒合成功人次（D）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2,357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1,678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1,727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1,721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職缺未媒合數（E=A-D）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222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116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158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職缺媒合成功率（D/A*100）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91.39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93.53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96.37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91.59</w:t>
            </w:r>
          </w:p>
        </w:tc>
      </w:tr>
      <w:tr w:rsidR="00F90C13" w:rsidRPr="00F90C13" w:rsidTr="000E38D1">
        <w:trPr>
          <w:trHeight w:val="240"/>
        </w:trPr>
        <w:tc>
          <w:tcPr>
            <w:tcW w:w="3402" w:type="dxa"/>
            <w:shd w:val="clear" w:color="auto" w:fill="auto"/>
            <w:vAlign w:val="center"/>
            <w:hideMark/>
          </w:tcPr>
          <w:p w:rsidR="00F90C13" w:rsidRPr="00F90C13" w:rsidRDefault="00F90C13" w:rsidP="000E38D1">
            <w:pPr>
              <w:pStyle w:val="141"/>
              <w:jc w:val="center"/>
              <w:rPr>
                <w:snapToGrid/>
              </w:rPr>
            </w:pPr>
            <w:r w:rsidRPr="00F90C13">
              <w:rPr>
                <w:rFonts w:hint="eastAsia"/>
                <w:snapToGrid/>
              </w:rPr>
              <w:t>職缺空缺率（E/A*100）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8.61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6.47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3.63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0C13" w:rsidRPr="00F90C13" w:rsidRDefault="00F90C13" w:rsidP="00F90C13">
            <w:pPr>
              <w:pStyle w:val="141"/>
              <w:jc w:val="right"/>
              <w:rPr>
                <w:snapToGrid/>
                <w:color w:val="000000"/>
              </w:rPr>
            </w:pPr>
            <w:r w:rsidRPr="00F90C13">
              <w:rPr>
                <w:rFonts w:hint="eastAsia"/>
                <w:snapToGrid/>
                <w:color w:val="000000"/>
              </w:rPr>
              <w:t>8.41</w:t>
            </w:r>
          </w:p>
        </w:tc>
      </w:tr>
    </w:tbl>
    <w:p w:rsidR="00F17F84" w:rsidRDefault="00F90C13" w:rsidP="00F90C13">
      <w:pPr>
        <w:pStyle w:val="141"/>
      </w:pPr>
      <w:r w:rsidRPr="00F90C13">
        <w:rPr>
          <w:rFonts w:hint="eastAsia"/>
          <w:snapToGrid/>
        </w:rPr>
        <w:t>資料來源</w:t>
      </w:r>
      <w:r w:rsidRPr="00F90C13">
        <w:rPr>
          <w:rFonts w:hAnsi="標楷體" w:hint="eastAsia"/>
          <w:snapToGrid/>
        </w:rPr>
        <w:t>：</w:t>
      </w:r>
      <w:r w:rsidRPr="00F90C13">
        <w:rPr>
          <w:rFonts w:hint="eastAsia"/>
          <w:snapToGrid/>
        </w:rPr>
        <w:t>整理自青年署提供資料</w:t>
      </w:r>
      <w:r w:rsidRPr="00F90C13">
        <w:rPr>
          <w:rFonts w:hAnsi="標楷體" w:hint="eastAsia"/>
          <w:snapToGrid/>
        </w:rPr>
        <w:t>。</w:t>
      </w:r>
    </w:p>
    <w:p w:rsidR="000E38D1" w:rsidRDefault="000E38D1" w:rsidP="000E38D1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(二)職缺未媒合成功以私部門較多，允宜檢討未媒合成功之原因並開發更多職缺及見習機會</w:t>
      </w:r>
    </w:p>
    <w:p w:rsidR="000E38D1" w:rsidRDefault="000E38D1" w:rsidP="000E38D1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由109至112年度未媒合職缺數觀之(詳表3），第三部門尚無未媒合職缺數，而除111年度外，私部門職缺未媒合數及占其職缺數比率皆高於公部門，職缺未媒合成功以私部門較多，允宜檢討未媒合成功之原因。此外，不論公部門、私部門或第三部門，112年度職缺數皆低於109年度，為協助青年藉由工讀或見習，及早探索規劃並提升職涯發展競爭力，允宜研謀提高職缺數量，並積極開發在地優質職缺，以提升計畫效益。</w:t>
      </w:r>
    </w:p>
    <w:p w:rsidR="00F17F84" w:rsidRDefault="000E38D1" w:rsidP="000E38D1">
      <w:pPr>
        <w:ind w:left="566" w:firstLine="566"/>
      </w:pPr>
      <w:r>
        <w:rPr>
          <w:rFonts w:hint="eastAsia"/>
        </w:rPr>
        <w:t>綜上，為協助青年藉由工讀或見習，及早探索規劃職涯發展，青年署賡</w:t>
      </w:r>
      <w:r w:rsidRPr="000E38D1">
        <w:rPr>
          <w:rFonts w:hint="eastAsia"/>
        </w:rPr>
        <w:t>續</w:t>
      </w:r>
      <w:r>
        <w:rPr>
          <w:rFonts w:hint="eastAsia"/>
        </w:rPr>
        <w:t>辦理職場體驗業務計畫，該計畫</w:t>
      </w:r>
      <w:r>
        <w:t>109</w:t>
      </w:r>
      <w:r>
        <w:rPr>
          <w:rFonts w:hint="eastAsia"/>
        </w:rPr>
        <w:t>至</w:t>
      </w:r>
      <w:r>
        <w:t>112</w:t>
      </w:r>
      <w:r>
        <w:rPr>
          <w:rFonts w:hint="eastAsia"/>
        </w:rPr>
        <w:t>年度職缺數、投遞履歷人數、人次及媒合成功人次皆呈下降趨勢，允宜開發更多職缺及見習機會並檢討未媒合成功之原因，協助青年有更</w:t>
      </w:r>
      <w:r>
        <w:rPr>
          <w:rFonts w:hint="eastAsia"/>
        </w:rPr>
        <w:lastRenderedPageBreak/>
        <w:t>多機會接觸體驗職場，以提升計畫效益。</w:t>
      </w:r>
    </w:p>
    <w:p w:rsidR="0002082C" w:rsidRPr="0002082C" w:rsidRDefault="0002082C" w:rsidP="0002082C">
      <w:pPr>
        <w:widowControl/>
        <w:spacing w:beforeLines="50" w:before="250" w:line="0" w:lineRule="atLeast"/>
        <w:ind w:leftChars="0" w:left="0" w:firstLineChars="0" w:firstLine="0"/>
        <w:rPr>
          <w:rFonts w:hAnsi="Calibri"/>
          <w:b/>
          <w:snapToGrid/>
          <w:color w:val="000000"/>
          <w:kern w:val="0"/>
        </w:rPr>
      </w:pPr>
      <w:r w:rsidRPr="0002082C">
        <w:rPr>
          <w:rFonts w:hAnsi="Calibri" w:hint="eastAsia"/>
          <w:b/>
          <w:snapToGrid/>
          <w:color w:val="000000"/>
          <w:kern w:val="0"/>
        </w:rPr>
        <w:t>表</w:t>
      </w:r>
      <w:r w:rsidRPr="0002082C">
        <w:rPr>
          <w:rFonts w:hAnsi="Calibri"/>
          <w:b/>
          <w:snapToGrid/>
          <w:color w:val="000000"/>
          <w:kern w:val="0"/>
        </w:rPr>
        <w:t>3  RICH職場體驗網109至112年度</w:t>
      </w:r>
      <w:r w:rsidRPr="0002082C">
        <w:rPr>
          <w:rFonts w:hAnsi="Calibri" w:hint="eastAsia"/>
          <w:b/>
          <w:snapToGrid/>
          <w:color w:val="000000"/>
          <w:kern w:val="0"/>
        </w:rPr>
        <w:t>未</w:t>
      </w:r>
      <w:r w:rsidRPr="0002082C">
        <w:rPr>
          <w:rFonts w:hAnsi="Calibri"/>
          <w:b/>
          <w:snapToGrid/>
          <w:color w:val="000000"/>
          <w:kern w:val="0"/>
        </w:rPr>
        <w:t>媒合情形</w:t>
      </w:r>
      <w:r w:rsidRPr="0002082C">
        <w:rPr>
          <w:rFonts w:hAnsi="Calibri" w:hint="eastAsia"/>
          <w:b/>
          <w:snapToGrid/>
          <w:color w:val="000000"/>
          <w:kern w:val="0"/>
        </w:rPr>
        <w:t>統計表</w:t>
      </w:r>
    </w:p>
    <w:p w:rsidR="0002082C" w:rsidRPr="0002082C" w:rsidRDefault="0002082C" w:rsidP="0002082C">
      <w:pPr>
        <w:pStyle w:val="141"/>
        <w:jc w:val="right"/>
        <w:rPr>
          <w:snapToGrid/>
          <w:w w:val="101"/>
        </w:rPr>
      </w:pPr>
      <w:r w:rsidRPr="0002082C">
        <w:rPr>
          <w:rFonts w:hint="eastAsia"/>
          <w:snapToGrid/>
          <w:w w:val="101"/>
        </w:rPr>
        <w:t>單位：人；%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6"/>
        <w:gridCol w:w="1427"/>
        <w:gridCol w:w="1427"/>
        <w:gridCol w:w="1427"/>
        <w:gridCol w:w="1428"/>
      </w:tblGrid>
      <w:tr w:rsidR="0002082C" w:rsidRPr="0002082C" w:rsidTr="0002082C">
        <w:trPr>
          <w:trHeight w:val="322"/>
          <w:tblHeader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center"/>
              <w:rPr>
                <w:b/>
                <w:snapToGrid/>
              </w:rPr>
            </w:pPr>
            <w:bookmarkStart w:id="2" w:name="OLE_LINK1"/>
            <w:r w:rsidRPr="0002082C"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109年度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110年度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111年度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112年度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職缺數A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2,579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1,794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1,792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1,879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公部門a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1,050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私部門c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779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494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492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579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第三部門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750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職缺未媒合數B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222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116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158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占比(</w:t>
            </w:r>
            <w:r w:rsidRPr="0002082C">
              <w:rPr>
                <w:snapToGrid/>
              </w:rPr>
              <w:t>B/A)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8.61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6.47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3.63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8.41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公部門b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76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61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39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55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 xml:space="preserve">　占比</w:t>
            </w:r>
            <w:r w:rsidRPr="0002082C">
              <w:rPr>
                <w:snapToGrid/>
              </w:rPr>
              <w:t>(b/a)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7.24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9.38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6.00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8.46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私部門</w:t>
            </w:r>
            <w:r w:rsidRPr="0002082C">
              <w:rPr>
                <w:b/>
                <w:snapToGrid/>
              </w:rPr>
              <w:t>d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146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55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26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103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 xml:space="preserve">　占比</w:t>
            </w:r>
            <w:r w:rsidRPr="0002082C">
              <w:rPr>
                <w:b/>
                <w:snapToGrid/>
              </w:rPr>
              <w:t>(d/c)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18.74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11.13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5.28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17.79</w:t>
            </w:r>
          </w:p>
        </w:tc>
      </w:tr>
      <w:tr w:rsidR="0002082C" w:rsidRPr="0002082C" w:rsidTr="0002082C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第三部門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02082C" w:rsidRPr="0002082C" w:rsidRDefault="0002082C" w:rsidP="0002082C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</w:tr>
    </w:tbl>
    <w:bookmarkEnd w:id="2"/>
    <w:p w:rsidR="0002082C" w:rsidRPr="0002082C" w:rsidRDefault="0002082C" w:rsidP="0002082C">
      <w:pPr>
        <w:pStyle w:val="141"/>
        <w:ind w:leftChars="9" w:left="1205" w:hangingChars="485" w:hanging="1180"/>
        <w:rPr>
          <w:rFonts w:hAnsi="標楷體" w:hint="eastAsia"/>
          <w:snapToGrid/>
        </w:rPr>
      </w:pPr>
      <w:r w:rsidRPr="0002082C">
        <w:rPr>
          <w:rFonts w:hint="eastAsia"/>
          <w:snapToGrid/>
        </w:rPr>
        <w:t xml:space="preserve">說 </w:t>
      </w:r>
      <w:r w:rsidRPr="0002082C">
        <w:rPr>
          <w:snapToGrid/>
        </w:rPr>
        <w:t xml:space="preserve">   </w:t>
      </w:r>
      <w:r w:rsidRPr="0002082C">
        <w:rPr>
          <w:rFonts w:hint="eastAsia"/>
          <w:snapToGrid/>
        </w:rPr>
        <w:t>明：第三部門係指從事社區產業、推動社會公益相關且依法登記立案之非營利組織，惟不含私立大專校院及所屬單位、依法不對外募捐不接受補助且不享受租稅減免之小型機構，以及醫療機構。</w:t>
      </w:r>
    </w:p>
    <w:p w:rsidR="00F17F84" w:rsidRDefault="0002082C" w:rsidP="0002082C">
      <w:pPr>
        <w:pStyle w:val="141"/>
        <w:rPr>
          <w:rFonts w:hint="eastAsia"/>
        </w:rPr>
      </w:pPr>
      <w:r w:rsidRPr="0002082C">
        <w:rPr>
          <w:rFonts w:hint="eastAsia"/>
          <w:snapToGrid/>
        </w:rPr>
        <w:t>資料來源：青年署提供。</w:t>
      </w:r>
    </w:p>
    <w:p w:rsidR="00E574A2" w:rsidRPr="006267AE" w:rsidRDefault="0002082C" w:rsidP="0002082C">
      <w:pPr>
        <w:pStyle w:val="aa"/>
        <w:rPr>
          <w:rFonts w:hint="eastAsia"/>
        </w:rPr>
      </w:pPr>
      <w:r w:rsidRPr="0002082C">
        <w:rPr>
          <w:rFonts w:hint="eastAsia"/>
        </w:rPr>
        <w:t>(分機：1920 廖來第)</w:t>
      </w:r>
    </w:p>
    <w:sectPr w:rsidR="00E574A2" w:rsidRPr="006267AE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213" w:rsidRDefault="00B41213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41213" w:rsidRDefault="00B41213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D64645" w:rsidRPr="00D6464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213" w:rsidRDefault="00B41213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41213" w:rsidRDefault="00B41213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3B8F"/>
    <w:rsid w:val="000045AD"/>
    <w:rsid w:val="00004AB7"/>
    <w:rsid w:val="000057F7"/>
    <w:rsid w:val="00006F89"/>
    <w:rsid w:val="00007439"/>
    <w:rsid w:val="00007C39"/>
    <w:rsid w:val="00011584"/>
    <w:rsid w:val="000129A0"/>
    <w:rsid w:val="00014F10"/>
    <w:rsid w:val="00014F25"/>
    <w:rsid w:val="000157A9"/>
    <w:rsid w:val="000168F6"/>
    <w:rsid w:val="0002003F"/>
    <w:rsid w:val="0002082C"/>
    <w:rsid w:val="00023658"/>
    <w:rsid w:val="00025B10"/>
    <w:rsid w:val="00026A50"/>
    <w:rsid w:val="000307E9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62556"/>
    <w:rsid w:val="000629A0"/>
    <w:rsid w:val="000653F4"/>
    <w:rsid w:val="00065C7A"/>
    <w:rsid w:val="00070AE6"/>
    <w:rsid w:val="000728C9"/>
    <w:rsid w:val="000743AE"/>
    <w:rsid w:val="000748C1"/>
    <w:rsid w:val="00075D98"/>
    <w:rsid w:val="00075DBD"/>
    <w:rsid w:val="000819EE"/>
    <w:rsid w:val="00082A34"/>
    <w:rsid w:val="00082A6C"/>
    <w:rsid w:val="00082B77"/>
    <w:rsid w:val="00084BBE"/>
    <w:rsid w:val="000854E9"/>
    <w:rsid w:val="00090671"/>
    <w:rsid w:val="00090FE1"/>
    <w:rsid w:val="00091492"/>
    <w:rsid w:val="00094E1F"/>
    <w:rsid w:val="0009645F"/>
    <w:rsid w:val="0009724B"/>
    <w:rsid w:val="000975F3"/>
    <w:rsid w:val="000977E7"/>
    <w:rsid w:val="000A193B"/>
    <w:rsid w:val="000A1BD3"/>
    <w:rsid w:val="000A1C92"/>
    <w:rsid w:val="000A2E12"/>
    <w:rsid w:val="000A45CC"/>
    <w:rsid w:val="000A5507"/>
    <w:rsid w:val="000A66EF"/>
    <w:rsid w:val="000B3A78"/>
    <w:rsid w:val="000B3FFF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38D1"/>
    <w:rsid w:val="000E706F"/>
    <w:rsid w:val="000E7374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BBA"/>
    <w:rsid w:val="00104776"/>
    <w:rsid w:val="00104FC5"/>
    <w:rsid w:val="001055C3"/>
    <w:rsid w:val="001070BE"/>
    <w:rsid w:val="00110AA9"/>
    <w:rsid w:val="00110D08"/>
    <w:rsid w:val="001125B9"/>
    <w:rsid w:val="0011772C"/>
    <w:rsid w:val="001177FF"/>
    <w:rsid w:val="00117AB6"/>
    <w:rsid w:val="00121252"/>
    <w:rsid w:val="00121315"/>
    <w:rsid w:val="00123BBA"/>
    <w:rsid w:val="00124F37"/>
    <w:rsid w:val="0012613B"/>
    <w:rsid w:val="001275BD"/>
    <w:rsid w:val="001277C9"/>
    <w:rsid w:val="0013050C"/>
    <w:rsid w:val="00131A77"/>
    <w:rsid w:val="001321B1"/>
    <w:rsid w:val="001327EE"/>
    <w:rsid w:val="00135F7B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0AE4"/>
    <w:rsid w:val="00160BBA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11BB"/>
    <w:rsid w:val="001831E4"/>
    <w:rsid w:val="00183CE3"/>
    <w:rsid w:val="00186A27"/>
    <w:rsid w:val="00187A65"/>
    <w:rsid w:val="00187A86"/>
    <w:rsid w:val="00190031"/>
    <w:rsid w:val="001904C0"/>
    <w:rsid w:val="00190641"/>
    <w:rsid w:val="00190E68"/>
    <w:rsid w:val="00192154"/>
    <w:rsid w:val="001924B6"/>
    <w:rsid w:val="00192740"/>
    <w:rsid w:val="00192C47"/>
    <w:rsid w:val="001940DA"/>
    <w:rsid w:val="00195C32"/>
    <w:rsid w:val="00197630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572"/>
    <w:rsid w:val="001C075D"/>
    <w:rsid w:val="001C176A"/>
    <w:rsid w:val="001C17C8"/>
    <w:rsid w:val="001C31AA"/>
    <w:rsid w:val="001C3F7B"/>
    <w:rsid w:val="001C4F71"/>
    <w:rsid w:val="001C5349"/>
    <w:rsid w:val="001C564D"/>
    <w:rsid w:val="001C57EB"/>
    <w:rsid w:val="001C6042"/>
    <w:rsid w:val="001C7436"/>
    <w:rsid w:val="001D1A9E"/>
    <w:rsid w:val="001D266B"/>
    <w:rsid w:val="001D40D4"/>
    <w:rsid w:val="001D4AF0"/>
    <w:rsid w:val="001D52DE"/>
    <w:rsid w:val="001D5680"/>
    <w:rsid w:val="001D6905"/>
    <w:rsid w:val="001D7C92"/>
    <w:rsid w:val="001E1652"/>
    <w:rsid w:val="001E2D75"/>
    <w:rsid w:val="001E32D1"/>
    <w:rsid w:val="001E7378"/>
    <w:rsid w:val="001F10B8"/>
    <w:rsid w:val="001F15F3"/>
    <w:rsid w:val="001F230E"/>
    <w:rsid w:val="001F74C8"/>
    <w:rsid w:val="001F7C01"/>
    <w:rsid w:val="002010B1"/>
    <w:rsid w:val="00202021"/>
    <w:rsid w:val="0020338C"/>
    <w:rsid w:val="00203B16"/>
    <w:rsid w:val="00203B3E"/>
    <w:rsid w:val="00206479"/>
    <w:rsid w:val="002064AD"/>
    <w:rsid w:val="002069BB"/>
    <w:rsid w:val="00207909"/>
    <w:rsid w:val="002105D5"/>
    <w:rsid w:val="00211C95"/>
    <w:rsid w:val="00212663"/>
    <w:rsid w:val="00212DCD"/>
    <w:rsid w:val="0021390E"/>
    <w:rsid w:val="0021476F"/>
    <w:rsid w:val="002149E5"/>
    <w:rsid w:val="00214B69"/>
    <w:rsid w:val="0021635A"/>
    <w:rsid w:val="00220106"/>
    <w:rsid w:val="002205DD"/>
    <w:rsid w:val="002206DD"/>
    <w:rsid w:val="0022217D"/>
    <w:rsid w:val="00224951"/>
    <w:rsid w:val="00224EDD"/>
    <w:rsid w:val="00225954"/>
    <w:rsid w:val="00225D23"/>
    <w:rsid w:val="00225EB8"/>
    <w:rsid w:val="00226AFB"/>
    <w:rsid w:val="00227394"/>
    <w:rsid w:val="002312B9"/>
    <w:rsid w:val="00233438"/>
    <w:rsid w:val="0023402B"/>
    <w:rsid w:val="00234FAF"/>
    <w:rsid w:val="002411E8"/>
    <w:rsid w:val="00241F3B"/>
    <w:rsid w:val="00243072"/>
    <w:rsid w:val="00245BEB"/>
    <w:rsid w:val="00247011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043A"/>
    <w:rsid w:val="002737F6"/>
    <w:rsid w:val="00274231"/>
    <w:rsid w:val="00276C12"/>
    <w:rsid w:val="00277F4C"/>
    <w:rsid w:val="00280ED5"/>
    <w:rsid w:val="002813E1"/>
    <w:rsid w:val="00281F2B"/>
    <w:rsid w:val="002841D1"/>
    <w:rsid w:val="002855B5"/>
    <w:rsid w:val="00286BE8"/>
    <w:rsid w:val="00287C35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97E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0C3"/>
    <w:rsid w:val="002F761B"/>
    <w:rsid w:val="00300A87"/>
    <w:rsid w:val="00302210"/>
    <w:rsid w:val="00304471"/>
    <w:rsid w:val="003044CD"/>
    <w:rsid w:val="00305A8B"/>
    <w:rsid w:val="003061F2"/>
    <w:rsid w:val="00306557"/>
    <w:rsid w:val="003068AD"/>
    <w:rsid w:val="0030776F"/>
    <w:rsid w:val="00307A66"/>
    <w:rsid w:val="00311C9E"/>
    <w:rsid w:val="00311D03"/>
    <w:rsid w:val="00312F95"/>
    <w:rsid w:val="003134CB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19E2"/>
    <w:rsid w:val="00342581"/>
    <w:rsid w:val="00343EF6"/>
    <w:rsid w:val="00344E0A"/>
    <w:rsid w:val="0034514B"/>
    <w:rsid w:val="00345BC6"/>
    <w:rsid w:val="003471F7"/>
    <w:rsid w:val="00347F5C"/>
    <w:rsid w:val="00351913"/>
    <w:rsid w:val="00353740"/>
    <w:rsid w:val="00354067"/>
    <w:rsid w:val="00354F11"/>
    <w:rsid w:val="0035582C"/>
    <w:rsid w:val="00356255"/>
    <w:rsid w:val="00360473"/>
    <w:rsid w:val="00362E5E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55EB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54"/>
    <w:rsid w:val="00397C7E"/>
    <w:rsid w:val="003A10E0"/>
    <w:rsid w:val="003A214B"/>
    <w:rsid w:val="003A6AA8"/>
    <w:rsid w:val="003A704E"/>
    <w:rsid w:val="003A7193"/>
    <w:rsid w:val="003A7543"/>
    <w:rsid w:val="003B037C"/>
    <w:rsid w:val="003B122D"/>
    <w:rsid w:val="003B1491"/>
    <w:rsid w:val="003B2962"/>
    <w:rsid w:val="003B354A"/>
    <w:rsid w:val="003B3F00"/>
    <w:rsid w:val="003B40CC"/>
    <w:rsid w:val="003B4C22"/>
    <w:rsid w:val="003B66FF"/>
    <w:rsid w:val="003C12BA"/>
    <w:rsid w:val="003C228F"/>
    <w:rsid w:val="003C7703"/>
    <w:rsid w:val="003D0647"/>
    <w:rsid w:val="003D2CB2"/>
    <w:rsid w:val="003D33F0"/>
    <w:rsid w:val="003E081B"/>
    <w:rsid w:val="003E2671"/>
    <w:rsid w:val="003E28B7"/>
    <w:rsid w:val="003E3A3A"/>
    <w:rsid w:val="003E4561"/>
    <w:rsid w:val="003F1702"/>
    <w:rsid w:val="003F629A"/>
    <w:rsid w:val="003F6616"/>
    <w:rsid w:val="003F7114"/>
    <w:rsid w:val="00401129"/>
    <w:rsid w:val="0040272D"/>
    <w:rsid w:val="00402CA4"/>
    <w:rsid w:val="00402F4C"/>
    <w:rsid w:val="00402F69"/>
    <w:rsid w:val="00404304"/>
    <w:rsid w:val="00406C26"/>
    <w:rsid w:val="00406EA3"/>
    <w:rsid w:val="00406FF9"/>
    <w:rsid w:val="00410252"/>
    <w:rsid w:val="004124CE"/>
    <w:rsid w:val="00412B0D"/>
    <w:rsid w:val="00413617"/>
    <w:rsid w:val="00414036"/>
    <w:rsid w:val="004141B4"/>
    <w:rsid w:val="004143BD"/>
    <w:rsid w:val="00421681"/>
    <w:rsid w:val="004217AB"/>
    <w:rsid w:val="00423C6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2D67"/>
    <w:rsid w:val="004A5CB1"/>
    <w:rsid w:val="004A62A6"/>
    <w:rsid w:val="004A769A"/>
    <w:rsid w:val="004B220C"/>
    <w:rsid w:val="004B2A75"/>
    <w:rsid w:val="004B2FAC"/>
    <w:rsid w:val="004C184A"/>
    <w:rsid w:val="004C1A86"/>
    <w:rsid w:val="004C5D36"/>
    <w:rsid w:val="004D0879"/>
    <w:rsid w:val="004D11F1"/>
    <w:rsid w:val="004D1BA0"/>
    <w:rsid w:val="004D1E7B"/>
    <w:rsid w:val="004D29C6"/>
    <w:rsid w:val="004D45F5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4C49"/>
    <w:rsid w:val="005155ED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41D43"/>
    <w:rsid w:val="00546952"/>
    <w:rsid w:val="0055337A"/>
    <w:rsid w:val="00553DEF"/>
    <w:rsid w:val="005550E3"/>
    <w:rsid w:val="0055513E"/>
    <w:rsid w:val="00556FCD"/>
    <w:rsid w:val="005572A1"/>
    <w:rsid w:val="00561576"/>
    <w:rsid w:val="00561BED"/>
    <w:rsid w:val="00561CBA"/>
    <w:rsid w:val="00561EED"/>
    <w:rsid w:val="00563413"/>
    <w:rsid w:val="0056512F"/>
    <w:rsid w:val="00570701"/>
    <w:rsid w:val="00571BBF"/>
    <w:rsid w:val="00571C90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04D0"/>
    <w:rsid w:val="00591A24"/>
    <w:rsid w:val="005924E0"/>
    <w:rsid w:val="005924F6"/>
    <w:rsid w:val="00593107"/>
    <w:rsid w:val="005933D4"/>
    <w:rsid w:val="00593F95"/>
    <w:rsid w:val="005950B5"/>
    <w:rsid w:val="005955B2"/>
    <w:rsid w:val="00596246"/>
    <w:rsid w:val="0059647D"/>
    <w:rsid w:val="0059719F"/>
    <w:rsid w:val="00597437"/>
    <w:rsid w:val="005A1881"/>
    <w:rsid w:val="005A2010"/>
    <w:rsid w:val="005A439C"/>
    <w:rsid w:val="005A4D94"/>
    <w:rsid w:val="005B17F3"/>
    <w:rsid w:val="005B1F02"/>
    <w:rsid w:val="005B34A2"/>
    <w:rsid w:val="005B3882"/>
    <w:rsid w:val="005B4494"/>
    <w:rsid w:val="005C2AD0"/>
    <w:rsid w:val="005C5266"/>
    <w:rsid w:val="005C5574"/>
    <w:rsid w:val="005C56CD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211F"/>
    <w:rsid w:val="005E2A36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1A9"/>
    <w:rsid w:val="006114B5"/>
    <w:rsid w:val="00611551"/>
    <w:rsid w:val="00611EC0"/>
    <w:rsid w:val="006132F0"/>
    <w:rsid w:val="00614072"/>
    <w:rsid w:val="006149CC"/>
    <w:rsid w:val="00614B45"/>
    <w:rsid w:val="00614D9A"/>
    <w:rsid w:val="00615BE6"/>
    <w:rsid w:val="00616612"/>
    <w:rsid w:val="00616A6B"/>
    <w:rsid w:val="00617402"/>
    <w:rsid w:val="00621128"/>
    <w:rsid w:val="00621C0B"/>
    <w:rsid w:val="00622862"/>
    <w:rsid w:val="00622F33"/>
    <w:rsid w:val="00623AF8"/>
    <w:rsid w:val="00623E3A"/>
    <w:rsid w:val="00624DE4"/>
    <w:rsid w:val="00626236"/>
    <w:rsid w:val="006266DF"/>
    <w:rsid w:val="006267AE"/>
    <w:rsid w:val="00630840"/>
    <w:rsid w:val="00630AF6"/>
    <w:rsid w:val="00632EFF"/>
    <w:rsid w:val="00634A82"/>
    <w:rsid w:val="0063503A"/>
    <w:rsid w:val="00635C99"/>
    <w:rsid w:val="00640B5F"/>
    <w:rsid w:val="00642954"/>
    <w:rsid w:val="00646DB2"/>
    <w:rsid w:val="006473AE"/>
    <w:rsid w:val="00647A44"/>
    <w:rsid w:val="0065073D"/>
    <w:rsid w:val="00652363"/>
    <w:rsid w:val="0065266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270B"/>
    <w:rsid w:val="00683C04"/>
    <w:rsid w:val="00683FBD"/>
    <w:rsid w:val="0068509D"/>
    <w:rsid w:val="00685FE5"/>
    <w:rsid w:val="006868F9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25C4"/>
    <w:rsid w:val="006A3EF9"/>
    <w:rsid w:val="006A42E6"/>
    <w:rsid w:val="006A71AE"/>
    <w:rsid w:val="006A772D"/>
    <w:rsid w:val="006B0D91"/>
    <w:rsid w:val="006B152D"/>
    <w:rsid w:val="006B24F8"/>
    <w:rsid w:val="006B2D68"/>
    <w:rsid w:val="006B3642"/>
    <w:rsid w:val="006B42AB"/>
    <w:rsid w:val="006B448D"/>
    <w:rsid w:val="006B4D08"/>
    <w:rsid w:val="006B5926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04DA"/>
    <w:rsid w:val="006E1BE6"/>
    <w:rsid w:val="006E1E01"/>
    <w:rsid w:val="006E2249"/>
    <w:rsid w:val="006E463C"/>
    <w:rsid w:val="006E4951"/>
    <w:rsid w:val="006E5EDD"/>
    <w:rsid w:val="006E604F"/>
    <w:rsid w:val="006E6757"/>
    <w:rsid w:val="006E7709"/>
    <w:rsid w:val="006F1383"/>
    <w:rsid w:val="006F2AB8"/>
    <w:rsid w:val="006F3B49"/>
    <w:rsid w:val="006F715D"/>
    <w:rsid w:val="00700040"/>
    <w:rsid w:val="0070109D"/>
    <w:rsid w:val="007015A1"/>
    <w:rsid w:val="00701F8D"/>
    <w:rsid w:val="00703C4A"/>
    <w:rsid w:val="00705534"/>
    <w:rsid w:val="007065F8"/>
    <w:rsid w:val="00707405"/>
    <w:rsid w:val="00714D2A"/>
    <w:rsid w:val="00716506"/>
    <w:rsid w:val="0071698B"/>
    <w:rsid w:val="007170DD"/>
    <w:rsid w:val="00717A77"/>
    <w:rsid w:val="00721024"/>
    <w:rsid w:val="007223D3"/>
    <w:rsid w:val="00722A2B"/>
    <w:rsid w:val="00722B17"/>
    <w:rsid w:val="007261EE"/>
    <w:rsid w:val="0073079A"/>
    <w:rsid w:val="007324C1"/>
    <w:rsid w:val="00732B65"/>
    <w:rsid w:val="00732D6A"/>
    <w:rsid w:val="00732FA7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4155"/>
    <w:rsid w:val="00754749"/>
    <w:rsid w:val="0075580D"/>
    <w:rsid w:val="0076243A"/>
    <w:rsid w:val="00762C31"/>
    <w:rsid w:val="0076369D"/>
    <w:rsid w:val="00764787"/>
    <w:rsid w:val="0076542D"/>
    <w:rsid w:val="00767000"/>
    <w:rsid w:val="00767B5D"/>
    <w:rsid w:val="00767D28"/>
    <w:rsid w:val="00772AFB"/>
    <w:rsid w:val="00773004"/>
    <w:rsid w:val="00776016"/>
    <w:rsid w:val="00776948"/>
    <w:rsid w:val="00782B83"/>
    <w:rsid w:val="00782D5E"/>
    <w:rsid w:val="00783B7F"/>
    <w:rsid w:val="00783EC0"/>
    <w:rsid w:val="007863B3"/>
    <w:rsid w:val="007877DC"/>
    <w:rsid w:val="0079036F"/>
    <w:rsid w:val="00790A65"/>
    <w:rsid w:val="00793671"/>
    <w:rsid w:val="007943E6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3F12"/>
    <w:rsid w:val="007C48CA"/>
    <w:rsid w:val="007C7278"/>
    <w:rsid w:val="007D0290"/>
    <w:rsid w:val="007D088B"/>
    <w:rsid w:val="007D1D68"/>
    <w:rsid w:val="007D284D"/>
    <w:rsid w:val="007D2DF0"/>
    <w:rsid w:val="007D2FA3"/>
    <w:rsid w:val="007D5180"/>
    <w:rsid w:val="007D56A8"/>
    <w:rsid w:val="007D5D4E"/>
    <w:rsid w:val="007D7587"/>
    <w:rsid w:val="007E464C"/>
    <w:rsid w:val="007E5A78"/>
    <w:rsid w:val="007E6B03"/>
    <w:rsid w:val="007E712B"/>
    <w:rsid w:val="007E75DF"/>
    <w:rsid w:val="007F0E59"/>
    <w:rsid w:val="007F3FF8"/>
    <w:rsid w:val="007F6796"/>
    <w:rsid w:val="0080105E"/>
    <w:rsid w:val="00801289"/>
    <w:rsid w:val="00801651"/>
    <w:rsid w:val="00801DFB"/>
    <w:rsid w:val="00803874"/>
    <w:rsid w:val="00804C8D"/>
    <w:rsid w:val="00804CA3"/>
    <w:rsid w:val="00806BA5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1762B"/>
    <w:rsid w:val="0082070F"/>
    <w:rsid w:val="00820818"/>
    <w:rsid w:val="00820E47"/>
    <w:rsid w:val="00823281"/>
    <w:rsid w:val="0082363E"/>
    <w:rsid w:val="00824E1F"/>
    <w:rsid w:val="00824FDA"/>
    <w:rsid w:val="00827F76"/>
    <w:rsid w:val="008315AC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57B84"/>
    <w:rsid w:val="008630B9"/>
    <w:rsid w:val="00863742"/>
    <w:rsid w:val="00863920"/>
    <w:rsid w:val="00865D28"/>
    <w:rsid w:val="008666FD"/>
    <w:rsid w:val="00870F96"/>
    <w:rsid w:val="008747D3"/>
    <w:rsid w:val="008748E1"/>
    <w:rsid w:val="008756C2"/>
    <w:rsid w:val="0087637A"/>
    <w:rsid w:val="00876416"/>
    <w:rsid w:val="00876E1B"/>
    <w:rsid w:val="00881DDF"/>
    <w:rsid w:val="008832C4"/>
    <w:rsid w:val="008833A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6153"/>
    <w:rsid w:val="008A6286"/>
    <w:rsid w:val="008A6652"/>
    <w:rsid w:val="008A69CC"/>
    <w:rsid w:val="008A7E37"/>
    <w:rsid w:val="008B094E"/>
    <w:rsid w:val="008B3165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C52B7"/>
    <w:rsid w:val="008D0812"/>
    <w:rsid w:val="008D0F3D"/>
    <w:rsid w:val="008D1D91"/>
    <w:rsid w:val="008D3655"/>
    <w:rsid w:val="008D52D1"/>
    <w:rsid w:val="008D6D07"/>
    <w:rsid w:val="008E1B14"/>
    <w:rsid w:val="008E21C5"/>
    <w:rsid w:val="008E425A"/>
    <w:rsid w:val="008F127C"/>
    <w:rsid w:val="008F2074"/>
    <w:rsid w:val="008F6529"/>
    <w:rsid w:val="008F7EB5"/>
    <w:rsid w:val="00901103"/>
    <w:rsid w:val="0090141B"/>
    <w:rsid w:val="009016F5"/>
    <w:rsid w:val="0090331F"/>
    <w:rsid w:val="00905C0A"/>
    <w:rsid w:val="00906455"/>
    <w:rsid w:val="00907436"/>
    <w:rsid w:val="00907552"/>
    <w:rsid w:val="00910C42"/>
    <w:rsid w:val="00910E20"/>
    <w:rsid w:val="00911E18"/>
    <w:rsid w:val="009137C0"/>
    <w:rsid w:val="009150E5"/>
    <w:rsid w:val="00922895"/>
    <w:rsid w:val="00922AB5"/>
    <w:rsid w:val="00923D0B"/>
    <w:rsid w:val="00923D30"/>
    <w:rsid w:val="0092424A"/>
    <w:rsid w:val="0092754D"/>
    <w:rsid w:val="009302FD"/>
    <w:rsid w:val="00932A4F"/>
    <w:rsid w:val="009348EB"/>
    <w:rsid w:val="00937F61"/>
    <w:rsid w:val="009403B9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67E6A"/>
    <w:rsid w:val="009717D2"/>
    <w:rsid w:val="009723DD"/>
    <w:rsid w:val="00972575"/>
    <w:rsid w:val="00973B8C"/>
    <w:rsid w:val="00974C3C"/>
    <w:rsid w:val="00976921"/>
    <w:rsid w:val="00977741"/>
    <w:rsid w:val="00977B90"/>
    <w:rsid w:val="00977D63"/>
    <w:rsid w:val="00977DFF"/>
    <w:rsid w:val="0098143E"/>
    <w:rsid w:val="009814C5"/>
    <w:rsid w:val="00984EFA"/>
    <w:rsid w:val="0098500C"/>
    <w:rsid w:val="00985D8D"/>
    <w:rsid w:val="00987CD3"/>
    <w:rsid w:val="00990E26"/>
    <w:rsid w:val="009914DA"/>
    <w:rsid w:val="0099161E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D6B1C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88E"/>
    <w:rsid w:val="009F69F7"/>
    <w:rsid w:val="009F74B6"/>
    <w:rsid w:val="00A010CE"/>
    <w:rsid w:val="00A013F3"/>
    <w:rsid w:val="00A01B15"/>
    <w:rsid w:val="00A01C64"/>
    <w:rsid w:val="00A028F7"/>
    <w:rsid w:val="00A02B2E"/>
    <w:rsid w:val="00A04B1A"/>
    <w:rsid w:val="00A04F4D"/>
    <w:rsid w:val="00A06167"/>
    <w:rsid w:val="00A06AA7"/>
    <w:rsid w:val="00A10551"/>
    <w:rsid w:val="00A11FC5"/>
    <w:rsid w:val="00A12F8D"/>
    <w:rsid w:val="00A1343E"/>
    <w:rsid w:val="00A15D2F"/>
    <w:rsid w:val="00A16214"/>
    <w:rsid w:val="00A201D7"/>
    <w:rsid w:val="00A208FA"/>
    <w:rsid w:val="00A20AC5"/>
    <w:rsid w:val="00A21881"/>
    <w:rsid w:val="00A21E1C"/>
    <w:rsid w:val="00A232FF"/>
    <w:rsid w:val="00A24488"/>
    <w:rsid w:val="00A2593C"/>
    <w:rsid w:val="00A27F35"/>
    <w:rsid w:val="00A31BC3"/>
    <w:rsid w:val="00A33875"/>
    <w:rsid w:val="00A33971"/>
    <w:rsid w:val="00A34DD2"/>
    <w:rsid w:val="00A35008"/>
    <w:rsid w:val="00A40F42"/>
    <w:rsid w:val="00A421A0"/>
    <w:rsid w:val="00A42FFE"/>
    <w:rsid w:val="00A44DAE"/>
    <w:rsid w:val="00A474A5"/>
    <w:rsid w:val="00A479C4"/>
    <w:rsid w:val="00A50C3D"/>
    <w:rsid w:val="00A52EE2"/>
    <w:rsid w:val="00A545E8"/>
    <w:rsid w:val="00A606A6"/>
    <w:rsid w:val="00A60CF0"/>
    <w:rsid w:val="00A63493"/>
    <w:rsid w:val="00A63E60"/>
    <w:rsid w:val="00A645D8"/>
    <w:rsid w:val="00A65281"/>
    <w:rsid w:val="00A66354"/>
    <w:rsid w:val="00A66C17"/>
    <w:rsid w:val="00A6717C"/>
    <w:rsid w:val="00A70655"/>
    <w:rsid w:val="00A70785"/>
    <w:rsid w:val="00A7268B"/>
    <w:rsid w:val="00A726C3"/>
    <w:rsid w:val="00A729E4"/>
    <w:rsid w:val="00A75C6E"/>
    <w:rsid w:val="00A764F2"/>
    <w:rsid w:val="00A76561"/>
    <w:rsid w:val="00A768F4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0D2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4D1A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D6A7C"/>
    <w:rsid w:val="00AE39C3"/>
    <w:rsid w:val="00AE4531"/>
    <w:rsid w:val="00AE4D0B"/>
    <w:rsid w:val="00AE7B69"/>
    <w:rsid w:val="00AE7F1E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1213"/>
    <w:rsid w:val="00B42822"/>
    <w:rsid w:val="00B43238"/>
    <w:rsid w:val="00B4426E"/>
    <w:rsid w:val="00B450FF"/>
    <w:rsid w:val="00B4567A"/>
    <w:rsid w:val="00B465CD"/>
    <w:rsid w:val="00B46EA2"/>
    <w:rsid w:val="00B50838"/>
    <w:rsid w:val="00B512D2"/>
    <w:rsid w:val="00B52169"/>
    <w:rsid w:val="00B52909"/>
    <w:rsid w:val="00B52F85"/>
    <w:rsid w:val="00B5317E"/>
    <w:rsid w:val="00B5489C"/>
    <w:rsid w:val="00B55EB8"/>
    <w:rsid w:val="00B600E6"/>
    <w:rsid w:val="00B60F94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664"/>
    <w:rsid w:val="00B969FF"/>
    <w:rsid w:val="00B97FD7"/>
    <w:rsid w:val="00BA0967"/>
    <w:rsid w:val="00BA1901"/>
    <w:rsid w:val="00BA2D33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2DA7"/>
    <w:rsid w:val="00BD3305"/>
    <w:rsid w:val="00BD5E35"/>
    <w:rsid w:val="00BD63A4"/>
    <w:rsid w:val="00BE0A5A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1134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0738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BE5"/>
    <w:rsid w:val="00C31399"/>
    <w:rsid w:val="00C350F4"/>
    <w:rsid w:val="00C41C12"/>
    <w:rsid w:val="00C43A31"/>
    <w:rsid w:val="00C4564D"/>
    <w:rsid w:val="00C50C87"/>
    <w:rsid w:val="00C515EF"/>
    <w:rsid w:val="00C5470B"/>
    <w:rsid w:val="00C548C2"/>
    <w:rsid w:val="00C56687"/>
    <w:rsid w:val="00C56DD6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0666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35E"/>
    <w:rsid w:val="00CB4E56"/>
    <w:rsid w:val="00CB4EB7"/>
    <w:rsid w:val="00CB4FFC"/>
    <w:rsid w:val="00CB6FB8"/>
    <w:rsid w:val="00CB7879"/>
    <w:rsid w:val="00CC02F3"/>
    <w:rsid w:val="00CC12CE"/>
    <w:rsid w:val="00CC14F0"/>
    <w:rsid w:val="00CC1EC9"/>
    <w:rsid w:val="00CC20C3"/>
    <w:rsid w:val="00CC2D81"/>
    <w:rsid w:val="00CC4C89"/>
    <w:rsid w:val="00CC6496"/>
    <w:rsid w:val="00CC6BFE"/>
    <w:rsid w:val="00CC722F"/>
    <w:rsid w:val="00CD2F79"/>
    <w:rsid w:val="00CD31B9"/>
    <w:rsid w:val="00CD5564"/>
    <w:rsid w:val="00CD6D4C"/>
    <w:rsid w:val="00CD72E5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3C61"/>
    <w:rsid w:val="00CF777A"/>
    <w:rsid w:val="00CF79EE"/>
    <w:rsid w:val="00D00C69"/>
    <w:rsid w:val="00D00FB8"/>
    <w:rsid w:val="00D00FDB"/>
    <w:rsid w:val="00D04E29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55D"/>
    <w:rsid w:val="00D26E32"/>
    <w:rsid w:val="00D27EEF"/>
    <w:rsid w:val="00D3108B"/>
    <w:rsid w:val="00D331E5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47EC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97F"/>
    <w:rsid w:val="00D56D7F"/>
    <w:rsid w:val="00D57C91"/>
    <w:rsid w:val="00D60467"/>
    <w:rsid w:val="00D605E7"/>
    <w:rsid w:val="00D60944"/>
    <w:rsid w:val="00D60C25"/>
    <w:rsid w:val="00D61961"/>
    <w:rsid w:val="00D6232B"/>
    <w:rsid w:val="00D63A81"/>
    <w:rsid w:val="00D6454F"/>
    <w:rsid w:val="00D64645"/>
    <w:rsid w:val="00D646B2"/>
    <w:rsid w:val="00D65998"/>
    <w:rsid w:val="00D65C4C"/>
    <w:rsid w:val="00D666BC"/>
    <w:rsid w:val="00D67854"/>
    <w:rsid w:val="00D70C0B"/>
    <w:rsid w:val="00D7162B"/>
    <w:rsid w:val="00D77175"/>
    <w:rsid w:val="00D80E88"/>
    <w:rsid w:val="00D83185"/>
    <w:rsid w:val="00D83434"/>
    <w:rsid w:val="00D8555C"/>
    <w:rsid w:val="00D858D5"/>
    <w:rsid w:val="00D863AA"/>
    <w:rsid w:val="00D86ADF"/>
    <w:rsid w:val="00D87397"/>
    <w:rsid w:val="00D90312"/>
    <w:rsid w:val="00D92F28"/>
    <w:rsid w:val="00D93856"/>
    <w:rsid w:val="00D93AF9"/>
    <w:rsid w:val="00D94307"/>
    <w:rsid w:val="00D94835"/>
    <w:rsid w:val="00D95D0A"/>
    <w:rsid w:val="00D97839"/>
    <w:rsid w:val="00D97C37"/>
    <w:rsid w:val="00DA15A2"/>
    <w:rsid w:val="00DA3873"/>
    <w:rsid w:val="00DA4711"/>
    <w:rsid w:val="00DA48BB"/>
    <w:rsid w:val="00DA4B42"/>
    <w:rsid w:val="00DA6979"/>
    <w:rsid w:val="00DA7AC3"/>
    <w:rsid w:val="00DB0071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B1D"/>
    <w:rsid w:val="00DC5E2A"/>
    <w:rsid w:val="00DC7378"/>
    <w:rsid w:val="00DC79E9"/>
    <w:rsid w:val="00DD1B67"/>
    <w:rsid w:val="00DD2452"/>
    <w:rsid w:val="00DD323C"/>
    <w:rsid w:val="00DD459A"/>
    <w:rsid w:val="00DD7FAD"/>
    <w:rsid w:val="00DE106D"/>
    <w:rsid w:val="00DE2D66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44B1"/>
    <w:rsid w:val="00E25D99"/>
    <w:rsid w:val="00E278DE"/>
    <w:rsid w:val="00E30DBB"/>
    <w:rsid w:val="00E317EB"/>
    <w:rsid w:val="00E35B7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574A2"/>
    <w:rsid w:val="00E6009D"/>
    <w:rsid w:val="00E61E87"/>
    <w:rsid w:val="00E631E4"/>
    <w:rsid w:val="00E64B8A"/>
    <w:rsid w:val="00E66615"/>
    <w:rsid w:val="00E66727"/>
    <w:rsid w:val="00E66B6A"/>
    <w:rsid w:val="00E71E47"/>
    <w:rsid w:val="00E733A4"/>
    <w:rsid w:val="00E76195"/>
    <w:rsid w:val="00E80A48"/>
    <w:rsid w:val="00E80EF9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5D9"/>
    <w:rsid w:val="00E96E23"/>
    <w:rsid w:val="00EA31BE"/>
    <w:rsid w:val="00EA3A8B"/>
    <w:rsid w:val="00EA44A0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9DD"/>
    <w:rsid w:val="00EC5C89"/>
    <w:rsid w:val="00EC5E14"/>
    <w:rsid w:val="00ED05F8"/>
    <w:rsid w:val="00ED10F6"/>
    <w:rsid w:val="00ED2B5B"/>
    <w:rsid w:val="00ED321F"/>
    <w:rsid w:val="00ED32A8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17F84"/>
    <w:rsid w:val="00F204D8"/>
    <w:rsid w:val="00F2115C"/>
    <w:rsid w:val="00F21661"/>
    <w:rsid w:val="00F216C6"/>
    <w:rsid w:val="00F21FC7"/>
    <w:rsid w:val="00F26A2F"/>
    <w:rsid w:val="00F26E42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61ACF"/>
    <w:rsid w:val="00F62A31"/>
    <w:rsid w:val="00F62C34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851B9"/>
    <w:rsid w:val="00F90C13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7C33"/>
    <w:rsid w:val="00FB1374"/>
    <w:rsid w:val="00FB17BF"/>
    <w:rsid w:val="00FB1BA4"/>
    <w:rsid w:val="00FB4CFC"/>
    <w:rsid w:val="00FB53B3"/>
    <w:rsid w:val="00FB5621"/>
    <w:rsid w:val="00FB5B86"/>
    <w:rsid w:val="00FB6196"/>
    <w:rsid w:val="00FB6BAB"/>
    <w:rsid w:val="00FB745A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4849"/>
    <w:rsid w:val="00FE7C3C"/>
    <w:rsid w:val="00FE7DAF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657DA71-BFBE-4EF4-80E6-D0501036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F26E4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6E42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9F58E-7465-40B3-9D48-507137DC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342</Words>
  <Characters>1950</Characters>
  <Application>Microsoft Office Word</Application>
  <DocSecurity>0</DocSecurity>
  <Lines>16</Lines>
  <Paragraphs>4</Paragraphs>
  <ScaleCrop>false</ScaleCrop>
  <Company>HOME</Company>
  <LinksUpToDate>false</LinksUpToDate>
  <CharactersWithSpaces>2288</CharactersWithSpaces>
  <SharedDoc>false</SharedDoc>
  <HLinks>
    <vt:vector size="54" baseType="variant">
      <vt:variant>
        <vt:i4>1376316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_Toc184719843</vt:lpwstr>
      </vt:variant>
      <vt:variant>
        <vt:i4>1376316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_Toc184719842</vt:lpwstr>
      </vt:variant>
      <vt:variant>
        <vt:i4>1376316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_Toc184719841</vt:lpwstr>
      </vt:variant>
      <vt:variant>
        <vt:i4>1376316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_Toc184719840</vt:lpwstr>
      </vt:variant>
      <vt:variant>
        <vt:i4>1179708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_Toc184719839</vt:lpwstr>
      </vt:variant>
      <vt:variant>
        <vt:i4>1179708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_Toc184719838</vt:lpwstr>
      </vt:variant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_Toc184719837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_Toc184719836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_Toc184719835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2024-12-10T02:32:00Z</cp:lastPrinted>
  <dcterms:created xsi:type="dcterms:W3CDTF">2024-12-12T07:18:00Z</dcterms:created>
  <dcterms:modified xsi:type="dcterms:W3CDTF">2024-12-12T07:18:00Z</dcterms:modified>
</cp:coreProperties>
</file>