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621B71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3B155E">
        <w:rPr>
          <w:rFonts w:hAnsi="標楷體" w:hint="eastAsia"/>
          <w:b/>
          <w:sz w:val="36"/>
          <w:szCs w:val="36"/>
        </w:rPr>
        <w:t>行政院</w:t>
      </w:r>
      <w:r w:rsidRPr="00210949">
        <w:rPr>
          <w:rFonts w:hAnsi="標楷體" w:hint="eastAsia"/>
          <w:b/>
          <w:spacing w:val="-4"/>
          <w:sz w:val="36"/>
          <w:szCs w:val="36"/>
        </w:rPr>
        <w:t>農業委員會</w:t>
      </w:r>
      <w:r w:rsidR="00210949" w:rsidRPr="00210949">
        <w:rPr>
          <w:rFonts w:hAnsi="標楷體" w:hint="eastAsia"/>
          <w:b/>
          <w:spacing w:val="-4"/>
          <w:sz w:val="36"/>
          <w:szCs w:val="36"/>
        </w:rPr>
        <w:t>(農業部)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C0698B" w:rsidRPr="00210949">
        <w:rPr>
          <w:rFonts w:hAnsi="標楷體" w:hint="eastAsia"/>
          <w:b/>
          <w:spacing w:val="-4"/>
          <w:sz w:val="36"/>
          <w:szCs w:val="36"/>
        </w:rPr>
        <w:t>112</w:t>
      </w:r>
      <w:r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8D3613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行政院農業委員會</w:t>
      </w:r>
      <w:r w:rsidR="00104D64">
        <w:rPr>
          <w:rFonts w:hint="eastAsia"/>
        </w:rPr>
        <w:t>（農業部</w:t>
      </w:r>
      <w:r w:rsidR="00104D64" w:rsidRPr="00AF3583">
        <w:rPr>
          <w:rFonts w:hint="eastAsia"/>
        </w:rPr>
        <w:t>)</w:t>
      </w:r>
      <w:r w:rsidR="0089665B" w:rsidRPr="00AF3583">
        <w:rPr>
          <w:rFonts w:hint="eastAsia"/>
        </w:rPr>
        <w:t>主管</w:t>
      </w:r>
      <w:r w:rsidR="00104D64">
        <w:rPr>
          <w:rFonts w:hint="eastAsia"/>
        </w:rPr>
        <w:t>包括農業委員會</w:t>
      </w:r>
      <w:r w:rsidR="0089665B" w:rsidRPr="00AF3583">
        <w:rPr>
          <w:rFonts w:hint="eastAsia"/>
        </w:rPr>
        <w:t>(</w:t>
      </w:r>
      <w:r w:rsidR="00104D64">
        <w:rPr>
          <w:rFonts w:hint="eastAsia"/>
        </w:rPr>
        <w:t>農業部</w:t>
      </w:r>
      <w:r w:rsidR="0089665B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林務局</w:t>
      </w:r>
      <w:r w:rsidR="00104D64">
        <w:rPr>
          <w:rFonts w:hint="eastAsia"/>
        </w:rPr>
        <w:t>(林業及自然保育署及所屬)</w:t>
      </w:r>
      <w:r w:rsidR="0089665B" w:rsidRPr="00AF3583">
        <w:rPr>
          <w:rFonts w:hAnsi="標楷體" w:hint="eastAsia"/>
        </w:rPr>
        <w:t>、</w:t>
      </w:r>
      <w:r w:rsidR="00104D64">
        <w:rPr>
          <w:rFonts w:hint="eastAsia"/>
        </w:rPr>
        <w:t>農業試驗所（農業試驗所及所屬）、林業試驗所、水產試驗所、畜產試驗所（畜產試驗所及所屬）、家畜衛生試驗所（獸醫研究所）、農業藥物毒物試驗所（農業藥物試驗所）、特有生物研究保育中心（生物多樣性研究所）、茶業改良場（茶及飲料作物改良場）、種苗改良繁殖場、桃園區農業改良場、苗栗區農業改良場、臺中區農業改良場、臺南區農業改良場、高雄區農業改良場、花蓮區農業改良場、臺東區農業改良場、漁業署及所屬、動植物防疫檢疫局及所屬（動植物防疫檢疫署及所屬）、農業金融局（農業金融署）、農糧署及所屬、農田水利署等24個機關</w:t>
      </w:r>
      <w:r w:rsidR="00104D64" w:rsidRPr="00FD7039">
        <w:rPr>
          <w:rStyle w:val="afe"/>
          <w:rFonts w:hAnsi="標楷體"/>
        </w:rPr>
        <w:footnoteReference w:id="1"/>
      </w:r>
      <w:r w:rsidR="0089665B" w:rsidRPr="00AF3583">
        <w:rPr>
          <w:rFonts w:hAnsi="標楷體" w:hint="eastAsia"/>
        </w:rPr>
        <w:t>，</w:t>
      </w:r>
      <w:r w:rsidR="00104D64">
        <w:rPr>
          <w:rFonts w:hAnsi="標楷體" w:hint="eastAsia"/>
        </w:rPr>
        <w:t>112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210949">
        <w:rPr>
          <w:rFonts w:hint="eastAsia"/>
        </w:rPr>
        <w:t>20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6</w:t>
      </w:r>
      <w:r w:rsidR="0089665B">
        <w:rPr>
          <w:rFonts w:hint="eastAsia"/>
        </w:rPr>
        <w:t>,</w:t>
      </w:r>
      <w:r w:rsidR="00210949">
        <w:rPr>
          <w:rFonts w:hint="eastAsia"/>
        </w:rPr>
        <w:t>044</w:t>
      </w:r>
      <w:r w:rsidR="0089665B" w:rsidRPr="00AF3583">
        <w:rPr>
          <w:rFonts w:hint="eastAsia"/>
        </w:rPr>
        <w:t>萬</w:t>
      </w:r>
      <w:r w:rsidR="000A334A">
        <w:rPr>
          <w:rFonts w:hint="eastAsia"/>
        </w:rPr>
        <w:t>3</w:t>
      </w:r>
      <w:r w:rsidR="0089665B" w:rsidRPr="00AF3583">
        <w:rPr>
          <w:rFonts w:hint="eastAsia"/>
        </w:rPr>
        <w:t>千元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21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4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672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4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>
        <w:rPr>
          <w:rFonts w:hAnsi="標楷體" w:hint="eastAsia"/>
        </w:rPr>
        <w:t>1</w:t>
      </w:r>
      <w:r w:rsidR="00B0105F">
        <w:rPr>
          <w:rFonts w:hAnsi="標楷體" w:hint="eastAsia"/>
        </w:rPr>
        <w:t>04.</w:t>
      </w:r>
      <w:r w:rsidR="0034511F">
        <w:rPr>
          <w:rFonts w:hAnsi="標楷體" w:hint="eastAsia"/>
        </w:rPr>
        <w:t>19</w:t>
      </w:r>
      <w:r w:rsidR="0089665B" w:rsidRPr="00AF3583">
        <w:rPr>
          <w:rFonts w:hAnsi="標楷體" w:hint="eastAsia"/>
        </w:rPr>
        <w:t>%)；歲出預算</w:t>
      </w:r>
      <w:r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210949">
        <w:rPr>
          <w:rFonts w:hAnsi="標楷體" w:hint="eastAsia"/>
        </w:rPr>
        <w:t>5</w:t>
      </w:r>
      <w:r w:rsidR="00B0105F">
        <w:rPr>
          <w:rFonts w:hAnsi="標楷體"/>
        </w:rPr>
        <w:t>24</w:t>
      </w:r>
      <w:r w:rsidR="0089665B" w:rsidRPr="00AF3583">
        <w:rPr>
          <w:rFonts w:hAnsi="標楷體" w:hint="eastAsia"/>
        </w:rPr>
        <w:t>億</w:t>
      </w:r>
      <w:r w:rsidR="00B0105F">
        <w:rPr>
          <w:rFonts w:hAnsi="標楷體" w:hint="eastAsia"/>
        </w:rPr>
        <w:t>5</w:t>
      </w:r>
      <w:r w:rsidR="0089665B" w:rsidRPr="00AF3583">
        <w:rPr>
          <w:rFonts w:hAnsi="標楷體" w:hint="eastAsia"/>
        </w:rPr>
        <w:t>,</w:t>
      </w:r>
      <w:r w:rsidR="00B0105F">
        <w:rPr>
          <w:rFonts w:hAnsi="標楷體"/>
        </w:rPr>
        <w:t>341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210949">
        <w:rPr>
          <w:rFonts w:hint="eastAsia"/>
        </w:rPr>
        <w:t>516</w:t>
      </w:r>
      <w:r w:rsidR="0089665B" w:rsidRPr="00AF3583">
        <w:rPr>
          <w:rFonts w:hint="eastAsia"/>
        </w:rPr>
        <w:t>億</w:t>
      </w:r>
      <w:r w:rsidR="0034511F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032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5</w:t>
      </w:r>
      <w:r w:rsidR="0089665B" w:rsidRPr="00AF3583">
        <w:rPr>
          <w:rFonts w:hint="eastAsia"/>
        </w:rPr>
        <w:t>千元(預算執行率99.</w:t>
      </w:r>
      <w:r w:rsidR="0034511F">
        <w:rPr>
          <w:rFonts w:hint="eastAsia"/>
        </w:rPr>
        <w:t>45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 w:rsidRPr="00210949">
        <w:rPr>
          <w:rFonts w:hAnsi="標楷體" w:hint="eastAsia"/>
        </w:rPr>
        <w:t>行政院</w:t>
      </w:r>
      <w:r w:rsidR="00210949">
        <w:rPr>
          <w:rFonts w:hint="eastAsia"/>
        </w:rPr>
        <w:t>農業委員會（農業部</w:t>
      </w:r>
      <w:r w:rsidR="00210949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>
        <w:rPr>
          <w:rFonts w:hAnsi="標楷體"/>
        </w:rPr>
        <w:t>1</w:t>
      </w:r>
      <w:r w:rsidR="0034511F">
        <w:rPr>
          <w:rFonts w:hAnsi="標楷體" w:hint="eastAsia"/>
        </w:rPr>
        <w:t>2</w:t>
      </w:r>
      <w:r w:rsidR="0089665B" w:rsidRPr="00AF3583">
        <w:rPr>
          <w:rFonts w:hAnsi="標楷體" w:hint="eastAsia"/>
        </w:rPr>
        <w:t>年度決算評析如下：</w:t>
      </w:r>
    </w:p>
    <w:p w:rsidR="00AE7DDE" w:rsidRDefault="00AE7DDE" w:rsidP="00FC0CA2">
      <w:pPr>
        <w:pStyle w:val="144"/>
        <w:ind w:left="567" w:hanging="567"/>
        <w:rPr>
          <w:rFonts w:hAnsi="標楷體"/>
          <w:szCs w:val="24"/>
        </w:rPr>
      </w:pPr>
      <w:bookmarkStart w:id="23" w:name="_Toc147508431"/>
      <w:bookmarkStart w:id="24" w:name="_Toc147999814"/>
      <w:bookmarkStart w:id="25" w:name="_Toc184738719"/>
      <w:bookmarkStart w:id="26" w:name="_Toc184912923"/>
      <w:bookmarkEnd w:id="22"/>
      <w:r>
        <w:rPr>
          <w:rFonts w:hint="eastAsia"/>
        </w:rPr>
        <w:t>貳</w:t>
      </w:r>
      <w:r w:rsidRPr="00033ED3">
        <w:rPr>
          <w:rFonts w:hint="eastAsia"/>
        </w:rPr>
        <w:t>、</w:t>
      </w:r>
      <w:r>
        <w:rPr>
          <w:rFonts w:hint="eastAsia"/>
        </w:rPr>
        <w:t>林務局(</w:t>
      </w:r>
      <w:r w:rsidRPr="00DE3A71">
        <w:rPr>
          <w:rFonts w:hint="eastAsia"/>
        </w:rPr>
        <w:t>林業及</w:t>
      </w:r>
      <w:r w:rsidR="005A0F47">
        <w:rPr>
          <w:rFonts w:hint="eastAsia"/>
        </w:rPr>
        <w:t>自然</w:t>
      </w:r>
      <w:r w:rsidRPr="00DE3A71">
        <w:rPr>
          <w:rFonts w:hint="eastAsia"/>
        </w:rPr>
        <w:t>保育署</w:t>
      </w:r>
      <w:r w:rsidRPr="00FB693B">
        <w:rPr>
          <w:rFonts w:hint="eastAsia"/>
        </w:rPr>
        <w:t>及所屬</w:t>
      </w:r>
      <w:r>
        <w:rPr>
          <w:rFonts w:hint="eastAsia"/>
        </w:rPr>
        <w:t>)</w:t>
      </w:r>
      <w:bookmarkStart w:id="27" w:name="_GoBack"/>
      <w:bookmarkEnd w:id="25"/>
      <w:bookmarkEnd w:id="26"/>
      <w:bookmarkEnd w:id="23"/>
      <w:bookmarkEnd w:id="24"/>
      <w:bookmarkEnd w:id="27"/>
    </w:p>
    <w:sectPr w:rsidR="00AE7DDE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40" w:rsidRDefault="00732940" w:rsidP="000224C1">
      <w:pPr>
        <w:ind w:left="560" w:firstLine="560"/>
      </w:pPr>
    </w:p>
    <w:p w:rsidR="00732940" w:rsidRDefault="00732940">
      <w:pPr>
        <w:ind w:left="560" w:firstLine="560"/>
      </w:pPr>
      <w:r>
        <w:separator/>
      </w:r>
    </w:p>
  </w:endnote>
  <w:endnote w:type="continuationSeparator" w:id="0">
    <w:p w:rsidR="00732940" w:rsidRDefault="00732940" w:rsidP="003F15A0">
      <w:pPr>
        <w:ind w:left="560" w:firstLine="560"/>
      </w:pPr>
    </w:p>
    <w:p w:rsidR="00732940" w:rsidRDefault="0073294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9303FF3-8B6B-406B-A0DA-A3CA29FCCCD5}"/>
    <w:embedBold r:id="rId2" w:fontKey="{8D7D8711-C79A-4BF6-8700-2C0199A11060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50144385-0B82-4C2F-84D8-36CC61D46E1A}"/>
    <w:embedBold r:id="rId4" w:subsetted="1" w:fontKey="{6DE80CD0-0834-4268-AB6A-A04759D1109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0F89B51D-55CA-4F22-B654-D51F94E978E4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2DBD3A5D-DDB8-46E2-AE6A-433F2A65B8CE}"/>
    <w:embedBold r:id="rId7" w:fontKey="{78D3B54E-6219-4205-863F-D63E87174BCB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4606B629-405A-433A-BD8F-D10BF2781955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5A19284B-EB2F-4342-B11F-E5809B3B289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096F68DB-22C8-472B-BADD-9CDB53D8B065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1739278A-61FA-4869-843D-F7E6A5C5DF5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57976071-33C0-4834-974F-FD60614F173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574B91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4"/>
        <w:szCs w:val="24"/>
      </w:rPr>
    </w:pPr>
    <w:r w:rsidRPr="00574B91">
      <w:rPr>
        <w:rStyle w:val="afb"/>
        <w:rFonts w:ascii="標楷體" w:hAnsi="標楷體"/>
        <w:sz w:val="24"/>
        <w:szCs w:val="24"/>
      </w:rPr>
      <w:fldChar w:fldCharType="begin"/>
    </w:r>
    <w:r w:rsidRPr="00574B91">
      <w:rPr>
        <w:rStyle w:val="afb"/>
        <w:rFonts w:ascii="標楷體" w:hAnsi="標楷體"/>
        <w:sz w:val="24"/>
        <w:szCs w:val="24"/>
      </w:rPr>
      <w:instrText xml:space="preserve">PAGE  </w:instrText>
    </w:r>
    <w:r w:rsidRPr="00574B91">
      <w:rPr>
        <w:rStyle w:val="afb"/>
        <w:rFonts w:ascii="標楷體" w:hAnsi="標楷體"/>
        <w:sz w:val="24"/>
        <w:szCs w:val="24"/>
      </w:rPr>
      <w:fldChar w:fldCharType="separate"/>
    </w:r>
    <w:r w:rsidR="00FC0CA2">
      <w:rPr>
        <w:rStyle w:val="afb"/>
        <w:rFonts w:ascii="標楷體" w:hAnsi="標楷體"/>
        <w:noProof/>
        <w:sz w:val="24"/>
        <w:szCs w:val="24"/>
      </w:rPr>
      <w:t>1</w:t>
    </w:r>
    <w:r w:rsidRPr="00574B91">
      <w:rPr>
        <w:rStyle w:val="afb"/>
        <w:rFonts w:ascii="標楷體" w:hAnsi="標楷體"/>
        <w:sz w:val="24"/>
        <w:szCs w:val="24"/>
      </w:rPr>
      <w:fldChar w:fldCharType="end"/>
    </w:r>
  </w:p>
  <w:p w:rsidR="00470030" w:rsidRPr="00A13007" w:rsidRDefault="00470030" w:rsidP="00EA24B3">
    <w:pPr>
      <w:pStyle w:val="af6"/>
      <w:ind w:left="566" w:right="360" w:firstLine="406"/>
      <w:rPr>
        <w:rFonts w:ascii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40" w:rsidRDefault="00732940" w:rsidP="007900DB">
      <w:pPr>
        <w:ind w:left="560" w:firstLine="560"/>
      </w:pPr>
      <w:r>
        <w:separator/>
      </w:r>
    </w:p>
  </w:footnote>
  <w:footnote w:type="continuationSeparator" w:id="0">
    <w:p w:rsidR="00732940" w:rsidRDefault="00732940" w:rsidP="000224C1">
      <w:pPr>
        <w:ind w:left="560" w:firstLine="560"/>
      </w:pPr>
    </w:p>
    <w:p w:rsidR="00732940" w:rsidRDefault="00732940" w:rsidP="003F15A0">
      <w:pPr>
        <w:ind w:left="560" w:firstLine="560"/>
      </w:pPr>
    </w:p>
  </w:footnote>
  <w:footnote w:id="1">
    <w:p w:rsidR="00104D64" w:rsidRDefault="00104D64" w:rsidP="00A73DFF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</w:t>
      </w:r>
      <w:r w:rsidR="00CF5F25">
        <w:rPr>
          <w:rFonts w:hint="eastAsia"/>
        </w:rPr>
        <w:t>自</w:t>
      </w:r>
      <w:r>
        <w:rPr>
          <w:rFonts w:hint="eastAsia"/>
        </w:rPr>
        <w:t>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18D2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4FB0"/>
    <w:rsid w:val="000F5020"/>
    <w:rsid w:val="000F52AF"/>
    <w:rsid w:val="000F540B"/>
    <w:rsid w:val="000F5675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3934"/>
    <w:rsid w:val="001148CB"/>
    <w:rsid w:val="00114BCB"/>
    <w:rsid w:val="00114CBC"/>
    <w:rsid w:val="001155CD"/>
    <w:rsid w:val="00115E0D"/>
    <w:rsid w:val="00120910"/>
    <w:rsid w:val="00120B63"/>
    <w:rsid w:val="00123366"/>
    <w:rsid w:val="001234F9"/>
    <w:rsid w:val="00124EC8"/>
    <w:rsid w:val="0012500F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949"/>
    <w:rsid w:val="00210B47"/>
    <w:rsid w:val="00211095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4C66"/>
    <w:rsid w:val="00225124"/>
    <w:rsid w:val="002258CD"/>
    <w:rsid w:val="0022698A"/>
    <w:rsid w:val="002278ED"/>
    <w:rsid w:val="00230012"/>
    <w:rsid w:val="0023094C"/>
    <w:rsid w:val="00230ABB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BB3"/>
    <w:rsid w:val="002653CC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CD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54A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70E3"/>
    <w:rsid w:val="00417A58"/>
    <w:rsid w:val="00420A2B"/>
    <w:rsid w:val="00420D08"/>
    <w:rsid w:val="00423CEA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DA5"/>
    <w:rsid w:val="004E7984"/>
    <w:rsid w:val="004F001C"/>
    <w:rsid w:val="004F06D2"/>
    <w:rsid w:val="004F0AD6"/>
    <w:rsid w:val="004F0F04"/>
    <w:rsid w:val="004F13F9"/>
    <w:rsid w:val="004F2F66"/>
    <w:rsid w:val="004F577D"/>
    <w:rsid w:val="004F7B23"/>
    <w:rsid w:val="00500F8B"/>
    <w:rsid w:val="005010C1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78CE"/>
    <w:rsid w:val="005202AB"/>
    <w:rsid w:val="00522442"/>
    <w:rsid w:val="00522C68"/>
    <w:rsid w:val="00523475"/>
    <w:rsid w:val="0052490A"/>
    <w:rsid w:val="00525125"/>
    <w:rsid w:val="00525B16"/>
    <w:rsid w:val="00526A22"/>
    <w:rsid w:val="00527B36"/>
    <w:rsid w:val="00530037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6BD1"/>
    <w:rsid w:val="00557718"/>
    <w:rsid w:val="005602F7"/>
    <w:rsid w:val="0056079C"/>
    <w:rsid w:val="005612BB"/>
    <w:rsid w:val="0056138E"/>
    <w:rsid w:val="00561CCB"/>
    <w:rsid w:val="00562674"/>
    <w:rsid w:val="005645E3"/>
    <w:rsid w:val="005647FF"/>
    <w:rsid w:val="00565A6A"/>
    <w:rsid w:val="00565F08"/>
    <w:rsid w:val="00565F86"/>
    <w:rsid w:val="00566126"/>
    <w:rsid w:val="00566747"/>
    <w:rsid w:val="00566964"/>
    <w:rsid w:val="005700DA"/>
    <w:rsid w:val="00571718"/>
    <w:rsid w:val="00572FB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69C3"/>
    <w:rsid w:val="0059762C"/>
    <w:rsid w:val="00597F04"/>
    <w:rsid w:val="005A05DD"/>
    <w:rsid w:val="005A0F47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A88"/>
    <w:rsid w:val="005F24F4"/>
    <w:rsid w:val="005F29B6"/>
    <w:rsid w:val="005F3396"/>
    <w:rsid w:val="005F62E1"/>
    <w:rsid w:val="005F76CE"/>
    <w:rsid w:val="005F7709"/>
    <w:rsid w:val="005F7AC0"/>
    <w:rsid w:val="00600497"/>
    <w:rsid w:val="00600787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4221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55FA"/>
    <w:rsid w:val="00665DD4"/>
    <w:rsid w:val="00666B8B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323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2940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895"/>
    <w:rsid w:val="00823637"/>
    <w:rsid w:val="00823646"/>
    <w:rsid w:val="00824D44"/>
    <w:rsid w:val="008271EA"/>
    <w:rsid w:val="008302D9"/>
    <w:rsid w:val="00831B68"/>
    <w:rsid w:val="00832D63"/>
    <w:rsid w:val="00833472"/>
    <w:rsid w:val="008342CC"/>
    <w:rsid w:val="00834DBF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7240"/>
    <w:rsid w:val="00870BBE"/>
    <w:rsid w:val="00872916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51FE"/>
    <w:rsid w:val="008B5699"/>
    <w:rsid w:val="008C0AF7"/>
    <w:rsid w:val="008C0AF9"/>
    <w:rsid w:val="008C20E6"/>
    <w:rsid w:val="008C44BD"/>
    <w:rsid w:val="008C45B4"/>
    <w:rsid w:val="008C7A41"/>
    <w:rsid w:val="008D2B19"/>
    <w:rsid w:val="008D3535"/>
    <w:rsid w:val="008D3613"/>
    <w:rsid w:val="008D4A69"/>
    <w:rsid w:val="008D4B1F"/>
    <w:rsid w:val="008D52D2"/>
    <w:rsid w:val="008D65A7"/>
    <w:rsid w:val="008D6741"/>
    <w:rsid w:val="008D78AD"/>
    <w:rsid w:val="008E24B1"/>
    <w:rsid w:val="008E3166"/>
    <w:rsid w:val="008E49F2"/>
    <w:rsid w:val="008E4A83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7E23"/>
    <w:rsid w:val="00901645"/>
    <w:rsid w:val="00901B66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53B1"/>
    <w:rsid w:val="009266CC"/>
    <w:rsid w:val="00926FB2"/>
    <w:rsid w:val="00932CA7"/>
    <w:rsid w:val="00932E30"/>
    <w:rsid w:val="00934032"/>
    <w:rsid w:val="009341CA"/>
    <w:rsid w:val="00936F9F"/>
    <w:rsid w:val="009373E6"/>
    <w:rsid w:val="00937C41"/>
    <w:rsid w:val="00940092"/>
    <w:rsid w:val="0094092A"/>
    <w:rsid w:val="00942371"/>
    <w:rsid w:val="00943349"/>
    <w:rsid w:val="00945AF5"/>
    <w:rsid w:val="00945FCE"/>
    <w:rsid w:val="00947078"/>
    <w:rsid w:val="00947ABD"/>
    <w:rsid w:val="00947C58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53B6"/>
    <w:rsid w:val="00A368C2"/>
    <w:rsid w:val="00A36A31"/>
    <w:rsid w:val="00A3779D"/>
    <w:rsid w:val="00A378E9"/>
    <w:rsid w:val="00A40A4E"/>
    <w:rsid w:val="00A4436F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7362"/>
    <w:rsid w:val="00AC79EC"/>
    <w:rsid w:val="00AC7A9D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BA9"/>
    <w:rsid w:val="00B37399"/>
    <w:rsid w:val="00B378BE"/>
    <w:rsid w:val="00B40435"/>
    <w:rsid w:val="00B4047D"/>
    <w:rsid w:val="00B408DD"/>
    <w:rsid w:val="00B42528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460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60AA"/>
    <w:rsid w:val="00D76AE2"/>
    <w:rsid w:val="00D77141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79ED"/>
    <w:rsid w:val="00DB04DA"/>
    <w:rsid w:val="00DB08D0"/>
    <w:rsid w:val="00DB0AA2"/>
    <w:rsid w:val="00DB18F0"/>
    <w:rsid w:val="00DB1EB5"/>
    <w:rsid w:val="00DB2F84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538"/>
    <w:rsid w:val="00E05CB7"/>
    <w:rsid w:val="00E072A5"/>
    <w:rsid w:val="00E07581"/>
    <w:rsid w:val="00E0766F"/>
    <w:rsid w:val="00E07700"/>
    <w:rsid w:val="00E07E4C"/>
    <w:rsid w:val="00E10E7E"/>
    <w:rsid w:val="00E11D27"/>
    <w:rsid w:val="00E126A7"/>
    <w:rsid w:val="00E12DEE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3774"/>
    <w:rsid w:val="00E24B91"/>
    <w:rsid w:val="00E250FC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D27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0CA2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4DCB"/>
    <w:rsid w:val="00FD6DA3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8E414BC-0909-46F0-A78A-63118512E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AE7DDE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"/>
    <w:unhideWhenUsed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D861A-CAED-45A0-829E-B7112CE91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Links>
    <vt:vector size="60" baseType="variant"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_Toc184912928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_Toc184912927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_Toc184912926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_Toc184912925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_Toc184912924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_Toc184912923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_Toc184912922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_Toc184912921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_Toc184912920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_Toc184912919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2024-12-17T02:27:00Z</cp:lastPrinted>
  <dcterms:created xsi:type="dcterms:W3CDTF">2024-12-18T08:00:00Z</dcterms:created>
  <dcterms:modified xsi:type="dcterms:W3CDTF">2024-12-18T08:00:00Z</dcterms:modified>
</cp:coreProperties>
</file>